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2" w:rightFromText="142" w:vertAnchor="text" w:tblpX="1776" w:tblpY="1"/>
        <w:tblOverlap w:val="never"/>
        <w:tblW w:w="0" w:type="auto"/>
        <w:tblLayout w:type="fixed"/>
        <w:tblCellMar>
          <w:top w:w="57" w:type="dxa"/>
          <w:bottom w:w="57" w:type="dxa"/>
        </w:tblCellMar>
        <w:tblLook w:val="00A0"/>
      </w:tblPr>
      <w:tblGrid>
        <w:gridCol w:w="7054"/>
      </w:tblGrid>
      <w:tr w:rsidR="00A20078" w:rsidRPr="0039392A" w:rsidTr="0039392A">
        <w:tc>
          <w:tcPr>
            <w:tcW w:w="7054" w:type="dxa"/>
          </w:tcPr>
          <w:p w:rsidR="00A20078" w:rsidRPr="00CC0A22" w:rsidRDefault="00A20078" w:rsidP="00E76F80">
            <w:pPr>
              <w:pStyle w:val="0"/>
              <w:framePr w:hSpace="0" w:wrap="auto" w:vAnchor="margin" w:xAlign="left" w:yAlign="inline"/>
              <w:suppressOverlap w:val="0"/>
              <w:rPr>
                <w:sz w:val="56"/>
                <w:szCs w:val="96"/>
                <w:lang w:eastAsia="en-US"/>
              </w:rPr>
            </w:pPr>
            <w:r w:rsidRPr="00CC0A22">
              <w:rPr>
                <w:i w:val="0"/>
                <w:sz w:val="56"/>
                <w:szCs w:val="96"/>
                <w:lang w:eastAsia="en-US"/>
              </w:rPr>
              <w:t>Меню</w:t>
            </w:r>
          </w:p>
          <w:p w:rsidR="00A20078" w:rsidRPr="00CC0A22" w:rsidRDefault="00A20078" w:rsidP="00E76F80">
            <w:pPr>
              <w:pStyle w:val="3"/>
              <w:framePr w:hSpace="0" w:wrap="auto" w:vAnchor="margin" w:xAlign="left" w:yAlign="inline"/>
              <w:suppressOverlap w:val="0"/>
              <w:rPr>
                <w:szCs w:val="52"/>
                <w:lang w:eastAsia="en-US"/>
              </w:rPr>
            </w:pPr>
            <w:r w:rsidRPr="00CC0A22">
              <w:rPr>
                <w:szCs w:val="52"/>
                <w:lang w:eastAsia="en-US"/>
              </w:rPr>
              <w:t>Стара българска кухня</w:t>
            </w:r>
          </w:p>
          <w:p w:rsidR="00A20078" w:rsidRPr="00CC0A22" w:rsidRDefault="00A20078" w:rsidP="00D64C01">
            <w:pPr>
              <w:pStyle w:val="1"/>
              <w:framePr w:hSpace="0" w:wrap="auto" w:vAnchor="margin" w:xAlign="left" w:yAlign="inline"/>
              <w:tabs>
                <w:tab w:val="clear" w:pos="6129"/>
                <w:tab w:val="right" w:pos="567"/>
              </w:tabs>
              <w:suppressOverlap w:val="0"/>
              <w:rPr>
                <w:sz w:val="22"/>
                <w:szCs w:val="22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Уважаеми гости, арткомплекс Горски дом Трявна – „зеленият“ дом на Балкана, има удоволствието да ви предложи гозби от забравена стара българска кухня, специално подбрани с помощта на известния кулинар Пенка Михова. При нас можете да опитате забравени гозби от времето на вашите баби, които са характерни за българската кулинарна традиция от Трявна, Габрово и от всички краища на страната и да се насладите на подбрани вина от българските сортове грозде.</w:t>
            </w:r>
          </w:p>
          <w:p w:rsidR="00A20078" w:rsidRPr="00CC0A22" w:rsidRDefault="00A20078" w:rsidP="00D64C01">
            <w:pPr>
              <w:pStyle w:val="2"/>
              <w:tabs>
                <w:tab w:val="right" w:pos="567"/>
              </w:tabs>
              <w:rPr>
                <w:sz w:val="22"/>
                <w:szCs w:val="22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„Особеностите на нашенската кухня са много. Ето ви някои от тях, придружени с препоръки и емоционални „(под)плънки“. И нека душата ви после говори!</w:t>
            </w:r>
          </w:p>
          <w:p w:rsidR="00A20078" w:rsidRPr="00CC0A22" w:rsidRDefault="00A20078" w:rsidP="00D64C01">
            <w:pPr>
              <w:pStyle w:val="4"/>
              <w:framePr w:hSpace="0" w:wrap="auto" w:vAnchor="margin" w:xAlign="left" w:yAlign="inline"/>
              <w:tabs>
                <w:tab w:val="clear" w:pos="6129"/>
                <w:tab w:val="right" w:pos="567"/>
              </w:tabs>
              <w:suppressOverlap w:val="0"/>
              <w:rPr>
                <w:sz w:val="22"/>
                <w:szCs w:val="22"/>
                <w:lang w:eastAsia="en-US"/>
              </w:rPr>
            </w:pPr>
            <w:r w:rsidRPr="00CC0A22">
              <w:rPr>
                <w:i w:val="0"/>
                <w:sz w:val="22"/>
                <w:szCs w:val="22"/>
                <w:lang w:eastAsia="en-US"/>
              </w:rPr>
              <w:t>Кухнята ни е сезонна – съжалявам, да, така е!</w:t>
            </w:r>
          </w:p>
          <w:p w:rsidR="00A20078" w:rsidRPr="00CC0A22" w:rsidRDefault="00A20078" w:rsidP="00D64C01">
            <w:pPr>
              <w:pStyle w:val="4"/>
              <w:framePr w:hSpace="0" w:wrap="auto" w:vAnchor="margin" w:xAlign="left" w:yAlign="inline"/>
              <w:tabs>
                <w:tab w:val="clear" w:pos="6129"/>
                <w:tab w:val="right" w:pos="567"/>
              </w:tabs>
              <w:suppressOverlap w:val="0"/>
              <w:rPr>
                <w:sz w:val="22"/>
                <w:szCs w:val="22"/>
                <w:lang w:eastAsia="en-US"/>
              </w:rPr>
            </w:pPr>
            <w:r w:rsidRPr="00CC0A22">
              <w:rPr>
                <w:i w:val="0"/>
                <w:sz w:val="22"/>
                <w:szCs w:val="22"/>
                <w:lang w:eastAsia="en-US"/>
              </w:rPr>
              <w:t>Това е кухня само с пресни продукти.</w:t>
            </w:r>
          </w:p>
          <w:p w:rsidR="00A20078" w:rsidRPr="00CC0A22" w:rsidRDefault="00A20078" w:rsidP="00D64C01">
            <w:pPr>
              <w:pStyle w:val="4"/>
              <w:framePr w:hSpace="0" w:wrap="auto" w:vAnchor="margin" w:xAlign="left" w:yAlign="inline"/>
              <w:tabs>
                <w:tab w:val="clear" w:pos="6129"/>
                <w:tab w:val="right" w:pos="567"/>
              </w:tabs>
              <w:suppressOverlap w:val="0"/>
              <w:rPr>
                <w:sz w:val="22"/>
                <w:szCs w:val="22"/>
                <w:lang w:eastAsia="en-US"/>
              </w:rPr>
            </w:pPr>
            <w:r w:rsidRPr="00CC0A22">
              <w:rPr>
                <w:i w:val="0"/>
                <w:sz w:val="22"/>
                <w:szCs w:val="22"/>
                <w:lang w:eastAsia="en-US"/>
              </w:rPr>
              <w:t>Примитивна, затова надеждна и вярна, готварска техника – жар, сач, пръстена пещ, огнище, керемиди, сгорещен камеи, глинени съдове.</w:t>
            </w:r>
          </w:p>
          <w:p w:rsidR="00A20078" w:rsidRPr="00CC0A22" w:rsidRDefault="00A20078" w:rsidP="00D64C01">
            <w:pPr>
              <w:pStyle w:val="4"/>
              <w:framePr w:hSpace="0" w:wrap="auto" w:vAnchor="margin" w:xAlign="left" w:yAlign="inline"/>
              <w:tabs>
                <w:tab w:val="clear" w:pos="6129"/>
                <w:tab w:val="right" w:pos="567"/>
              </w:tabs>
              <w:suppressOverlap w:val="0"/>
              <w:rPr>
                <w:sz w:val="22"/>
                <w:szCs w:val="22"/>
                <w:lang w:eastAsia="en-US"/>
              </w:rPr>
            </w:pPr>
            <w:r w:rsidRPr="00CC0A22">
              <w:rPr>
                <w:i w:val="0"/>
                <w:sz w:val="22"/>
                <w:szCs w:val="22"/>
                <w:lang w:eastAsia="en-US"/>
              </w:rPr>
              <w:t>Никога не забравяйте, че месните гозби се приготвят със собствена мазнина, затова по традиция, когато готвим тлъсти меса, те се задушават „в себе си“.</w:t>
            </w:r>
          </w:p>
          <w:p w:rsidR="00A20078" w:rsidRPr="00CC0A22" w:rsidRDefault="00A20078" w:rsidP="00D64C01">
            <w:pPr>
              <w:pStyle w:val="4"/>
              <w:framePr w:hSpace="0" w:wrap="auto" w:vAnchor="margin" w:xAlign="left" w:yAlign="inline"/>
              <w:tabs>
                <w:tab w:val="clear" w:pos="6129"/>
                <w:tab w:val="right" w:pos="567"/>
              </w:tabs>
              <w:suppressOverlap w:val="0"/>
              <w:rPr>
                <w:sz w:val="22"/>
                <w:szCs w:val="22"/>
                <w:lang w:eastAsia="en-US"/>
              </w:rPr>
            </w:pPr>
            <w:r w:rsidRPr="00CC0A22">
              <w:rPr>
                <w:i w:val="0"/>
                <w:sz w:val="22"/>
                <w:szCs w:val="22"/>
                <w:lang w:eastAsia="en-US"/>
              </w:rPr>
              <w:t>Когато готвим крехки меса (крехнини) – агне, пиле, риба, или зеленчуци като грах, зелен боб, гъби, листни зеленчуци, използваме млечни масла – чисти, прясно осолени или претопени.</w:t>
            </w:r>
          </w:p>
          <w:p w:rsidR="00A20078" w:rsidRPr="00CC0A22" w:rsidRDefault="00A20078" w:rsidP="00D64C01">
            <w:pPr>
              <w:pStyle w:val="4"/>
              <w:framePr w:hSpace="0" w:wrap="auto" w:vAnchor="margin" w:xAlign="left" w:yAlign="inline"/>
              <w:tabs>
                <w:tab w:val="clear" w:pos="6129"/>
                <w:tab w:val="right" w:pos="567"/>
              </w:tabs>
              <w:suppressOverlap w:val="0"/>
              <w:rPr>
                <w:sz w:val="22"/>
                <w:szCs w:val="22"/>
                <w:lang w:eastAsia="en-US"/>
              </w:rPr>
            </w:pPr>
            <w:r w:rsidRPr="00CC0A22">
              <w:rPr>
                <w:i w:val="0"/>
                <w:sz w:val="22"/>
                <w:szCs w:val="22"/>
                <w:lang w:eastAsia="en-US"/>
              </w:rPr>
              <w:t>Българите не ядем люто – то не е наш „патент“ – допълнително го поднасяме самичко на трапезата или в туршийка.</w:t>
            </w:r>
          </w:p>
          <w:p w:rsidR="00A20078" w:rsidRPr="00CC0A22" w:rsidRDefault="00A20078" w:rsidP="00D64C01">
            <w:pPr>
              <w:pStyle w:val="4"/>
              <w:framePr w:hSpace="0" w:wrap="auto" w:vAnchor="margin" w:xAlign="left" w:yAlign="inline"/>
              <w:tabs>
                <w:tab w:val="clear" w:pos="6129"/>
                <w:tab w:val="right" w:pos="567"/>
              </w:tabs>
              <w:suppressOverlap w:val="0"/>
              <w:rPr>
                <w:sz w:val="22"/>
                <w:szCs w:val="22"/>
                <w:lang w:eastAsia="en-US"/>
              </w:rPr>
            </w:pPr>
            <w:r w:rsidRPr="00CC0A22">
              <w:rPr>
                <w:i w:val="0"/>
                <w:sz w:val="22"/>
                <w:szCs w:val="22"/>
                <w:lang w:eastAsia="en-US"/>
              </w:rPr>
              <w:t>Не ръсим миризмичките на поразия – само при задушаване слагаме силни подправки – бахар, дафинов лист, черен пипер.</w:t>
            </w:r>
          </w:p>
          <w:p w:rsidR="00A20078" w:rsidRPr="00CC0A22" w:rsidRDefault="00A20078" w:rsidP="00D64C01">
            <w:pPr>
              <w:pStyle w:val="4"/>
              <w:framePr w:hSpace="0" w:wrap="auto" w:vAnchor="margin" w:xAlign="left" w:yAlign="inline"/>
              <w:tabs>
                <w:tab w:val="clear" w:pos="6129"/>
                <w:tab w:val="right" w:pos="567"/>
              </w:tabs>
              <w:suppressOverlap w:val="0"/>
              <w:rPr>
                <w:sz w:val="22"/>
                <w:szCs w:val="22"/>
                <w:lang w:eastAsia="en-US"/>
              </w:rPr>
            </w:pPr>
            <w:r w:rsidRPr="00CC0A22">
              <w:rPr>
                <w:i w:val="0"/>
                <w:sz w:val="22"/>
                <w:szCs w:val="22"/>
                <w:lang w:eastAsia="en-US"/>
              </w:rPr>
              <w:t>При варивата употребяваме чубрица, джоджен, копър, магданоз, целина, мащерка, риган.</w:t>
            </w:r>
          </w:p>
          <w:p w:rsidR="00A20078" w:rsidRPr="00CC0A22" w:rsidRDefault="00A20078" w:rsidP="00D64C01">
            <w:pPr>
              <w:pStyle w:val="4"/>
              <w:framePr w:hSpace="0" w:wrap="auto" w:vAnchor="margin" w:xAlign="left" w:yAlign="inline"/>
              <w:tabs>
                <w:tab w:val="clear" w:pos="6129"/>
                <w:tab w:val="right" w:pos="567"/>
              </w:tabs>
              <w:suppressOverlap w:val="0"/>
              <w:rPr>
                <w:sz w:val="22"/>
                <w:szCs w:val="22"/>
                <w:lang w:eastAsia="en-US"/>
              </w:rPr>
            </w:pPr>
            <w:r w:rsidRPr="00CC0A22">
              <w:rPr>
                <w:i w:val="0"/>
                <w:sz w:val="22"/>
                <w:szCs w:val="22"/>
                <w:lang w:eastAsia="en-US"/>
              </w:rPr>
              <w:t>Винаги съчетаваме или готвим продуктите с мляко и с млечни продукти.</w:t>
            </w:r>
          </w:p>
          <w:p w:rsidR="00A20078" w:rsidRPr="00CC0A22" w:rsidRDefault="00A20078" w:rsidP="00D64C01">
            <w:pPr>
              <w:pStyle w:val="4"/>
              <w:framePr w:hSpace="0" w:wrap="auto" w:vAnchor="margin" w:xAlign="left" w:yAlign="inline"/>
              <w:tabs>
                <w:tab w:val="clear" w:pos="6129"/>
                <w:tab w:val="right" w:pos="567"/>
              </w:tabs>
              <w:suppressOverlap w:val="0"/>
              <w:rPr>
                <w:sz w:val="22"/>
                <w:szCs w:val="22"/>
                <w:lang w:eastAsia="en-US"/>
              </w:rPr>
            </w:pPr>
            <w:r w:rsidRPr="00CC0A22">
              <w:rPr>
                <w:i w:val="0"/>
                <w:sz w:val="22"/>
                <w:szCs w:val="22"/>
                <w:lang w:eastAsia="en-US"/>
              </w:rPr>
              <w:t>Готви се първо на силен, а след това на слаб огън.</w:t>
            </w:r>
          </w:p>
          <w:p w:rsidR="00A20078" w:rsidRPr="00CC0A22" w:rsidRDefault="00A20078" w:rsidP="00D64C01">
            <w:pPr>
              <w:pStyle w:val="2"/>
              <w:tabs>
                <w:tab w:val="right" w:pos="567"/>
              </w:tabs>
              <w:rPr>
                <w:sz w:val="22"/>
                <w:szCs w:val="22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Днес от това родно и природно приготване на храната не е останало почти нищо. Затова реших, докато нашите деца и внуци не са забравили съвсем за бащината къща, да го направя, покажа и напиша, а след това да поплача – от болка от радост. Тук-там, вместо точните грамажи и литражи, ще ви разказвам – за вас небивалици, за мен – истини. За това как ми трепти и подскача душата, какво е за мен всекидневната българска кухня…“</w:t>
            </w:r>
          </w:p>
          <w:p w:rsidR="00A20078" w:rsidRPr="00CC0A22" w:rsidRDefault="00A20078" w:rsidP="00D64C01">
            <w:pPr>
              <w:pStyle w:val="40"/>
              <w:framePr w:hSpace="0" w:wrap="auto" w:vAnchor="margin" w:xAlign="left" w:yAlign="inline"/>
              <w:tabs>
                <w:tab w:val="right" w:pos="567"/>
              </w:tabs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 xml:space="preserve">Из книгата на Пенка Михова </w:t>
            </w:r>
            <w:r w:rsidRPr="00CC0A22">
              <w:rPr>
                <w:lang w:eastAsia="en-US"/>
              </w:rPr>
              <w:br/>
              <w:t>„Когато душата похапва в „Параклиса“</w:t>
            </w:r>
          </w:p>
          <w:p w:rsidR="00A20078" w:rsidRPr="00CC0A22" w:rsidRDefault="00A20078" w:rsidP="00D64C01">
            <w:pPr>
              <w:pStyle w:val="40"/>
              <w:framePr w:hSpace="0" w:wrap="auto" w:vAnchor="margin" w:xAlign="left" w:yAlign="inline"/>
              <w:tabs>
                <w:tab w:val="right" w:pos="567"/>
              </w:tabs>
              <w:suppressOverlap w:val="0"/>
              <w:rPr>
                <w:lang w:eastAsia="en-US"/>
              </w:rPr>
            </w:pPr>
          </w:p>
          <w:p w:rsidR="00A20078" w:rsidRPr="00CC0A22" w:rsidRDefault="00A20078" w:rsidP="00D64C01">
            <w:pPr>
              <w:pStyle w:val="40"/>
              <w:framePr w:hSpace="0" w:wrap="auto" w:vAnchor="margin" w:xAlign="left" w:yAlign="inline"/>
              <w:tabs>
                <w:tab w:val="right" w:pos="567"/>
              </w:tabs>
              <w:suppressOverlap w:val="0"/>
              <w:rPr>
                <w:lang w:eastAsia="en-US"/>
              </w:rPr>
            </w:pPr>
          </w:p>
          <w:p w:rsidR="00A20078" w:rsidRPr="00CC0A22" w:rsidRDefault="00A20078" w:rsidP="00D64C01">
            <w:pPr>
              <w:pStyle w:val="40"/>
              <w:framePr w:hSpace="0" w:wrap="auto" w:vAnchor="margin" w:xAlign="left" w:yAlign="inline"/>
              <w:tabs>
                <w:tab w:val="right" w:pos="567"/>
              </w:tabs>
              <w:suppressOverlap w:val="0"/>
              <w:rPr>
                <w:lang w:eastAsia="en-US"/>
              </w:rPr>
            </w:pP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ind w:left="284"/>
              <w:suppressOverlap w:val="0"/>
              <w:rPr>
                <w:szCs w:val="44"/>
                <w:lang w:eastAsia="en-US"/>
              </w:rPr>
            </w:pP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ind w:left="284"/>
              <w:suppressOverlap w:val="0"/>
              <w:rPr>
                <w:szCs w:val="44"/>
                <w:lang w:eastAsia="en-US"/>
              </w:rPr>
            </w:pPr>
            <w:r w:rsidRPr="00CC0A22">
              <w:rPr>
                <w:szCs w:val="44"/>
                <w:lang w:eastAsia="en-US"/>
              </w:rPr>
              <w:t xml:space="preserve">Специалитети на дома </w:t>
            </w:r>
            <w:r w:rsidRPr="00CC0A22">
              <w:rPr>
                <w:szCs w:val="44"/>
                <w:lang w:eastAsia="en-US"/>
              </w:rPr>
              <w:br/>
              <w:t>по предварителна заявка</w:t>
            </w:r>
          </w:p>
          <w:p w:rsidR="00A20078" w:rsidRPr="00CC0A22" w:rsidRDefault="00A20078" w:rsidP="00D64C01">
            <w:pPr>
              <w:pStyle w:val="6"/>
              <w:framePr w:hSpace="0" w:wrap="auto" w:vAnchor="margin" w:xAlign="left" w:yAlign="inline"/>
              <w:ind w:left="0" w:right="0"/>
              <w:suppressOverlap w:val="0"/>
              <w:rPr>
                <w:szCs w:val="22"/>
                <w:lang w:eastAsia="en-US"/>
              </w:rPr>
            </w:pPr>
          </w:p>
          <w:p w:rsidR="00A20078" w:rsidRPr="00CC0A22" w:rsidRDefault="00A20078" w:rsidP="00D64C01">
            <w:pPr>
              <w:pStyle w:val="6"/>
              <w:framePr w:hSpace="0" w:wrap="auto" w:vAnchor="margin" w:xAlign="left" w:yAlign="inline"/>
              <w:ind w:left="0" w:right="0"/>
              <w:suppressOverlap w:val="0"/>
              <w:rPr>
                <w:szCs w:val="22"/>
                <w:lang w:eastAsia="en-US"/>
              </w:rPr>
            </w:pPr>
          </w:p>
          <w:p w:rsidR="00A20078" w:rsidRPr="00CC0A22" w:rsidRDefault="00A20078" w:rsidP="00D64C01">
            <w:pPr>
              <w:pStyle w:val="6"/>
              <w:framePr w:hSpace="0" w:wrap="auto" w:vAnchor="margin" w:xAlign="left" w:yAlign="inline"/>
              <w:ind w:left="0" w:right="0"/>
              <w:suppressOverlap w:val="0"/>
              <w:rPr>
                <w:szCs w:val="22"/>
                <w:lang w:eastAsia="en-US"/>
              </w:rPr>
            </w:pPr>
          </w:p>
          <w:p w:rsidR="00A20078" w:rsidRPr="00CC0A22" w:rsidRDefault="00A20078" w:rsidP="00D64C01">
            <w:pPr>
              <w:pStyle w:val="6"/>
              <w:framePr w:hSpace="0" w:wrap="auto" w:vAnchor="margin" w:xAlign="left" w:yAlign="inline"/>
              <w:ind w:left="0" w:right="0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Капама по Тревненски</w:t>
            </w:r>
          </w:p>
          <w:p w:rsidR="00A20078" w:rsidRPr="00CC0A22" w:rsidRDefault="00A20078" w:rsidP="00D64C01">
            <w:pPr>
              <w:pStyle w:val="7---"/>
              <w:framePr w:hSpace="0" w:wrap="auto" w:vAnchor="margin" w:xAlign="left" w:yAlign="inline"/>
              <w:ind w:left="0" w:right="0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/свинско/заешко/пилешко/</w:t>
            </w:r>
          </w:p>
          <w:p w:rsidR="00A20078" w:rsidRPr="00CC0A22" w:rsidRDefault="00A20078" w:rsidP="00D64C01">
            <w:pPr>
              <w:pStyle w:val="7---"/>
              <w:framePr w:hSpace="0" w:wrap="auto" w:vAnchor="margin" w:xAlign="left" w:yAlign="inline"/>
              <w:ind w:left="0" w:right="0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/хайдушка наденица/кисело зеле/ориз/лук/сланина/ миришки /</w:t>
            </w:r>
          </w:p>
          <w:p w:rsidR="00A20078" w:rsidRPr="00CC0A22" w:rsidRDefault="00A20078" w:rsidP="00D64C01">
            <w:pPr>
              <w:pStyle w:val="8"/>
              <w:framePr w:hSpace="0" w:wrap="auto" w:vAnchor="margin" w:xAlign="left" w:yAlign="inline"/>
              <w:ind w:left="0" w:right="0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За 8 ч., 86,00 лв.</w:t>
            </w:r>
          </w:p>
          <w:p w:rsidR="00A20078" w:rsidRPr="00CC0A22" w:rsidRDefault="00A20078" w:rsidP="00D64C01">
            <w:pPr>
              <w:pStyle w:val="8"/>
              <w:framePr w:hSpace="0" w:wrap="auto" w:vAnchor="margin" w:xAlign="left" w:yAlign="inline"/>
              <w:ind w:left="0" w:right="0"/>
              <w:suppressOverlap w:val="0"/>
              <w:jc w:val="center"/>
              <w:rPr>
                <w:lang w:eastAsia="en-US"/>
              </w:rPr>
            </w:pPr>
          </w:p>
          <w:p w:rsidR="00A20078" w:rsidRPr="00CC0A22" w:rsidRDefault="00A20078" w:rsidP="00D64C01">
            <w:pPr>
              <w:pStyle w:val="8"/>
              <w:framePr w:hSpace="0" w:wrap="auto" w:vAnchor="margin" w:xAlign="left" w:yAlign="inline"/>
              <w:ind w:left="0" w:right="0"/>
              <w:suppressOverlap w:val="0"/>
              <w:jc w:val="center"/>
              <w:rPr>
                <w:lang w:eastAsia="en-US"/>
              </w:rPr>
            </w:pPr>
          </w:p>
          <w:p w:rsidR="00A20078" w:rsidRPr="00CC0A22" w:rsidRDefault="00A20078" w:rsidP="00D64C01">
            <w:pPr>
              <w:pStyle w:val="8"/>
              <w:framePr w:hSpace="0" w:wrap="auto" w:vAnchor="margin" w:xAlign="left" w:yAlign="inline"/>
              <w:ind w:left="0" w:right="0"/>
              <w:suppressOverlap w:val="0"/>
              <w:jc w:val="center"/>
              <w:rPr>
                <w:lang w:eastAsia="en-US"/>
              </w:rPr>
            </w:pPr>
          </w:p>
          <w:p w:rsidR="00A20078" w:rsidRPr="00CC0A22" w:rsidRDefault="00A20078" w:rsidP="00D64C01">
            <w:pPr>
              <w:pStyle w:val="8"/>
              <w:framePr w:hSpace="0" w:wrap="auto" w:vAnchor="margin" w:xAlign="left" w:yAlign="inline"/>
              <w:ind w:left="0" w:right="0"/>
              <w:suppressOverlap w:val="0"/>
              <w:jc w:val="center"/>
              <w:rPr>
                <w:lang w:eastAsia="en-US"/>
              </w:rPr>
            </w:pPr>
          </w:p>
          <w:p w:rsidR="00A20078" w:rsidRPr="00CC0A22" w:rsidRDefault="00A20078" w:rsidP="00D64C01">
            <w:pPr>
              <w:pStyle w:val="6"/>
              <w:framePr w:hSpace="0" w:wrap="auto" w:vAnchor="margin" w:xAlign="left" w:yAlign="inline"/>
              <w:ind w:left="0" w:right="0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 xml:space="preserve">Печен заек в гювеч по хайдушки </w:t>
            </w:r>
          </w:p>
          <w:p w:rsidR="00A20078" w:rsidRPr="00CC0A22" w:rsidRDefault="00A20078" w:rsidP="00D64C01">
            <w:pPr>
              <w:pStyle w:val="7---"/>
              <w:framePr w:hSpace="0" w:wrap="auto" w:vAnchor="margin" w:xAlign="left" w:yAlign="inline"/>
              <w:ind w:left="0" w:right="0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/заек/ бекон/картофи/гъби/</w:t>
            </w:r>
          </w:p>
          <w:p w:rsidR="00A20078" w:rsidRPr="00CC0A22" w:rsidRDefault="00A20078" w:rsidP="00D64C01">
            <w:pPr>
              <w:pStyle w:val="7---"/>
              <w:framePr w:hSpace="0" w:wrap="auto" w:vAnchor="margin" w:xAlign="left" w:yAlign="inline"/>
              <w:ind w:left="0" w:right="0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/лук/ моркови/ домати/ миришки /</w:t>
            </w:r>
          </w:p>
          <w:p w:rsidR="00A20078" w:rsidRPr="00CC0A22" w:rsidRDefault="00A20078" w:rsidP="00D64C01">
            <w:pPr>
              <w:pStyle w:val="8"/>
              <w:framePr w:hSpace="0" w:wrap="auto" w:vAnchor="margin" w:xAlign="left" w:yAlign="inline"/>
              <w:ind w:left="0" w:right="0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За 8 ч., 80,00 лв.</w:t>
            </w:r>
          </w:p>
          <w:p w:rsidR="00A20078" w:rsidRPr="00CC0A22" w:rsidRDefault="00A20078" w:rsidP="00D64C01">
            <w:pPr>
              <w:pStyle w:val="8"/>
              <w:framePr w:hSpace="0" w:wrap="auto" w:vAnchor="margin" w:xAlign="left" w:yAlign="inline"/>
              <w:ind w:left="0" w:right="0"/>
              <w:suppressOverlap w:val="0"/>
              <w:jc w:val="center"/>
              <w:rPr>
                <w:lang w:eastAsia="en-US"/>
              </w:rPr>
            </w:pPr>
          </w:p>
          <w:p w:rsidR="00A20078" w:rsidRPr="00CC0A22" w:rsidRDefault="00A20078" w:rsidP="00D64C01">
            <w:pPr>
              <w:pStyle w:val="8"/>
              <w:framePr w:hSpace="0" w:wrap="auto" w:vAnchor="margin" w:xAlign="left" w:yAlign="inline"/>
              <w:ind w:left="0" w:right="0"/>
              <w:suppressOverlap w:val="0"/>
              <w:jc w:val="center"/>
              <w:rPr>
                <w:lang w:eastAsia="en-US"/>
              </w:rPr>
            </w:pPr>
          </w:p>
          <w:p w:rsidR="00A20078" w:rsidRPr="00CC0A22" w:rsidRDefault="00A20078" w:rsidP="00D64C01">
            <w:pPr>
              <w:pStyle w:val="8"/>
              <w:framePr w:hSpace="0" w:wrap="auto" w:vAnchor="margin" w:xAlign="left" w:yAlign="inline"/>
              <w:ind w:left="0" w:right="0"/>
              <w:suppressOverlap w:val="0"/>
              <w:jc w:val="center"/>
              <w:rPr>
                <w:lang w:eastAsia="en-US"/>
              </w:rPr>
            </w:pPr>
          </w:p>
          <w:p w:rsidR="00A20078" w:rsidRPr="00CC0A22" w:rsidRDefault="00A20078" w:rsidP="00D64C01">
            <w:pPr>
              <w:pStyle w:val="8"/>
              <w:framePr w:hSpace="0" w:wrap="auto" w:vAnchor="margin" w:xAlign="left" w:yAlign="inline"/>
              <w:ind w:left="0" w:right="0"/>
              <w:suppressOverlap w:val="0"/>
              <w:jc w:val="center"/>
              <w:rPr>
                <w:lang w:eastAsia="en-US"/>
              </w:rPr>
            </w:pPr>
          </w:p>
          <w:p w:rsidR="00A20078" w:rsidRPr="00CC0A22" w:rsidRDefault="00A20078" w:rsidP="00D64C01">
            <w:pPr>
              <w:pStyle w:val="6"/>
              <w:framePr w:hSpace="0" w:wrap="auto" w:vAnchor="margin" w:xAlign="left" w:yAlign="inline"/>
              <w:ind w:left="0" w:right="0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Пълнено пънче от Свински гърди</w:t>
            </w:r>
          </w:p>
          <w:p w:rsidR="00A20078" w:rsidRPr="00CC0A22" w:rsidRDefault="00A20078" w:rsidP="00D64C01">
            <w:pPr>
              <w:pStyle w:val="7---"/>
              <w:framePr w:hSpace="0" w:wrap="auto" w:vAnchor="margin" w:xAlign="left" w:yAlign="inline"/>
              <w:ind w:left="0" w:right="0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/свински гърди/ гъби/ картофи/ мед/</w:t>
            </w:r>
          </w:p>
          <w:p w:rsidR="00A20078" w:rsidRPr="00CC0A22" w:rsidRDefault="00A20078" w:rsidP="00D64C01">
            <w:pPr>
              <w:pStyle w:val="7---"/>
              <w:framePr w:hSpace="0" w:wrap="auto" w:vAnchor="margin" w:xAlign="left" w:yAlign="inline"/>
              <w:ind w:left="0" w:right="0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/ миришки /</w:t>
            </w:r>
          </w:p>
          <w:p w:rsidR="00A20078" w:rsidRPr="00CC0A22" w:rsidRDefault="00A20078" w:rsidP="00D64C01">
            <w:pPr>
              <w:pStyle w:val="8"/>
              <w:framePr w:hSpace="0" w:wrap="auto" w:vAnchor="margin" w:xAlign="left" w:yAlign="inline"/>
              <w:ind w:left="0" w:right="0"/>
              <w:suppressOverlap w:val="0"/>
              <w:jc w:val="center"/>
              <w:rPr>
                <w:color w:val="FF0000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За 6-8 ч., 80,00 лв.</w:t>
            </w:r>
          </w:p>
          <w:p w:rsidR="00A20078" w:rsidRPr="00CC0A22" w:rsidRDefault="00A20078" w:rsidP="00D64C01">
            <w:pPr>
              <w:pStyle w:val="8"/>
              <w:framePr w:hSpace="0" w:wrap="auto" w:vAnchor="margin" w:xAlign="left" w:yAlign="inline"/>
              <w:ind w:left="0" w:right="0"/>
              <w:suppressOverlap w:val="0"/>
              <w:jc w:val="center"/>
              <w:rPr>
                <w:lang w:eastAsia="en-US"/>
              </w:rPr>
            </w:pPr>
          </w:p>
          <w:p w:rsidR="00A20078" w:rsidRPr="00CC0A22" w:rsidRDefault="00A20078" w:rsidP="00D64C01">
            <w:pPr>
              <w:pStyle w:val="8"/>
              <w:framePr w:hSpace="0" w:wrap="auto" w:vAnchor="margin" w:xAlign="left" w:yAlign="inline"/>
              <w:ind w:left="0" w:right="0"/>
              <w:suppressOverlap w:val="0"/>
              <w:jc w:val="center"/>
              <w:rPr>
                <w:lang w:eastAsia="en-US"/>
              </w:rPr>
            </w:pPr>
          </w:p>
          <w:p w:rsidR="00A20078" w:rsidRPr="00CC0A22" w:rsidRDefault="00A20078" w:rsidP="00D64C01">
            <w:pPr>
              <w:pStyle w:val="8"/>
              <w:framePr w:hSpace="0" w:wrap="auto" w:vAnchor="margin" w:xAlign="left" w:yAlign="inline"/>
              <w:ind w:left="0" w:right="0"/>
              <w:suppressOverlap w:val="0"/>
              <w:jc w:val="center"/>
              <w:rPr>
                <w:lang w:eastAsia="en-US"/>
              </w:rPr>
            </w:pPr>
          </w:p>
          <w:p w:rsidR="00A20078" w:rsidRPr="00CC0A22" w:rsidRDefault="00A20078" w:rsidP="00D64C01">
            <w:pPr>
              <w:pStyle w:val="8"/>
              <w:framePr w:hSpace="0" w:wrap="auto" w:vAnchor="margin" w:xAlign="left" w:yAlign="inline"/>
              <w:ind w:left="0" w:right="0"/>
              <w:suppressOverlap w:val="0"/>
              <w:jc w:val="center"/>
              <w:rPr>
                <w:lang w:eastAsia="en-US"/>
              </w:rPr>
            </w:pPr>
          </w:p>
          <w:p w:rsidR="00A20078" w:rsidRPr="00CC0A22" w:rsidRDefault="00A20078" w:rsidP="00D64C01">
            <w:pPr>
              <w:pStyle w:val="8"/>
              <w:framePr w:hSpace="0" w:wrap="auto" w:vAnchor="margin" w:xAlign="left" w:yAlign="inline"/>
              <w:ind w:left="0" w:right="0"/>
              <w:suppressOverlap w:val="0"/>
              <w:jc w:val="center"/>
              <w:rPr>
                <w:lang w:eastAsia="en-US"/>
              </w:rPr>
            </w:pPr>
          </w:p>
          <w:p w:rsidR="00A20078" w:rsidRPr="00CC0A22" w:rsidRDefault="00A20078" w:rsidP="001C466A">
            <w:pPr>
              <w:pStyle w:val="6"/>
              <w:framePr w:hSpace="0" w:wrap="auto" w:vAnchor="margin" w:xAlign="left" w:yAlign="inline"/>
              <w:ind w:left="0" w:right="0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 xml:space="preserve">Печено прасенце по старому </w:t>
            </w:r>
          </w:p>
          <w:p w:rsidR="00A20078" w:rsidRPr="00CC0A22" w:rsidRDefault="00A20078" w:rsidP="001C466A">
            <w:pPr>
              <w:pStyle w:val="7---"/>
              <w:framePr w:hSpace="0" w:wrap="auto" w:vAnchor="margin" w:xAlign="left" w:yAlign="inline"/>
              <w:ind w:left="0" w:right="0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/прасенце/ свински дроб/ бекон / стафиди/ лимони/лук/ чесън/ориз/ /грах/ картофи/ зеле/ кисели краставички/ миришки /</w:t>
            </w:r>
          </w:p>
          <w:p w:rsidR="00A20078" w:rsidRPr="00CC0A22" w:rsidRDefault="00A20078" w:rsidP="001C466A">
            <w:pPr>
              <w:pStyle w:val="8"/>
              <w:framePr w:hSpace="0" w:wrap="auto" w:vAnchor="margin" w:xAlign="left" w:yAlign="inline"/>
              <w:ind w:left="0" w:right="0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За 16-18 ч., 360,00 лв.</w:t>
            </w:r>
          </w:p>
          <w:p w:rsidR="00A20078" w:rsidRPr="00CC0A22" w:rsidRDefault="00A20078" w:rsidP="00D64C01">
            <w:pPr>
              <w:pStyle w:val="8"/>
              <w:framePr w:hSpace="0" w:wrap="auto" w:vAnchor="margin" w:xAlign="left" w:yAlign="inline"/>
              <w:ind w:left="0" w:right="0"/>
              <w:suppressOverlap w:val="0"/>
              <w:jc w:val="center"/>
              <w:rPr>
                <w:lang w:eastAsia="en-US"/>
              </w:rPr>
            </w:pP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ind w:left="284"/>
              <w:suppressOverlap w:val="0"/>
              <w:rPr>
                <w:szCs w:val="44"/>
                <w:lang w:eastAsia="en-US"/>
              </w:rPr>
            </w:pP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ind w:left="284"/>
              <w:suppressOverlap w:val="0"/>
              <w:rPr>
                <w:szCs w:val="44"/>
                <w:lang w:eastAsia="en-US"/>
              </w:rPr>
            </w:pP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ind w:left="284"/>
              <w:suppressOverlap w:val="0"/>
              <w:rPr>
                <w:szCs w:val="44"/>
                <w:lang w:eastAsia="en-US"/>
              </w:rPr>
            </w:pP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ind w:left="284"/>
              <w:suppressOverlap w:val="0"/>
              <w:rPr>
                <w:szCs w:val="44"/>
                <w:lang w:eastAsia="en-US"/>
              </w:rPr>
            </w:pP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ind w:left="284"/>
              <w:suppressOverlap w:val="0"/>
              <w:rPr>
                <w:szCs w:val="44"/>
                <w:lang w:eastAsia="en-US"/>
              </w:rPr>
            </w:pPr>
          </w:p>
          <w:p w:rsidR="00A20078" w:rsidRPr="00CC0A22" w:rsidRDefault="00A20078" w:rsidP="00EC719E">
            <w:pPr>
              <w:pStyle w:val="5"/>
              <w:framePr w:hSpace="0" w:wrap="auto" w:vAnchor="margin" w:xAlign="left" w:yAlign="inline"/>
              <w:suppressOverlap w:val="0"/>
              <w:jc w:val="left"/>
              <w:rPr>
                <w:szCs w:val="44"/>
                <w:lang w:eastAsia="en-US"/>
              </w:rPr>
            </w:pP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ind w:left="284"/>
              <w:suppressOverlap w:val="0"/>
              <w:rPr>
                <w:szCs w:val="44"/>
                <w:lang w:eastAsia="en-US"/>
              </w:rPr>
            </w:pP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ind w:left="284"/>
              <w:suppressOverlap w:val="0"/>
              <w:rPr>
                <w:szCs w:val="44"/>
                <w:lang w:eastAsia="en-US"/>
              </w:rPr>
            </w:pPr>
            <w:r w:rsidRPr="00CC0A22">
              <w:rPr>
                <w:szCs w:val="44"/>
                <w:lang w:eastAsia="en-US"/>
              </w:rPr>
              <w:t>Предястия</w:t>
            </w:r>
          </w:p>
          <w:tbl>
            <w:tblPr>
              <w:tblW w:w="6703" w:type="dxa"/>
              <w:tblInd w:w="1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6703"/>
            </w:tblGrid>
            <w:tr w:rsidR="00A20078" w:rsidRPr="0039392A" w:rsidTr="00CC4DD9">
              <w:trPr>
                <w:trHeight w:val="1762"/>
              </w:trPr>
              <w:tc>
                <w:tcPr>
                  <w:tcW w:w="6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0078" w:rsidRPr="00CC0A22" w:rsidRDefault="00A20078" w:rsidP="008B745B">
                  <w:pPr>
                    <w:pStyle w:val="6"/>
                    <w:framePr w:wrap="around"/>
                    <w:rPr>
                      <w:color w:val="auto"/>
                      <w:szCs w:val="24"/>
                      <w:lang w:eastAsia="en-US"/>
                    </w:rPr>
                  </w:pPr>
                  <w:r w:rsidRPr="00CC0A22">
                    <w:rPr>
                      <w:color w:val="auto"/>
                      <w:sz w:val="22"/>
                      <w:szCs w:val="22"/>
                      <w:lang w:eastAsia="en-US"/>
                    </w:rPr>
                    <w:t>Телешки език с гъби и кашкавал</w:t>
                  </w:r>
                </w:p>
                <w:p w:rsidR="00A20078" w:rsidRPr="00CC0A22" w:rsidRDefault="00A20078" w:rsidP="008B745B">
                  <w:pPr>
                    <w:pStyle w:val="7---"/>
                    <w:framePr w:wrap="around"/>
                    <w:rPr>
                      <w:color w:val="auto"/>
                      <w:lang w:eastAsia="en-US"/>
                    </w:rPr>
                  </w:pPr>
                  <w:r w:rsidRPr="00CC0A22">
                    <w:rPr>
                      <w:color w:val="auto"/>
                      <w:lang w:eastAsia="en-US"/>
                    </w:rPr>
                    <w:t>/телешки език/гъби/кашкавал/краве масло/ миришки/</w:t>
                  </w:r>
                  <w:r w:rsidRPr="00CC0A22">
                    <w:rPr>
                      <w:color w:val="auto"/>
                      <w:lang w:eastAsia="en-US"/>
                    </w:rPr>
                    <w:br/>
                    <w:t>2</w:t>
                  </w:r>
                  <w:r>
                    <w:rPr>
                      <w:color w:val="auto"/>
                      <w:lang w:val="en-US" w:eastAsia="en-US"/>
                    </w:rPr>
                    <w:t>0</w:t>
                  </w:r>
                  <w:r w:rsidRPr="00CC0A22">
                    <w:rPr>
                      <w:color w:val="auto"/>
                      <w:lang w:eastAsia="en-US"/>
                    </w:rPr>
                    <w:t>0 гр., 10</w:t>
                  </w:r>
                  <w:r w:rsidRPr="00DF15FA">
                    <w:rPr>
                      <w:color w:val="auto"/>
                      <w:lang w:val="en-US" w:eastAsia="en-US"/>
                    </w:rPr>
                    <w:t>,</w:t>
                  </w:r>
                  <w:r>
                    <w:rPr>
                      <w:color w:val="auto"/>
                      <w:lang w:val="en-US" w:eastAsia="en-US"/>
                    </w:rPr>
                    <w:t>8</w:t>
                  </w:r>
                  <w:r w:rsidRPr="00CC0A22">
                    <w:rPr>
                      <w:color w:val="auto"/>
                      <w:lang w:eastAsia="en-US"/>
                    </w:rPr>
                    <w:t>0 лв</w:t>
                  </w:r>
                </w:p>
                <w:p w:rsidR="00A20078" w:rsidRPr="00CC0A22" w:rsidRDefault="00A20078" w:rsidP="008B745B">
                  <w:pPr>
                    <w:pStyle w:val="8"/>
                    <w:framePr w:wrap="around"/>
                    <w:jc w:val="center"/>
                    <w:rPr>
                      <w:lang w:eastAsia="en-US"/>
                    </w:rPr>
                  </w:pPr>
                  <w:r w:rsidRPr="00CC0A22">
                    <w:rPr>
                      <w:color w:val="auto"/>
                      <w:lang w:eastAsia="en-US"/>
                    </w:rPr>
                    <w:t>Препоръчано от сомелиера: Братя Минкови Червено Кюве</w:t>
                  </w:r>
                </w:p>
              </w:tc>
            </w:tr>
          </w:tbl>
          <w:p w:rsidR="00A20078" w:rsidRPr="00CC0A22" w:rsidRDefault="00A20078" w:rsidP="00216BAD">
            <w:pPr>
              <w:pStyle w:val="6"/>
              <w:framePr w:hSpace="0" w:wrap="auto" w:vAnchor="margin" w:xAlign="left" w:yAlign="inline"/>
              <w:ind w:left="0"/>
              <w:suppressOverlap w:val="0"/>
              <w:jc w:val="left"/>
              <w:rPr>
                <w:szCs w:val="24"/>
                <w:lang w:eastAsia="en-US"/>
              </w:rPr>
            </w:pPr>
          </w:p>
          <w:p w:rsidR="00A20078" w:rsidRPr="00CC0A22" w:rsidRDefault="00A20078" w:rsidP="007E40FD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Пилешки воденички по Тревненски</w:t>
            </w:r>
          </w:p>
          <w:p w:rsidR="00A20078" w:rsidRPr="00CC0A22" w:rsidRDefault="00A20078" w:rsidP="007E40FD">
            <w:pPr>
              <w:pStyle w:val="7---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/пилешки воденички/ кисели краставички/ лук/домати/кашкавал/</w:t>
            </w:r>
          </w:p>
          <w:p w:rsidR="00A20078" w:rsidRPr="00CC0A22" w:rsidRDefault="00A20078" w:rsidP="007E40FD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2</w:t>
            </w:r>
            <w:r>
              <w:rPr>
                <w:color w:val="auto"/>
                <w:lang w:val="en-US" w:eastAsia="en-US"/>
              </w:rPr>
              <w:t>0</w:t>
            </w:r>
            <w:r w:rsidRPr="00CC0A22">
              <w:rPr>
                <w:color w:val="auto"/>
                <w:lang w:eastAsia="en-US"/>
              </w:rPr>
              <w:t>0 гр, 6</w:t>
            </w:r>
            <w:r w:rsidRPr="00DF15FA">
              <w:rPr>
                <w:color w:val="auto"/>
                <w:lang w:val="en-US" w:eastAsia="en-US"/>
              </w:rPr>
              <w:t>,</w:t>
            </w:r>
            <w:r>
              <w:rPr>
                <w:color w:val="auto"/>
                <w:lang w:val="en-US" w:eastAsia="en-US"/>
              </w:rPr>
              <w:t>9</w:t>
            </w:r>
            <w:r w:rsidRPr="00CC0A22">
              <w:rPr>
                <w:color w:val="auto"/>
                <w:lang w:eastAsia="en-US"/>
              </w:rPr>
              <w:t>0 лв.</w:t>
            </w:r>
          </w:p>
          <w:p w:rsidR="00A20078" w:rsidRPr="00CC0A22" w:rsidRDefault="00A20078" w:rsidP="007E40FD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Препоръчано от сомелиера: Братя Минкови Мерло</w:t>
            </w:r>
          </w:p>
          <w:p w:rsidR="00A20078" w:rsidRPr="00CC0A22" w:rsidRDefault="00A20078" w:rsidP="00216BAD">
            <w:pPr>
              <w:pStyle w:val="6"/>
              <w:framePr w:hSpace="0" w:wrap="auto" w:vAnchor="margin" w:xAlign="left" w:yAlign="inline"/>
              <w:suppressOverlap w:val="0"/>
              <w:jc w:val="left"/>
              <w:rPr>
                <w:szCs w:val="22"/>
                <w:lang w:eastAsia="en-US"/>
              </w:rPr>
            </w:pPr>
          </w:p>
          <w:p w:rsidR="00A20078" w:rsidRPr="00CC0A22" w:rsidRDefault="00A20078" w:rsidP="00216BAD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Панирани филенца от бяла риба</w:t>
            </w:r>
          </w:p>
          <w:p w:rsidR="00A20078" w:rsidRPr="00CC0A22" w:rsidRDefault="00A20078" w:rsidP="00216BAD">
            <w:pPr>
              <w:pStyle w:val="7---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/ рибно филе/ картофи /миришки/</w:t>
            </w:r>
          </w:p>
          <w:p w:rsidR="00A20078" w:rsidRPr="00CC0A22" w:rsidRDefault="00A20078" w:rsidP="00216BAD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2</w:t>
            </w:r>
            <w:r>
              <w:rPr>
                <w:color w:val="auto"/>
                <w:lang w:val="en-US" w:eastAsia="en-US"/>
              </w:rPr>
              <w:t>0</w:t>
            </w:r>
            <w:r w:rsidRPr="00CC0A22">
              <w:rPr>
                <w:color w:val="auto"/>
                <w:lang w:eastAsia="en-US"/>
              </w:rPr>
              <w:t>0 гр, 6.</w:t>
            </w:r>
            <w:r>
              <w:rPr>
                <w:color w:val="auto"/>
                <w:lang w:val="en-US" w:eastAsia="en-US"/>
              </w:rPr>
              <w:t>6</w:t>
            </w:r>
            <w:r w:rsidRPr="00CC0A22">
              <w:rPr>
                <w:color w:val="auto"/>
                <w:lang w:eastAsia="en-US"/>
              </w:rPr>
              <w:t>0 лв.</w:t>
            </w:r>
          </w:p>
          <w:p w:rsidR="00A20078" w:rsidRPr="00CC0A22" w:rsidRDefault="00A20078" w:rsidP="00216BAD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t>Препоръчано от сомелиера: Шардоне Силвър Енджъл</w:t>
            </w:r>
          </w:p>
          <w:p w:rsidR="00A20078" w:rsidRPr="00CC0A22" w:rsidRDefault="00A20078" w:rsidP="00216BAD">
            <w:pPr>
              <w:pStyle w:val="8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</w:p>
          <w:p w:rsidR="00A20078" w:rsidRPr="00CC0A22" w:rsidRDefault="00A20078" w:rsidP="00216BAD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Пилешки дробчета и сърчица</w:t>
            </w:r>
          </w:p>
          <w:p w:rsidR="00A20078" w:rsidRPr="00CC0A22" w:rsidRDefault="00A20078" w:rsidP="00F44CD5">
            <w:pPr>
              <w:pStyle w:val="7---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/ пилешки дроб/пилешки сърца/лук /масло/миришки/</w:t>
            </w:r>
          </w:p>
          <w:p w:rsidR="00A20078" w:rsidRPr="00CC0A22" w:rsidRDefault="00A20078" w:rsidP="00F44CD5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 xml:space="preserve">200 гр, </w:t>
            </w:r>
            <w:r>
              <w:rPr>
                <w:color w:val="auto"/>
                <w:lang w:val="en-US" w:eastAsia="en-US"/>
              </w:rPr>
              <w:t>6</w:t>
            </w:r>
            <w:r w:rsidRPr="00CC0A22">
              <w:rPr>
                <w:color w:val="auto"/>
                <w:lang w:eastAsia="en-US"/>
              </w:rPr>
              <w:t>.</w:t>
            </w:r>
            <w:r>
              <w:rPr>
                <w:color w:val="auto"/>
                <w:lang w:val="en-US" w:eastAsia="en-US"/>
              </w:rPr>
              <w:t>0</w:t>
            </w:r>
            <w:r w:rsidRPr="00CC0A22">
              <w:rPr>
                <w:color w:val="auto"/>
                <w:lang w:eastAsia="en-US"/>
              </w:rPr>
              <w:t>0 лв.</w:t>
            </w:r>
          </w:p>
          <w:p w:rsidR="00A20078" w:rsidRPr="00CC0A22" w:rsidRDefault="00A20078" w:rsidP="00216BAD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t>Препоръчано от сомелиера: Мерло Братя Минкови</w:t>
            </w:r>
          </w:p>
          <w:p w:rsidR="00A20078" w:rsidRPr="00CC0A22" w:rsidRDefault="00A20078" w:rsidP="00650394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Омлет със сирене</w:t>
            </w:r>
          </w:p>
          <w:p w:rsidR="00A20078" w:rsidRPr="00CC0A22" w:rsidRDefault="00A20078" w:rsidP="0039392A">
            <w:pPr>
              <w:pStyle w:val="7---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/ яйца/ сирене/зехтин/миришки/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250 гр, 4</w:t>
            </w:r>
            <w:r w:rsidRPr="00DF15FA">
              <w:rPr>
                <w:color w:val="auto"/>
                <w:lang w:val="en-US" w:eastAsia="en-US"/>
              </w:rPr>
              <w:t>,</w:t>
            </w:r>
            <w:r w:rsidRPr="00CC0A22">
              <w:rPr>
                <w:color w:val="auto"/>
                <w:lang w:eastAsia="en-US"/>
              </w:rPr>
              <w:t>50 лв.</w:t>
            </w:r>
          </w:p>
          <w:p w:rsidR="00A20078" w:rsidRPr="00CC0A22" w:rsidRDefault="00A20078" w:rsidP="00276C27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color w:val="auto"/>
              </w:rPr>
            </w:pPr>
            <w:r w:rsidRPr="00CC0A22">
              <w:rPr>
                <w:color w:val="auto"/>
              </w:rPr>
              <w:t xml:space="preserve">Препоръчано от сомелиера: Льо Розе-Катаржина </w:t>
            </w:r>
          </w:p>
          <w:p w:rsidR="00A20078" w:rsidRPr="00CC0A22" w:rsidRDefault="00A20078" w:rsidP="00276C27">
            <w:pPr>
              <w:pStyle w:val="8"/>
              <w:framePr w:hSpace="0" w:wrap="auto" w:vAnchor="margin" w:xAlign="left" w:yAlign="inline"/>
              <w:suppressOverlap w:val="0"/>
              <w:jc w:val="center"/>
            </w:pPr>
          </w:p>
          <w:p w:rsidR="00A20078" w:rsidRPr="00CC0A22" w:rsidRDefault="00A20078" w:rsidP="00276C27">
            <w:pPr>
              <w:pStyle w:val="8"/>
              <w:framePr w:hSpace="0" w:wrap="auto" w:vAnchor="margin" w:xAlign="left" w:yAlign="inline"/>
              <w:suppressOverlap w:val="0"/>
              <w:jc w:val="center"/>
            </w:pPr>
          </w:p>
          <w:p w:rsidR="00A20078" w:rsidRPr="00CC0A22" w:rsidRDefault="00A20078" w:rsidP="004558FB">
            <w:pPr>
              <w:pStyle w:val="8"/>
              <w:framePr w:hSpace="0" w:wrap="auto" w:vAnchor="margin" w:xAlign="left" w:yAlign="inline"/>
              <w:ind w:left="0"/>
              <w:suppressOverlap w:val="0"/>
              <w:rPr>
                <w:lang w:eastAsia="en-US"/>
              </w:rPr>
            </w:pP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ind w:left="284"/>
              <w:suppressOverlap w:val="0"/>
              <w:rPr>
                <w:sz w:val="24"/>
                <w:szCs w:val="24"/>
                <w:lang w:eastAsia="en-US"/>
              </w:rPr>
            </w:pPr>
            <w:r w:rsidRPr="00CC0A22">
              <w:rPr>
                <w:szCs w:val="44"/>
                <w:lang w:eastAsia="en-US"/>
              </w:rPr>
              <w:t>Разядки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Тревненска топеница</w:t>
            </w:r>
          </w:p>
          <w:p w:rsidR="00A20078" w:rsidRPr="00CC0A22" w:rsidRDefault="00A20078" w:rsidP="0039392A">
            <w:pPr>
              <w:pStyle w:val="7---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>/ печен пипер/ пресен домат/ люта чушка/</w:t>
            </w:r>
          </w:p>
          <w:p w:rsidR="00A20078" w:rsidRPr="00CC0A22" w:rsidRDefault="00A20078" w:rsidP="0039392A">
            <w:pPr>
              <w:pStyle w:val="7---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>сирене/ чесън/ миришки/ препечен хляб/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lang w:eastAsia="en-US"/>
              </w:rPr>
            </w:pPr>
            <w:r w:rsidRPr="00CC0A22">
              <w:rPr>
                <w:lang w:eastAsia="en-US"/>
              </w:rPr>
              <w:t>250 гр, 5,50 лв.</w:t>
            </w:r>
          </w:p>
          <w:p w:rsidR="00A20078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2"/>
                <w:lang w:val="en-US" w:eastAsia="en-US"/>
              </w:rPr>
            </w:pP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Тревненска сланина</w:t>
            </w:r>
          </w:p>
          <w:p w:rsidR="00A20078" w:rsidRPr="00CC0A22" w:rsidRDefault="00A20078" w:rsidP="0039392A">
            <w:pPr>
              <w:pStyle w:val="7---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>/тънко нарязана сланина с лук/ червен пипер/ препечен хляб /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lang w:eastAsia="en-US"/>
              </w:rPr>
            </w:pPr>
            <w:r w:rsidRPr="00CC0A22">
              <w:rPr>
                <w:lang w:eastAsia="en-US"/>
              </w:rPr>
              <w:t>100 гр, 4,50 лв.</w:t>
            </w:r>
          </w:p>
          <w:p w:rsidR="00A20078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2"/>
                <w:lang w:val="en-US" w:eastAsia="en-US"/>
              </w:rPr>
            </w:pP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Разядка със сирене</w:t>
            </w:r>
          </w:p>
          <w:p w:rsidR="00A20078" w:rsidRPr="00CC0A22" w:rsidRDefault="00A20078" w:rsidP="00E76F80">
            <w:pPr>
              <w:pStyle w:val="Heading1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>/сирене/ кисело мляк</w:t>
            </w:r>
            <w:r w:rsidRPr="00CC0A22">
              <w:rPr>
                <w:rStyle w:val="7---Char"/>
                <w:lang w:eastAsia="en-US"/>
              </w:rPr>
              <w:t>о</w:t>
            </w:r>
            <w:r w:rsidRPr="00CC0A22">
              <w:rPr>
                <w:lang w:eastAsia="en-US"/>
              </w:rPr>
              <w:t>/чесън/ миришки/</w:t>
            </w:r>
          </w:p>
          <w:p w:rsidR="00A20078" w:rsidRPr="00CC0A22" w:rsidRDefault="00A20078" w:rsidP="00EC719E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lang w:eastAsia="en-US"/>
              </w:rPr>
            </w:pPr>
            <w:r w:rsidRPr="00CC0A22">
              <w:t>250 гр, 4,50 лв</w:t>
            </w: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spacing w:before="200"/>
              <w:ind w:left="284"/>
              <w:suppressOverlap w:val="0"/>
              <w:rPr>
                <w:szCs w:val="44"/>
                <w:lang w:eastAsia="en-US"/>
              </w:rPr>
            </w:pPr>
          </w:p>
          <w:p w:rsidR="00A20078" w:rsidRPr="00CC0A22" w:rsidRDefault="00A20078" w:rsidP="00FC1A17">
            <w:pPr>
              <w:pStyle w:val="5"/>
              <w:framePr w:hSpace="0" w:wrap="auto" w:vAnchor="margin" w:xAlign="left" w:yAlign="inline"/>
              <w:spacing w:before="200"/>
              <w:ind w:left="284"/>
              <w:suppressOverlap w:val="0"/>
              <w:rPr>
                <w:szCs w:val="44"/>
                <w:lang w:eastAsia="en-US"/>
              </w:rPr>
            </w:pPr>
            <w:r w:rsidRPr="00CC0A22">
              <w:rPr>
                <w:szCs w:val="44"/>
                <w:lang w:eastAsia="en-US"/>
              </w:rPr>
              <w:t>Зарзавати</w:t>
            </w:r>
          </w:p>
          <w:tbl>
            <w:tblPr>
              <w:tblW w:w="6763" w:type="dxa"/>
              <w:tblInd w:w="1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6763"/>
            </w:tblGrid>
            <w:tr w:rsidR="00A20078" w:rsidRPr="0039392A" w:rsidTr="0039392A">
              <w:trPr>
                <w:trHeight w:val="1196"/>
              </w:trPr>
              <w:tc>
                <w:tcPr>
                  <w:tcW w:w="6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0078" w:rsidRPr="00CC0A22" w:rsidRDefault="00A20078" w:rsidP="008B745B">
                  <w:pPr>
                    <w:pStyle w:val="a0"/>
                    <w:framePr w:wrap="around"/>
                    <w:rPr>
                      <w:color w:val="auto"/>
                      <w:szCs w:val="24"/>
                    </w:rPr>
                  </w:pPr>
                  <w:r w:rsidRPr="00CC0A22">
                    <w:rPr>
                      <w:color w:val="auto"/>
                      <w:szCs w:val="24"/>
                    </w:rPr>
                    <w:t>Салата по ов</w:t>
                  </w:r>
                  <w:r w:rsidRPr="00CC0A22">
                    <w:rPr>
                      <w:rStyle w:val="6Char"/>
                      <w:color w:val="auto"/>
                      <w:szCs w:val="24"/>
                    </w:rPr>
                    <w:t>ч</w:t>
                  </w:r>
                  <w:r w:rsidRPr="00CC0A22">
                    <w:rPr>
                      <w:color w:val="auto"/>
                      <w:szCs w:val="24"/>
                    </w:rPr>
                    <w:t>арски</w:t>
                  </w:r>
                </w:p>
                <w:p w:rsidR="00A20078" w:rsidRPr="00CC0A22" w:rsidRDefault="00A20078" w:rsidP="008B745B">
                  <w:pPr>
                    <w:pStyle w:val="a1"/>
                    <w:framePr w:wrap="around"/>
                    <w:rPr>
                      <w:color w:val="auto"/>
                    </w:rPr>
                  </w:pPr>
                  <w:r w:rsidRPr="00CC0A22">
                    <w:rPr>
                      <w:color w:val="auto"/>
                    </w:rPr>
                    <w:t xml:space="preserve">/ домати/ краставици/ печен </w:t>
                  </w:r>
                  <w:r w:rsidRPr="00C3066C">
                    <w:rPr>
                      <w:rStyle w:val="Char1"/>
                      <w:i/>
                      <w:color w:val="auto"/>
                      <w:lang w:val="bg-BG"/>
                    </w:rPr>
                    <w:t>пипер</w:t>
                  </w:r>
                  <w:r w:rsidRPr="00CC0A22">
                    <w:rPr>
                      <w:color w:val="auto"/>
                    </w:rPr>
                    <w:t>/ гъби/ царевица/ шунка/ сирене/ кашкавал/ яйце/ зелен лук/ маслини/ миришки /</w:t>
                  </w:r>
                </w:p>
                <w:p w:rsidR="00A20078" w:rsidRPr="00CC0A22" w:rsidRDefault="00A20078" w:rsidP="008B745B">
                  <w:pPr>
                    <w:pStyle w:val="8"/>
                    <w:framePr w:wrap="around"/>
                    <w:jc w:val="center"/>
                    <w:rPr>
                      <w:color w:val="auto"/>
                      <w:lang w:eastAsia="en-US"/>
                    </w:rPr>
                  </w:pPr>
                  <w:r>
                    <w:rPr>
                      <w:color w:val="auto"/>
                      <w:lang w:val="en-US" w:eastAsia="en-US"/>
                    </w:rPr>
                    <w:t>350</w:t>
                  </w:r>
                  <w:r w:rsidRPr="00CC0A22">
                    <w:rPr>
                      <w:color w:val="auto"/>
                      <w:lang w:eastAsia="en-US"/>
                    </w:rPr>
                    <w:t xml:space="preserve"> гр, 6.50лв.</w:t>
                  </w:r>
                </w:p>
                <w:p w:rsidR="00A20078" w:rsidRPr="00CC0A22" w:rsidRDefault="00A20078" w:rsidP="008B745B">
                  <w:pPr>
                    <w:pStyle w:val="a1"/>
                    <w:framePr w:wrap="around"/>
                    <w:rPr>
                      <w:color w:val="auto"/>
                    </w:rPr>
                  </w:pPr>
                  <w:r w:rsidRPr="00CC0A22">
                    <w:rPr>
                      <w:color w:val="auto"/>
                    </w:rPr>
                    <w:t>Препоръчано от стопанина: Троянска сливова отлежала.</w:t>
                  </w:r>
                </w:p>
                <w:p w:rsidR="00A20078" w:rsidRPr="00CC0A22" w:rsidRDefault="00A20078" w:rsidP="008B745B">
                  <w:pPr>
                    <w:pStyle w:val="8"/>
                    <w:framePr w:wrap="around"/>
                    <w:ind w:left="0" w:right="0"/>
                    <w:jc w:val="center"/>
                    <w:rPr>
                      <w:lang w:eastAsia="en-US"/>
                    </w:rPr>
                  </w:pPr>
                </w:p>
              </w:tc>
            </w:tr>
          </w:tbl>
          <w:p w:rsidR="00A20078" w:rsidRPr="00CC0A22" w:rsidRDefault="00A20078" w:rsidP="00FC1A17">
            <w:pPr>
              <w:pStyle w:val="6"/>
              <w:framePr w:hSpace="0" w:wrap="auto" w:vAnchor="margin" w:xAlign="left" w:yAlign="inline"/>
              <w:ind w:left="0"/>
              <w:suppressOverlap w:val="0"/>
              <w:jc w:val="left"/>
              <w:rPr>
                <w:szCs w:val="22"/>
                <w:lang w:eastAsia="en-US"/>
              </w:rPr>
            </w:pP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Салата по шопски</w:t>
            </w:r>
          </w:p>
          <w:p w:rsidR="00A20078" w:rsidRPr="00CC0A22" w:rsidRDefault="00A20078" w:rsidP="00742F5B">
            <w:pPr>
              <w:pStyle w:val="a1"/>
              <w:framePr w:hSpace="0" w:wrap="auto" w:vAnchor="margin" w:xAlign="left" w:yAlign="inline"/>
              <w:suppressOverlap w:val="0"/>
              <w:rPr>
                <w:color w:val="auto"/>
              </w:rPr>
            </w:pPr>
            <w:r w:rsidRPr="00CC0A22">
              <w:rPr>
                <w:color w:val="auto"/>
              </w:rPr>
              <w:t>/ домати/</w:t>
            </w:r>
            <w:r w:rsidRPr="00CC0A22">
              <w:rPr>
                <w:rStyle w:val="Heading1Char"/>
                <w:i/>
                <w:color w:val="auto"/>
              </w:rPr>
              <w:t>краставици/ суров пипер/ сирене/ миришки</w:t>
            </w:r>
            <w:r w:rsidRPr="00CC0A22">
              <w:rPr>
                <w:color w:val="auto"/>
              </w:rPr>
              <w:t>/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val="en-US" w:eastAsia="en-US"/>
              </w:rPr>
              <w:t>30</w:t>
            </w:r>
            <w:r w:rsidRPr="00C3066C">
              <w:rPr>
                <w:color w:val="auto"/>
                <w:lang w:val="en-US" w:eastAsia="en-US"/>
              </w:rPr>
              <w:t>0</w:t>
            </w:r>
            <w:r w:rsidRPr="00CC0A22">
              <w:rPr>
                <w:color w:val="auto"/>
                <w:lang w:eastAsia="en-US"/>
              </w:rPr>
              <w:t xml:space="preserve"> гр, 5.00 лв.</w:t>
            </w:r>
          </w:p>
          <w:p w:rsidR="00A20078" w:rsidRPr="00C3066C" w:rsidRDefault="00A20078" w:rsidP="00EF462B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color w:val="auto"/>
                <w:lang w:val="en-US" w:eastAsia="en-US"/>
              </w:rPr>
            </w:pPr>
            <w:r w:rsidRPr="00CC0A22">
              <w:rPr>
                <w:color w:val="auto"/>
              </w:rPr>
              <w:t>Препоръчано от стопанина: Бургас 63 Барел</w:t>
            </w:r>
          </w:p>
          <w:p w:rsidR="00A20078" w:rsidRPr="00CC0A22" w:rsidRDefault="00A20078" w:rsidP="00FC1A17">
            <w:pPr>
              <w:pStyle w:val="6"/>
              <w:framePr w:hSpace="0" w:wrap="auto" w:vAnchor="margin" w:xAlign="left" w:yAlign="inline"/>
              <w:ind w:left="0"/>
              <w:suppressOverlap w:val="0"/>
              <w:jc w:val="left"/>
              <w:rPr>
                <w:color w:val="auto"/>
                <w:szCs w:val="24"/>
                <w:lang w:eastAsia="en-US"/>
              </w:rPr>
            </w:pP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Салата с печени чушки и нахут</w:t>
            </w:r>
          </w:p>
          <w:p w:rsidR="00A20078" w:rsidRPr="00CC0A22" w:rsidRDefault="00A20078" w:rsidP="0039392A">
            <w:pPr>
              <w:pStyle w:val="7---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/ печен пипер/нахут/ лук/ моркови/дресинг /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300 гр, 5.50 лв.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Препоръчано от стопанина: Стралджанска мускатова</w:t>
            </w:r>
          </w:p>
          <w:p w:rsidR="00A20078" w:rsidRPr="00CC0A22" w:rsidRDefault="00A20078" w:rsidP="00FC1A17">
            <w:pPr>
              <w:pStyle w:val="6"/>
              <w:framePr w:hSpace="0" w:wrap="auto" w:vAnchor="margin" w:xAlign="left" w:yAlign="inline"/>
              <w:ind w:left="0"/>
              <w:suppressOverlap w:val="0"/>
              <w:jc w:val="left"/>
              <w:rPr>
                <w:color w:val="auto"/>
                <w:szCs w:val="24"/>
                <w:lang w:eastAsia="en-US"/>
              </w:rPr>
            </w:pPr>
          </w:p>
          <w:p w:rsidR="00A20078" w:rsidRPr="00CC0A22" w:rsidRDefault="00A20078" w:rsidP="0039392A">
            <w:pPr>
              <w:pStyle w:val="6"/>
              <w:framePr w:hSpace="0" w:wrap="auto" w:vAnchor="margin" w:xAlign="left" w:yAlign="inline"/>
              <w:ind w:left="567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Cs w:val="24"/>
                <w:lang w:eastAsia="en-US"/>
              </w:rPr>
              <w:t>Домати със свежо сирене</w:t>
            </w:r>
          </w:p>
          <w:p w:rsidR="00A20078" w:rsidRPr="00CC0A22" w:rsidRDefault="00A20078" w:rsidP="0039392A">
            <w:pPr>
              <w:pStyle w:val="7---"/>
              <w:framePr w:hSpace="0" w:wrap="auto" w:vAnchor="margin" w:xAlign="left" w:yAlign="inline"/>
              <w:ind w:left="567" w:right="176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/домати/свежо сирене/ босилек/ миришки/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ind w:left="567" w:right="176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3</w:t>
            </w:r>
            <w:r>
              <w:rPr>
                <w:color w:val="auto"/>
                <w:lang w:val="en-US" w:eastAsia="en-US"/>
              </w:rPr>
              <w:t>0</w:t>
            </w:r>
            <w:r w:rsidRPr="00CC0A22">
              <w:rPr>
                <w:color w:val="auto"/>
                <w:lang w:eastAsia="en-US"/>
              </w:rPr>
              <w:t>0 гр, 6.50 лв.</w:t>
            </w:r>
          </w:p>
          <w:p w:rsidR="00A20078" w:rsidRPr="00FC1A17" w:rsidRDefault="00A20078" w:rsidP="00FC1A17">
            <w:pPr>
              <w:pStyle w:val="8"/>
              <w:framePr w:hSpace="0" w:wrap="auto" w:vAnchor="margin" w:xAlign="left" w:yAlign="inline"/>
              <w:ind w:left="567" w:right="176"/>
              <w:suppressOverlap w:val="0"/>
              <w:jc w:val="center"/>
              <w:rPr>
                <w:color w:val="auto"/>
                <w:lang w:val="en-US" w:eastAsia="en-US"/>
              </w:rPr>
            </w:pPr>
            <w:r w:rsidRPr="00CC0A22">
              <w:t>Препоръчано от стопанина: Сухиндолска отлежала ракия</w:t>
            </w:r>
          </w:p>
          <w:p w:rsidR="00A20078" w:rsidRPr="00C3066C" w:rsidRDefault="00A20078" w:rsidP="00742F5B">
            <w:pPr>
              <w:pStyle w:val="6"/>
              <w:framePr w:hSpace="0" w:wrap="auto" w:vAnchor="margin" w:xAlign="left" w:yAlign="inline"/>
              <w:ind w:left="0" w:right="0"/>
              <w:suppressOverlap w:val="0"/>
              <w:rPr>
                <w:color w:val="auto"/>
                <w:szCs w:val="22"/>
                <w:lang w:val="en-US" w:eastAsia="en-US"/>
              </w:rPr>
            </w:pPr>
          </w:p>
          <w:p w:rsidR="00A20078" w:rsidRPr="00CC0A22" w:rsidRDefault="00A20078" w:rsidP="00742F5B">
            <w:pPr>
              <w:pStyle w:val="6"/>
              <w:framePr w:hSpace="0" w:wrap="auto" w:vAnchor="margin" w:xAlign="left" w:yAlign="inline"/>
              <w:ind w:left="0" w:right="0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Табуле с киноа</w:t>
            </w:r>
          </w:p>
          <w:p w:rsidR="00A20078" w:rsidRPr="00CC0A22" w:rsidRDefault="00A20078" w:rsidP="00742F5B">
            <w:pPr>
              <w:pStyle w:val="7---"/>
              <w:framePr w:hSpace="0" w:wrap="auto" w:vAnchor="margin" w:xAlign="left" w:yAlign="inline"/>
              <w:ind w:left="0" w:right="0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 xml:space="preserve">/ домати/ краставици/моркови /киноа /лук/магданоз/ </w:t>
            </w:r>
          </w:p>
          <w:p w:rsidR="00A20078" w:rsidRPr="00CC0A22" w:rsidRDefault="00A20078" w:rsidP="00742F5B">
            <w:pPr>
              <w:pStyle w:val="8"/>
              <w:framePr w:hSpace="0" w:wrap="auto" w:vAnchor="margin" w:xAlign="left" w:yAlign="inline"/>
              <w:ind w:left="0" w:right="0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3</w:t>
            </w:r>
            <w:r>
              <w:rPr>
                <w:color w:val="auto"/>
                <w:lang w:val="en-US" w:eastAsia="en-US"/>
              </w:rPr>
              <w:t>0</w:t>
            </w:r>
            <w:r w:rsidRPr="00C3066C">
              <w:rPr>
                <w:color w:val="auto"/>
                <w:lang w:val="en-US" w:eastAsia="en-US"/>
              </w:rPr>
              <w:t>0</w:t>
            </w:r>
            <w:r w:rsidRPr="00CC0A22">
              <w:rPr>
                <w:color w:val="auto"/>
                <w:lang w:eastAsia="en-US"/>
              </w:rPr>
              <w:t xml:space="preserve"> гр, 6.50 лв</w:t>
            </w:r>
          </w:p>
          <w:p w:rsidR="00A20078" w:rsidRPr="00CC0A22" w:rsidRDefault="00A20078" w:rsidP="00742F5B">
            <w:pPr>
              <w:pStyle w:val="a1"/>
              <w:framePr w:hSpace="0" w:wrap="auto" w:vAnchor="margin" w:xAlign="left" w:yAlign="inline"/>
              <w:suppressOverlap w:val="0"/>
              <w:rPr>
                <w:color w:val="auto"/>
                <w:szCs w:val="24"/>
              </w:rPr>
            </w:pPr>
            <w:r w:rsidRPr="00CC0A22">
              <w:rPr>
                <w:color w:val="auto"/>
              </w:rPr>
              <w:t>Препоръчано от стопанина:  Троянска сливова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FC1A17">
            <w:pPr>
              <w:pStyle w:val="6"/>
              <w:framePr w:hSpace="0" w:wrap="auto" w:vAnchor="margin" w:xAlign="left" w:yAlign="inline"/>
              <w:ind w:left="0" w:right="0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Чорбаджийско плато</w:t>
            </w:r>
          </w:p>
          <w:p w:rsidR="00A20078" w:rsidRPr="00CC0A22" w:rsidRDefault="00A20078" w:rsidP="00FC1A17">
            <w:pPr>
              <w:pStyle w:val="7---"/>
              <w:framePr w:hSpace="0" w:wrap="auto" w:vAnchor="margin" w:xAlign="left" w:yAlign="inline"/>
              <w:ind w:left="0" w:right="0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/ домати/ краставици/ зеле/моркови/картофи/бекон/яйце/маслини/ / снежанка/зелена салата/</w:t>
            </w:r>
          </w:p>
          <w:p w:rsidR="00A20078" w:rsidRPr="00CC0A22" w:rsidRDefault="00A20078" w:rsidP="00FC1A17">
            <w:pPr>
              <w:pStyle w:val="8"/>
              <w:framePr w:hSpace="0" w:wrap="auto" w:vAnchor="margin" w:xAlign="left" w:yAlign="inline"/>
              <w:ind w:left="0" w:right="0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55</w:t>
            </w:r>
            <w:r w:rsidRPr="00C3066C">
              <w:rPr>
                <w:color w:val="auto"/>
                <w:lang w:val="en-US" w:eastAsia="en-US"/>
              </w:rPr>
              <w:t>0</w:t>
            </w:r>
            <w:r w:rsidRPr="00CC0A22">
              <w:rPr>
                <w:color w:val="auto"/>
                <w:lang w:eastAsia="en-US"/>
              </w:rPr>
              <w:t xml:space="preserve"> гр, 9.50 лв</w:t>
            </w:r>
          </w:p>
          <w:p w:rsidR="00A20078" w:rsidRPr="00CC0A22" w:rsidRDefault="00A20078" w:rsidP="00FC1A17">
            <w:pPr>
              <w:pStyle w:val="a1"/>
              <w:framePr w:hSpace="0" w:wrap="auto" w:vAnchor="margin" w:xAlign="left" w:yAlign="inline"/>
              <w:suppressOverlap w:val="0"/>
              <w:rPr>
                <w:color w:val="auto"/>
                <w:szCs w:val="24"/>
              </w:rPr>
            </w:pPr>
            <w:r w:rsidRPr="00CC0A22">
              <w:rPr>
                <w:color w:val="auto"/>
              </w:rPr>
              <w:t>Препоръчано от стопанина:  Троянска сливова</w:t>
            </w:r>
          </w:p>
          <w:p w:rsidR="00A20078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val="en-US" w:eastAsia="en-US"/>
              </w:rPr>
            </w:pPr>
          </w:p>
          <w:p w:rsidR="00A20078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val="en-US" w:eastAsia="en-US"/>
              </w:rPr>
            </w:pPr>
          </w:p>
          <w:p w:rsidR="00A20078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val="en-US" w:eastAsia="en-US"/>
              </w:rPr>
            </w:pPr>
          </w:p>
          <w:p w:rsidR="00A20078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val="en-US" w:eastAsia="en-US"/>
              </w:rPr>
            </w:pPr>
          </w:p>
          <w:p w:rsidR="00A20078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val="en-US" w:eastAsia="en-US"/>
              </w:rPr>
            </w:pPr>
          </w:p>
          <w:p w:rsidR="00A20078" w:rsidRDefault="00A20078" w:rsidP="00EF462B">
            <w:pPr>
              <w:pStyle w:val="8"/>
              <w:framePr w:hSpace="0" w:wrap="auto" w:vAnchor="margin" w:xAlign="left" w:yAlign="inline"/>
              <w:ind w:left="0"/>
              <w:suppressOverlap w:val="0"/>
              <w:rPr>
                <w:lang w:val="en-US" w:eastAsia="en-US"/>
              </w:rPr>
            </w:pPr>
          </w:p>
          <w:p w:rsidR="00A20078" w:rsidRPr="00EF462B" w:rsidRDefault="00A20078" w:rsidP="00EF462B">
            <w:pPr>
              <w:pStyle w:val="8"/>
              <w:framePr w:hSpace="0" w:wrap="auto" w:vAnchor="margin" w:xAlign="left" w:yAlign="inline"/>
              <w:ind w:left="0"/>
              <w:suppressOverlap w:val="0"/>
              <w:rPr>
                <w:lang w:val="en-US"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ind w:left="284"/>
              <w:suppressOverlap w:val="0"/>
              <w:rPr>
                <w:szCs w:val="44"/>
                <w:lang w:eastAsia="en-US"/>
              </w:rPr>
            </w:pP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ind w:left="284"/>
              <w:suppressOverlap w:val="0"/>
              <w:rPr>
                <w:szCs w:val="44"/>
                <w:lang w:eastAsia="en-US"/>
              </w:rPr>
            </w:pPr>
            <w:r w:rsidRPr="00CC0A22">
              <w:rPr>
                <w:szCs w:val="44"/>
                <w:lang w:eastAsia="en-US"/>
              </w:rPr>
              <w:t>Безмесни гозби</w:t>
            </w: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ind w:left="284"/>
              <w:suppressOverlap w:val="0"/>
              <w:rPr>
                <w:szCs w:val="44"/>
                <w:lang w:eastAsia="en-US"/>
              </w:rPr>
            </w:pP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</w:p>
          <w:tbl>
            <w:tblPr>
              <w:tblW w:w="6763" w:type="dxa"/>
              <w:tblInd w:w="1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6763"/>
            </w:tblGrid>
            <w:tr w:rsidR="00A20078" w:rsidRPr="007C26D2" w:rsidTr="0039392A">
              <w:trPr>
                <w:trHeight w:val="1196"/>
              </w:trPr>
              <w:tc>
                <w:tcPr>
                  <w:tcW w:w="6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0078" w:rsidRPr="00CC0A22" w:rsidRDefault="00A20078" w:rsidP="008B745B">
                  <w:pPr>
                    <w:pStyle w:val="6"/>
                    <w:framePr w:wrap="around"/>
                    <w:ind w:left="0" w:right="0"/>
                    <w:rPr>
                      <w:color w:val="auto"/>
                      <w:szCs w:val="24"/>
                      <w:lang w:eastAsia="en-US"/>
                    </w:rPr>
                  </w:pPr>
                  <w:r w:rsidRPr="00CC0A22">
                    <w:rPr>
                      <w:color w:val="auto"/>
                      <w:sz w:val="22"/>
                      <w:szCs w:val="22"/>
                      <w:lang w:eastAsia="en-US"/>
                    </w:rPr>
                    <w:t>Патладжан по селски</w:t>
                  </w:r>
                </w:p>
                <w:p w:rsidR="00A20078" w:rsidRPr="00CC0A22" w:rsidRDefault="00A20078" w:rsidP="008B745B">
                  <w:pPr>
                    <w:pStyle w:val="7---"/>
                    <w:framePr w:wrap="around"/>
                    <w:ind w:left="0" w:right="0"/>
                    <w:rPr>
                      <w:color w:val="auto"/>
                      <w:lang w:eastAsia="en-US"/>
                    </w:rPr>
                  </w:pPr>
                  <w:r w:rsidRPr="00CC0A22">
                    <w:rPr>
                      <w:color w:val="auto"/>
                      <w:lang w:eastAsia="en-US"/>
                    </w:rPr>
                    <w:t>/ патладжан/ сирене/ кашкавал/ домати/ чесън/ пармезан/</w:t>
                  </w:r>
                </w:p>
                <w:p w:rsidR="00A20078" w:rsidRPr="00CC0A22" w:rsidRDefault="00A20078" w:rsidP="008B745B">
                  <w:pPr>
                    <w:pStyle w:val="8"/>
                    <w:framePr w:wrap="around"/>
                    <w:ind w:left="0" w:right="0"/>
                    <w:jc w:val="center"/>
                    <w:rPr>
                      <w:color w:val="auto"/>
                      <w:lang w:eastAsia="en-US"/>
                    </w:rPr>
                  </w:pPr>
                  <w:r>
                    <w:rPr>
                      <w:color w:val="auto"/>
                      <w:lang w:val="en-US" w:eastAsia="en-US"/>
                    </w:rPr>
                    <w:t>35</w:t>
                  </w:r>
                  <w:r w:rsidRPr="007C26D2">
                    <w:rPr>
                      <w:color w:val="auto"/>
                      <w:lang w:val="en-US" w:eastAsia="en-US"/>
                    </w:rPr>
                    <w:t>0</w:t>
                  </w:r>
                  <w:r w:rsidRPr="00CC0A22">
                    <w:rPr>
                      <w:color w:val="auto"/>
                      <w:lang w:eastAsia="en-US"/>
                    </w:rPr>
                    <w:t xml:space="preserve"> гр, 9.00 лв.</w:t>
                  </w:r>
                </w:p>
                <w:p w:rsidR="00A20078" w:rsidRPr="00CC0A22" w:rsidRDefault="00A20078" w:rsidP="008B745B">
                  <w:pPr>
                    <w:pStyle w:val="8"/>
                    <w:framePr w:wrap="around"/>
                    <w:ind w:left="0" w:right="0"/>
                    <w:jc w:val="center"/>
                    <w:rPr>
                      <w:color w:val="auto"/>
                      <w:lang w:eastAsia="en-US"/>
                    </w:rPr>
                  </w:pPr>
                  <w:r w:rsidRPr="00CC0A22">
                    <w:rPr>
                      <w:color w:val="auto"/>
                      <w:lang w:eastAsia="en-US"/>
                    </w:rPr>
                    <w:t>Препоръчано от сомелиера: Мидалидаре Карпе Дием червено</w:t>
                  </w:r>
                </w:p>
              </w:tc>
            </w:tr>
          </w:tbl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Ризото с тиквички и пипер</w:t>
            </w:r>
          </w:p>
          <w:p w:rsidR="00A20078" w:rsidRPr="00CC0A22" w:rsidRDefault="00A20078" w:rsidP="0039392A">
            <w:pPr>
              <w:pStyle w:val="7---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/ ориз/ тиквички/ пресен пипер/ чесън/ пармезан/ миришки /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300 гр, 6.00 лв.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Препоръчано от сомелиера: Мидалидаре Могилово Вилаж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Бабина гозба на зелено</w:t>
            </w:r>
          </w:p>
          <w:p w:rsidR="00A20078" w:rsidRPr="00CC0A22" w:rsidRDefault="00A20078" w:rsidP="0039392A">
            <w:pPr>
              <w:pStyle w:val="7---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/ спанак/ зелен лук/ гъби/ чесън/пармезан /миришки/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300 гр, 6.00 лв.</w:t>
            </w:r>
          </w:p>
          <w:p w:rsidR="00A20078" w:rsidRPr="007C26D2" w:rsidRDefault="00A20078" w:rsidP="005B710F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color w:val="auto"/>
                <w:lang w:val="en-US" w:eastAsia="en-US"/>
              </w:rPr>
            </w:pPr>
            <w:r w:rsidRPr="00CC0A22">
              <w:rPr>
                <w:color w:val="auto"/>
              </w:rPr>
              <w:t>Препоръчано от сомелиера: Мерло Братя Минкови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Селска зеленчукова манджа</w:t>
            </w:r>
          </w:p>
          <w:p w:rsidR="00A20078" w:rsidRPr="00CC0A22" w:rsidRDefault="00A20078" w:rsidP="0039392A">
            <w:pPr>
              <w:pStyle w:val="7---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 xml:space="preserve">/ пипер/ домати/ яйце/ чесън/тиквички/патладжан/ миришки / 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300 гр, 6.50 лв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Препоръчано от сомелиера:  Евксиноград-Ризлинг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</w:p>
          <w:p w:rsidR="00A20078" w:rsidRPr="00CC0A22" w:rsidRDefault="00A20078" w:rsidP="00D80408">
            <w:pPr>
              <w:pStyle w:val="6"/>
              <w:framePr w:hSpace="0" w:wrap="auto" w:vAnchor="margin" w:xAlign="left" w:yAlign="inline"/>
              <w:suppressOverlap w:val="0"/>
              <w:rPr>
                <w:szCs w:val="22"/>
                <w:lang w:eastAsia="en-US"/>
              </w:rPr>
            </w:pPr>
          </w:p>
          <w:p w:rsidR="00A20078" w:rsidRPr="00CC0A22" w:rsidRDefault="00A20078" w:rsidP="00D80408">
            <w:pPr>
              <w:pStyle w:val="6"/>
              <w:framePr w:hSpace="0" w:wrap="auto" w:vAnchor="margin" w:xAlign="left" w:yAlign="inline"/>
              <w:suppressOverlap w:val="0"/>
              <w:rPr>
                <w:szCs w:val="22"/>
                <w:lang w:eastAsia="en-US"/>
              </w:rPr>
            </w:pPr>
          </w:p>
          <w:p w:rsidR="00A20078" w:rsidRPr="00CC0A22" w:rsidRDefault="00A20078" w:rsidP="00D80408">
            <w:pPr>
              <w:pStyle w:val="6"/>
              <w:framePr w:hSpace="0" w:wrap="auto" w:vAnchor="margin" w:xAlign="left" w:yAlign="inline"/>
              <w:suppressOverlap w:val="0"/>
              <w:rPr>
                <w:szCs w:val="22"/>
                <w:lang w:eastAsia="en-US"/>
              </w:rPr>
            </w:pPr>
          </w:p>
          <w:p w:rsidR="00A20078" w:rsidRPr="00CC0A22" w:rsidRDefault="00A20078" w:rsidP="00D80408">
            <w:pPr>
              <w:pStyle w:val="6"/>
              <w:framePr w:hSpace="0" w:wrap="auto" w:vAnchor="margin" w:xAlign="left" w:yAlign="inline"/>
              <w:suppressOverlap w:val="0"/>
              <w:rPr>
                <w:szCs w:val="22"/>
                <w:lang w:eastAsia="en-US"/>
              </w:rPr>
            </w:pPr>
          </w:p>
          <w:p w:rsidR="00A20078" w:rsidRPr="00CC0A22" w:rsidRDefault="00A20078" w:rsidP="00D80408">
            <w:pPr>
              <w:pStyle w:val="6"/>
              <w:framePr w:hSpace="0" w:wrap="auto" w:vAnchor="margin" w:xAlign="left" w:yAlign="inline"/>
              <w:suppressOverlap w:val="0"/>
              <w:rPr>
                <w:szCs w:val="22"/>
                <w:lang w:eastAsia="en-US"/>
              </w:rPr>
            </w:pPr>
          </w:p>
          <w:p w:rsidR="00A20078" w:rsidRPr="00CC0A22" w:rsidRDefault="00A20078" w:rsidP="00D80408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highlight w:val="yellow"/>
                <w:lang w:eastAsia="en-US"/>
              </w:rPr>
            </w:pP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lang w:eastAsia="en-US"/>
              </w:rPr>
            </w:pP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lang w:eastAsia="en-US"/>
              </w:rPr>
            </w:pP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lang w:eastAsia="en-US"/>
              </w:rPr>
            </w:pP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lang w:eastAsia="en-US"/>
              </w:rPr>
            </w:pP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lang w:eastAsia="en-US"/>
              </w:rPr>
            </w:pP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lang w:eastAsia="en-US"/>
              </w:rPr>
            </w:pP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lang w:eastAsia="en-US"/>
              </w:rPr>
            </w:pP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lang w:eastAsia="en-US"/>
              </w:rPr>
            </w:pPr>
          </w:p>
          <w:p w:rsidR="00A20078" w:rsidRPr="00CC0A22" w:rsidRDefault="00A20078" w:rsidP="004612F7">
            <w:pPr>
              <w:pStyle w:val="8"/>
              <w:framePr w:hSpace="0" w:wrap="auto" w:vAnchor="margin" w:xAlign="left" w:yAlign="inline"/>
              <w:ind w:left="0"/>
              <w:suppressOverlap w:val="0"/>
              <w:rPr>
                <w:lang w:eastAsia="en-US"/>
              </w:rPr>
            </w:pPr>
          </w:p>
          <w:p w:rsidR="00A20078" w:rsidRPr="005B710F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lang w:val="en-US" w:eastAsia="en-US"/>
              </w:rPr>
            </w:pP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lang w:eastAsia="en-US"/>
              </w:rPr>
            </w:pPr>
          </w:p>
          <w:p w:rsidR="00A20078" w:rsidRPr="00CC0A22" w:rsidRDefault="00A20078" w:rsidP="00347978">
            <w:pPr>
              <w:pStyle w:val="5"/>
              <w:framePr w:hSpace="0" w:wrap="auto" w:vAnchor="margin" w:xAlign="left" w:yAlign="inline"/>
              <w:ind w:left="284"/>
              <w:suppressOverlap w:val="0"/>
              <w:rPr>
                <w:szCs w:val="44"/>
                <w:lang w:eastAsia="en-US"/>
              </w:rPr>
            </w:pP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ind w:left="284"/>
              <w:suppressOverlap w:val="0"/>
              <w:rPr>
                <w:szCs w:val="44"/>
                <w:lang w:eastAsia="en-US"/>
              </w:rPr>
            </w:pPr>
            <w:r w:rsidRPr="00CC0A22">
              <w:rPr>
                <w:szCs w:val="44"/>
                <w:lang w:eastAsia="en-US"/>
              </w:rPr>
              <w:t>Скара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</w:p>
          <w:tbl>
            <w:tblPr>
              <w:tblW w:w="6763" w:type="dxa"/>
              <w:tblInd w:w="1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6763"/>
            </w:tblGrid>
            <w:tr w:rsidR="00A20078" w:rsidRPr="0077469C" w:rsidTr="0039392A">
              <w:trPr>
                <w:trHeight w:val="1188"/>
              </w:trPr>
              <w:tc>
                <w:tcPr>
                  <w:tcW w:w="6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0078" w:rsidRPr="00CC0A22" w:rsidRDefault="00A20078" w:rsidP="008B745B">
                  <w:pPr>
                    <w:pStyle w:val="6"/>
                    <w:framePr w:wrap="around"/>
                    <w:ind w:left="0" w:right="0"/>
                    <w:rPr>
                      <w:color w:val="auto"/>
                      <w:szCs w:val="24"/>
                      <w:lang w:eastAsia="en-US"/>
                    </w:rPr>
                  </w:pPr>
                  <w:r w:rsidRPr="00CC0A22">
                    <w:rPr>
                      <w:color w:val="auto"/>
                      <w:sz w:val="22"/>
                      <w:szCs w:val="22"/>
                      <w:lang w:eastAsia="en-US"/>
                    </w:rPr>
                    <w:t>Суджук на гребен</w:t>
                  </w:r>
                </w:p>
                <w:p w:rsidR="00A20078" w:rsidRPr="00CC0A22" w:rsidRDefault="00A20078" w:rsidP="008B745B">
                  <w:pPr>
                    <w:pStyle w:val="8"/>
                    <w:framePr w:wrap="around"/>
                    <w:spacing w:before="120"/>
                    <w:ind w:left="0" w:right="0"/>
                    <w:jc w:val="center"/>
                    <w:rPr>
                      <w:color w:val="auto"/>
                      <w:lang w:eastAsia="en-US"/>
                    </w:rPr>
                  </w:pPr>
                  <w:r w:rsidRPr="00CC0A22">
                    <w:rPr>
                      <w:color w:val="auto"/>
                      <w:lang w:eastAsia="en-US"/>
                    </w:rPr>
                    <w:t>100 гр., 3,90 лв.</w:t>
                  </w:r>
                </w:p>
                <w:p w:rsidR="00A20078" w:rsidRPr="00CC0A22" w:rsidRDefault="00A20078" w:rsidP="008B745B">
                  <w:pPr>
                    <w:pStyle w:val="8"/>
                    <w:framePr w:wrap="around"/>
                    <w:spacing w:before="120"/>
                    <w:ind w:left="0" w:right="0"/>
                    <w:jc w:val="center"/>
                    <w:rPr>
                      <w:color w:val="auto"/>
                      <w:lang w:eastAsia="en-US"/>
                    </w:rPr>
                  </w:pPr>
                  <w:r w:rsidRPr="00CC0A22">
                    <w:rPr>
                      <w:color w:val="auto"/>
                      <w:lang w:eastAsia="en-US"/>
                    </w:rPr>
                    <w:t>Препоръчано от сомелиера:  Брятя Минкови-Каберне</w:t>
                  </w:r>
                </w:p>
              </w:tc>
            </w:tr>
          </w:tbl>
          <w:p w:rsidR="00A20078" w:rsidRPr="00CC0A22" w:rsidRDefault="00A20078" w:rsidP="00BF016E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</w:p>
          <w:p w:rsidR="00A20078" w:rsidRPr="00CC0A22" w:rsidRDefault="00A20078" w:rsidP="00BF016E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 xml:space="preserve">Свински гърди по селски 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pacing w:before="120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350 гр., 9,90 лв.</w:t>
            </w:r>
          </w:p>
          <w:p w:rsidR="00A20078" w:rsidRPr="00CC0A22" w:rsidRDefault="00A20078" w:rsidP="006861F7">
            <w:pPr>
              <w:pStyle w:val="8"/>
              <w:framePr w:hSpace="0" w:wrap="auto" w:vAnchor="margin" w:xAlign="left" w:yAlign="inline"/>
              <w:spacing w:before="120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</w:rPr>
              <w:t>Препоръчано от сомелиера:  Братя Минкови-червено Кюве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</w:p>
          <w:p w:rsidR="00A20078" w:rsidRPr="00CC0A22" w:rsidRDefault="00A20078" w:rsidP="00BF016E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Домашно Кюфте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pacing w:before="120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100 гр., 2,20 лв.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pacing w:before="120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Препоръчано от сомелиера: Мелник 55 Резерва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pacing w:before="120"/>
              <w:suppressOverlap w:val="0"/>
              <w:jc w:val="center"/>
              <w:rPr>
                <w:color w:val="auto"/>
                <w:lang w:eastAsia="en-US"/>
              </w:rPr>
            </w:pPr>
          </w:p>
          <w:p w:rsidR="00A20078" w:rsidRPr="00CC0A22" w:rsidRDefault="00A20078" w:rsidP="0025350F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Домашно Кърначе</w:t>
            </w:r>
          </w:p>
          <w:p w:rsidR="00A20078" w:rsidRPr="00CC0A22" w:rsidRDefault="00A20078" w:rsidP="0025350F">
            <w:pPr>
              <w:pStyle w:val="8"/>
              <w:framePr w:hSpace="0" w:wrap="auto" w:vAnchor="margin" w:xAlign="left" w:yAlign="inline"/>
              <w:spacing w:before="120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200 гр., 4,40 лв.</w:t>
            </w:r>
          </w:p>
          <w:p w:rsidR="00A20078" w:rsidRPr="00CC0A22" w:rsidRDefault="00A20078" w:rsidP="0025350F">
            <w:pPr>
              <w:pStyle w:val="8"/>
              <w:framePr w:hSpace="0" w:wrap="auto" w:vAnchor="margin" w:xAlign="left" w:yAlign="inline"/>
              <w:spacing w:before="120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Препоръчано от сомелиера: Мелник 55 Резерва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pacing w:before="120"/>
              <w:suppressOverlap w:val="0"/>
              <w:jc w:val="center"/>
              <w:rPr>
                <w:color w:val="auto"/>
                <w:lang w:eastAsia="en-US"/>
              </w:rPr>
            </w:pP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pacing w:before="120"/>
              <w:suppressOverlap w:val="0"/>
              <w:jc w:val="center"/>
              <w:rPr>
                <w:color w:val="auto"/>
                <w:lang w:eastAsia="en-US"/>
              </w:rPr>
            </w:pPr>
          </w:p>
          <w:p w:rsidR="00A20078" w:rsidRPr="00CC0A22" w:rsidRDefault="00A20078" w:rsidP="004057BD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Пилешка пържола филе/бут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pacing w:before="120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200 гр., 7,60 лв.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pacing w:before="120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Препоръчано от сомелиера:  Мидалидаре-Пино Грис</w:t>
            </w:r>
          </w:p>
          <w:p w:rsidR="00A20078" w:rsidRPr="00CC0A22" w:rsidRDefault="00A20078" w:rsidP="004057BD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</w:p>
          <w:p w:rsidR="00A20078" w:rsidRPr="00CC0A22" w:rsidRDefault="00A20078" w:rsidP="004057BD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Свинска вратна пържола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pacing w:before="120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200 гр., 8,</w:t>
            </w:r>
            <w:r w:rsidRPr="0077469C">
              <w:rPr>
                <w:color w:val="auto"/>
                <w:lang w:val="en-US" w:eastAsia="en-US"/>
              </w:rPr>
              <w:t>8</w:t>
            </w:r>
            <w:r w:rsidRPr="00CC0A22">
              <w:rPr>
                <w:color w:val="auto"/>
                <w:lang w:eastAsia="en-US"/>
              </w:rPr>
              <w:t>0 лв.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pacing w:before="120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Препоръчано от сомелиера: Мидалидаре Нота бене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</w:p>
          <w:p w:rsidR="00A20078" w:rsidRPr="00CC0A22" w:rsidRDefault="00A20078" w:rsidP="00BF016E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Пъстърва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pacing w:before="120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25</w:t>
            </w:r>
            <w:r>
              <w:rPr>
                <w:color w:val="auto"/>
                <w:lang w:eastAsia="en-US"/>
              </w:rPr>
              <w:t>0-300 гр, 10.9</w:t>
            </w:r>
            <w:r w:rsidRPr="00CC0A22">
              <w:rPr>
                <w:color w:val="auto"/>
                <w:lang w:eastAsia="en-US"/>
              </w:rPr>
              <w:t>0 лв.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pacing w:before="120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Препоръчано от сомелиера:  Совинъон Бланк Семийон</w:t>
            </w:r>
          </w:p>
          <w:p w:rsidR="00A20078" w:rsidRPr="00CC0A22" w:rsidRDefault="00A20078" w:rsidP="00E76F80">
            <w:pPr>
              <w:pStyle w:val="5"/>
              <w:framePr w:hSpace="0" w:wrap="auto" w:vAnchor="margin" w:xAlign="left" w:yAlign="inline"/>
              <w:suppressOverlap w:val="0"/>
              <w:rPr>
                <w:szCs w:val="44"/>
                <w:lang w:eastAsia="en-US"/>
              </w:rPr>
            </w:pPr>
          </w:p>
          <w:p w:rsidR="00A20078" w:rsidRPr="00CC0A22" w:rsidRDefault="00A20078" w:rsidP="00E76F80">
            <w:pPr>
              <w:pStyle w:val="5"/>
              <w:framePr w:hSpace="0" w:wrap="auto" w:vAnchor="margin" w:xAlign="left" w:yAlign="inline"/>
              <w:suppressOverlap w:val="0"/>
              <w:rPr>
                <w:sz w:val="24"/>
                <w:szCs w:val="24"/>
                <w:lang w:eastAsia="en-US"/>
              </w:rPr>
            </w:pPr>
          </w:p>
          <w:p w:rsidR="00A20078" w:rsidRPr="00CC0A22" w:rsidRDefault="00A20078" w:rsidP="0025350F">
            <w:pPr>
              <w:pStyle w:val="5"/>
              <w:framePr w:hSpace="0" w:wrap="auto" w:vAnchor="margin" w:xAlign="left" w:yAlign="inline"/>
              <w:suppressOverlap w:val="0"/>
              <w:jc w:val="left"/>
              <w:rPr>
                <w:sz w:val="24"/>
                <w:szCs w:val="24"/>
                <w:lang w:eastAsia="en-US"/>
              </w:rPr>
            </w:pPr>
          </w:p>
          <w:p w:rsidR="00A20078" w:rsidRPr="00CC0A22" w:rsidRDefault="00A20078" w:rsidP="00E76F80">
            <w:pPr>
              <w:pStyle w:val="5"/>
              <w:framePr w:hSpace="0" w:wrap="auto" w:vAnchor="margin" w:xAlign="left" w:yAlign="inline"/>
              <w:suppressOverlap w:val="0"/>
              <w:rPr>
                <w:sz w:val="24"/>
                <w:szCs w:val="24"/>
                <w:lang w:eastAsia="en-US"/>
              </w:rPr>
            </w:pP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spacing w:before="240"/>
              <w:ind w:left="284"/>
              <w:suppressOverlap w:val="0"/>
              <w:rPr>
                <w:szCs w:val="44"/>
                <w:lang w:eastAsia="en-US"/>
              </w:rPr>
            </w:pPr>
            <w:r w:rsidRPr="00CC0A22">
              <w:rPr>
                <w:szCs w:val="44"/>
                <w:lang w:eastAsia="en-US"/>
              </w:rPr>
              <w:t>Бабини гозби</w:t>
            </w:r>
          </w:p>
          <w:tbl>
            <w:tblPr>
              <w:tblW w:w="6748" w:type="dxa"/>
              <w:tblInd w:w="1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6748"/>
            </w:tblGrid>
            <w:tr w:rsidR="00A20078" w:rsidRPr="0077469C" w:rsidTr="0039392A">
              <w:trPr>
                <w:trHeight w:val="1484"/>
              </w:trPr>
              <w:tc>
                <w:tcPr>
                  <w:tcW w:w="67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0078" w:rsidRPr="00CC0A22" w:rsidRDefault="00A20078" w:rsidP="008B745B">
                  <w:pPr>
                    <w:pStyle w:val="6"/>
                    <w:framePr w:wrap="around"/>
                    <w:spacing w:before="240"/>
                    <w:ind w:left="0" w:right="0"/>
                    <w:rPr>
                      <w:color w:val="auto"/>
                      <w:szCs w:val="24"/>
                      <w:lang w:eastAsia="en-US"/>
                    </w:rPr>
                  </w:pPr>
                  <w:r w:rsidRPr="00CC0A22">
                    <w:rPr>
                      <w:color w:val="auto"/>
                      <w:sz w:val="22"/>
                      <w:szCs w:val="22"/>
                      <w:lang w:eastAsia="en-US"/>
                    </w:rPr>
                    <w:t>Свинско бон филе с билки</w:t>
                  </w:r>
                </w:p>
                <w:p w:rsidR="00A20078" w:rsidRPr="00CC0A22" w:rsidRDefault="00A20078" w:rsidP="008B745B">
                  <w:pPr>
                    <w:pStyle w:val="7---"/>
                    <w:framePr w:wrap="around"/>
                    <w:ind w:left="0" w:right="0"/>
                    <w:rPr>
                      <w:color w:val="auto"/>
                      <w:lang w:eastAsia="en-US"/>
                    </w:rPr>
                  </w:pPr>
                  <w:r w:rsidRPr="00CC0A22">
                    <w:rPr>
                      <w:color w:val="auto"/>
                      <w:lang w:eastAsia="en-US"/>
                    </w:rPr>
                    <w:t xml:space="preserve">/свинско месо/ катрофи/гъби/ моркови/чесън/ </w:t>
                  </w:r>
                  <w:r w:rsidRPr="00CC0A22">
                    <w:rPr>
                      <w:color w:val="auto"/>
                      <w:lang w:eastAsia="en-US"/>
                    </w:rPr>
                    <w:br/>
                    <w:t>домати/ миришки /</w:t>
                  </w:r>
                </w:p>
                <w:p w:rsidR="00A20078" w:rsidRPr="00CC0A22" w:rsidRDefault="00A20078" w:rsidP="008B745B">
                  <w:pPr>
                    <w:pStyle w:val="8"/>
                    <w:framePr w:wrap="around"/>
                    <w:ind w:left="0" w:right="0"/>
                    <w:jc w:val="center"/>
                    <w:rPr>
                      <w:color w:val="auto"/>
                      <w:lang w:eastAsia="en-US"/>
                    </w:rPr>
                  </w:pPr>
                  <w:r>
                    <w:rPr>
                      <w:color w:val="auto"/>
                      <w:lang w:val="en-US" w:eastAsia="en-US"/>
                    </w:rPr>
                    <w:t>35</w:t>
                  </w:r>
                  <w:r w:rsidRPr="00CC0A22">
                    <w:rPr>
                      <w:color w:val="auto"/>
                      <w:lang w:eastAsia="en-US"/>
                    </w:rPr>
                    <w:t>0 гр, 1</w:t>
                  </w:r>
                  <w:r>
                    <w:rPr>
                      <w:color w:val="auto"/>
                      <w:lang w:val="en-US" w:eastAsia="en-US"/>
                    </w:rPr>
                    <w:t>2</w:t>
                  </w:r>
                  <w:r w:rsidRPr="0077469C">
                    <w:rPr>
                      <w:color w:val="auto"/>
                      <w:lang w:val="en-US" w:eastAsia="en-US"/>
                    </w:rPr>
                    <w:t>.</w:t>
                  </w:r>
                  <w:r w:rsidRPr="00CC0A22">
                    <w:rPr>
                      <w:color w:val="auto"/>
                      <w:lang w:eastAsia="en-US"/>
                    </w:rPr>
                    <w:t>9</w:t>
                  </w:r>
                  <w:r w:rsidRPr="0077469C">
                    <w:rPr>
                      <w:color w:val="auto"/>
                      <w:lang w:val="en-US" w:eastAsia="en-US"/>
                    </w:rPr>
                    <w:t>0</w:t>
                  </w:r>
                  <w:r w:rsidRPr="00CC0A22">
                    <w:rPr>
                      <w:color w:val="auto"/>
                      <w:lang w:eastAsia="en-US"/>
                    </w:rPr>
                    <w:t xml:space="preserve"> лв.</w:t>
                  </w:r>
                </w:p>
                <w:p w:rsidR="00A20078" w:rsidRPr="00CC0A22" w:rsidRDefault="00A20078" w:rsidP="008B745B">
                  <w:pPr>
                    <w:pStyle w:val="8"/>
                    <w:framePr w:wrap="around"/>
                    <w:spacing w:after="240"/>
                    <w:ind w:left="0" w:right="0"/>
                    <w:jc w:val="center"/>
                    <w:rPr>
                      <w:color w:val="auto"/>
                      <w:lang w:eastAsia="en-US"/>
                    </w:rPr>
                  </w:pPr>
                  <w:r w:rsidRPr="00CC0A22">
                    <w:rPr>
                      <w:color w:val="auto"/>
                      <w:lang w:eastAsia="en-US"/>
                    </w:rPr>
                    <w:t>Препоръчано от сомелиера: червено вино  Карпе Дием</w:t>
                  </w:r>
                </w:p>
              </w:tc>
            </w:tr>
          </w:tbl>
          <w:p w:rsidR="00A20078" w:rsidRPr="007F1CAC" w:rsidRDefault="00A20078" w:rsidP="00465DD9">
            <w:pPr>
              <w:pStyle w:val="6"/>
              <w:framePr w:hSpace="0" w:wrap="auto" w:vAnchor="margin" w:xAlign="left" w:yAlign="inline"/>
              <w:spacing w:before="240"/>
              <w:suppressOverlap w:val="0"/>
              <w:rPr>
                <w:color w:val="auto"/>
                <w:szCs w:val="24"/>
                <w:lang w:val="en-US"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Ханск</w:t>
            </w:r>
            <w:r>
              <w:rPr>
                <w:color w:val="auto"/>
                <w:sz w:val="22"/>
                <w:szCs w:val="22"/>
                <w:lang w:val="en-US" w:eastAsia="en-US"/>
              </w:rPr>
              <w:t>0</w:t>
            </w:r>
            <w:r w:rsidRPr="00CC0A22">
              <w:rPr>
                <w:color w:val="auto"/>
                <w:sz w:val="22"/>
                <w:szCs w:val="22"/>
                <w:lang w:eastAsia="en-US"/>
              </w:rPr>
              <w:t xml:space="preserve"> гювеч</w:t>
            </w:r>
            <w:r>
              <w:rPr>
                <w:color w:val="auto"/>
                <w:sz w:val="22"/>
                <w:szCs w:val="22"/>
                <w:lang w:val="en-US" w:eastAsia="en-US"/>
              </w:rPr>
              <w:t>e</w:t>
            </w:r>
          </w:p>
          <w:p w:rsidR="00A20078" w:rsidRPr="00CC0A22" w:rsidRDefault="00A20078" w:rsidP="0039392A">
            <w:pPr>
              <w:pStyle w:val="7---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/ свинско месо/ домати/ пипер/ домати/ лук/моркови/яйце/ /миришки /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val="en-US" w:eastAsia="en-US"/>
              </w:rPr>
              <w:t>35</w:t>
            </w:r>
            <w:r w:rsidRPr="00CC0A22">
              <w:rPr>
                <w:color w:val="auto"/>
                <w:lang w:eastAsia="en-US"/>
              </w:rPr>
              <w:t>0 гр., 9,60 лв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Препоръчано от сомелиера: Братя Минкови Кюве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color w:val="auto"/>
                <w:lang w:eastAsia="en-US"/>
              </w:rPr>
            </w:pPr>
          </w:p>
          <w:p w:rsidR="00A20078" w:rsidRPr="00CC0A22" w:rsidRDefault="00A20078" w:rsidP="0039392A">
            <w:pPr>
              <w:pStyle w:val="6"/>
              <w:framePr w:hSpace="0" w:wrap="auto" w:vAnchor="margin" w:xAlign="left" w:yAlign="inline"/>
              <w:spacing w:before="240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 xml:space="preserve"> Свински джолан по Тревненски </w:t>
            </w:r>
          </w:p>
          <w:p w:rsidR="00A20078" w:rsidRPr="00CC0A22" w:rsidRDefault="00A20078" w:rsidP="0039392A">
            <w:pPr>
              <w:pStyle w:val="7---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 xml:space="preserve">/ свински джолан/ картофи/ карамелизиран лук/ гъби/ </w:t>
            </w:r>
            <w:r w:rsidRPr="00CC0A22">
              <w:rPr>
                <w:color w:val="auto"/>
                <w:lang w:eastAsia="en-US"/>
              </w:rPr>
              <w:br/>
              <w:t>моркови/ миришки /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600 гр, 1</w:t>
            </w:r>
            <w:r>
              <w:rPr>
                <w:color w:val="auto"/>
                <w:lang w:val="en-US" w:eastAsia="en-US"/>
              </w:rPr>
              <w:t>7</w:t>
            </w:r>
            <w:r w:rsidRPr="00CC0A22">
              <w:rPr>
                <w:color w:val="auto"/>
                <w:lang w:eastAsia="en-US"/>
              </w:rPr>
              <w:t>.00 лв.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Препоръчано от сомелиера: червено вино  Могилово Вилаж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color w:val="auto"/>
                <w:lang w:eastAsia="en-US"/>
              </w:rPr>
            </w:pP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Царски шиш за двама</w:t>
            </w:r>
          </w:p>
          <w:p w:rsidR="00A20078" w:rsidRPr="00CC0A22" w:rsidRDefault="00A20078" w:rsidP="0039392A">
            <w:pPr>
              <w:pStyle w:val="7---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/свинско/пилешко/кайма/бекон/лук/ чушка/гъби/лимон/пърленки/картофи/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 xml:space="preserve">800 гр, </w:t>
            </w:r>
            <w:r>
              <w:rPr>
                <w:color w:val="auto"/>
                <w:lang w:val="en-US" w:eastAsia="en-US"/>
              </w:rPr>
              <w:t>21</w:t>
            </w:r>
            <w:r w:rsidRPr="00CC0A22">
              <w:rPr>
                <w:color w:val="auto"/>
                <w:lang w:eastAsia="en-US"/>
              </w:rPr>
              <w:t>.00 лв.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Препоръчано от сомелиера: Мерло и Каберне Фран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color w:val="auto"/>
                <w:lang w:eastAsia="en-US"/>
              </w:rPr>
            </w:pP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Мераклийска гозба</w:t>
            </w:r>
          </w:p>
          <w:p w:rsidR="00A20078" w:rsidRPr="00CC0A22" w:rsidRDefault="00A20078" w:rsidP="0039392A">
            <w:pPr>
              <w:pStyle w:val="7---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/ пилешко филе/ гъби/ пушено сирене/краве масло/сметана/ /миришки /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 xml:space="preserve">300 гр, </w:t>
            </w:r>
            <w:r>
              <w:rPr>
                <w:color w:val="auto"/>
                <w:lang w:val="en-US" w:eastAsia="en-US"/>
              </w:rPr>
              <w:t>8</w:t>
            </w:r>
            <w:r w:rsidRPr="00CC0A22">
              <w:rPr>
                <w:color w:val="auto"/>
                <w:lang w:eastAsia="en-US"/>
              </w:rPr>
              <w:t>.50 лв.</w:t>
            </w:r>
          </w:p>
          <w:p w:rsidR="00A20078" w:rsidRPr="00CC0A22" w:rsidRDefault="00A20078" w:rsidP="00D077F8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color w:val="auto"/>
                <w:lang w:eastAsia="en-US"/>
              </w:rPr>
            </w:pPr>
            <w:r w:rsidRPr="00CC0A22">
              <w:rPr>
                <w:color w:val="auto"/>
              </w:rPr>
              <w:t>Препоръчано от сомелиера: Мидалидаре Нота Бене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color w:val="auto"/>
                <w:lang w:eastAsia="en-US"/>
              </w:rPr>
            </w:pPr>
          </w:p>
          <w:p w:rsidR="00A20078" w:rsidRPr="00CC0A22" w:rsidRDefault="00A20078" w:rsidP="00C030EE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2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Подправени кюфтенца по Славейкова рецепта</w:t>
            </w:r>
          </w:p>
          <w:p w:rsidR="00A20078" w:rsidRPr="00CC0A22" w:rsidRDefault="00A20078" w:rsidP="00C030EE">
            <w:pPr>
              <w:pStyle w:val="a1"/>
              <w:framePr w:hSpace="0" w:wrap="auto" w:vAnchor="margin" w:xAlign="left" w:yAlign="inline"/>
              <w:suppressOverlap w:val="0"/>
              <w:rPr>
                <w:color w:val="auto"/>
              </w:rPr>
            </w:pPr>
            <w:r w:rsidRPr="00CC0A22">
              <w:rPr>
                <w:color w:val="auto"/>
              </w:rPr>
              <w:t>/ кайма/ картофи/ кашкавал/ яйце/ морков/</w:t>
            </w:r>
          </w:p>
          <w:p w:rsidR="00A20078" w:rsidRPr="00CC0A22" w:rsidRDefault="00A20078" w:rsidP="00C030EE">
            <w:pPr>
              <w:pStyle w:val="a1"/>
              <w:framePr w:hSpace="0" w:wrap="auto" w:vAnchor="margin" w:xAlign="left" w:yAlign="inline"/>
              <w:suppressOverlap w:val="0"/>
              <w:rPr>
                <w:color w:val="auto"/>
              </w:rPr>
            </w:pPr>
            <w:r w:rsidRPr="00CC0A22">
              <w:rPr>
                <w:color w:val="auto"/>
              </w:rPr>
              <w:t>/зелен лук/ миришки /</w:t>
            </w:r>
          </w:p>
          <w:p w:rsidR="00A20078" w:rsidRPr="00CC0A22" w:rsidRDefault="00A20078" w:rsidP="00C030EE">
            <w:pPr>
              <w:pStyle w:val="a1"/>
              <w:framePr w:hSpace="0" w:wrap="auto" w:vAnchor="margin" w:xAlign="left" w:yAlign="inline"/>
              <w:suppressOverlap w:val="0"/>
              <w:rPr>
                <w:color w:val="auto"/>
              </w:rPr>
            </w:pPr>
            <w:r w:rsidRPr="00CC0A22">
              <w:rPr>
                <w:color w:val="auto"/>
              </w:rPr>
              <w:t xml:space="preserve">300 гр, </w:t>
            </w:r>
            <w:r>
              <w:rPr>
                <w:color w:val="auto"/>
                <w:lang w:val="en-US"/>
              </w:rPr>
              <w:t>7</w:t>
            </w:r>
            <w:r w:rsidRPr="00CC0A22">
              <w:rPr>
                <w:color w:val="auto"/>
              </w:rPr>
              <w:t>.50 лв.</w:t>
            </w:r>
          </w:p>
          <w:p w:rsidR="00A20078" w:rsidRPr="00CC0A22" w:rsidRDefault="00A20078" w:rsidP="00C030EE">
            <w:pPr>
              <w:pStyle w:val="a1"/>
              <w:framePr w:hSpace="0" w:wrap="auto" w:vAnchor="margin" w:xAlign="left" w:yAlign="inline"/>
              <w:suppressOverlap w:val="0"/>
              <w:rPr>
                <w:color w:val="auto"/>
              </w:rPr>
            </w:pPr>
            <w:r w:rsidRPr="00CC0A22">
              <w:rPr>
                <w:color w:val="auto"/>
              </w:rPr>
              <w:t>Препоръчано от сомелиера:  Братя Минкови каберне</w:t>
            </w:r>
          </w:p>
          <w:p w:rsidR="00A20078" w:rsidRPr="00CC0A22" w:rsidRDefault="00A20078" w:rsidP="00C030EE">
            <w:pPr>
              <w:pStyle w:val="a1"/>
              <w:framePr w:hSpace="0" w:wrap="auto" w:vAnchor="margin" w:xAlign="left" w:yAlign="inline"/>
              <w:suppressOverlap w:val="0"/>
              <w:rPr>
                <w:color w:val="auto"/>
              </w:rPr>
            </w:pPr>
          </w:p>
          <w:p w:rsidR="00A20078" w:rsidRPr="00CC0A22" w:rsidRDefault="00A20078" w:rsidP="00D077F8">
            <w:pPr>
              <w:pStyle w:val="6"/>
              <w:framePr w:hSpace="0" w:wrap="auto" w:vAnchor="margin" w:xAlign="left" w:yAlign="inline"/>
              <w:ind w:left="0"/>
              <w:suppressOverlap w:val="0"/>
              <w:jc w:val="left"/>
              <w:rPr>
                <w:szCs w:val="24"/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spacing w:after="0"/>
              <w:suppressOverlap w:val="0"/>
              <w:rPr>
                <w:szCs w:val="44"/>
                <w:lang w:eastAsia="en-US"/>
              </w:rPr>
            </w:pP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spacing w:after="0"/>
              <w:ind w:left="284"/>
              <w:suppressOverlap w:val="0"/>
              <w:rPr>
                <w:szCs w:val="44"/>
                <w:lang w:eastAsia="en-US"/>
              </w:rPr>
            </w:pP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spacing w:after="0"/>
              <w:ind w:left="284"/>
              <w:suppressOverlap w:val="0"/>
              <w:rPr>
                <w:szCs w:val="44"/>
                <w:lang w:eastAsia="en-US"/>
              </w:rPr>
            </w:pPr>
            <w:r w:rsidRPr="00CC0A22">
              <w:rPr>
                <w:szCs w:val="44"/>
                <w:lang w:eastAsia="en-US"/>
              </w:rPr>
              <w:t>Добавки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Пържени картофи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200 гр.</w:t>
            </w:r>
            <w:r w:rsidRPr="00CC0A22">
              <w:rPr>
                <w:lang w:eastAsia="en-US"/>
              </w:rPr>
              <w:tab/>
              <w:t>2,40 лв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Пържени картофи със сирене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250 гр.</w:t>
            </w:r>
            <w:r w:rsidRPr="00CC0A22">
              <w:rPr>
                <w:lang w:eastAsia="en-US"/>
              </w:rPr>
              <w:tab/>
              <w:t>2,80 лв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Гарнитура домати</w:t>
            </w:r>
          </w:p>
          <w:p w:rsidR="00A20078" w:rsidRPr="00CC0A22" w:rsidRDefault="00A20078" w:rsidP="0039392A">
            <w:pPr>
              <w:pStyle w:val="7---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100 гр.</w:t>
            </w:r>
            <w:r w:rsidRPr="00CC0A22">
              <w:rPr>
                <w:lang w:eastAsia="en-US"/>
              </w:rPr>
              <w:tab/>
              <w:t>1.60 лв</w:t>
            </w:r>
          </w:p>
          <w:p w:rsidR="00A20078" w:rsidRPr="00CC0A22" w:rsidRDefault="00A20078" w:rsidP="00631295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Гарнитура краставици</w:t>
            </w:r>
          </w:p>
          <w:p w:rsidR="00A20078" w:rsidRPr="00CC0A22" w:rsidRDefault="00A20078" w:rsidP="00631295">
            <w:pPr>
              <w:pStyle w:val="7---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631295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tab/>
              <w:t>100 гр.</w:t>
            </w:r>
            <w:r w:rsidRPr="00CC0A22">
              <w:tab/>
              <w:t>1.60 лв</w:t>
            </w:r>
          </w:p>
          <w:p w:rsidR="00A20078" w:rsidRPr="00CC0A22" w:rsidRDefault="00A20078" w:rsidP="00D7357D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Свежа гарнитура</w:t>
            </w:r>
          </w:p>
          <w:p w:rsidR="00A20078" w:rsidRDefault="00A20078" w:rsidP="00E02F74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lang w:val="en-US" w:eastAsia="en-US"/>
              </w:rPr>
            </w:pPr>
            <w:r w:rsidRPr="00CC0A22">
              <w:rPr>
                <w:lang w:eastAsia="en-US"/>
              </w:rPr>
              <w:t>/домати/краставици/зелен пипер/ зелен лук/</w:t>
            </w:r>
          </w:p>
          <w:p w:rsidR="00A20078" w:rsidRPr="00CC0A22" w:rsidRDefault="00A20078" w:rsidP="00D7357D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200 гр.</w:t>
            </w:r>
            <w:r w:rsidRPr="00CC0A22">
              <w:rPr>
                <w:lang w:eastAsia="en-US"/>
              </w:rPr>
              <w:tab/>
              <w:t>3.50 лв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Комбинирана гарнитура</w:t>
            </w:r>
          </w:p>
          <w:p w:rsidR="00A20078" w:rsidRPr="00CC0A22" w:rsidRDefault="00A20078" w:rsidP="00E02F74">
            <w:pPr>
              <w:pStyle w:val="8"/>
              <w:framePr w:hSpace="0" w:wrap="auto" w:vAnchor="margin" w:xAlign="left" w:yAlign="inline"/>
              <w:tabs>
                <w:tab w:val="clear" w:pos="6413"/>
                <w:tab w:val="right" w:pos="6379"/>
              </w:tabs>
              <w:suppressOverlap w:val="0"/>
              <w:jc w:val="center"/>
              <w:rPr>
                <w:lang w:eastAsia="en-US"/>
              </w:rPr>
            </w:pPr>
            <w:r w:rsidRPr="00CC0A22">
              <w:rPr>
                <w:lang w:eastAsia="en-US"/>
              </w:rPr>
              <w:t>/пържени картофи/ домати/ краставици/</w:t>
            </w:r>
          </w:p>
          <w:p w:rsidR="00A20078" w:rsidRPr="00CC0A22" w:rsidRDefault="00A20078" w:rsidP="00027B79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300 гр.</w:t>
            </w:r>
            <w:r w:rsidRPr="00CC0A22">
              <w:rPr>
                <w:lang w:eastAsia="en-US"/>
              </w:rPr>
              <w:tab/>
              <w:t>4.50 лв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ind w:left="284"/>
              <w:suppressOverlap w:val="0"/>
              <w:rPr>
                <w:szCs w:val="44"/>
                <w:lang w:eastAsia="en-US"/>
              </w:rPr>
            </w:pPr>
            <w:r w:rsidRPr="00CC0A22">
              <w:rPr>
                <w:szCs w:val="44"/>
                <w:lang w:eastAsia="en-US"/>
              </w:rPr>
              <w:t>Мезета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Сирене по балкански</w:t>
            </w:r>
          </w:p>
          <w:p w:rsidR="00A20078" w:rsidRPr="00CC0A22" w:rsidRDefault="00A20078" w:rsidP="00E76F80">
            <w:pPr>
              <w:pStyle w:val="Heading1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>/сирене/ лук/ червен пипер/ зехтин/</w:t>
            </w:r>
          </w:p>
          <w:p w:rsidR="00A20078" w:rsidRPr="00CC0A22" w:rsidRDefault="00A20078" w:rsidP="00F20D9B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tab/>
              <w:t>100 гр</w:t>
            </w:r>
            <w:r w:rsidRPr="00CC0A22">
              <w:tab/>
              <w:t>3,50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Кашкавал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100 гр</w:t>
            </w:r>
            <w:r w:rsidRPr="00CC0A22">
              <w:rPr>
                <w:lang w:eastAsia="en-US"/>
              </w:rPr>
              <w:tab/>
              <w:t>3,50 лв.</w:t>
            </w:r>
          </w:p>
          <w:p w:rsidR="00A20078" w:rsidRPr="00CC0A22" w:rsidRDefault="00A20078" w:rsidP="000271C9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Сухо мезе на деня</w:t>
            </w:r>
          </w:p>
          <w:p w:rsidR="00A20078" w:rsidRPr="00CC0A22" w:rsidRDefault="00A20078" w:rsidP="000271C9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100 гр</w:t>
            </w:r>
            <w:r w:rsidRPr="00CC0A22">
              <w:rPr>
                <w:lang w:eastAsia="en-US"/>
              </w:rPr>
              <w:tab/>
              <w:t>6,50 лв.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ind w:left="284"/>
              <w:suppressOverlap w:val="0"/>
              <w:rPr>
                <w:szCs w:val="44"/>
                <w:lang w:eastAsia="en-US"/>
              </w:rPr>
            </w:pPr>
            <w:r w:rsidRPr="00CC0A22">
              <w:rPr>
                <w:szCs w:val="44"/>
                <w:lang w:eastAsia="en-US"/>
              </w:rPr>
              <w:t>Благояжки</w:t>
            </w: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ind w:left="284"/>
              <w:suppressOverlap w:val="0"/>
              <w:rPr>
                <w:szCs w:val="44"/>
                <w:lang w:eastAsia="en-US"/>
              </w:rPr>
            </w:pP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 xml:space="preserve">Цедено кисело мляко </w:t>
            </w:r>
            <w:r w:rsidRPr="00CC0A22">
              <w:rPr>
                <w:color w:val="auto"/>
                <w:sz w:val="22"/>
                <w:szCs w:val="22"/>
                <w:lang w:eastAsia="en-US"/>
              </w:rPr>
              <w:br/>
              <w:t>с мед и орехи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rStyle w:val="Heading1Char"/>
                <w:i/>
                <w:lang w:eastAsia="en-US"/>
              </w:rPr>
            </w:pPr>
            <w:r w:rsidRPr="00CC0A22">
              <w:rPr>
                <w:lang w:eastAsia="en-US"/>
              </w:rPr>
              <w:t>250 гр</w:t>
            </w:r>
            <w:r w:rsidRPr="00CC0A22">
              <w:rPr>
                <w:lang w:eastAsia="en-US"/>
              </w:rPr>
              <w:tab/>
            </w:r>
            <w:r w:rsidRPr="00CC0A22">
              <w:rPr>
                <w:rStyle w:val="Heading1Char"/>
                <w:i/>
                <w:lang w:eastAsia="en-US"/>
              </w:rPr>
              <w:t>3,00 лв.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rStyle w:val="Heading1Char"/>
                <w:i/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Десерт на деня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rStyle w:val="Heading1Char"/>
                <w:i/>
                <w:lang w:eastAsia="en-US"/>
              </w:rPr>
            </w:pPr>
            <w:r w:rsidRPr="00CC0A22">
              <w:rPr>
                <w:lang w:eastAsia="en-US"/>
              </w:rPr>
              <w:t>150 гр.</w:t>
            </w:r>
            <w:r w:rsidRPr="00CC0A22">
              <w:rPr>
                <w:lang w:eastAsia="en-US"/>
              </w:rPr>
              <w:tab/>
            </w:r>
            <w:r w:rsidRPr="00CC0A22">
              <w:rPr>
                <w:rStyle w:val="Heading1Char"/>
                <w:i/>
                <w:lang w:eastAsia="en-US"/>
              </w:rPr>
              <w:t>3.50 лв.</w:t>
            </w:r>
          </w:p>
          <w:p w:rsidR="00A20078" w:rsidRPr="00CC0A22" w:rsidRDefault="00A20078" w:rsidP="001558B1">
            <w:pPr>
              <w:pStyle w:val="5"/>
              <w:framePr w:hSpace="0" w:wrap="auto" w:vAnchor="margin" w:xAlign="left" w:yAlign="inline"/>
              <w:suppressOverlap w:val="0"/>
              <w:jc w:val="left"/>
              <w:rPr>
                <w:szCs w:val="44"/>
                <w:lang w:eastAsia="en-US"/>
              </w:rPr>
            </w:pP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ind w:left="284"/>
              <w:suppressOverlap w:val="0"/>
              <w:rPr>
                <w:szCs w:val="44"/>
                <w:lang w:eastAsia="en-US"/>
              </w:rPr>
            </w:pPr>
            <w:r w:rsidRPr="00CC0A22">
              <w:rPr>
                <w:szCs w:val="44"/>
                <w:lang w:eastAsia="en-US"/>
              </w:rPr>
              <w:t>Ядки</w:t>
            </w:r>
          </w:p>
          <w:p w:rsidR="00A20078" w:rsidRPr="00CC0A22" w:rsidRDefault="00A20078" w:rsidP="008A356B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Кашу/Бадеми</w:t>
            </w:r>
          </w:p>
          <w:p w:rsidR="00A20078" w:rsidRPr="00CC0A22" w:rsidRDefault="00A20078" w:rsidP="008A356B">
            <w:pPr>
              <w:pStyle w:val="8"/>
              <w:framePr w:hSpace="0" w:wrap="auto" w:vAnchor="margin" w:xAlign="left" w:yAlign="inline"/>
              <w:suppressOverlap w:val="0"/>
              <w:rPr>
                <w:rStyle w:val="Heading1Char"/>
                <w:i/>
                <w:lang w:eastAsia="en-US"/>
              </w:rPr>
            </w:pPr>
            <w:r w:rsidRPr="00CC0A22">
              <w:rPr>
                <w:lang w:eastAsia="en-US"/>
              </w:rPr>
              <w:t>100 гр</w:t>
            </w:r>
            <w:r w:rsidRPr="00CC0A22">
              <w:rPr>
                <w:lang w:eastAsia="en-US"/>
              </w:rPr>
              <w:tab/>
            </w:r>
            <w:r w:rsidRPr="00CC0A22">
              <w:rPr>
                <w:rStyle w:val="Heading1Char"/>
                <w:i/>
                <w:lang w:eastAsia="en-US"/>
              </w:rPr>
              <w:t>6,00 лв.</w:t>
            </w:r>
          </w:p>
          <w:p w:rsidR="00A20078" w:rsidRPr="00CC0A22" w:rsidRDefault="00A20078" w:rsidP="008A356B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Печен фъстък</w:t>
            </w:r>
          </w:p>
          <w:p w:rsidR="00A20078" w:rsidRPr="00CC0A22" w:rsidRDefault="00A20078" w:rsidP="008A356B">
            <w:pPr>
              <w:pStyle w:val="8"/>
              <w:framePr w:hSpace="0" w:wrap="auto" w:vAnchor="margin" w:xAlign="left" w:yAlign="inline"/>
              <w:suppressOverlap w:val="0"/>
              <w:rPr>
                <w:rStyle w:val="Heading1Char"/>
                <w:i/>
                <w:lang w:eastAsia="en-US"/>
              </w:rPr>
            </w:pPr>
            <w:r w:rsidRPr="00CC0A22">
              <w:rPr>
                <w:lang w:eastAsia="en-US"/>
              </w:rPr>
              <w:t>100 гр</w:t>
            </w:r>
            <w:r w:rsidRPr="00CC0A22">
              <w:rPr>
                <w:lang w:eastAsia="en-US"/>
              </w:rPr>
              <w:tab/>
            </w:r>
            <w:r w:rsidRPr="00CC0A22">
              <w:rPr>
                <w:rStyle w:val="Heading1Char"/>
                <w:i/>
                <w:lang w:eastAsia="en-US"/>
              </w:rPr>
              <w:t>3,00 лв.</w:t>
            </w:r>
          </w:p>
          <w:p w:rsidR="00A20078" w:rsidRPr="00CC0A22" w:rsidRDefault="00A20078" w:rsidP="008A356B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76F80">
            <w:pPr>
              <w:pStyle w:val="5"/>
              <w:framePr w:hSpace="0" w:wrap="auto" w:vAnchor="margin" w:xAlign="left" w:yAlign="inline"/>
              <w:suppressOverlap w:val="0"/>
              <w:rPr>
                <w:szCs w:val="44"/>
                <w:lang w:eastAsia="en-US"/>
              </w:rPr>
            </w:pPr>
          </w:p>
          <w:p w:rsidR="00A20078" w:rsidRPr="00CC0A22" w:rsidRDefault="00A20078" w:rsidP="00E76F80">
            <w:pPr>
              <w:pStyle w:val="5"/>
              <w:framePr w:hSpace="0" w:wrap="auto" w:vAnchor="margin" w:xAlign="left" w:yAlign="inline"/>
              <w:suppressOverlap w:val="0"/>
              <w:rPr>
                <w:szCs w:val="44"/>
                <w:lang w:eastAsia="en-US"/>
              </w:rPr>
            </w:pP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ind w:left="284"/>
              <w:suppressOverlap w:val="0"/>
              <w:rPr>
                <w:szCs w:val="44"/>
                <w:lang w:eastAsia="en-US"/>
              </w:rPr>
            </w:pPr>
            <w:r w:rsidRPr="00CC0A22">
              <w:rPr>
                <w:szCs w:val="44"/>
                <w:lang w:eastAsia="en-US"/>
              </w:rPr>
              <w:t>Ракии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Пещера мускатова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 мл</w:t>
            </w:r>
            <w:r w:rsidRPr="00CC0A22">
              <w:rPr>
                <w:lang w:eastAsia="en-US"/>
              </w:rPr>
              <w:tab/>
              <w:t>2,90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Стралджанска мускатова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 мл</w:t>
            </w:r>
            <w:r w:rsidRPr="00CC0A22">
              <w:rPr>
                <w:lang w:eastAsia="en-US"/>
              </w:rPr>
              <w:tab/>
              <w:t>2,90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Бургас 63 Барел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 мл</w:t>
            </w:r>
            <w:r w:rsidRPr="00CC0A22">
              <w:rPr>
                <w:lang w:eastAsia="en-US"/>
              </w:rPr>
              <w:tab/>
              <w:t>3,20 лв.</w:t>
            </w:r>
          </w:p>
          <w:p w:rsidR="00A20078" w:rsidRPr="00CC0A22" w:rsidRDefault="00A20078" w:rsidP="00FE6CDE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Бургаска мускатова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 мл</w:t>
            </w:r>
            <w:r w:rsidRPr="00CC0A22">
              <w:rPr>
                <w:lang w:eastAsia="en-US"/>
              </w:rPr>
              <w:tab/>
              <w:t>2,50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Поморийска обикновенна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 мл</w:t>
            </w:r>
            <w:r w:rsidRPr="00CC0A22">
              <w:rPr>
                <w:lang w:eastAsia="en-US"/>
              </w:rPr>
              <w:tab/>
              <w:t>1,90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Поморийска мускатова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 мл</w:t>
            </w:r>
            <w:r w:rsidRPr="00CC0A22">
              <w:rPr>
                <w:lang w:eastAsia="en-US"/>
              </w:rPr>
              <w:tab/>
              <w:t>2,40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Сунгурларска отлежала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 мл</w:t>
            </w:r>
            <w:r w:rsidRPr="00CC0A22">
              <w:rPr>
                <w:lang w:eastAsia="en-US"/>
              </w:rPr>
              <w:tab/>
              <w:t>2,40 лв.</w:t>
            </w:r>
          </w:p>
          <w:p w:rsidR="00A20078" w:rsidRPr="00CC0A22" w:rsidRDefault="00A20078" w:rsidP="002A2B32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Ракия от Избата на Братя Минкови</w:t>
            </w:r>
          </w:p>
          <w:p w:rsidR="00A20078" w:rsidRPr="00CC0A22" w:rsidRDefault="00A20078" w:rsidP="002A2B32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 мл</w:t>
            </w:r>
            <w:r w:rsidRPr="00CC0A22">
              <w:rPr>
                <w:lang w:eastAsia="en-US"/>
              </w:rPr>
              <w:tab/>
              <w:t>3,20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Троянска сливова отлежала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 мл</w:t>
            </w:r>
            <w:r w:rsidRPr="00CC0A22">
              <w:rPr>
                <w:lang w:eastAsia="en-US"/>
              </w:rPr>
              <w:tab/>
              <w:t>2,20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Троянска кайсиева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 мл</w:t>
            </w:r>
            <w:r w:rsidRPr="00CC0A22">
              <w:rPr>
                <w:lang w:eastAsia="en-US"/>
              </w:rPr>
              <w:tab/>
              <w:t>2,20 лв.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1605B">
            <w:pPr>
              <w:pStyle w:val="5"/>
              <w:framePr w:hSpace="0" w:wrap="auto" w:vAnchor="margin" w:xAlign="left" w:yAlign="inline"/>
              <w:ind w:left="284"/>
              <w:suppressOverlap w:val="0"/>
              <w:rPr>
                <w:szCs w:val="44"/>
                <w:lang w:eastAsia="en-US"/>
              </w:rPr>
            </w:pPr>
            <w:r w:rsidRPr="00CC0A22">
              <w:rPr>
                <w:szCs w:val="44"/>
                <w:lang w:eastAsia="en-US"/>
              </w:rPr>
              <w:t>Уиски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Джим Бийм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 мл</w:t>
            </w:r>
            <w:r w:rsidRPr="00CC0A22">
              <w:rPr>
                <w:lang w:eastAsia="en-US"/>
              </w:rPr>
              <w:tab/>
              <w:t>4,00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Тюламор Дю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 мл</w:t>
            </w:r>
            <w:r w:rsidRPr="00CC0A22">
              <w:rPr>
                <w:lang w:eastAsia="en-US"/>
              </w:rPr>
              <w:tab/>
              <w:t>4,00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Джак Даниелс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 мл</w:t>
            </w:r>
            <w:r w:rsidRPr="00CC0A22">
              <w:rPr>
                <w:lang w:eastAsia="en-US"/>
              </w:rPr>
              <w:tab/>
              <w:t>5,00 лв.</w:t>
            </w: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ind w:left="284"/>
              <w:suppressOverlap w:val="0"/>
              <w:rPr>
                <w:szCs w:val="44"/>
                <w:lang w:eastAsia="en-US"/>
              </w:rPr>
            </w:pPr>
            <w:r w:rsidRPr="00CC0A22">
              <w:rPr>
                <w:szCs w:val="44"/>
                <w:lang w:eastAsia="en-US"/>
              </w:rPr>
              <w:t>Водка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Абсолют син/Финландия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 мл</w:t>
            </w:r>
            <w:r w:rsidRPr="00CC0A22">
              <w:rPr>
                <w:lang w:eastAsia="en-US"/>
              </w:rPr>
              <w:tab/>
              <w:t>3,00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Руский стандарт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 мл</w:t>
            </w:r>
            <w:r w:rsidRPr="00CC0A22">
              <w:rPr>
                <w:lang w:eastAsia="en-US"/>
              </w:rPr>
              <w:tab/>
              <w:t>3,00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Савой клуб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>50 мл</w:t>
            </w:r>
            <w:r w:rsidRPr="00CC0A22">
              <w:rPr>
                <w:lang w:eastAsia="en-US"/>
              </w:rPr>
              <w:tab/>
              <w:t>1,70 лв.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0271C9">
            <w:pPr>
              <w:pStyle w:val="5"/>
              <w:framePr w:hSpace="0" w:wrap="auto" w:vAnchor="margin" w:xAlign="left" w:yAlign="inline"/>
              <w:spacing w:before="120"/>
              <w:suppressOverlap w:val="0"/>
              <w:jc w:val="left"/>
              <w:rPr>
                <w:szCs w:val="44"/>
                <w:lang w:eastAsia="en-US"/>
              </w:rPr>
            </w:pP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spacing w:before="120"/>
              <w:ind w:left="284"/>
              <w:suppressOverlap w:val="0"/>
              <w:rPr>
                <w:szCs w:val="44"/>
                <w:lang w:eastAsia="en-US"/>
              </w:rPr>
            </w:pPr>
            <w:r w:rsidRPr="00CC0A22">
              <w:rPr>
                <w:szCs w:val="44"/>
                <w:lang w:eastAsia="en-US"/>
              </w:rPr>
              <w:t>Джин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Бифийтър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 мл</w:t>
            </w:r>
            <w:r w:rsidRPr="00CC0A22">
              <w:rPr>
                <w:lang w:eastAsia="en-US"/>
              </w:rPr>
              <w:tab/>
              <w:t>2,60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Савой клуб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 мл</w:t>
            </w:r>
            <w:r w:rsidRPr="00CC0A22">
              <w:rPr>
                <w:lang w:eastAsia="en-US"/>
              </w:rPr>
              <w:tab/>
              <w:t>1,50 лв.</w:t>
            </w: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spacing w:before="120"/>
              <w:suppressOverlap w:val="0"/>
              <w:rPr>
                <w:szCs w:val="44"/>
                <w:lang w:eastAsia="en-US"/>
              </w:rPr>
            </w:pP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spacing w:before="120"/>
              <w:ind w:left="284"/>
              <w:suppressOverlap w:val="0"/>
              <w:rPr>
                <w:szCs w:val="44"/>
                <w:lang w:eastAsia="en-US"/>
              </w:rPr>
            </w:pPr>
            <w:r w:rsidRPr="00CC0A22">
              <w:rPr>
                <w:szCs w:val="44"/>
                <w:lang w:eastAsia="en-US"/>
              </w:rPr>
              <w:t>Ром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Капитан Морган спайс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 мл</w:t>
            </w:r>
            <w:r w:rsidRPr="00CC0A22">
              <w:rPr>
                <w:lang w:eastAsia="en-US"/>
              </w:rPr>
              <w:tab/>
              <w:t>2,60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 xml:space="preserve">Савой клуб 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 мл</w:t>
            </w:r>
            <w:r w:rsidRPr="00CC0A22">
              <w:rPr>
                <w:lang w:eastAsia="en-US"/>
              </w:rPr>
              <w:tab/>
              <w:t>1,50 лв.</w:t>
            </w: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spacing w:before="240"/>
              <w:suppressOverlap w:val="0"/>
              <w:rPr>
                <w:szCs w:val="44"/>
                <w:lang w:eastAsia="en-US"/>
              </w:rPr>
            </w:pP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spacing w:before="240"/>
              <w:ind w:left="284"/>
              <w:suppressOverlap w:val="0"/>
              <w:rPr>
                <w:szCs w:val="44"/>
                <w:lang w:eastAsia="en-US"/>
              </w:rPr>
            </w:pPr>
            <w:r w:rsidRPr="00CC0A22">
              <w:rPr>
                <w:szCs w:val="44"/>
                <w:lang w:eastAsia="en-US"/>
              </w:rPr>
              <w:t>Вермут/Ликьор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Мартини драй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 мл</w:t>
            </w:r>
            <w:r w:rsidRPr="00CC0A22">
              <w:rPr>
                <w:lang w:eastAsia="en-US"/>
              </w:rPr>
              <w:tab/>
              <w:t>1,80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Бейлис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 мл</w:t>
            </w:r>
            <w:r w:rsidRPr="00CC0A22">
              <w:rPr>
                <w:lang w:eastAsia="en-US"/>
              </w:rPr>
              <w:tab/>
              <w:t>3,00 лв.</w:t>
            </w: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spacing w:before="120"/>
              <w:suppressOverlap w:val="0"/>
              <w:rPr>
                <w:szCs w:val="44"/>
                <w:lang w:eastAsia="en-US"/>
              </w:rPr>
            </w:pP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spacing w:before="120"/>
              <w:ind w:left="284"/>
              <w:suppressOverlap w:val="0"/>
              <w:rPr>
                <w:szCs w:val="44"/>
                <w:lang w:eastAsia="en-US"/>
              </w:rPr>
            </w:pPr>
            <w:r w:rsidRPr="00CC0A22">
              <w:rPr>
                <w:szCs w:val="44"/>
                <w:lang w:eastAsia="en-US"/>
              </w:rPr>
              <w:t>Други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Узо 12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 мл</w:t>
            </w:r>
            <w:r w:rsidRPr="00CC0A22">
              <w:rPr>
                <w:lang w:eastAsia="en-US"/>
              </w:rPr>
              <w:tab/>
              <w:t>2,80 лв.</w:t>
            </w:r>
          </w:p>
          <w:p w:rsidR="00A20078" w:rsidRPr="00CC0A22" w:rsidRDefault="00A20078" w:rsidP="00D64F72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Узо Пломари</w:t>
            </w:r>
          </w:p>
          <w:p w:rsidR="00A20078" w:rsidRPr="00CC0A22" w:rsidRDefault="00A20078" w:rsidP="00D64F72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 xml:space="preserve">50 мл </w:t>
            </w:r>
            <w:r w:rsidRPr="00CC0A22">
              <w:rPr>
                <w:lang w:eastAsia="en-US"/>
              </w:rPr>
              <w:tab/>
              <w:t>2,80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Мастика Пещера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 мл</w:t>
            </w:r>
            <w:r w:rsidRPr="00CC0A22">
              <w:rPr>
                <w:lang w:eastAsia="en-US"/>
              </w:rPr>
              <w:tab/>
              <w:t>2,00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Мента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 мл</w:t>
            </w:r>
            <w:r w:rsidRPr="00CC0A22">
              <w:rPr>
                <w:lang w:eastAsia="en-US"/>
              </w:rPr>
              <w:tab/>
              <w:t>1.50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 xml:space="preserve">Коняк Плиска 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 мл</w:t>
            </w:r>
            <w:r w:rsidRPr="00CC0A22">
              <w:rPr>
                <w:lang w:eastAsia="en-US"/>
              </w:rPr>
              <w:tab/>
              <w:t>1,50 лв.</w:t>
            </w:r>
          </w:p>
          <w:p w:rsidR="00A20078" w:rsidRPr="00CC0A22" w:rsidRDefault="00A20078" w:rsidP="002A2B32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2A2B32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2A2B32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2A2B32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2A2B32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2A2B32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2A2B32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2A2B32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0271C9">
            <w:pPr>
              <w:pStyle w:val="5"/>
              <w:framePr w:hSpace="0" w:wrap="auto" w:vAnchor="margin" w:xAlign="left" w:yAlign="inline"/>
              <w:suppressOverlap w:val="0"/>
              <w:jc w:val="left"/>
              <w:rPr>
                <w:szCs w:val="44"/>
                <w:lang w:eastAsia="en-US"/>
              </w:rPr>
            </w:pP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ind w:left="284"/>
              <w:suppressOverlap w:val="0"/>
              <w:rPr>
                <w:szCs w:val="44"/>
                <w:lang w:eastAsia="en-US"/>
              </w:rPr>
            </w:pPr>
            <w:r w:rsidRPr="00CC0A22">
              <w:rPr>
                <w:szCs w:val="44"/>
                <w:lang w:eastAsia="en-US"/>
              </w:rPr>
              <w:t>Бира</w:t>
            </w: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ind w:left="284"/>
              <w:suppressOverlap w:val="0"/>
              <w:rPr>
                <w:szCs w:val="44"/>
                <w:lang w:eastAsia="en-US"/>
              </w:rPr>
            </w:pP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Каменица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500 мл</w:t>
            </w:r>
            <w:r w:rsidRPr="00CC0A22">
              <w:rPr>
                <w:lang w:eastAsia="en-US"/>
              </w:rPr>
              <w:tab/>
              <w:t>2,30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 xml:space="preserve">Старопрамен 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500 мл</w:t>
            </w:r>
            <w:r w:rsidRPr="00CC0A22">
              <w:rPr>
                <w:lang w:eastAsia="en-US"/>
              </w:rPr>
              <w:tab/>
              <w:t>2,30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 xml:space="preserve">Шуменско 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500 мл</w:t>
            </w:r>
            <w:r w:rsidRPr="00CC0A22">
              <w:rPr>
                <w:lang w:eastAsia="en-US"/>
              </w:rPr>
              <w:tab/>
              <w:t>2,20 лв.</w:t>
            </w:r>
          </w:p>
          <w:p w:rsidR="00A20078" w:rsidRPr="00CC0A22" w:rsidRDefault="00A20078" w:rsidP="003113F0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 xml:space="preserve">Бургаско </w:t>
            </w:r>
          </w:p>
          <w:p w:rsidR="00A20078" w:rsidRPr="00CC0A22" w:rsidRDefault="00A20078" w:rsidP="003113F0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500 мл</w:t>
            </w:r>
            <w:r w:rsidRPr="00CC0A22">
              <w:rPr>
                <w:lang w:eastAsia="en-US"/>
              </w:rPr>
              <w:tab/>
              <w:t>2,20 лв.</w:t>
            </w:r>
          </w:p>
          <w:p w:rsidR="00A20078" w:rsidRPr="00CC0A22" w:rsidRDefault="00A20078" w:rsidP="003113F0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 xml:space="preserve">Жатецки Хус </w:t>
            </w:r>
          </w:p>
          <w:p w:rsidR="00A20078" w:rsidRPr="00CC0A22" w:rsidRDefault="00A20078" w:rsidP="003113F0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500 мл</w:t>
            </w:r>
            <w:r w:rsidRPr="00CC0A22">
              <w:rPr>
                <w:lang w:eastAsia="en-US"/>
              </w:rPr>
              <w:tab/>
              <w:t>2,30 лв.</w:t>
            </w:r>
          </w:p>
          <w:p w:rsidR="00A20078" w:rsidRPr="00CC0A22" w:rsidRDefault="00A20078" w:rsidP="00B91E12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 xml:space="preserve">Будвайзер 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500 мл</w:t>
            </w:r>
            <w:r w:rsidRPr="00CC0A22">
              <w:rPr>
                <w:lang w:eastAsia="en-US"/>
              </w:rPr>
              <w:tab/>
              <w:t>2,80 лв.</w:t>
            </w:r>
          </w:p>
          <w:p w:rsidR="00A20078" w:rsidRPr="00CC0A22" w:rsidRDefault="00A20078" w:rsidP="00501511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 xml:space="preserve">Стела Артоа </w:t>
            </w:r>
          </w:p>
          <w:p w:rsidR="00A20078" w:rsidRPr="00CC0A22" w:rsidRDefault="00A20078" w:rsidP="00501511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500 мл</w:t>
            </w:r>
            <w:r w:rsidRPr="00CC0A22">
              <w:rPr>
                <w:lang w:eastAsia="en-US"/>
              </w:rPr>
              <w:tab/>
              <w:t>2,80 лв.</w:t>
            </w:r>
          </w:p>
          <w:p w:rsidR="00A20078" w:rsidRPr="00CC0A22" w:rsidRDefault="00A20078" w:rsidP="00501511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 xml:space="preserve">Карлсбегр - наливна </w:t>
            </w:r>
          </w:p>
          <w:p w:rsidR="00A20078" w:rsidRPr="00CC0A22" w:rsidRDefault="00A20078" w:rsidP="00501511">
            <w:pPr>
              <w:pStyle w:val="8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ab/>
              <w:t>500 мл</w:t>
            </w:r>
            <w:r w:rsidRPr="00CC0A22">
              <w:rPr>
                <w:color w:val="auto"/>
                <w:lang w:eastAsia="en-US"/>
              </w:rPr>
              <w:tab/>
              <w:t>2,80 лв.</w:t>
            </w:r>
          </w:p>
          <w:p w:rsidR="00A20078" w:rsidRPr="00CC0A22" w:rsidRDefault="00A20078" w:rsidP="00501511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 xml:space="preserve">Карлсбегр - наливна </w:t>
            </w:r>
          </w:p>
          <w:p w:rsidR="00A20078" w:rsidRPr="00CC0A22" w:rsidRDefault="00A20078" w:rsidP="00501511">
            <w:pPr>
              <w:pStyle w:val="8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ab/>
              <w:t>300 мл</w:t>
            </w:r>
            <w:r w:rsidRPr="00CC0A22">
              <w:rPr>
                <w:color w:val="auto"/>
                <w:lang w:eastAsia="en-US"/>
              </w:rPr>
              <w:tab/>
              <w:t>2,10 лв.</w:t>
            </w:r>
          </w:p>
          <w:p w:rsidR="00A20078" w:rsidRPr="00CC0A22" w:rsidRDefault="00A20078" w:rsidP="00E76F80">
            <w:pPr>
              <w:pStyle w:val="5"/>
              <w:framePr w:hSpace="0" w:wrap="auto" w:vAnchor="margin" w:xAlign="left" w:yAlign="inline"/>
              <w:suppressOverlap w:val="0"/>
              <w:rPr>
                <w:szCs w:val="44"/>
                <w:lang w:eastAsia="en-US"/>
              </w:rPr>
            </w:pP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ind w:left="284"/>
              <w:suppressOverlap w:val="0"/>
              <w:rPr>
                <w:szCs w:val="44"/>
                <w:lang w:eastAsia="en-US"/>
              </w:rPr>
            </w:pPr>
            <w:r w:rsidRPr="00CC0A22">
              <w:rPr>
                <w:szCs w:val="44"/>
                <w:lang w:eastAsia="en-US"/>
              </w:rPr>
              <w:t>Топли напитки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 xml:space="preserve">Кафе еспресо 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50мл</w:t>
            </w:r>
            <w:r w:rsidRPr="00CC0A22">
              <w:rPr>
                <w:lang w:eastAsia="en-US"/>
              </w:rPr>
              <w:tab/>
              <w:t>1,50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Кафе еспресо Арабика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50мл</w:t>
            </w:r>
            <w:r w:rsidRPr="00CC0A22">
              <w:rPr>
                <w:lang w:eastAsia="en-US"/>
              </w:rPr>
              <w:tab/>
              <w:t>2.00 лв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Кафе еспресо без кофеин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50мл</w:t>
            </w:r>
            <w:r w:rsidRPr="00CC0A22">
              <w:rPr>
                <w:lang w:eastAsia="en-US"/>
              </w:rPr>
              <w:tab/>
              <w:t>1,50 лв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Нес кафе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60мл</w:t>
            </w:r>
            <w:r w:rsidRPr="00CC0A22">
              <w:rPr>
                <w:lang w:eastAsia="en-US"/>
              </w:rPr>
              <w:tab/>
              <w:t>1,50 лв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 xml:space="preserve">Мляко с нес кафе 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150мл</w:t>
            </w:r>
            <w:r w:rsidRPr="00CC0A22">
              <w:rPr>
                <w:lang w:eastAsia="en-US"/>
              </w:rPr>
              <w:tab/>
              <w:t>2,00 лв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 xml:space="preserve">Мляко с какао 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150мл</w:t>
            </w:r>
            <w:r w:rsidRPr="00CC0A22">
              <w:rPr>
                <w:lang w:eastAsia="en-US"/>
              </w:rPr>
              <w:tab/>
              <w:t>2,00 лв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Билков чай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150мл</w:t>
            </w:r>
            <w:r w:rsidRPr="00CC0A22">
              <w:rPr>
                <w:lang w:eastAsia="en-US"/>
              </w:rPr>
              <w:tab/>
              <w:t>1,20 лв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Плодов чай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150мл</w:t>
            </w:r>
            <w:r w:rsidRPr="00CC0A22">
              <w:rPr>
                <w:lang w:eastAsia="en-US"/>
              </w:rPr>
              <w:tab/>
              <w:t xml:space="preserve">1,20 лв 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Зелен чай/Черен чай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>150мл</w:t>
            </w:r>
            <w:r w:rsidRPr="00CC0A22">
              <w:rPr>
                <w:lang w:eastAsia="en-US"/>
              </w:rPr>
              <w:tab/>
              <w:t xml:space="preserve">                   1,50 лв 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501511">
            <w:pPr>
              <w:pStyle w:val="5"/>
              <w:framePr w:hSpace="0" w:wrap="auto" w:vAnchor="margin" w:xAlign="left" w:yAlign="inline"/>
              <w:suppressOverlap w:val="0"/>
              <w:jc w:val="left"/>
              <w:rPr>
                <w:szCs w:val="44"/>
                <w:lang w:eastAsia="en-US"/>
              </w:rPr>
            </w:pP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ind w:left="284"/>
              <w:suppressOverlap w:val="0"/>
              <w:rPr>
                <w:szCs w:val="44"/>
                <w:lang w:eastAsia="en-US"/>
              </w:rPr>
            </w:pPr>
            <w:r w:rsidRPr="00CC0A22">
              <w:rPr>
                <w:szCs w:val="44"/>
                <w:lang w:eastAsia="en-US"/>
              </w:rPr>
              <w:t>Безалкохолни напитки</w:t>
            </w:r>
          </w:p>
          <w:p w:rsidR="00A20078" w:rsidRPr="00CC0A22" w:rsidRDefault="00A20078" w:rsidP="0039392A">
            <w:pPr>
              <w:pStyle w:val="5"/>
              <w:framePr w:hSpace="0" w:wrap="auto" w:vAnchor="margin" w:xAlign="left" w:yAlign="inline"/>
              <w:ind w:left="284"/>
              <w:suppressOverlap w:val="0"/>
              <w:rPr>
                <w:szCs w:val="44"/>
                <w:lang w:eastAsia="en-US"/>
              </w:rPr>
            </w:pP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Кока Кола/ Пепси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250мл</w:t>
            </w:r>
            <w:r w:rsidRPr="00CC0A22">
              <w:rPr>
                <w:lang w:eastAsia="en-US"/>
              </w:rPr>
              <w:tab/>
              <w:t>1,70 лв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Фанта Портокал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250 мл</w:t>
            </w:r>
            <w:r w:rsidRPr="00CC0A22">
              <w:rPr>
                <w:lang w:eastAsia="en-US"/>
              </w:rPr>
              <w:tab/>
              <w:t>1,70 лв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Фанта Лимон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250 мл</w:t>
            </w:r>
            <w:r w:rsidRPr="00CC0A22">
              <w:rPr>
                <w:lang w:eastAsia="en-US"/>
              </w:rPr>
              <w:tab/>
              <w:t>1,70 лв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Спрайт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250 мл</w:t>
            </w:r>
            <w:r w:rsidRPr="00CC0A22">
              <w:rPr>
                <w:lang w:eastAsia="en-US"/>
              </w:rPr>
              <w:tab/>
              <w:t>1,70 лв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Швепс Тоник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250 мл</w:t>
            </w:r>
            <w:r w:rsidRPr="00CC0A22">
              <w:rPr>
                <w:lang w:eastAsia="en-US"/>
              </w:rPr>
              <w:tab/>
              <w:t>1,70 лв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Газирана вода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ab/>
              <w:t>330 мл</w:t>
            </w:r>
            <w:r w:rsidRPr="00CC0A22">
              <w:rPr>
                <w:lang w:eastAsia="en-US"/>
              </w:rPr>
              <w:tab/>
              <w:t>1,20 лв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Сок Капи портокал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>250 мл</w:t>
            </w:r>
            <w:r w:rsidRPr="00CC0A22">
              <w:rPr>
                <w:lang w:eastAsia="en-US"/>
              </w:rPr>
              <w:tab/>
              <w:t>2.20 лв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Сок Капи праскова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>250 мл</w:t>
            </w:r>
            <w:r w:rsidRPr="00CC0A22">
              <w:rPr>
                <w:lang w:eastAsia="en-US"/>
              </w:rPr>
              <w:tab/>
              <w:t xml:space="preserve">                    2.20 лв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Сок Капи ябълка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>250 мл</w:t>
            </w:r>
            <w:r w:rsidRPr="00CC0A22">
              <w:rPr>
                <w:lang w:eastAsia="en-US"/>
              </w:rPr>
              <w:tab/>
              <w:t xml:space="preserve">                    2.20 лв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Сок Капи вишна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>250 мл</w:t>
            </w:r>
            <w:r w:rsidRPr="00CC0A22">
              <w:rPr>
                <w:lang w:eastAsia="en-US"/>
              </w:rPr>
              <w:tab/>
              <w:t xml:space="preserve">                    2.20 лв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Минерална вода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>500 мл</w:t>
            </w:r>
            <w:r w:rsidRPr="00CC0A22">
              <w:rPr>
                <w:lang w:eastAsia="en-US"/>
              </w:rPr>
              <w:tab/>
              <w:t xml:space="preserve">                    1.20 лв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Минерална вода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>1,5 л.</w:t>
            </w:r>
            <w:r w:rsidRPr="00CC0A22">
              <w:rPr>
                <w:lang w:eastAsia="en-US"/>
              </w:rPr>
              <w:tab/>
              <w:t xml:space="preserve">                    1.80 лв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Айран каничка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>500 мл</w:t>
            </w:r>
            <w:r w:rsidRPr="00CC0A22">
              <w:rPr>
                <w:lang w:eastAsia="en-US"/>
              </w:rPr>
              <w:tab/>
              <w:t>3.00 лв</w:t>
            </w:r>
          </w:p>
          <w:p w:rsidR="00A20078" w:rsidRPr="00CC0A22" w:rsidRDefault="00A20078" w:rsidP="009C20F7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Айран</w:t>
            </w:r>
          </w:p>
          <w:p w:rsidR="00A20078" w:rsidRPr="00CC0A22" w:rsidRDefault="00A20078" w:rsidP="009C20F7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>200 мл</w:t>
            </w:r>
            <w:r w:rsidRPr="00CC0A22">
              <w:rPr>
                <w:lang w:eastAsia="en-US"/>
              </w:rPr>
              <w:tab/>
              <w:t>1.50 лв</w:t>
            </w:r>
          </w:p>
          <w:p w:rsidR="00A20078" w:rsidRPr="00CC0A22" w:rsidRDefault="00A20078" w:rsidP="009C20F7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592214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Фреш /портокал /</w:t>
            </w:r>
          </w:p>
          <w:p w:rsidR="00A20078" w:rsidRPr="00CC0A22" w:rsidRDefault="00A20078" w:rsidP="00592214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>200 мл</w:t>
            </w:r>
            <w:r w:rsidRPr="00CC0A22">
              <w:rPr>
                <w:lang w:eastAsia="en-US"/>
              </w:rPr>
              <w:tab/>
              <w:t>3.50 лв</w:t>
            </w:r>
          </w:p>
          <w:p w:rsidR="00A20078" w:rsidRPr="00CC0A22" w:rsidRDefault="00A20078" w:rsidP="009C20F7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39392A" w:rsidRDefault="00A20078" w:rsidP="0039392A">
            <w:pPr>
              <w:spacing w:after="0" w:line="240" w:lineRule="auto"/>
            </w:pPr>
          </w:p>
          <w:p w:rsidR="00A20078" w:rsidRPr="00CC0A22" w:rsidRDefault="00A20078" w:rsidP="003C43EC">
            <w:pPr>
              <w:pStyle w:val="a"/>
              <w:spacing w:after="0" w:line="240" w:lineRule="auto"/>
              <w:jc w:val="left"/>
              <w:rPr>
                <w:i/>
                <w:color w:val="404040"/>
                <w:szCs w:val="44"/>
                <w:lang w:eastAsia="en-US"/>
              </w:rPr>
            </w:pPr>
            <w:r w:rsidRPr="00CC0A22">
              <w:rPr>
                <w:i/>
                <w:sz w:val="24"/>
                <w:szCs w:val="24"/>
                <w:lang w:eastAsia="en-US"/>
              </w:rPr>
              <w:t xml:space="preserve">                                </w:t>
            </w:r>
            <w:r w:rsidRPr="00CC0A22">
              <w:rPr>
                <w:i/>
                <w:color w:val="404040"/>
                <w:szCs w:val="44"/>
                <w:lang w:eastAsia="en-US"/>
              </w:rPr>
              <w:t>Да ви е сладко!</w:t>
            </w:r>
          </w:p>
          <w:p w:rsidR="00A20078" w:rsidRPr="0039392A" w:rsidRDefault="00A20078" w:rsidP="0039392A">
            <w:pPr>
              <w:spacing w:after="0" w:line="240" w:lineRule="auto"/>
            </w:pPr>
          </w:p>
          <w:p w:rsidR="00A20078" w:rsidRDefault="00A20078" w:rsidP="0039392A">
            <w:pPr>
              <w:spacing w:after="0" w:line="240" w:lineRule="auto"/>
            </w:pPr>
          </w:p>
          <w:p w:rsidR="00A20078" w:rsidRDefault="00A20078" w:rsidP="0039392A">
            <w:pPr>
              <w:spacing w:after="0" w:line="240" w:lineRule="auto"/>
            </w:pPr>
          </w:p>
          <w:p w:rsidR="00A20078" w:rsidRDefault="00A20078" w:rsidP="0039392A">
            <w:pPr>
              <w:spacing w:after="0" w:line="240" w:lineRule="auto"/>
            </w:pPr>
          </w:p>
          <w:p w:rsidR="00A20078" w:rsidRPr="0039392A" w:rsidRDefault="00A20078" w:rsidP="0039392A">
            <w:pPr>
              <w:spacing w:after="0" w:line="240" w:lineRule="auto"/>
            </w:pPr>
          </w:p>
          <w:p w:rsidR="00A20078" w:rsidRPr="0039392A" w:rsidRDefault="00A20078" w:rsidP="0039392A">
            <w:pPr>
              <w:spacing w:after="0" w:line="240" w:lineRule="auto"/>
            </w:pPr>
          </w:p>
          <w:p w:rsidR="00A20078" w:rsidRPr="0039392A" w:rsidRDefault="00A20078" w:rsidP="0039392A">
            <w:pPr>
              <w:spacing w:after="0" w:line="240" w:lineRule="auto"/>
            </w:pPr>
          </w:p>
          <w:p w:rsidR="00A20078" w:rsidRPr="00E656CA" w:rsidRDefault="00A20078" w:rsidP="0039392A">
            <w:pPr>
              <w:spacing w:after="0" w:line="240" w:lineRule="auto"/>
            </w:pPr>
            <w:r>
              <w:rPr>
                <w:noProof/>
                <w:lang w:eastAsia="bg-BG"/>
              </w:rPr>
              <w:pict>
                <v:rect id="Rectangle 3" o:spid="_x0000_s1125" style="position:absolute;margin-left:105.35pt;margin-top:-73.65pt;width:128.25pt;height:71.25pt;z-index:-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cSAkQIAAKwFAAAOAAAAZHJzL2Uyb0RvYy54bWysVE1v2zAMvQ/YfxB0X22n6VdQpwhadBhQ&#10;tEHboWdFlmIDsqhJSpzs14+SbKftih2K5aBQIvlIPpO8vNq1imyFdQ3okhZHOSVCc6gavS7pz+fb&#10;b+eUOM90xRRoUdK9cPRq/vXLZWdmYgI1qEpYgiDazTpT0tp7M8syx2vRMncERmhUSrAt83i166yy&#10;rEP0VmWTPD/NOrCVscCFc/h6k5R0HvGlFNw/SOmEJ6qkmJuPp43nKpzZ/JLN1paZuuF9GuwTWbSs&#10;0Rh0hLphnpGNbf6CahtuwYH0RxzaDKRsuIg1YDVF/q6ap5oZEWtBcpwZaXL/D5bfb5eWNFVJjynR&#10;rMVP9IikMb1WghwHejrjZmj1ZJa2vzkUQ607advwj1WQXaR0P1Iqdp5wfCxOJ+dnZyeUcNRd5NNz&#10;lBEmO3gb6/x3AS0JQkktRo9Msu2d88l0MAnBHKimum2UipfQJuJaWbJl+IFX66IHf2Ol9KccMcfg&#10;mQUCUslR8nslAp7Sj0Iic1jkJCYce/aQDONcaF8kVc0qkXI8yfE3ZDmkHwmJgAFZYnUjdg8wWCaQ&#10;ATvR09sHVxFbfnTO/5VYch49YmTQfnRuGw32IwCFVfWRk/1AUqImsLSCao99ZSENnDP8tsHPe8ec&#10;XzKLE4aziFvDP+AhFXQlhV6ipAb7+6P3YI+Nj1pKOpzYkrpfG2YFJeqHxpG4KKbTMOLxMj05m+DF&#10;vtasXmv0pr0G7JkC95PhUQz2Xg2itNC+4HJZhKioYppj7JJyb4fLtU+bBNcTF4tFNMOxNszf6SfD&#10;A3hgNbTv8+6FWdP3uMfpuIdhutnsXasn2+CpYbHxIJs4Bwdee75xJcTG6ddX2Dmv79HqsGTnfwAA&#10;AP//AwBQSwMEFAAGAAgAAAAhAJNdOurhAAAACwEAAA8AAABkcnMvZG93bnJldi54bWxMj01Lw0AQ&#10;hu+C/2EZwVu7SQxNjdkUEUUED7UV9LjNTj4wOxuymzT+e8eTHmfm4Z3nLXaL7cWMo+8cKYjXEQik&#10;ypmOGgXvx6fVFoQPmozuHaGCb/SwKy8vCp0bd6Y3nA+hERxCPtcK2hCGXEpftWi1X7sBiW+1G60O&#10;PI6NNKM+c7jtZRJFG2l1R/yh1QM+tFh9HSar4LPWz8fHF/8q62Sub7v99FFnk1LXV8v9HYiAS/iD&#10;4Vef1aFkp5ObyHjRK0jiKGNUwSpOsxsQjKSbLAFx4lW6BVkW8n+H8gcAAP//AwBQSwECLQAUAAYA&#10;CAAAACEAtoM4kv4AAADhAQAAEwAAAAAAAAAAAAAAAAAAAAAAW0NvbnRlbnRfVHlwZXNdLnhtbFBL&#10;AQItABQABgAIAAAAIQA4/SH/1gAAAJQBAAALAAAAAAAAAAAAAAAAAC8BAABfcmVscy8ucmVsc1BL&#10;AQItABQABgAIAAAAIQCz6cSAkQIAAKwFAAAOAAAAAAAAAAAAAAAAAC4CAABkcnMvZTJvRG9jLnht&#10;bFBLAQItABQABgAIAAAAIQCTXTrq4QAAAAsBAAAPAAAAAAAAAAAAAAAAAOsEAABkcnMvZG93bnJl&#10;di54bWxQSwUGAAAAAAQABADzAAAA+QUAAAAA&#10;" strokecolor="white" strokeweight="1pt"/>
              </w:pict>
            </w:r>
          </w:p>
          <w:p w:rsidR="00A20078" w:rsidRPr="0039392A" w:rsidRDefault="00A20078" w:rsidP="0039392A">
            <w:pPr>
              <w:spacing w:after="0" w:line="240" w:lineRule="auto"/>
              <w:jc w:val="center"/>
            </w:pPr>
            <w:r w:rsidRPr="00556BF8">
              <w:rPr>
                <w:noProof/>
                <w:lang w:eastAsia="bg-BG"/>
              </w:rPr>
              <w:pict>
                <v:shape id="Picture 2" o:spid="_x0000_i1037" type="#_x0000_t75" style="width:214.5pt;height:205.5pt;visibility:visible">
                  <v:imagedata r:id="rId8" o:title=""/>
                </v:shape>
              </w:pict>
            </w:r>
          </w:p>
          <w:p w:rsidR="00A20078" w:rsidRPr="0039392A" w:rsidRDefault="00A20078" w:rsidP="0039392A">
            <w:pPr>
              <w:spacing w:after="0" w:line="240" w:lineRule="auto"/>
            </w:pPr>
          </w:p>
          <w:p w:rsidR="00A20078" w:rsidRPr="0039392A" w:rsidRDefault="00A20078" w:rsidP="0039392A">
            <w:pPr>
              <w:spacing w:after="0" w:line="240" w:lineRule="auto"/>
            </w:pPr>
          </w:p>
          <w:p w:rsidR="00A20078" w:rsidRPr="0039392A" w:rsidRDefault="00A20078" w:rsidP="0039392A">
            <w:pPr>
              <w:spacing w:after="0" w:line="240" w:lineRule="auto"/>
            </w:pPr>
          </w:p>
          <w:p w:rsidR="00A20078" w:rsidRPr="0039392A" w:rsidRDefault="00A20078" w:rsidP="0039392A">
            <w:pPr>
              <w:spacing w:after="0" w:line="240" w:lineRule="auto"/>
            </w:pPr>
          </w:p>
          <w:p w:rsidR="00A20078" w:rsidRPr="0039392A" w:rsidRDefault="00A20078" w:rsidP="0039392A">
            <w:pPr>
              <w:spacing w:after="0" w:line="240" w:lineRule="auto"/>
            </w:pPr>
          </w:p>
          <w:p w:rsidR="00A20078" w:rsidRPr="0039392A" w:rsidRDefault="00A20078" w:rsidP="0039392A">
            <w:pPr>
              <w:spacing w:after="0" w:line="240" w:lineRule="auto"/>
            </w:pPr>
          </w:p>
          <w:p w:rsidR="00A20078" w:rsidRPr="0039392A" w:rsidRDefault="00A20078" w:rsidP="0039392A">
            <w:pPr>
              <w:spacing w:after="0" w:line="240" w:lineRule="auto"/>
              <w:jc w:val="center"/>
              <w:rPr>
                <w:i w:val="0"/>
                <w:color w:val="808080"/>
                <w:sz w:val="96"/>
                <w:szCs w:val="96"/>
              </w:rPr>
            </w:pPr>
            <w:r w:rsidRPr="0039392A">
              <w:rPr>
                <w:i w:val="0"/>
                <w:color w:val="808080"/>
                <w:sz w:val="96"/>
                <w:szCs w:val="96"/>
              </w:rPr>
              <w:t>Винен</w:t>
            </w:r>
          </w:p>
          <w:p w:rsidR="00A20078" w:rsidRPr="0039392A" w:rsidRDefault="00A20078" w:rsidP="0039392A">
            <w:pPr>
              <w:spacing w:after="0" w:line="700" w:lineRule="exact"/>
              <w:jc w:val="center"/>
              <w:rPr>
                <w:i w:val="0"/>
                <w:color w:val="808080"/>
                <w:sz w:val="96"/>
                <w:szCs w:val="96"/>
              </w:rPr>
            </w:pPr>
            <w:r w:rsidRPr="0039392A">
              <w:rPr>
                <w:i w:val="0"/>
                <w:color w:val="808080"/>
                <w:sz w:val="96"/>
                <w:szCs w:val="96"/>
              </w:rPr>
              <w:t>лист</w:t>
            </w:r>
          </w:p>
          <w:p w:rsidR="00A20078" w:rsidRPr="0039392A" w:rsidRDefault="00A20078" w:rsidP="0039392A">
            <w:pPr>
              <w:spacing w:after="0" w:line="240" w:lineRule="auto"/>
              <w:rPr>
                <w:i w:val="0"/>
              </w:rPr>
            </w:pPr>
          </w:p>
          <w:p w:rsidR="00A20078" w:rsidRPr="0039392A" w:rsidRDefault="00A20078" w:rsidP="0039392A">
            <w:pPr>
              <w:spacing w:after="0" w:line="240" w:lineRule="auto"/>
            </w:pPr>
          </w:p>
          <w:p w:rsidR="00A20078" w:rsidRDefault="00A20078" w:rsidP="0039392A">
            <w:pPr>
              <w:spacing w:after="0" w:line="240" w:lineRule="auto"/>
            </w:pPr>
          </w:p>
          <w:p w:rsidR="00A20078" w:rsidRPr="0039392A" w:rsidRDefault="00A20078" w:rsidP="0039392A">
            <w:pPr>
              <w:spacing w:after="0" w:line="240" w:lineRule="auto"/>
            </w:pPr>
          </w:p>
          <w:p w:rsidR="00A20078" w:rsidRPr="0039392A" w:rsidRDefault="00A20078" w:rsidP="0039392A">
            <w:pPr>
              <w:spacing w:after="0" w:line="240" w:lineRule="auto"/>
            </w:pPr>
          </w:p>
          <w:p w:rsidR="00A20078" w:rsidRPr="0039392A" w:rsidRDefault="00A20078" w:rsidP="0039392A">
            <w:pPr>
              <w:spacing w:after="0" w:line="240" w:lineRule="auto"/>
            </w:pPr>
          </w:p>
          <w:p w:rsidR="00A20078" w:rsidRPr="0039392A" w:rsidRDefault="00A20078" w:rsidP="0039392A">
            <w:pPr>
              <w:spacing w:after="0" w:line="240" w:lineRule="auto"/>
            </w:pPr>
          </w:p>
          <w:p w:rsidR="00A20078" w:rsidRPr="00CC0A22" w:rsidRDefault="00A20078" w:rsidP="0039392A">
            <w:pPr>
              <w:pStyle w:val="a"/>
              <w:spacing w:after="0" w:line="240" w:lineRule="auto"/>
              <w:rPr>
                <w:i/>
                <w:color w:val="404040"/>
                <w:szCs w:val="44"/>
                <w:lang w:eastAsia="en-US"/>
              </w:rPr>
            </w:pPr>
            <w:r w:rsidRPr="00CC0A22">
              <w:rPr>
                <w:i/>
                <w:color w:val="404040"/>
                <w:szCs w:val="44"/>
                <w:lang w:eastAsia="en-US"/>
              </w:rPr>
              <w:t>Подбрани</w:t>
            </w:r>
          </w:p>
          <w:p w:rsidR="00A20078" w:rsidRPr="00CC0A22" w:rsidRDefault="00A20078" w:rsidP="0039392A">
            <w:pPr>
              <w:pStyle w:val="a"/>
              <w:spacing w:after="0" w:line="240" w:lineRule="auto"/>
              <w:rPr>
                <w:i/>
                <w:color w:val="404040"/>
                <w:szCs w:val="44"/>
                <w:lang w:eastAsia="en-US"/>
              </w:rPr>
            </w:pPr>
            <w:r w:rsidRPr="00CC0A22">
              <w:rPr>
                <w:i/>
                <w:color w:val="404040"/>
                <w:szCs w:val="44"/>
                <w:lang w:eastAsia="en-US"/>
              </w:rPr>
              <w:t>български вина</w:t>
            </w:r>
          </w:p>
          <w:p w:rsidR="00A20078" w:rsidRPr="00CC0A22" w:rsidRDefault="00A20078" w:rsidP="0039392A">
            <w:pPr>
              <w:pStyle w:val="2"/>
              <w:jc w:val="center"/>
              <w:rPr>
                <w:sz w:val="22"/>
                <w:szCs w:val="22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Български винени сортове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76F80">
            <w:pPr>
              <w:pStyle w:val="5"/>
              <w:framePr w:hSpace="0" w:wrap="auto" w:vAnchor="margin" w:xAlign="left" w:yAlign="inline"/>
              <w:suppressOverlap w:val="0"/>
              <w:rPr>
                <w:szCs w:val="44"/>
                <w:lang w:eastAsia="en-US"/>
              </w:rPr>
            </w:pPr>
          </w:p>
          <w:p w:rsidR="00A20078" w:rsidRPr="00CC0A22" w:rsidRDefault="00A20078" w:rsidP="00E76F80">
            <w:pPr>
              <w:pStyle w:val="5"/>
              <w:framePr w:hSpace="0" w:wrap="auto" w:vAnchor="margin" w:xAlign="left" w:yAlign="inline"/>
              <w:suppressOverlap w:val="0"/>
              <w:rPr>
                <w:szCs w:val="44"/>
                <w:lang w:eastAsia="en-US"/>
              </w:rPr>
            </w:pPr>
          </w:p>
          <w:p w:rsidR="00A20078" w:rsidRPr="00CC0A22" w:rsidRDefault="00A20078" w:rsidP="00E76F80">
            <w:pPr>
              <w:pStyle w:val="5"/>
              <w:framePr w:hSpace="0" w:wrap="auto" w:vAnchor="margin" w:xAlign="left" w:yAlign="inline"/>
              <w:suppressOverlap w:val="0"/>
              <w:rPr>
                <w:szCs w:val="44"/>
                <w:lang w:eastAsia="en-US"/>
              </w:rPr>
            </w:pPr>
          </w:p>
          <w:p w:rsidR="00A20078" w:rsidRPr="00CC0A22" w:rsidRDefault="00A20078" w:rsidP="00E76F80">
            <w:pPr>
              <w:pStyle w:val="5"/>
              <w:framePr w:hSpace="0" w:wrap="auto" w:vAnchor="margin" w:xAlign="left" w:yAlign="inline"/>
              <w:suppressOverlap w:val="0"/>
              <w:rPr>
                <w:szCs w:val="44"/>
                <w:lang w:eastAsia="en-US"/>
              </w:rPr>
            </w:pPr>
            <w:r w:rsidRPr="00CC0A22">
              <w:rPr>
                <w:szCs w:val="44"/>
                <w:lang w:eastAsia="en-US"/>
              </w:rPr>
              <w:t>Бели вина</w:t>
            </w:r>
          </w:p>
          <w:p w:rsidR="00A20078" w:rsidRPr="00CC0A22" w:rsidRDefault="00A20078" w:rsidP="00E66A6C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Силвър Ейнджъл Совиньон Блан 750мл.</w:t>
            </w:r>
          </w:p>
          <w:p w:rsidR="00A20078" w:rsidRPr="00CC0A22" w:rsidRDefault="00A20078" w:rsidP="00E66A6C">
            <w:pPr>
              <w:pStyle w:val="8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Изба Мидалидаре</w:t>
            </w:r>
            <w:r w:rsidRPr="00CC0A22">
              <w:rPr>
                <w:color w:val="auto"/>
                <w:lang w:eastAsia="en-US"/>
              </w:rPr>
              <w:tab/>
              <w:t>19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Совиньон Блан и Семийон 750мл.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Изба Мидалидаре</w:t>
            </w:r>
            <w:r w:rsidRPr="00CC0A22">
              <w:rPr>
                <w:color w:val="auto"/>
                <w:lang w:eastAsia="en-US"/>
              </w:rPr>
              <w:tab/>
              <w:t>25 лв.</w:t>
            </w:r>
          </w:p>
          <w:p w:rsidR="00A20078" w:rsidRPr="00CC0A22" w:rsidRDefault="00A20078" w:rsidP="00E903F7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Ейнджъл Шеар Шардоне 750 мл.</w:t>
            </w:r>
          </w:p>
          <w:p w:rsidR="00A20078" w:rsidRPr="00CC0A22" w:rsidRDefault="00A20078" w:rsidP="00E903F7">
            <w:pPr>
              <w:pStyle w:val="8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 xml:space="preserve">Изба Мидалидаре </w:t>
            </w:r>
            <w:r w:rsidRPr="00CC0A22">
              <w:rPr>
                <w:color w:val="auto"/>
                <w:lang w:eastAsia="en-US"/>
              </w:rPr>
              <w:tab/>
              <w:t>22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Карпе дием Совиньон блан, шардоне  750 мл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 xml:space="preserve">Изба Мидалидаре </w:t>
            </w:r>
            <w:r w:rsidRPr="00CC0A22">
              <w:rPr>
                <w:color w:val="auto"/>
                <w:lang w:eastAsia="en-US"/>
              </w:rPr>
              <w:tab/>
              <w:t>19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Мидалидаре Пинот грис 750 мл.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Изба Мидалидаре</w:t>
            </w:r>
            <w:r w:rsidRPr="00CC0A22">
              <w:rPr>
                <w:color w:val="auto"/>
                <w:lang w:eastAsia="en-US"/>
              </w:rPr>
              <w:tab/>
              <w:t>25 лв.</w:t>
            </w:r>
          </w:p>
          <w:p w:rsidR="00A20078" w:rsidRPr="00CC0A22" w:rsidRDefault="00A20078" w:rsidP="0050756E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</w:rPr>
              <w:t>Вила Ямбол Мускат  750мл.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Изба Ямбол</w:t>
            </w:r>
            <w:r w:rsidRPr="00CC0A22">
              <w:rPr>
                <w:color w:val="auto"/>
                <w:lang w:eastAsia="en-US"/>
              </w:rPr>
              <w:tab/>
              <w:t>15 лв.</w:t>
            </w:r>
          </w:p>
          <w:p w:rsidR="00A20078" w:rsidRPr="00CC0A22" w:rsidRDefault="00A20078" w:rsidP="00D45989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Ризлинг Льо Фотограф 750мл.</w:t>
            </w:r>
          </w:p>
          <w:p w:rsidR="00A20078" w:rsidRPr="00CC0A22" w:rsidRDefault="00A20078" w:rsidP="00D45989">
            <w:pPr>
              <w:pStyle w:val="8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Изба Братя Минкови</w:t>
            </w:r>
            <w:r w:rsidRPr="00CC0A22">
              <w:rPr>
                <w:color w:val="auto"/>
                <w:lang w:eastAsia="en-US"/>
              </w:rPr>
              <w:tab/>
              <w:t>22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Синерджи Совиньон и пино грис 750 мл.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Изба Мидалидаре</w:t>
            </w:r>
            <w:r w:rsidRPr="00CC0A22">
              <w:rPr>
                <w:color w:val="auto"/>
                <w:lang w:eastAsia="en-US"/>
              </w:rPr>
              <w:tab/>
              <w:t>22 лв.</w:t>
            </w:r>
          </w:p>
          <w:p w:rsidR="00A20078" w:rsidRPr="00CC0A22" w:rsidRDefault="00A20078" w:rsidP="00592214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Силвър Ейнджъл Совиньон Блан 375мл.</w:t>
            </w:r>
          </w:p>
          <w:p w:rsidR="00A20078" w:rsidRPr="00CC0A22" w:rsidRDefault="00A20078" w:rsidP="00592214">
            <w:pPr>
              <w:pStyle w:val="8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Изба Мидалидаре</w:t>
            </w:r>
            <w:r w:rsidRPr="00CC0A22">
              <w:rPr>
                <w:color w:val="auto"/>
                <w:lang w:eastAsia="en-US"/>
              </w:rPr>
              <w:tab/>
              <w:t>9,50 лв.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Вино на къщата – Мускат 200 мл.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- чаша</w:t>
            </w:r>
            <w:r w:rsidRPr="00CC0A22">
              <w:rPr>
                <w:color w:val="auto"/>
                <w:lang w:eastAsia="en-US"/>
              </w:rPr>
              <w:tab/>
              <w:t>3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Вино на къщата – Мускат 500 мл.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- кана</w:t>
            </w:r>
            <w:r w:rsidRPr="00CC0A22">
              <w:rPr>
                <w:color w:val="auto"/>
                <w:lang w:eastAsia="en-US"/>
              </w:rPr>
              <w:tab/>
              <w:t>9 лв.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</w:p>
          <w:p w:rsidR="00A20078" w:rsidRPr="00CC0A22" w:rsidRDefault="00A20078" w:rsidP="00E76F80">
            <w:pPr>
              <w:pStyle w:val="5"/>
              <w:framePr w:hSpace="0" w:wrap="auto" w:vAnchor="margin" w:xAlign="left" w:yAlign="inline"/>
              <w:suppressOverlap w:val="0"/>
              <w:rPr>
                <w:szCs w:val="44"/>
                <w:lang w:eastAsia="en-US"/>
              </w:rPr>
            </w:pPr>
            <w:r w:rsidRPr="00CC0A22">
              <w:rPr>
                <w:szCs w:val="44"/>
                <w:lang w:eastAsia="en-US"/>
              </w:rPr>
              <w:t>Розе</w:t>
            </w:r>
          </w:p>
          <w:p w:rsidR="00A20078" w:rsidRPr="00CC0A22" w:rsidRDefault="00A20078" w:rsidP="00E76F80">
            <w:pPr>
              <w:pStyle w:val="5"/>
              <w:framePr w:hSpace="0" w:wrap="auto" w:vAnchor="margin" w:xAlign="left" w:yAlign="inline"/>
              <w:suppressOverlap w:val="0"/>
              <w:rPr>
                <w:szCs w:val="44"/>
                <w:lang w:eastAsia="en-US"/>
              </w:rPr>
            </w:pPr>
          </w:p>
          <w:p w:rsidR="00A20078" w:rsidRPr="00CC0A22" w:rsidRDefault="00A20078" w:rsidP="0039392A">
            <w:pPr>
              <w:pStyle w:val="6"/>
              <w:framePr w:hSpace="0" w:wrap="auto" w:vAnchor="margin" w:xAlign="left" w:yAlign="inline"/>
              <w:spacing w:before="80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Карпе Дием-розе 750 мл.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Изба Мидалидаре</w:t>
            </w:r>
            <w:r w:rsidRPr="00CC0A22">
              <w:rPr>
                <w:color w:val="auto"/>
                <w:lang w:eastAsia="en-US"/>
              </w:rPr>
              <w:tab/>
              <w:t>20 лв.</w:t>
            </w:r>
          </w:p>
          <w:p w:rsidR="00A20078" w:rsidRPr="00CC0A22" w:rsidRDefault="00A20078" w:rsidP="0039392A">
            <w:pPr>
              <w:pStyle w:val="6"/>
              <w:framePr w:hSpace="0" w:wrap="auto" w:vAnchor="margin" w:xAlign="left" w:yAlign="inline"/>
              <w:spacing w:before="80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Сеес розе 750 мл.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 xml:space="preserve">Изба Мидалидаре </w:t>
            </w:r>
            <w:r w:rsidRPr="00CC0A22">
              <w:rPr>
                <w:color w:val="auto"/>
                <w:lang w:eastAsia="en-US"/>
              </w:rPr>
              <w:tab/>
              <w:t>24 лв.</w:t>
            </w:r>
          </w:p>
          <w:p w:rsidR="00A20078" w:rsidRPr="00CC0A22" w:rsidRDefault="00A20078" w:rsidP="0039392A">
            <w:pPr>
              <w:pStyle w:val="6"/>
              <w:framePr w:hSpace="0" w:wrap="auto" w:vAnchor="margin" w:xAlign="left" w:yAlign="inline"/>
              <w:spacing w:before="80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Ле Розе 750 мл.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Катаржина Естейт</w:t>
            </w:r>
            <w:r w:rsidRPr="00CC0A22">
              <w:rPr>
                <w:color w:val="auto"/>
                <w:lang w:eastAsia="en-US"/>
              </w:rPr>
              <w:tab/>
              <w:t>24 лв.</w:t>
            </w:r>
          </w:p>
          <w:p w:rsidR="00A20078" w:rsidRPr="00CC0A22" w:rsidRDefault="00A20078" w:rsidP="0039392A">
            <w:pPr>
              <w:pStyle w:val="6"/>
              <w:framePr w:hSpace="0" w:wrap="auto" w:vAnchor="margin" w:xAlign="left" w:yAlign="inline"/>
              <w:spacing w:before="80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Вино на къщата – Розе 150 мл.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- чаша</w:t>
            </w:r>
            <w:r w:rsidRPr="00CC0A22">
              <w:rPr>
                <w:color w:val="auto"/>
                <w:lang w:eastAsia="en-US"/>
              </w:rPr>
              <w:tab/>
              <w:t>3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Вино на къщата – Розе 500 мл.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- кана</w:t>
            </w:r>
            <w:r w:rsidRPr="00CC0A22">
              <w:rPr>
                <w:color w:val="auto"/>
                <w:lang w:eastAsia="en-US"/>
              </w:rPr>
              <w:tab/>
              <w:t>9.00.лв.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76F80">
            <w:pPr>
              <w:pStyle w:val="5"/>
              <w:framePr w:hSpace="0" w:wrap="auto" w:vAnchor="margin" w:xAlign="left" w:yAlign="inline"/>
              <w:suppressOverlap w:val="0"/>
              <w:rPr>
                <w:szCs w:val="44"/>
                <w:lang w:eastAsia="en-US"/>
              </w:rPr>
            </w:pPr>
          </w:p>
          <w:p w:rsidR="00A20078" w:rsidRPr="00CC0A22" w:rsidRDefault="00A20078" w:rsidP="00E76F80">
            <w:pPr>
              <w:pStyle w:val="5"/>
              <w:framePr w:hSpace="0" w:wrap="auto" w:vAnchor="margin" w:xAlign="left" w:yAlign="inline"/>
              <w:suppressOverlap w:val="0"/>
              <w:rPr>
                <w:szCs w:val="44"/>
                <w:lang w:eastAsia="en-US"/>
              </w:rPr>
            </w:pPr>
            <w:r w:rsidRPr="00CC0A22">
              <w:rPr>
                <w:szCs w:val="44"/>
                <w:lang w:eastAsia="en-US"/>
              </w:rPr>
              <w:t>Червени вина</w:t>
            </w:r>
          </w:p>
          <w:p w:rsidR="00A20078" w:rsidRPr="00CC0A22" w:rsidRDefault="00A20078" w:rsidP="00E76F80">
            <w:pPr>
              <w:pStyle w:val="5"/>
              <w:framePr w:hSpace="0" w:wrap="auto" w:vAnchor="margin" w:xAlign="left" w:yAlign="inline"/>
              <w:suppressOverlap w:val="0"/>
              <w:rPr>
                <w:szCs w:val="44"/>
                <w:lang w:eastAsia="en-US"/>
              </w:rPr>
            </w:pP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Мерло Братя Минкови 750 мл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>Изба Братя Минкови</w:t>
            </w:r>
            <w:r w:rsidRPr="00CC0A22">
              <w:rPr>
                <w:lang w:eastAsia="en-US"/>
              </w:rPr>
              <w:tab/>
              <w:t>21 лв.</w:t>
            </w:r>
          </w:p>
          <w:p w:rsidR="00A20078" w:rsidRPr="00CC0A22" w:rsidRDefault="00A20078" w:rsidP="00E66A6C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Червено кюве Минкови 750 мл</w:t>
            </w:r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suppressOverlap w:val="0"/>
              <w:jc w:val="center"/>
              <w:rPr>
                <w:lang w:eastAsia="en-US"/>
              </w:rPr>
            </w:pPr>
            <w:r w:rsidRPr="00CC0A22">
              <w:rPr>
                <w:lang w:eastAsia="en-US"/>
              </w:rPr>
              <w:t>Каберне Совиньон, Сира и Мерло</w:t>
            </w:r>
          </w:p>
          <w:p w:rsidR="00A20078" w:rsidRPr="00CC0A22" w:rsidRDefault="00A20078" w:rsidP="00E66A6C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>Изба Братя Минкови</w:t>
            </w:r>
            <w:r w:rsidRPr="00CC0A22">
              <w:rPr>
                <w:lang w:eastAsia="en-US"/>
              </w:rPr>
              <w:tab/>
              <w:t>20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color w:val="FF0000"/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Каберне совиньон-Минкови 750 мл.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>Изба Братя Минкови</w:t>
            </w:r>
            <w:r w:rsidRPr="00CC0A22">
              <w:rPr>
                <w:lang w:eastAsia="en-US"/>
              </w:rPr>
              <w:tab/>
              <w:t>21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color w:val="auto"/>
                <w:szCs w:val="24"/>
                <w:lang w:eastAsia="en-US"/>
              </w:rPr>
            </w:pPr>
            <w:r w:rsidRPr="00CC0A22">
              <w:rPr>
                <w:color w:val="auto"/>
                <w:sz w:val="22"/>
                <w:szCs w:val="22"/>
                <w:lang w:eastAsia="en-US"/>
              </w:rPr>
              <w:t>Мезек Мавруд и Каберне  750 мл.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color w:val="auto"/>
                <w:lang w:eastAsia="en-US"/>
              </w:rPr>
            </w:pPr>
            <w:r w:rsidRPr="00CC0A22">
              <w:rPr>
                <w:color w:val="auto"/>
                <w:lang w:eastAsia="en-US"/>
              </w:rPr>
              <w:t>Изба Катарзина</w:t>
            </w:r>
            <w:r w:rsidRPr="00CC0A22">
              <w:rPr>
                <w:color w:val="auto"/>
                <w:lang w:eastAsia="en-US"/>
              </w:rPr>
              <w:tab/>
              <w:t>16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Каберне и Пети Вердот 750 мл.</w:t>
            </w:r>
          </w:p>
          <w:p w:rsidR="00A20078" w:rsidRPr="00CC0A22" w:rsidRDefault="00A20078" w:rsidP="00E76F80">
            <w:pPr>
              <w:pStyle w:val="Heading1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>Изба Мидалидаре</w:t>
            </w:r>
            <w:r w:rsidRPr="00CC0A22">
              <w:rPr>
                <w:lang w:eastAsia="en-US"/>
              </w:rPr>
              <w:tab/>
              <w:t>22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Могилово Вилаж 750 мл.</w:t>
            </w:r>
          </w:p>
          <w:p w:rsidR="00A20078" w:rsidRPr="00CC0A22" w:rsidRDefault="00A20078" w:rsidP="00E76F80">
            <w:pPr>
              <w:pStyle w:val="Heading1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>Каберне Совиньон, Мерло, Пети Вердо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>Изба Мидалидаре</w:t>
            </w:r>
            <w:r w:rsidRPr="00CC0A22">
              <w:rPr>
                <w:lang w:eastAsia="en-US"/>
              </w:rPr>
              <w:tab/>
              <w:t>28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Карпе Дием 750 мл.</w:t>
            </w:r>
          </w:p>
          <w:p w:rsidR="00A20078" w:rsidRPr="00CC0A22" w:rsidRDefault="00A20078" w:rsidP="00E76F80">
            <w:pPr>
              <w:pStyle w:val="Heading1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>Каберне Совиньон, Мерло, Малбек, Сира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>Изба Мидалидаре</w:t>
            </w:r>
            <w:r w:rsidRPr="00CC0A22">
              <w:rPr>
                <w:lang w:eastAsia="en-US"/>
              </w:rPr>
              <w:tab/>
              <w:t>20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Нота Бене-750 мл.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 xml:space="preserve">Изба Мидалидаре </w:t>
            </w:r>
            <w:r w:rsidRPr="00CC0A22">
              <w:rPr>
                <w:lang w:eastAsia="en-US"/>
              </w:rPr>
              <w:tab/>
              <w:t>27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Мелник 55 Бергуле 750 мл.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>Вила Мелник</w:t>
            </w:r>
            <w:r w:rsidRPr="00CC0A22">
              <w:rPr>
                <w:lang w:eastAsia="en-US"/>
              </w:rPr>
              <w:tab/>
              <w:t>24 лв.</w:t>
            </w:r>
          </w:p>
          <w:p w:rsidR="00A20078" w:rsidRPr="00CC0A22" w:rsidRDefault="00A20078" w:rsidP="00A1398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color w:val="FF0000"/>
                <w:szCs w:val="24"/>
                <w:lang w:eastAsia="en-US"/>
              </w:rPr>
            </w:pPr>
            <w:bookmarkStart w:id="0" w:name="_GoBack"/>
            <w:r w:rsidRPr="00CC0A22">
              <w:rPr>
                <w:sz w:val="22"/>
                <w:szCs w:val="22"/>
                <w:lang w:eastAsia="en-US"/>
              </w:rPr>
              <w:t>Мерло и каберне фран-750 мл.</w:t>
            </w:r>
          </w:p>
          <w:bookmarkEnd w:id="0"/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>Изба Мидалидаре</w:t>
            </w:r>
            <w:r w:rsidRPr="00CC0A22">
              <w:rPr>
                <w:lang w:eastAsia="en-US"/>
              </w:rPr>
              <w:tab/>
              <w:t>23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Вино на къщата – Мерло 200 мл.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>- чаша</w:t>
            </w:r>
            <w:r w:rsidRPr="00CC0A22">
              <w:rPr>
                <w:lang w:eastAsia="en-US"/>
              </w:rPr>
              <w:tab/>
              <w:t>3 лв.</w:t>
            </w:r>
          </w:p>
          <w:p w:rsidR="00A20078" w:rsidRPr="00CC0A22" w:rsidRDefault="00A20078" w:rsidP="00C83EDF">
            <w:pPr>
              <w:pStyle w:val="6"/>
              <w:framePr w:hSpace="0" w:wrap="auto" w:vAnchor="margin" w:xAlign="left" w:yAlign="inline"/>
              <w:suppressOverlap w:val="0"/>
              <w:rPr>
                <w:szCs w:val="24"/>
                <w:lang w:eastAsia="en-US"/>
              </w:rPr>
            </w:pPr>
            <w:r w:rsidRPr="00CC0A22">
              <w:rPr>
                <w:sz w:val="22"/>
                <w:szCs w:val="22"/>
                <w:lang w:eastAsia="en-US"/>
              </w:rPr>
              <w:t>Вино на къщата – Мерло 500мл.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  <w:r w:rsidRPr="00CC0A22">
              <w:rPr>
                <w:lang w:eastAsia="en-US"/>
              </w:rPr>
              <w:t>- кана</w:t>
            </w:r>
            <w:r w:rsidRPr="00CC0A22">
              <w:rPr>
                <w:lang w:eastAsia="en-US"/>
              </w:rPr>
              <w:tab/>
              <w:t xml:space="preserve"> 9 лв.</w:t>
            </w: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EA2E13">
            <w:pPr>
              <w:pStyle w:val="8"/>
              <w:framePr w:hSpace="0" w:wrap="auto" w:vAnchor="margin" w:xAlign="left" w:yAlign="inline"/>
              <w:suppressOverlap w:val="0"/>
              <w:rPr>
                <w:lang w:eastAsia="en-US"/>
              </w:rPr>
            </w:pPr>
          </w:p>
          <w:p w:rsidR="00A20078" w:rsidRPr="00CC0A22" w:rsidRDefault="00A20078" w:rsidP="0077469C">
            <w:pPr>
              <w:pStyle w:val="8"/>
              <w:framePr w:hSpace="0" w:wrap="auto" w:vAnchor="margin" w:xAlign="left" w:yAlign="inline"/>
              <w:ind w:left="0"/>
              <w:suppressOverlap w:val="0"/>
              <w:rPr>
                <w:lang w:eastAsia="en-US"/>
              </w:rPr>
            </w:pPr>
          </w:p>
          <w:p w:rsidR="00A20078" w:rsidRPr="00CC0A22" w:rsidRDefault="00A20078" w:rsidP="0077469C">
            <w:pPr>
              <w:pStyle w:val="8"/>
              <w:framePr w:hSpace="0" w:wrap="auto" w:vAnchor="margin" w:xAlign="left" w:yAlign="inline"/>
              <w:ind w:left="0"/>
              <w:suppressOverlap w:val="0"/>
              <w:rPr>
                <w:lang w:eastAsia="en-US"/>
              </w:rPr>
            </w:pPr>
          </w:p>
          <w:p w:rsidR="00A20078" w:rsidRPr="00FB189D" w:rsidRDefault="00A20078" w:rsidP="0039392A">
            <w:pPr>
              <w:pStyle w:val="Header"/>
              <w:jc w:val="center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FB189D">
              <w:rPr>
                <w:rFonts w:ascii="Georgia" w:hAnsi="Georgia"/>
                <w:sz w:val="22"/>
                <w:szCs w:val="22"/>
                <w:lang w:eastAsia="en-US"/>
              </w:rPr>
              <w:t xml:space="preserve">гр. Трявна, </w:t>
            </w:r>
          </w:p>
          <w:p w:rsidR="00A20078" w:rsidRPr="00FB189D" w:rsidRDefault="00A20078" w:rsidP="0039392A">
            <w:pPr>
              <w:pStyle w:val="Header"/>
              <w:jc w:val="center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FB189D">
              <w:rPr>
                <w:rFonts w:ascii="Georgia" w:hAnsi="Georgia"/>
                <w:sz w:val="22"/>
                <w:szCs w:val="22"/>
                <w:lang w:eastAsia="en-US"/>
              </w:rPr>
              <w:t>махала “Койчовци”</w:t>
            </w:r>
          </w:p>
          <w:p w:rsidR="00A20078" w:rsidRPr="00FB189D" w:rsidRDefault="00A20078" w:rsidP="0039392A">
            <w:pPr>
              <w:pStyle w:val="Header"/>
              <w:jc w:val="center"/>
              <w:rPr>
                <w:rFonts w:ascii="Georgia" w:hAnsi="Georgia"/>
                <w:sz w:val="28"/>
                <w:szCs w:val="28"/>
                <w:lang w:eastAsia="en-US"/>
              </w:rPr>
            </w:pPr>
            <w:r w:rsidRPr="00FB189D">
              <w:rPr>
                <w:rFonts w:ascii="Georgia" w:hAnsi="Georgia"/>
                <w:sz w:val="22"/>
                <w:szCs w:val="22"/>
                <w:lang w:eastAsia="en-US"/>
              </w:rPr>
              <w:t>тел.: 0876283860</w:t>
            </w:r>
          </w:p>
          <w:p w:rsidR="00A20078" w:rsidRPr="00FB189D" w:rsidRDefault="00A20078" w:rsidP="0039392A">
            <w:pPr>
              <w:pStyle w:val="Header"/>
              <w:jc w:val="center"/>
              <w:rPr>
                <w:rFonts w:ascii="Georgia" w:hAnsi="Georgia"/>
                <w:lang w:eastAsia="en-US"/>
              </w:rPr>
            </w:pPr>
            <w:hyperlink r:id="rId9" w:history="1">
              <w:r w:rsidRPr="00FB189D">
                <w:rPr>
                  <w:rStyle w:val="Hyperlink"/>
                  <w:rFonts w:ascii="Georgia" w:hAnsi="Georgia"/>
                  <w:lang w:eastAsia="en-US"/>
                </w:rPr>
                <w:t>info@gorskidom.com</w:t>
              </w:r>
            </w:hyperlink>
          </w:p>
          <w:p w:rsidR="00A20078" w:rsidRPr="00FB189D" w:rsidRDefault="00A20078" w:rsidP="0039392A">
            <w:pPr>
              <w:pStyle w:val="Header"/>
              <w:jc w:val="center"/>
              <w:rPr>
                <w:rFonts w:ascii="Georgia" w:hAnsi="Georgia"/>
                <w:lang w:eastAsia="en-US"/>
              </w:rPr>
            </w:pPr>
            <w:r w:rsidRPr="00FB189D">
              <w:rPr>
                <w:rFonts w:ascii="Georgia" w:hAnsi="Georgia"/>
                <w:lang w:eastAsia="en-US"/>
              </w:rPr>
              <w:t>skype:gorskidom.com</w:t>
            </w:r>
          </w:p>
          <w:p w:rsidR="00A20078" w:rsidRPr="00FB189D" w:rsidRDefault="00A20078" w:rsidP="0039392A">
            <w:pPr>
              <w:pStyle w:val="Header"/>
              <w:jc w:val="center"/>
              <w:rPr>
                <w:rFonts w:ascii="Georgia" w:hAnsi="Georgia"/>
                <w:lang w:eastAsia="en-US"/>
              </w:rPr>
            </w:pPr>
            <w:hyperlink r:id="rId10" w:history="1">
              <w:r w:rsidRPr="00FB189D">
                <w:rPr>
                  <w:rStyle w:val="Hyperlink"/>
                  <w:rFonts w:ascii="Georgia" w:hAnsi="Georgia"/>
                  <w:lang w:eastAsia="en-US"/>
                </w:rPr>
                <w:t>www.gorskidom.com</w:t>
              </w:r>
            </w:hyperlink>
          </w:p>
          <w:p w:rsidR="00A20078" w:rsidRPr="00CC0A22" w:rsidRDefault="00A20078" w:rsidP="0039392A">
            <w:pPr>
              <w:pStyle w:val="8"/>
              <w:framePr w:hSpace="0" w:wrap="auto" w:vAnchor="margin" w:xAlign="left" w:yAlign="inline"/>
              <w:ind w:left="0" w:right="0"/>
              <w:suppressOverlap w:val="0"/>
              <w:jc w:val="center"/>
              <w:rPr>
                <w:lang w:eastAsia="en-US"/>
              </w:rPr>
            </w:pPr>
            <w:r w:rsidRPr="00CC0A22">
              <w:rPr>
                <w:lang w:eastAsia="en-US"/>
              </w:rPr>
              <w:t>www.facebook.com/gorskidom</w:t>
            </w:r>
          </w:p>
        </w:tc>
      </w:tr>
      <w:tr w:rsidR="00A20078" w:rsidRPr="0039392A" w:rsidTr="0039392A">
        <w:tc>
          <w:tcPr>
            <w:tcW w:w="7054" w:type="dxa"/>
          </w:tcPr>
          <w:p w:rsidR="00A20078" w:rsidRPr="00DB4625" w:rsidRDefault="00A20078" w:rsidP="00E76F80">
            <w:pPr>
              <w:pStyle w:val="0"/>
              <w:framePr w:hSpace="0" w:wrap="auto" w:vAnchor="margin" w:xAlign="left" w:yAlign="inline"/>
              <w:suppressOverlap w:val="0"/>
              <w:rPr>
                <w:i w:val="0"/>
                <w:sz w:val="56"/>
                <w:szCs w:val="96"/>
                <w:lang w:val="en-US" w:eastAsia="en-US"/>
              </w:rPr>
            </w:pPr>
          </w:p>
        </w:tc>
      </w:tr>
    </w:tbl>
    <w:p w:rsidR="00A20078" w:rsidRPr="009667DF" w:rsidRDefault="00A20078" w:rsidP="00770BDD">
      <w:pPr>
        <w:ind w:left="993"/>
      </w:pPr>
    </w:p>
    <w:sectPr w:rsidR="00A20078" w:rsidRPr="009667DF" w:rsidSect="000C6E72">
      <w:headerReference w:type="default" r:id="rId11"/>
      <w:footerReference w:type="default" r:id="rId12"/>
      <w:pgSz w:w="11906" w:h="16838" w:code="9"/>
      <w:pgMar w:top="1701" w:right="720" w:bottom="720" w:left="720" w:header="709" w:footer="709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4"/>
    </wne:keymap>
    <wne:keymap wne:kcmPrimary="0262">
      <wne:acd wne:acdName="acd5"/>
    </wne:keymap>
    <wne:keymap wne:kcmPrimary="0263">
      <wne:acd wne:acdName="acd6"/>
    </wne:keymap>
    <wne:keymap wne:kcmPrimary="0264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cdName="acd0" wne:fciIndexBasedOn="0065"/>
    <wne:acd wne:acdName="acd1" wne:fciIndexBasedOn="0065"/>
    <wne:acd wne:acdName="acd2" wne:fciIndexBasedOn="0065"/>
    <wne:acd wne:argValue="AgBIAGUAYQBkAGkAbgBnACAAMQA7ACEESgRBBEIEMAQyBDoEOAQ=" wne:acdName="acd3" wne:fciIndexBasedOn="0065"/>
    <wne:acd wne:argValue="AgA1ACAAIAQwBDcENAQ1BDsEIABFBEAEMAQ9BDgE" wne:acdName="acd4" wne:fciIndexBasedOn="0065"/>
    <wne:acd wne:argValue="AgA2ACAAQgQ1BDoEQQRCBCAAPAQ1BD0ETgQ=" wne:acdName="acd5" wne:fciIndexBasedOn="0065"/>
    <wne:acd wne:argValue="AgA4ACAAJgQ1BD0EOAQgADgEIAAzBEAEMAQ8BDAENgQ=" wne:acdName="acd6" wne:fciIndexBasedOn="0065"/>
  </wne:acd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0078" w:rsidRDefault="00A20078" w:rsidP="00892810">
      <w:r>
        <w:separator/>
      </w:r>
    </w:p>
  </w:endnote>
  <w:endnote w:type="continuationSeparator" w:id="0">
    <w:p w:rsidR="00A20078" w:rsidRDefault="00A20078" w:rsidP="008928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078" w:rsidRDefault="00A20078" w:rsidP="00892810">
    <w:pPr>
      <w:pStyle w:val="Footer"/>
    </w:pPr>
  </w:p>
  <w:p w:rsidR="00A20078" w:rsidRDefault="00A20078" w:rsidP="0089281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0078" w:rsidRDefault="00A20078" w:rsidP="00892810">
      <w:r>
        <w:separator/>
      </w:r>
    </w:p>
  </w:footnote>
  <w:footnote w:type="continuationSeparator" w:id="0">
    <w:p w:rsidR="00A20078" w:rsidRDefault="00A20078" w:rsidP="008928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078" w:rsidRDefault="00A20078" w:rsidP="00892810">
    <w:pPr>
      <w:pStyle w:val="Header"/>
    </w:pPr>
    <w:r>
      <w:rPr>
        <w:noProof/>
      </w:rPr>
      <w:pict>
        <v:group id="Group 19" o:spid="_x0000_s2139" style="position:absolute;margin-left:5.95pt;margin-top:-23.7pt;width:512.45pt;height:792.6pt;z-index:251680768" coordsize="65080,10066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Gg9ua7kEAACUGgAADgAAAGRycy9lMm9Eb2MueG1s7FndauQ2&#10;FL4v9B2E753x34w9JsmSzGTT0u1m2G27N4GgkeWfxraM5MkklML2GdqL3hQKfYBC6UUpyz6D9416&#10;JHn+PFk2ZFnKkATi0b/OOTqfdPRp/8l1kaMrykXGygPD3rMMREvCoqxMDoxvv3lqBgYSNS4jnLOS&#10;Hhg3VBhPDj//bH9ehdRhKcsjyhEMUopwXh0YaV1XYa8nSEoLLPZYRUuojBkvcA1ZnvQijucwepH3&#10;HMsa9OaMRxVnhAoBpWNdaRyq8eOYkvosjgWtUX5ggGy1+nL1ncpv73AfhwnHVZqRVgx8DykKnJUw&#10;6XKoMa4xmvFsa6giI5wJFtd7hBU9FscZoUoH0Ma2OtqccjarlC5JOE+qpZnAtB073XtY8vxqwlEW&#10;wdoNDVTiAtZITYsgD8aZV0kIbU559bKa8LYg0Tmp73XMC/kLmqBrZdabpVnpdY0IFA76VmA5voEI&#10;1NmwaAPbcbXlSQrLs9WRpCcf6tpbTN2TEi4FWmaWkrfadZS7v2720HaDgZb+VgWHge/5rn8P/dZ6&#10;vke9KiMh/LeOAKktR/gwYKBXPePUaAcp7jRGgfnlrDLBZytcZ9Msz+obhT/wTilUeTXJyITrzJpP&#10;LVwKauWkyJZmkR1kG90DS42eMXIpUMlGKS4TeiQqAC74imzd22yushvTTfOseprluXRDmW4VA5B3&#10;QHKLbTQAx4zMClrWekfhNAcdWSnSrBIG4iEtphQAwr+MbIVxWPZnopbTSQdQKP/BCY4sa+gcm6O+&#10;NTI9yz8xj4aeb/rWie9ZXmCP7NGPsrfthTNBQV+cj6uslRVKt6S9FdLt5qc3C7XpoCustjZpKSXQ&#10;4leJCEXSJFJWUXNak1QmY7DWC7Cw7rOsUKZdWVPaXQDoZY8OzPvB0PLAxxEA2rXtvusqQGmDKMhD&#10;md3XiHc933cGaqtdujUsOhf1KWUFkgkwLoijjIuvQHAt2KJJ6wNaFiUkiKbdCBI7AwavCwZvt8Hg&#10;PGQwoBhg9Z3coiQ82tPPcwfDYeAoWPgA+77l6GNgcVA4cHZYXosLyHiO21d73AphC6d/OLgAc+i4&#10;Y9IeEsokcvfZzUPiQePiPWhoA+1HHEi33oheVsHSoIsDFWXuLg4edLCkzocvOucDXEAfA6a73x4g&#10;vtw8GNSlancB8aAPhhUgbg2dNDQeg6a73qyBVtvERvB4mdjZm/UKG2vhk0bE/xE4rSi13btk21uH&#10;hiyJqCDAB43D84sxLjPz1dmLr86bX5rfmz+an5tfzyN7D0Hi7bvX735q/m3+Qc3fzdvmDTJR8xvU&#10;/CnLmjdQ9Bcy1/7Oc5Yw9TETxsVlZkasMGMHmhBFZF1McEIvbCC2UMyBW937vko+IU4RZ/WrrE5f&#10;prgCHlcHYJ+YEnN3mQXgRNJgCF4C7GGgr+JLomxBPW4TYmg6/5pFYGA8q5lSv0OPOb7nwuOEivY6&#10;ALYtJ/BlleTC/cBznI8iAHBYMsl9grA4zEv5XRYA2aZLbuMr++7AA75yYB4djX3T88aBeXwMqdHo&#10;ZOi59sDrnyz5SpHiiM3PpoIAhRt9PGWp2T2QapOqlIFdl+NTWxE8faiW7TONfFtZz0N6/THp8D8A&#10;AAD//wMAUEsDBBQABgAIAAAAIQDQ/CS5zwAAACoCAAAZAAAAZHJzL19yZWxzL2Uyb0RvYy54bWwu&#10;cmVsc7yRy2rDMBBF94X8g5h9LD8ghBI5m1DItqQfMEhjWYn1QFJL8/cVlEINDtl5OTPccw/M4fht&#10;J/ZFMRnvBDRVDYyc9Mo4LeDj8rbdA0sZncLJOxJwpwTHfvNyeKcJcwml0YTECsUlAWPO4ZXzJEey&#10;mCofyJXL4KPFXMaoeUB5Q028resdj/8Z0M+Y7KwExLPqgF3uoTQ/Z/thMJJOXn5acnmhghtbugsQ&#10;o6YswJIy+LvsqmsgDXxZol1Hoi0SDx2adRyaPwc++3D/AwAA//8DAFBLAwQKAAAAAAAAACEAB5Ip&#10;rVhhCgBYYQoAFQAAAGRycy9tZWRpYS9pbWFnZTMuanBlZ//Y/+EekEV4aWYAAElJKgAIAAAADAAA&#10;AQMAAQAAAEcEAAABAQMAAQAAABUEAAACAQMAAwAAAJ4AAAAGAQMAAQAAAAIAAAASAQMAAQAAAAEA&#10;AAAVAQMAAQAAAAMAAAAaAQUAAQAAAKQAAAAbAQUAAQAAAKwAAAAoAQMAAQAAAAIAAAAxAQIAHgAA&#10;ALQAAAAyAQIAFAAAANIAAABphwQAAQAAAOgAAAAgAQAACAAIAAgAgPwKABAnAACA/AoAECcAAEFk&#10;b2JlIFBob3Rvc2hvcCBDUzYgKFdpbmRvd3MpADIwMTQ6MTI6MTYgMTU6MDk6MDYAAAAEAACQBwAE&#10;AAAAMDIyMQGgAwABAAAA//8AAAKgBAABAAAALwQAAAOgBAABAAAA/QMAAAAAAAAAAAYAAwEDAAEA&#10;AAAGAAAAGgEFAAEAAABuAQAAGwEFAAEAAAB2AQAAKAEDAAEAAAACAAAAAQIEAAEAAAB+AQAAAgIE&#10;AAEAAAAKHQAAAAAAAEgAAAABAAAASAAAAAEAAAD/2P/tAAxBZG9iZV9DTQAC/+4ADkFkb2JlAGSA&#10;AAAAAf/bAIQADAgICAkIDAkJDBELCgsRFQ8MDA8VGBMTFRMTGBEMDAwMDAwRDAwMDAwMDAwMDAwM&#10;DAwMDAwMDAwMDAwMDAwMDAENCwsNDg0QDg4QFA4ODhQUDg4ODhQRDAwMDAwREQwMDAwMDBEMDAwM&#10;DAwMDAwMDAwMDAwMDAwMDAwMDAwMDAwM/8AAEQgAmQ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TSSSSQpJJJJSkkkklKS&#10;SSSUpJJJJSkkkklKSSSSUpJJJJSkkO/Ipx6zbc4MYPHufBo/OVYNy87Wzdi4p4rGlrx/Ld/gW/yW&#10;fpElJrMytthpqBvuHNdeu3/jHn9HX/bcp1faSd1xY0f6Nkn77Xbf/PalVTVTWK6mBjBw1ogKSSn/&#10;0PU0klG22qms2WuDGN5cdAkhkg3ZdNLxWSX3HUVMG5/+b+Y3+W9AFmXnfzO7FxT/AIUj9K8f8E0/&#10;zTf+EerOPjUYzCylu2dXHlzj+8959z3JKYg5bxMMoHYH3u+cbGN/8EQ342afo5jmn/i2Efk3K0kk&#10;pznu61j+72ZTPIQ7/Nbt/wDRilj9ZxrTsuBofMe76M+G/wDN/tq+q+XgY+WPeNtnaxv0vn+//aSU&#10;2EliB+f0l4a79Jjkw0fmn+of8C/+QtXFy6Mpm+o6j6TDo5v9YJKTJJJJKUkkme9lbDZY4MY3VznG&#10;AElLqrlZ7an/AGehpvyncVN4H8q135jUM35Wb7cWaMc85Lh7nD/gK3f+fHqzjYtGKzZS2J1c46uc&#10;f3nu/OSUhx8F3qDJzHC7J/N/cZ/Jqb/39W0kklKSSSSU/wD/0fSsnOZS/wBCtpvyXfRpbz/Wsd/g&#10;2f1lCrBfZYMjPcLbRqysfzbP6jfz3fy3K0yqqufTY1m4y7aAJPi5SSQpJDyMnGxa/UybWUM/escG&#10;j/pLHyfrh0mqRQLMo9jW2Gz/AMZd6f8A0ElO4kucp+uuPJblYltTgYPpubZHxn0XK/j/AFo6FfA+&#10;1NqcfzbgavxtDWf9JJTqJIH2/BOoyKv89v8AepfbMT/T1/57f70lJHsZYwse0OY7QtOoKycjpeRj&#10;WevgOJjhk+4D90bv51n8h60vtmJ/p6/89v8Ael9sxP8AT1/57f70lNKnrLG+zNY6h45dtO0/L6bV&#10;ab1HCf8AQtD57NBcf81o3Kf2zE/09f8Ant/vS+2Yn+nr/wA9v96SmJuvfpRUf69vsb/ma2/9Bii3&#10;Ba94tynfaHtMtDhFbT/wdOrf7T/Uep/bMP8A09f+e3+9Qu6n06hm+7Kprb2LntEx4apKbKSxb/rf&#10;0Wr+bfZknwqYY/z7fSr/AOmqf/PYF/swXOqH0neo3cP7G3Z/4Kkp6ZJZGN9a+jXwLLHYriYAvG0f&#10;9ut30/8Agi1q7K7WCypwexwlr2kEEeTmpKXSSSSU/wD/0u26l9ZrMfNtwMHCsy8iqA4ztaC5rX+1&#10;rd9r/pt/NYs66765Z0gj7FXEuFbfT0/423e7/wAErVj62PfRZZbQ41WPxgx1jPa4tN9DC31B7vou&#10;VShth6Dm4zySxueyoV2WOe0MLqC6p9vte6pznO9X99FDXx/q1dmWve/KruuYN1h3tseJ/ef6l7/d&#10;H7qh07ptufWDhVBxO4xfeWCGbBp9moa//C/6RXei47KuoYpa3HbNdntoaQ7WjHf+keXO9vu/d/nv&#10;UT/VbKoxWV2Xv2MLLWg6nUupPDZ/dSU0WdNybnOorwqMu9rnl7ar7WhgYRW4Nusv22e/95Dv6TdT&#10;rlYGTiNPLxkVWNH9k1b/APpLdwsnpmF1S19JFWI6t4qgOjcTU+z+V/Ob1hsszraKznWPsymutY8v&#10;c1x9H0mW1N9h2/0urd/pP9J+jSU1P2XW6drbqyHisttoZIe7RlbvTu3bn7Xf4NWL/qr1DGpF19Vb&#10;GcvcIds7/pNv5v8AVVy3Nxn3WOa+W25dVtcAmWVm59p/stsZ7Vr9Y6j0jNxXhrnOyWMeMcllghz2&#10;+m76TQ33M/eSU8+36o9UNJuFLAACdhADzH8ifzvzVDG+q+flbvRrrIYdrnOaGjcDtdX7v8IyPeux&#10;/wCcHS9AbHg8a1Wc/wCYs5vVcZnTcyumyxmTc/IfQWseDNjnGgh+3az6TElPPD6s532n7L6TPXGu&#10;3aPozt9bd/of5alkfVbqGOWC2usB52sLQHAuP0a/67v8xXcHJeWnJ6g+12ayi5mPadxcHv8Aa3Y+&#10;v2t9v+YjYPU7PsOOzqNlj8pmYy124OfFYA1Dm72/2ElObd9VuoY1ByL2MZS0brNrWuc0f8Xubu/7&#10;cQf2Wyqza6rILoBe5raa2tDg0sL3h+Vt3eoxdX1XrPT8np2RRS95ssZtYDW8CT/Kcza1ZH23Gtts&#10;LH7mZNdTa9CNzq/sos0Pu9no3JKa1PQ897Q6rpLntk+67LaRI9rpbjfZ3e385Tx+l5eTk/Z6qcOq&#10;9rXb6HWXtI9N3p2Orey2x9vu+m/+op9HzMjHzsJ9lz24gqc/MaHja695uNlr6w73799Lvb7Fp9Ny&#10;um15t+ZkFoc6y04tpaSQ1z3+tt2j27v0SSnFd0zdn1dPe3ZdcXM3st3Vgs/42j1f6vvT/sPJxco1&#10;4OfXXlA7Sym5rH7jw17Raxzt0/6JXhYy36yYNtZ3MfZa5p8QQ8tWdfjMswnXl2K54Y9+jdlwcBmP&#10;/nGWe65rm/S2fzn2f/RpKdOvO+uWEYuxxmsbzLDuj/jKQ3/z29bHROuN6r69bsd2NfjbfUY4hw9+&#10;7btc2Hf4N302MWB9bXWjONrHFr8bErtreLHMLHG0t31sb7Xv9v8Ar6S6LooAx7yAJdlZBcQOT6j9&#10;XIKf/9PtutswLep1UdQLm49uM76O6S5ltNjAPSl35qeuj6ssxLcGXGi2xttrXG6S8bNj9/02/wA2&#10;xV/rndbSzHfVYanbL2lw/dIr3s/tqti25dfQMyptz5bmCmv9IXkMe6pr6hkvbv2v3v8A0n8tJDp0&#10;s+rWG43Y4bXaGua159QmCNQN+5c50v3YeMCA732jtAj27iXHatPoLMunPqc91oZcwg7rzc0/oq8h&#10;vssYHMd+k3793/BKt9W82rDrruua5zX+uwbRJ3F7Hz2/cRUy+01NebCxx3Ahrfa0/T/O9R7Ge7c3&#10;85BynvbYK7WFjnsdbDj7oLLPzI/e9u7fs/0XqK4/Loq6lblYuMwjYXY7Hs2tZYXV+pc5rA5zX7vU&#10;+g31LEPIrLumvyiXF77nNue/6dtjart11xj21V/zeJi1/oqK/wBJ+k/wKU5n2LJrFbfYHU5FbHDd&#10;I33GKtpb7XV7me9bOd0vq+PQ65xpfXW0ut2ySAGn1LPca/Z/I99n/GLO9eqnFrY6d7snHsDW6kin&#10;3WbW/wBVzVrdV6vg5mO/9VyReyu5tDnV7Wg2VvqeX+76OxJSzOlddfQbT6IskPbWSZ9pLtrtrns3&#10;2ezZ+mQsDE6zlPthtbG1veHlxj9IHbjV7H2/zdn0vb9D6Fy0m/WTFDQPsuWY0/mu4j+Ws/8Aalf7&#10;PzsdtGT6mY699bhXoDaSK9zt3t2+3eklE/C64M1uKWVeq5pDHfmlgdudb/O79rHW/wDG/wDBqWdg&#10;dWxrayW1uY97W1Fp3e8/RrfvfT9Jzf3Fn4rnNx2syqLrMmurJ9J4B0stDKK38t9jWOex/wC4rOBl&#10;2Y+Dj0ZFN7rq8puQ92yQ5o/NYfbus9v0UkNrL6d1ajBfkXmkMZW43NBcXQezPzd7Gud+c9ZFWLfV&#10;fjssLJxmjfB5ba2l7Nm/buf+lbuW91LruPmdPyMaujIa+1ha1z64aPNzt30ViOuryMplterHOoAk&#10;a+2qup3/AEmJKS4tln2P1jWTTXtrsc10AbWg2Oe68UMq/qvf+f8AuK02+qw6ghtr7ngOLBoHMPu3&#10;P2+7Z+ZvUz62C/GtxvfbZj1OeXSW21Rs+zZTWNs9V9P/AGmy/wCc2ford/8AhD9NzcTDe+447/0h&#10;s9MVsBLG+q8uZ+b6bNvpe1JTm031V9X6fe+WVhzyRGo9u2NrN3/RWu/E+q14O7FBD53ba7ADOrvo&#10;Kng2Nv8ArHi3gFrbTkWMDtDBH5w/641ZmSzN+yvz9zxcR6jLvtDp3xc9ljMb0/Sb/Nfzf8j/AIVJ&#10;T0OdV9WupWG3JD7H7BUXN9dvsG4hp9Pa389yt9BeyzDtsrM1vycgsdrq02v2nVYP1rtyP2iz0rXN&#10;dVjV2VDeWw91wr3Vsb7X2f11vfV0z0egnUl1pJ+NtiCn/9Tu+tU4d/UcCnNAOO5l5duJaJHo7Ze3&#10;btRWdG6VbhW4tDiaLrG2vcyzed7dhad7/U/0a0LaabgBdW2wDgPAd/1SqWdFwHmWtdW795pn7hZ6&#10;jWpKQ4vQMfCyW5NVrzsa4BjmsHLdnNTKv3VzHTtzcWoM0/SXDmNN3m2zwXV/s/Oqn0Mtzhxtsk6f&#10;1n+vX/4Aslv1euxnVlotLKiS4MLXh247n7nex/u/4HDRQ1dt7r3t3ATWd3mPU9urWt/OH5vpINjB&#10;6rsdjt1hD5buYwgOadzz6z2/vf4S33q3X0/OueKt9xua0Nucys1Nc1zn2+2yxlL6/d/OfzVn+jqy&#10;d/s18ToVDGtOV+lLQ1orE7AGjaxu4++3Z9H8xn/ApKcE9Of1LK3YGP6eMx59ID9FWwbK6mOc8tfv&#10;/m99lDKt/wCk/wCuLQs+r/VXiPtFJaW7Xt2kbpBrt9+39H6jXO/4tdE1rWtDWgBoEADQAJIKcBvQ&#10;+qBkOyKi+QdwbAn8/wBuz86GJq+hdVE+pfSQZO1oI1PuLp9P2/pPf6f/AFtdAkkp513QOrusa45F&#10;JADhuiDDtXDb6bmfzie7oXVi5pqupAaRDXEmIHtduFPv+k/2roUklPPWfV/qJr2ttrJAcDr9IH83&#10;+Z9nt9qzasZ2E2yjLoi0Gp1DnNBczZZ79tn0dv2f+cyP0VX+DXZqF1FN7PTuYHt5g9j+80/mu/lJ&#10;KeMxQ0iKXy+trQf3gSN210Fljefz/wBErTm3wGTLgbd0EakW/wDFO8f+DWnm9CLm/o5uqadzay4t&#10;e0ifdRa11Xua13+kx/8Ahb7FnU4uYXtY624uqD2X/o3BzzZtubY1zce36Fn77KWf8f8AzlpUx6W0&#10;t65gNOu1mQCf7NK0h9VOnms1vstc0gggbGzO785lfqfnu/PQcTo2bVdXkNdZ61QeG2WFjBD9u7T9&#10;e936Nn+Cq/sLQ/ZuTb/SMlxB+k1u4/8AVO9D/wBlUFKzun9GuvFudt9Ta1gD7C0FrSXtGze1r/cU&#10;31faW9KqaRG19wjUcXW+KLV0jCrH0S499doPxrp9Kr/oK3XXXWwMraGMHDWgACdeAkp//9X0vqOd&#10;X0/DszLGueyrbLWRuO5za9Nxa389ZT/rU1+Hk34uHc5+M1jni3axoFh9h3NdY/6P6X+b/m1Y+tX/&#10;ACDlf9b/APPlapWVVW4HR+nNaG/tL0X5JGm+uillr2uP8v0qakUOhf17Gq6fjZ7K7LmZb211srje&#10;HuDvYQ5zfc19fpf11Vv+sL7cPqAxqXYubhMDyzKAHtOpdtre7c7Z9Bn/ABSwcwWYNGTg/SZg9Sqt&#10;pnwey2xjT/mM3LQ6h07KGWx2c+t13WMmmixlIIY2mn9M9ofZ73WW+lWlSLdCv6z4zekUZ97Huc+w&#10;Y9rKgDttALnfTcz9H7d/9tTu+s2HU3Ocabj+z3tZaIZ7i97qQav0n7zfz9ixOvYOJ0+i3Hos3225&#10;bMg0AQ2pjmXMpr2j2+527+x/xaHe3Fd0TqeS3JN+RkXUnLYazSaz6hdsNTnP/OdZ+ekqy9Li9coy&#10;eo/s9lVjbPSF+923btc2t+3R27d+m/dVzMyq8PFtyrZLKWF7gOTA+i2fznLl/q+Lx9Yz9oINrsQO&#10;dGgaHNx/TrH/ABdexq0et3Pv6hX0t8fZTjvyrGxq91U+nU/X+Z37bf8AraSbZv8ArEbOjX9Tw8Zz&#10;jS/0zXaQ2Po7rHbDZ7G+ojX/AFhwqMDFzyyyyvLcGMawNJa4g7mv3uZ9BzHMeuZ6c83dIxOmyf1/&#10;Pi0jk11tqtt/74hZlTqMbI6Y5xDMfqDRW/uBbXbDv81tdv8AXSpFvY53VsfCy8XEtZY5+Y7bW5gG&#10;0GWs/SbnNd/hPzUfNyRiYluUWOtFLS9zGRuLW6v27y1vtauUy/2i7rXS7uoe2x1wqrrHYUvrrff/&#10;AOhdrnWs/wCB9JdKeqYjuqHpTjNxr9TX6J8av6/p/pP6iSbc3/njggEvxMpsN9Q+xulcbvWP6T+a&#10;2/4T6Cm760Vix7Bg5LvSqbdZAZuYx4D2usZ6nt9p96DW1p+ulzCAWnEgtPEfo/bCr5FeXf8AWfqO&#10;LivZW/Jx2se+wFwazbUHljGFu639J7Nzkkat9v1mZa8MxcK7ImlmQ7Yaxta/971LG+5n0fak360V&#10;2V4bqcS652cLDXWws3D0nbHfSe1vbeqHU8Xp/Ra6Tj5dtfUK8f0WV17CbWy6H5Fb2WNbXv3e/wD7&#10;b/m1mMsuoxui2Y2/1GNydvpAOs2+q5tvpNsD2Os9H1Nu5qSrejq+tGLY6hv2e5jr8g4u12yWvb6Y&#10;d6nv+j+mT2fWbErdmB9FxbgWNrtc0MP0nOqa9o9QezexYWX9iZT0h3R3nKIyHvBsMOfeXUWbb59P&#10;Y97tiN0jLxG5HWsrqbBTRZt9eqzWC5136Dgb3pUq3oemdYo6m+9lVVtLsYhtjbgGmXbtNrXP+js9&#10;25Xlzn1Ut9TL6te9pq9S1tjmO5buNz9r/wCp+ct3DzMfNx2ZOM7fU+drvgdqCQ//1u9+tZA6BlEm&#10;B+j1P/G1qjmudi9M6J1Zo3NwRV6oH+iurbTY7/qVv5VmPVQ5+THoiN24bhqYb7fd+cql3VOl+gGm&#10;LqHObS5obLAHD/CB3t9PY1FDzfWmud0k9TvHpu6jnNtY12hFLarKsVrv5Tq2er/1xb31mx7n4LMv&#10;HG6/AtZksAEkhn842P6jtyt5GV03EDMa7bWGtBrrDCQGj2N2tY1zWp/2phl2OGvLhlFzanAECWna&#10;d26Nvv8AYkqnler7reks6rftZZ1LMrsDAdG1srsrx6t2m5+0epZ/wliDmvb9l+sXuGmXVOvH6Wxd&#10;hk5WI3IrxclsusBewuaCyROkn/CIP7R6I4O/SVEPMv8AbyeZd7fclaK8XF6O5v8AzpIBE/Yq9P8A&#10;reMpdY6jg19fD33ta2rEuosPMWuPtq0/PW+cjp9Tasg7Wi+GVWbdXSPY36O7btVN9fSacnO6ixht&#10;ua1rcqoCRub9F4a8e1/+kfu2JJp5jp7hT0rG6g07j03ND72DkVWtrY539rZtR+rMd+zq+oXDY7qW&#10;e29jTyKgx1eK138r0h6n/XF0WLX0jGpdcIDOqWbnB43BzncU7Y2tYz6OxFuzOm149g2CyvDLWOqY&#10;ydhn02hrXBrPb/JStFOX9Y3Add6KCQCbTA/t0rYs6Zivz2dRALMpjSwvbHuYfzLGkH/tz+dT35OA&#10;ymvMuLTWY9KwiT7vo7dNysoJeeqcP+e9okT9l47/AODTYzm/8+Mpsifs/Hf6OOtD9s9IFheXRaNH&#10;ONbg4fyXO2blL9sdN37xu3ObO8VPJLfozo3dt9qKnG6+5o+sMSJHTbj/ANHJ9yzsTLxsZv1fyb7A&#10;ymv7S5zuYHqPbw2XfSK7CnqOHkCx1bi70mB7yWke0gu/OH8lBd1rprWtLi4bmh7R6bvon876Pkki&#10;nla76bcvDtreHMt6xa6s8SHOxXN0P8lye+2pmV1Z9jmhjOoYpeT2AuuLpH9ULq/2n081W3GduM4B&#10;8sMguO1u0R+8k7O6WwXPcADWGWXfozPvh1Tj7fe73pWqnG+r4bmX9dYwgDIsiHtMhtjr/wCcrmt+&#10;7a76HsW50vptHTMNuJQXOAJc57/pOcfpPdthqE/qvTMaxwMte6HP21nXcN7XFzW+76a0EEv/1/RO&#10;vf8AJV2sas1/ttVG/GdZj4+DXWKX5BsyLGA7gAxu1n7v85Nf9RXuv/8AJN/9j/q2oGVczEy8LMt0&#10;qND63HwMNsb/AJ8IoaDM+xjsLKlof6Dqtz9xAh5Zvfs9/wCY1Ffj1ObjdOZc15FFltVoMB97yTVs&#10;I/d22uQvQfScWqwQ44lznDwLxbZt/s7ksXJbh34mS9pcx+NtAAk7gXiGfyt2xn/XUlNjLp+0ZltV&#10;9ras0NpOK4na0ga3enP0v0rnoluDi/tevE9Mei7Gdub4yXe6f3/5ar9TcWYwwMlgfaKGGl59zjc5&#10;2273q85uzr1Df3cWPuLklLddaRXiNqhrhe0Vg/RBg7J/k7lRbfb6fUQGmu7Kurp2TMOeXMe2f6u9&#10;X+ucYf8A4ZYqFktuzLwJGNmVWuH8kFzHf9WkpG5r6fTw3mTjZrQ0+Txu4/6aITULsn7QSMY5v6wd&#10;Y27bNm/b+b63pp8j3MGedK7s5rmE/wCjYDWx/wDa2uU6sj0RnXhotofltbYSNw9Mn9I6Pz/a5JTO&#10;yqujp1OE+1tlWTkwHyCBUHb/AGv+j7mt/wC3LVp9PZfViV15H85XLJ5lrSW1u/tV7VgbKq2Y+RsH&#10;2R2XaQ0jTYSxrZb/AFKXrewLHXV2Xlxcy6xzqp/0YiuuP5L9nqf20lNPqFVdfUuntY0ND7LXOAHJ&#10;dtc8n+sq2baMTqbq6nNorOOyneWF4Y3XbDGOarfU/wDlPpv9d/5Gqr1P+n5v/hI/9UxJTDJpfhek&#10;3Cc2yvOobjtce7tGtt/tten6sMajD+x1Nc6+itjLbACGtbIe3e7/AISz6Cnk/wA10X+tX/6LQusW&#10;Mbb1JhcA+xuPsb3O2XP/AM1qSkWd7H9Qxx/hn0Fvz9//AKMT9T9QZPUdg/RRU2weAiv0n/2Xs2/9&#10;cRs6kHrGKO1oqcf7J93/AEWKHUf5zq/9Wj8rElL9Wux3Y7a62uN7W0i58Ha1oDn1sLv3n+ouiK5f&#10;Oc0DJYSNznYxa3uQ2r3H+zK6goKf/9D1DIx6cmp1N7d9bo3N1Ewd35qhfiY+RU2m1m5jCC0SQQW/&#10;RIc33IySSENuHjXWi22sOsDSwOM/RcCHN/6SgenYhFDQzaMV26kNJEd4/lNVlJJSO3GotsrtsYHP&#10;pJNbj2JTHFoOS3KLf0zW7A6T9HmNv0UVJJSO/GoyNnrM3+m4PZqRDhw72qIwsUetFY/Wf5+STu/1&#10;lGSSUiOJjOxhiuYHUNAaGEk6N+j7vpe1MzCxK8c4rKmih07mczPMn6SMkkprZHT8bIw/sZBZUI2b&#10;NC2ONs7lYa0NaGjQNAA7cJ0klI7Mei2yu2xgdZSSa3HlpPgmfi4z7HWPqY572em9xAJLP3HfyUVJ&#10;JSJ2LjOFQdU0iiDUI+jHGz936KVmJi2l5spY82ACwuaCXBurQ7+qipJKYOx6HWMtdW02V6VvIEtH&#10;8k/mqD8LEsNhfSxxuj1SR9Lb9Hf/AFUZJJSB+DhPDg+hjt23dLRrsEVz/U/NR0kklP8A/9n/7SZW&#10;UGhvdG9zaG9wIDMuMAA4QklNBAQAAAAAAA8cAVoAAxslRxwCAAACAAAAOEJJTQQlAAAAAAAQzc/6&#10;fajHvgkFcHaurwXDTj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SA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EgAAAABAAIASAAAAAEAAjhC&#10;SU0EJgAAAAAADgAAAAAAAAAAAAA/gAAAOEJJTQQNAAAAAAAEAAAAHj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eQAAAAYAAAAAAAAAAAAAA/0AAAQvAAAAIgBsAG8AZwBvAC0A&#10;ZwBvAHIAcwBrAGkALQBkAG8AbQAtAGYAMgAtAC0ALQBjAGgAYQBuAGcAZQBfAFAAYQBnAGUAXwAx&#10;AAAAAQAAAAAAAAAAAAAAAAAAAAAAAAABAAAAAAAAAAAAAAQvAAAD/QAAAAAAAAAAAAAAAAAAAAAB&#10;AAAAAAAAAAAAAAAAAAAAAAAAABAAAAABAAAAAAAAbnVsbAAAAAIAAAAGYm91bmRzT2JqYwAAAAEA&#10;AAAAAABSY3QxAAAABAAAAABUb3AgbG9uZwAAAAAAAAAATGVmdGxvbmcAAAAAAAAAAEJ0b21sb25n&#10;AAAD/QAAAABSZ2h0bG9uZwAABC8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/0AAAAAUmdodGxvbmcAAAQv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RAAAAAAABAQA4QklNBBQAAAAAAAQAAAACOEJJ&#10;TQQMAAAAAB0mAAAAAQAAAKAAAACZAAAB4AABHuAAAB0KABgAAf/Y/+0ADEFkb2JlX0NNAAL/7gAO&#10;QWRvYmUAZIAAAAAB/9sAhAAMCAgICQgMCQkMEQsKCxEVDwwMDxUYExMVExMYEQwMDAwMDBEMDAwM&#10;DAwMDAwMDAwMDAwMDAwMDAwMDAwMDAwMAQ0LCw0ODRAODhAUDg4OFBQODg4OFBEMDAwMDBERDAwM&#10;DAwMEQwMDAwMDAwMDAwMDAwMDAwMDAwMDAwMDAwMDAz/wAARCAC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NJJJJCkk&#10;kklKSSSSUpJJJJSkkkklKSSSSUpJJJJSkkkklKSQ78inHrNtzgxg8e58Gj85Vg3LztbN2LinisaW&#10;vH8t3+Bb/JZ+kSUmszK22GmoG+4c1167f+Mef0df9tynV9pJ3XFjR/o2Sfvtdt/89qVVNVNYrqYG&#10;MHDWiApJKf/Q9TSSUbbaqazZa4MY3lx0CSGSDdl00vFZJfcdRUwbn/5v5jf5b0AWZed/M7sXFP8A&#10;hSP0rx/wTT/NN/4R6s4+NRjMLKW7Z1ceXOP7z3n3PckpiDlvEwygdgfe75xsY3/wRDfjZp+jmOaf&#10;+LYR+TcrSSSnOe7rWP7vZlM8hDv81u3/ANGKWP1nGtOy4Gh8x7voz4b/AM3+2r6r5eBj5Y9422dr&#10;G/S+f7/9pJTYSWIH5/SXhrv0mOTDR+af6h/wL/5C1cXLoymb6jqPpMOjm/1gkpMkkkkpSSSZ72Vs&#10;NljgxjdXOcYASUuquVntqf8AZ6Gm/KdxU3gfyrXfmNQzflZvtxZoxzzkuHucP+Ard/58erONi0Yr&#10;NlLYnVzjq5x/ee785JSHHwXeoMnMcLsn839xn8mpv/f1bSSSUpJJJJT/AP/R9Kyc5lL/AEK2m/Jd&#10;9GlvP9ax3+DZ/WUKsF9lgyM9wttGrKx/Ns/qN/Pd/LcrTKqq59NjWbjLtoAk+LlJJCkkPIycbFr9&#10;TJtZQz96xwaP+ksfJ+uHSapFAsyj2NbYbP8Axl3p/wDQSU7iS5yn6648luViW1OBg+m5tkfGfRcr&#10;+P8AWjoV8D7U2px/NuBq/G0NZ/0klOokgfb8E6jIq/z2/wB6l9sxP9PX/nt/vSUkexljCx7Q5jtC&#10;06grJyOl5GNZ6+A4mOGT7gP3Ru/nWfyHrS+2Yn+nr/z2/wB6X2zE/wBPX/nt/vSU0qessb7M1jqH&#10;jl207T8vptVpvUcJ/wBC0Pns0Fx/zWjcp/bMT/T1/wCe3+9L7Zif6ev/AD2/3pKYm69+lFR/r2+x&#10;v+Zrb/0GKLcFr3i3Kd9oe0y0OEVtP/B06t/tP9R6n9sw/wDT1/57f71C7qfTqGb7sqmtvYue0THh&#10;qkpspLFv+t/Rav5t9mSfCphj/Pt9Kv8A6ap/89gX+zBc6ofSd6jdw/sbdn/gqSnpklkY31r6NfAs&#10;sdiuJgC8bR/263fT/wCCLWrsrtYLKnB7HCWvaQQR5OakpdJJJJT/AP/S7bqX1msx823AwcKzLyKo&#10;DjO1oLmtf7Wt32v+m381izrrvrlnSCPsVcS4Vt9PT/jbd7v/AAStWPrY99FlltDjVY/GDHWM9ri0&#10;30MLfUHu+i5VKG2HoObjPJLG57KhXZY57QwuoLqn2+17qnOc71f30UNfH+rV2Za978qu65g3WHe2&#10;x4n95/qXv90fuqHTum259YOFUHE7jF95YIZsGn2ahr/8L/pFd6Ljsq6hilrcds12e2hpDtaMd/6R&#10;5c72+793+e9RP9VsqjFZXZe/YwstaDqdS6k8Nn91JTRZ03Juc6ivCoy72ueXtqvtaGBhFbg26y/b&#10;Z7/3kO/pN1OuVgZOI08vGRVY0f2TVv8A+kt3CyemYXVLX0kVYjq3iqA6NxNT7P5X85vWGyzOtorO&#10;dY+zKa61jy9zXH0fSZbU32Hb/S6t3+k/0n6NJTU/Zdbp2turIeKy22hkh7tGVu9O7duftd/g1Yv+&#10;qvUMakXX1VsZy9wh2zv+k2/m/wBVXLc3GfdY5r5bbl1W1wCZZWbn2n+y2xntWv1jqPSM3FeGuc7J&#10;Yx4xyWWCHPb6bvpNDfcz95JTz7fqj1Q0m4UsAAJ2EAPMfyJ/O/NUMb6r5+Vu9Gushh2uc5oaNwO1&#10;1fu/wjI967H/AJwdL0BseDxrVZz/AJizm9VxmdNzK6bLGZNz8h9Bax4M2OcaCH7drPpMSU88Pqzn&#10;fafsvpM9ca7do+jO31t3+h/lqWR9VuoY5YLa6wHnawtAcC4/Rr/ru/zFdwcl5acnqD7XZrKLmY9p&#10;3Fwe/wBrdj6/a32/5iNg9Ts+w47Oo2WPymZjLXbg58VgDUObvb/YSU5t31W6hjUHIvYxlLRus2ta&#10;5zR/xe5u7/txB/ZbKrNrqsgugF7mtpra0ODSwveH5W3d6jF1fVes9PyenZFFL3myxm1gNbwJP8pz&#10;NrVkfbca22wsfuZk11Nr0I3Or+yizQ+72ejckprU9Dz3tDqukue2T7rstpEj2uluN9nd7fzlPH6X&#10;l5OT9nqpw6r2tdvodZe0j03enY6t7LbH2+76b/6in0fMyMfOwn2XPbiCpz8xoeNrr3m42WvrDvfv&#10;30u9vsWn03K6bXm35mQWhzrLTi2lpJDXPf623aPbu/RJKcV3TN2fV097dl1xczey3dWCz/jaPV/q&#10;+9P+w8nFyjXg59deUDtLKbmsfuPDXtFrHO3T/oleFjLfrJg21ncx9lrmnxBDy1Z1+MyzCdeXYrnh&#10;j36N2XBwGY/+cZZ7rmub9LZ/OfZ/9Gkp068765YRi7HGaxvMsO6P+MpDf/Pb1sdE643qvr1ux3Y1&#10;+Nt9RjiHD37tu1zYd/g3fTYxYH1tdaM42scWvxsSu2t4scwscbS3fWxvte/2/wCvpLouigDHvIAl&#10;2VkFxA5PqP1cgp//0+262zAt6nVR1Aubj24zvo7pLmW02MA9KXfmp66PqyzEtwZcaLbG22tcbpLx&#10;s2P3/Tb/ADbFX+ud1tLMd9VhqdsvaXD90ivez+2q2Lbl19AzKm3PluYKa/0heQx7qmvqGS9u/a/e&#10;/wDSfy0kOnSz6tYbjdjhtdoa5rXn1CYI1A37lznS/dh4wIDvfaO0CPbuJcdq0+gsy6c+pz3WhlzC&#10;DuvNzT+iryG+yxgcx36Tfv3f8Eq31bzasOuu65rnNf67BtEncXsfPb9xFTL7TU15sLHHcCGt9rT9&#10;P871HsZ7tzfzkHKe9tgrtYWOex1sOPugss/Mj9727t+z/Reorj8uirqVuVi4zCNhdjseza1lhdX6&#10;lzmsDnNfu9T6DfUsQ8isu6a/KJcXvuc257/p22Nqu3XXGPbVX/N4mLX+ior/AEn6T/ApTmfYsmsV&#10;t9gdTkVscN0jfcYq2lvtdXuZ71s53S+r49DrnGl9dbS63bJIAafUs9xr9n8j32f8Ys716qcWtjp3&#10;uycewNbqSKfdZtb/AFXNWt1Xq+DmY7/1XJF7K7m0OdXtaDZW+p5f7vo7ElLM6V119BtPoiyQ9tZJ&#10;n2ku2u2uezfZ7Nn6ZCwMTrOU+2G1sbW94eXGP0gduNXsfb/N2fS9v0PoXLSb9ZMUNA+y5ZjT+a7i&#10;P5az/wBqV/s/Ox20ZPqZjr31uFegNpIr3O3e3b7d6SUT8LrgzW4pZV6rmkMd+aWB251v87v2sdb/&#10;AMb/AMGpZ2B1bGtrJbW5j3tbUWnd7z9Gt+99P0nN/cWfiuc3HazKousya6sn0ngHSy0Morfy32NY&#10;57H/ALis4GXZj4OPRkU3uurym5D3bJDmj81h9u6z2/RSQ2svp3VqMF+ReaQxlbjc0FxdB7M/N3sa&#10;535z1kVYt9V+OywsnGaN8HltraXs2b9u5/6Vu5b3Uuu4+Z0/Ixq6Mhr7WFrXPrho83O3fRWI66vI&#10;ymW16sc6gCRr7aq6nf8ASYkpLi2WfY/WNZNNe2uxzXQBtaDY57rxQyr+q9/5/wC4rTb6rDqCG2vu&#10;eA4sGgcw+7c/b7tn5m9TPrYL8a3G99tmPU55dJbbVGz7NlNY2z1X0/8AabL/AJzZ+it3/wCEP03N&#10;xMN77jjv/SGz0xWwEsb6ry5n5vps2+l7UlObTfVX1fp975ZWHPJEaj27Y2s3f9Fa78T6rXg7sUEP&#10;ndtrsAM6u+gqeDY2/wCseLeAWttORYwO0MEfnD/rjVmZLM37K/P3PFxHqMu+0OnfFz2WMxvT9Jv8&#10;1/N/yP8AhUlPQ51X1a6lYbckPsfsFRc312+wbiGn09rfz3K30F7LMO2yszW/JyCx2urTa/adVg/W&#10;u3I/aLPStc11WNXZUN5bD3XCvdWxvtfZ/XW99XTPR6CdSXWkn422IKf/1O761Th39RwKc0A47mXl&#10;24lokejtl7du1FZ0bpVuFbi0OJousba9zLN53t2Fp3v9T/RrQtppuAF1bbAOA8B3/VKpZ0XAeZa1&#10;1bv3mmfuFnqNakpDi9Ax8LJbk1WvOxrgGOawct2c1Mq/dXMdO3NxagzT9JcOY03ebbPBdX+z86qf&#10;Qy3OHG2yTp/Wf69f/gCyW/V67GdWWi0sqJLgwteHbjufud7H+7/gcNFDV23uve3cBNZ3eY9T26ta&#10;384fm+kg2MHqux2O3WEPlu5jCA5p3PPrPb+9/hLferdfT8654q33G5rQ25zKzU1zXOfb7bLGUvr9&#10;385/NWf6OrJ3+zXxOhUMa05X6UtDWisTsAaNrG7j77dn0fzGf8CkpwT05/UsrdgY/p4zHn0gP0Vb&#10;BsrqY5zy1+/+b32UMq3/AKT/AK4tCz6v9VeI+0Ulpbte3aRukGu337f0fqNc7/i10TWta0NaAGgQ&#10;ANAAkgpwG9D6oGQ7IqL5B3BsCfz/AG7PzoYmr6F1UT6l9JBk7WgjU+4un0/b+k9/p/8AW10CSSnn&#10;XdA6u6xrjkUkAOG6IMO1cNvpuZ/OJ7uhdWLmmq6kBpENcSYge124U+/6T/auhSSU89Z9X+omva22&#10;skBwOv0gfzf5n2e32rNqxnYTbKMuiLQanUOc0FzNlnv22fR2/Z/5zI/RVf4NdmoXUU3s9O5ge3mD&#10;2P7zT+a7+Ukp4zFDSIpfL62tB/eBI3bXQWWN5/P/AEStObfAZMuBt3QRqRb/AMU7x/4Naeb0Iub+&#10;jm6pp3NrLi17SJ91FrXVe5rXf6TH/wCFvsWdTi5he1jrbi6oPZf+jcHPNm25tjXNx7foWfvspZ/x&#10;/wDOWlTHpbS3rmA067WZAJ/s0rSH1U6eazW+y1zSCCBsbM7vzmV+p+e789BxOjZtV1eQ11nrVB4b&#10;ZYWMEP27tP173fo2f4Kr+wtD9m5Nv9IyXEH6TW7j/wBU70P/AGVQUrO6f0a68W5231NrWAPsLQWt&#10;Je0bN7Wv9xTfV9pb0qppEbX3CNRxdb4otXSMKsfRLj312g/Gun0qv+grddddbAytoYwcNaAAJ14C&#10;Sn//1fS+o51fT8OzMsa57KtstZG47nNr03Frfz1lP+tTX4eTfi4dzn4zWOeLdrGgWH2Hc11j/o/p&#10;f5v+bVj61f8AIOV/1v8A8+VqlZVVbgdH6c1ob+0vRfkkab66KWWva4/y/SpqRQ6F/Xsarp+Nnsrs&#10;uZlvbXWyuN4e4O9hDnN9zX1+l/XVW/6wvtw+oDGpdi5uEwPLMoAe06l22t7tztn0Gf8AFLBzBZg0&#10;ZOD9JmD1Kq2mfB7LbGNP+YzctDqHTsoZbHZz63XdYyaaLGUghjaaf0z2h9nvdZb6VaVIt0K/rPjN&#10;6RRn3se5z7Bj2sqAO20Aud9NzP0ft3/21O76zYdTc5xpuP7Pe1lohnuL3upBq/SfvN/P2LE69g4n&#10;T6LceizfbblsyDQBDamOZcymvaPb7nbv7H/Fod7cV3ROp5Lck35GRdScthrNJrPqF2w1Oc/851n5&#10;6SrL0uL1yjJ6j+z2VWNs9IX73bdu1za37dHbt36b91XMzKrw8W3KtkspYXuA5MD6LZ/OcuX+r4vH&#10;1jP2gg2uxA50aBoc3H9Osf8AF17GrR63c+/qFfS3x9lOO/KsbGr3VT6dT9f5nftt/wCtpJtm/wCs&#10;Rs6Nf1PDxnONL/TNdpDY+jusdsNnsb6iNf8AWHCowMXPLLLK8twYxrA0lriDua/e5n0HMcx65npz&#10;zd0jE6bJ/X8+LSOTXW2q23/viFmVOoxsjpjnEMx+oNFb+4FtdsO/zW12/wBdKkW9jndWx8LLxcS1&#10;ljn5jttbmAbQZaz9Juc13+E/NR83JGJiW5RY60UtL3MZG4tbq/bvLW+1q5TL/aLutdLu6h7bHXCq&#10;usdhS+ut9/8A6F2udaz/AIH0l0p6piO6oelOM3Gv1Nfonxq/r+n+k/qJJtzf+eOCAS/Eymw31D7G&#10;6Vxu9Y/pP5rb/hPoKbvrRWLHsGDku9Kpt1kBm5jHgPa6xnqe32n3oNbWn66XMIBacSC08R+j9sKv&#10;kV5d/wBZ+o4uK9lb8nHax77AXBrNtQeWMYW7rf0ns3OSRq32/WZlrwzFwrsiaWZDthrG1r/3vUsb&#10;7mfR9qTfrRXZXhupxLrnZwsNdbCzcPSdsd9J7W9t6odTxen9FrpOPl219Qrx/RZXXsJtbLofkVvZ&#10;Y1te/d7/APtv+bWYyy6jG6LZjb/UY3J2+kA6zb6rm2+k2wPY6z0fU27mpKt6Or60YtjqG/Z7mOvy&#10;Di7XbJa9vph3qe/6P6ZPZ9ZsSt2YH0XFuBY2u1zQw/Sc6pr2j1B7N7FhZf2JlPSHdHecojIe8Gww&#10;595dRZtvn09j3u2I3SMvEbkdayupsFNFm316rNYLnXfoOBvelSreh6Z1ijqb72VVW0uxiG2NuAaZ&#10;du02tc/6Oz3bleXOfVS31Mvq172mr1LW2OY7lu43P2v/AKn5y3cPMx83HZk4zt9T52u+B2oJD//W&#10;7361kDoGUSYH6PU/8bWqOa52L0zonVmjc3BFXqgf6K6ttNjv+pW/lWY9VDn5MeiI3bhuGphvt935&#10;yqXdU6X6AaYuoc5tLmhssAcP8IHe309jUUPN9aa53ST1O8em7qOc21jXaEUtqsqxWu/lOrZ6v/XF&#10;vfWbHufgsy8cbr8C1mSwASSGfzjY/qO3K3kZXTcQMxrttYa0GusMJAaPY3a1jXNan/amGXY4a8uG&#10;UXNqcAQJadp3bo2+/wBiSqeV6vut6Szqt+1lnUsyuwMB0bWyuyvHq3abn7R6ln/CWIOa9v2X6xe4&#10;aZdU68fpbF2GTlYjcivFyWy6wF7C5oLJE6Sf8Ig/tHojg79JUQ8y/wBvJ5l3t9yVorxcXo7m/wDO&#10;kgET9ir0/wCt4yl1jqODX18Pfe1rasS6iw8xa4+2rT89b5yOn1NqyDtaL4ZVZt1dI9jfo7tu1U31&#10;9Jpyc7qLGG25rWtyqgJG5v0Xhrx7X/6R+7YkmnmOnuFPSsbqDTuPTc0PvYORVa2tjnf2tm1H6sx3&#10;7Or6hcNjupZ7b2NPIqDHV4rXfyvSHqf9cXRYtfSMal1wgM6pZucHjcHOdxTtja1jPo7EW7M6bXj2&#10;DYLK8MtY6pjJ2GfTaGtcGs9v8lK0U5f1jcB13ooJAJtMD+3StizpmK/PZ1EAsymNLC9se5h/MsaQ&#10;f+3P51Pfk4DKa8y4tNZj0rCJPu+jt03Kygl56pw/572iRP2Xjv8A4NNjOb/z4ymyJ+z8d/o460P2&#10;z0gWF5dFo0c41uDh/Jc7ZuUv2x03fvG7c5s7xU8kt+jOjd232oqcbr7mj6wxIkdNuP8A0cn3LOxM&#10;vGxm/V/JvsDKa/tLnO5geo9vDZd9IrsKeo4eQLHVuLvSYHvJaR7SC784fyUF3Wumta0uLhuaHtHp&#10;u+ifzvo+SSKeVrvpty8O2t4cy3rFrqzxIc7Fc3Q/yXJ77amZXVn2OaGM6hil5PYC64ukf1Qur/af&#10;TzVbcZ24zgHywyC47W7RH7yTs7pbBc9wANYZZd+jM++HVOPt97velaqcb6vhuZf11jCAMiyIe0yG&#10;2Ov/AJyua37trvoexbnS+m0dMw24lBc4Alznv+k5x+k922GoT+q9MxrHAy17oc/bWddw3tcXNb7v&#10;prQQS//X9E69/wAlXaxqzX+21Ub8Z1mPj4NdYpfkGzIsYDuADG7Wfu/zk1/1Fe6//wAk3/2P+rag&#10;ZVzMTLwsy3So0PrcfAw2xv8AnwihoMz7GOwsqWh/oOq3P3ECHlm9+z3/AJjUV+PU5uN05lzXkUWW&#10;1WgwH3vJNWwj93ba5C9B9JxarBDjiXOcPAvFtm3+zuSxcluHfiZL2lzH420ACTuBeIZ/K3bGf9dS&#10;U2Mun7RmW1X2tqzQ2k4ridrSBrd6c/S/SueiW4OL+168T0x6LsZ25vjJd7p/f/lqv1NxZjDAyWB9&#10;ooYaXn3ONznbbverzm7OvUN/dxY+4uSUt11pFeI2qGuF7RWD9EGDsn+TuVFt9vp9RAaa7sq6unZM&#10;w55cx7Z/q71f65xh/wDhlioWS27MvAkY2ZVa4fyQXMd/1aSkbmvp9PDeZONmtDT5PG7j/pohNQuy&#10;ftBIxjm/rB1jbts2b9v5vremnyPcwZ50ruzmuYT/AKNgNbH/ANra5TqyPRGdeGi2h+W1thI3D0yf&#10;0jo/P9rklM7Kq6OnU4T7W2VZOTAfIIFQdv8Aa/6Pua3/ALctWn09l9WJXXkfzlcsnmWtJbW7+1Xt&#10;WBsqrZj5GwfZHZdpDSNNhLGtlv8AUpet7AsddXZeXFzLrHOqn/RiK64/kv2ep/bSU0+oVV19S6e1&#10;jQ0Pstc4Acl21zyf6yrZtoxOpurqc2is47Kd5YXhjddsMY5qt9T/AOU+m/13/kaqvU/6fm/+Ej/1&#10;TElMMml+F6TcJzbK86huO1x7u0a23+216fqwxqMP7HU1zr6K2MtsAIa1sh7d7v8AhLPoKeT/ADXR&#10;f61f/otC6xYxtvUmFwD7G4+xvc7Zc/8AzWpKRZ3sf1DHH+GfQW/P3/8AoxP1P1Bk9R2D9FFTbB4C&#10;K/Sf/Zezb/1xGzqQesYo7Wipx/sn3f8ARYodR/nOr/1aPysSUv1a7Hdjtrra43tbSLnwdrWgOfWw&#10;u/ef6i6Irl85zQMlhI3OdjFre5Davcf7MrqCgp//0PUMjHpyanU3t31ujc3UTB3fmqF+Jj5FTabW&#10;bmMILRJBBb9EhzfcjJJIQ24eNdaLbaw6wNLA4z9FwIc3/pKB6diEUNDNoxXbqQ0kR3j+U1WUklI7&#10;cai2yu2xgc+kk1uPYlMcWg5Lcot/TNbsDpP0eY2/RRUklI78ajI2eszf6bg9mpEOHDvaojCxR60V&#10;j9Z/n5JO7/WUZJJSI4mM7GGK5gdQ0BoYSTo36Pu+l7UzMLErxzisqaKHTuZzM8yfpIySSmtkdPxs&#10;jD+xkFlQjZs0LY42zuVhrQ1oaNA0ADtwnSSUjsx6LbK7bGB1lJJrceWk+CZ+LjPsdY+pjnvZ6b3E&#10;Aks/cd/JRUklInYuM4VB1TSKINQj6McbP3fopWYmLaXmyljzYALC5oJcG6tDv6qKkkpg7HodYy11&#10;bTZXpW8gS0fyT+aoPwsSw2F9LHG6PVJH0tv0d/8AVRkklIH4OE8OD6GO3bd0tGuwRXP9T81HSSSU&#10;/wD/2ThCSU0EIQAAAAAAVQAAAAEBAAAADwBBAGQAbwBiAGUAIABQAGgAbwB0AG8AcwBoAG8AcAAA&#10;ABMAQQBkAG8AYgBlACAAUABoAG8AdABvAHMAaABvAHAAIABDAFMANgAAAAEAOEJJTQQGAAAAAAAH&#10;AAgAAAABAQD/4Q51aHR0cDovL25zLmFkb2JlLmNvbS94YXAvMS4wLwA8P3hwYWNrZXQgYmVnaW49&#10;Iu+7vyIgaWQ9Ilc1TTBNcENlaGlIenJlU3pOVGN6a2M5ZCI/PiA8eDp4bXBtZXRhIHhtbG5zOng9&#10;ImFkb2JlOm5zOm1ldGEvIiB4OnhtcHRrPSJBZG9iZSBYTVAgQ29yZSA1LjMtYzAxMSA2Ni4xNDU2&#10;NjEsIDIwMTIvMDIvMDYtMTQ6NTY6MjcgICAgICAgICI+IDxyZGY6UkRGIHhtbG5zOnJkZj0iaHR0&#10;cDovL3d3dy53My5vcmcvMTk5OS8wMi8yMi1yZGYtc3ludGF4LW5zIyI+IDxyZGY6RGVzY3JpcHRp&#10;b24gcmRmOmFib3V0PSIiIHhtbG5zOnhtcE1NPSJodHRwOi8vbnMuYWRvYmUuY29tL3hhcC8xLjAv&#10;bW0vIiB4bWxuczpzdFJlZj0iaHR0cDovL25zLmFkb2JlLmNvbS94YXAvMS4wL3NUeXBlL1Jlc291&#10;cmNlUmVmIyIgeG1sbnM6c3RFdnQ9Imh0dHA6Ly9ucy5hZG9iZS5jb20veGFwLzEuMC9zVHlwZS9S&#10;ZXNvdXJjZUV2ZW50IyIgeG1sbnM6eG1wPSJodHRwOi8vbnMuYWRvYmUuY29tL3hhcC8xLjAvIiB4&#10;bWxuczpkYz0iaHR0cDovL3B1cmwub3JnL2RjL2VsZW1lbnRzLzEuMS8iIHhtbG5zOnBob3Rvc2hv&#10;cD0iaHR0cDovL25zLmFkb2JlLmNvbS9waG90b3Nob3AvMS4wLyIgeG1wTU06T3JpZ2luYWxEb2N1&#10;bWVudElEPSIwMjMyNDE0MDc1NEJGODRDOTAyMzAyQjQyMjg4QzJBRiIgeG1wTU06RG9jdW1lbnRJ&#10;RD0ieG1wLmRpZDoxMjU3NURCNzg1MjAxMUU0QjJFQjg5QzhEQTJFQzg0QyIgeG1wTU06SW5zdGFu&#10;Y2VJRD0ieG1wLmlpZDo1NkM5QTA0QjE1ODVFNDExOTQxNkNFRTg2QjUwQTNCMyIgeG1wOkNyZWF0&#10;b3JUb29sPSJBZG9iZSBQaG90b3Nob3AgQ1M2IFdpbmRvd3MiIHhtcDpDcmVhdGVEYXRlPSIyMDE0&#10;LTEyLTE2VDE0OjM1OjQ4KzAyOjAwIiB4bXA6TW9kaWZ5RGF0ZT0iMjAxNC0xMi0xNlQxNTowOTow&#10;NiswMjowMCIgeG1wOk1ldGFkYXRhRGF0ZT0iMjAxNC0xMi0xNlQxNTowOTowNiswMjowMCIgZGM6&#10;Zm9ybWF0PSJpbWFnZS9qcGVnIiBwaG90b3Nob3A6Q29sb3JNb2RlPSIzIj4gPHhtcE1NOkRlcml2&#10;ZWRGcm9tIHN0UmVmOmluc3RhbmNlSUQ9InhtcC5paWQ6NTRDOUEwNEIxNTg1RTQxMTk0MTZDRUU4&#10;NkI1MEEzQjMiIHN0UmVmOmRvY3VtZW50SUQ9IjAyMzI0MTQwNzU0QkY4NEM5MDIzMDJCNDIyODhD&#10;MkFGIi8+IDx4bXBNTTpIaXN0b3J5PiA8cmRmOlNlcT4gPHJkZjpsaSBzdEV2dDphY3Rpb249InNh&#10;dmVkIiBzdEV2dDppbnN0YW5jZUlEPSJ4bXAuaWlkOjU1QzlBMDRCMTU4NUU0MTE5NDE2Q0VFODZC&#10;NTBBM0IzIiBzdEV2dDp3aGVuPSIyMDE0LTEyLTE2VDE1OjA5OjA2KzAyOjAwIiBzdEV2dDpzb2Z0&#10;d2FyZUFnZW50PSJBZG9iZSBQaG90b3Nob3AgQ1M2IChXaW5kb3dzKSIgc3RFdnQ6Y2hhbmdlZD0i&#10;LyIvPiA8cmRmOmxpIHN0RXZ0OmFjdGlvbj0ic2F2ZWQiIHN0RXZ0Omluc3RhbmNlSUQ9InhtcC5p&#10;aWQ6NTZDOUEwNEIxNTg1RTQxMTk0MTZDRUU4NkI1MEEzQjMiIHN0RXZ0OndoZW49IjIwMTQtMTIt&#10;MTZUMTU6MDk6MDYrMDI6MDAiIHN0RXZ0OnNvZnR3YXJlQWdlbnQ9IkFkb2JlIFBob3Rvc2hvcCBD&#10;UzYgKFdpbmRvd3Mp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4ADkFkb2JlAGRAAAAAAf/bAIQAAQEBAQEBAQEBAQEBAQEBAQEBAQEBAQEBAQEBAQEB&#10;AQEBAQEBAQEBAQEBAQICAgICAgICAgICAwMDAwMDAwMDAwEBAQEBAQEBAQEBAgIBAgIDAwMDAwMD&#10;AwMDAwMDAwMDAwMDAwMDAwMDAwMDAwMDAwMDAwMDAwMDAwMDAwMDAwMD/8AAEQgD/QQvAwERAAIR&#10;AQMRAf/dAAQAhv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5Y4fED+5IdZ1H1W&#10;5P1/r/X3s4A6qZKhcdZLf7VJ/wAl/wDGvda9V1/Lr1v9qk/5L/4179Xr2v5det/tUn/Jf/Gvfq9e&#10;1/Lr1v8AapP+S/8AjXv1eva/l163+1Sf8l/8a9+r17X8uuS+m/qkN/8Aa/8ApH36vXtfy683qt6p&#10;Bb/a/wDpH36vXtfy642/xY/8GN/9twPfq9e1/Lrkp035bn/Utp/2/Bv79Xr2v5ddONdvXKLX+kn9&#10;bf7T/h79Xr2v5dcQtv7cp/13v/xHv1eva/l14rf+3KP9Z7f8R79Xr2v5deC2/tyn/Xe//Ee/V69r&#10;+XXdv9qk/wCS/wDjXv1eva/l163+1Sf8l/8AGvfq9e1/Lrkvpv6pDf8A2v8A6R9+r17X8uuWr/GT&#10;/qZ/0j79Xr2v5dcW9VvVILf7X/0j79Xr2v5dcbf4sf8Agxv/ALbge/V69r+XXrf4sP8Agpt/t+D7&#10;9Xr2v5ddFb/25R/rPb/iPfq9e1/LrwW39uU/673/AOI9+r17X8uu7f7VJ/yX/wAa9+r17X8uvW/2&#10;qT/kv/jXv1eva/l1yFh9dTf8GN7f63Hv1eva/l10wDWsXS1/0Npv/r8c29+r17X8uuIW39uU/wCu&#10;9/8AiPfq9e1/Lru3+1Sf8l/8a9+r17X8uvW/xY/8GN/9twPfq9e1/Lr1vfq9e1/Lr1v8WH/BTb/b&#10;8H36vXtfy65L6b+qQ3/2v/pH36vXtfy683qt6pBb/a/+kffq9e1/Lrjb/apP+S/+Ne/V69r+XXRW&#10;/wDblH+s9v8AiPfq9e1/LrwW39uU/wCu9/8AiPfq9e1/Lru3+1Sf8l/8a9+r17X8uuit/wC3KP8A&#10;We3/ABHv1eva/l14Lb+3Kf8AXe//ABHv1eva/l1zX039Uhv/ALX/ANI+/V69r+XXmOq3Lcf6ptX+&#10;24Fvfq9e1/Lrjb/Fh/wU2/2/B9+r17X8uvW/2qT/AJL/AONe/V69r+XXrf7VJ/yX/wAa9+r17X8u&#10;vW/2qT/kv/jXv1eva/l1yX039Uhv/tf/AEj79Xr2v5deY6rctx/qm1f7bgW9+r17X8uuNv8AFh/w&#10;U2/2/B9+r17X8uvW/wBqk/5L/wCNe/V69r+XXrf7VJ/yX/xr36vXtfy69b/apP8Akv8A4179Xr2v&#10;5det/tUn/Jf/ABr36vXtfy69b/apP+S/+Ne/V69r+XXrf7VJ/wAl/wDGvfq9e1/LrkLD66m/4Mb2&#10;/wBbj36vXtfy68bH6al/4KbX/wBfj36vXtfy642/2qT/AJL/AONe/V69r+XXrf7VJ/yX/wAa9+r1&#10;7X8uvW/2qT/kv/jXv1eva/l10Vv/AG5R/rPb/iPfq9e1/LrwW39uU/673/4j36vXtfy67t/tUn/J&#10;f/Gvfq9e1/Lr1v8AapP+S/8AjXv1eva/l163+1Sf8l/8a9+r17X8uvW/xY/8GN/9twPfq9e1/Lro&#10;rf8AtOv/AARtN/8AX4N/fq9e1/LrwW39uU/673/4j36vXtfy67t/tUn/ACX/AMa9+r17X8uuit/7&#10;co/1nt/xHv1eva/l14Lb+3Kf9d7/APEe/V69r+XXNfTf1SG/+1/9I+/V69r+XXm9VvVILf7X/wBI&#10;+/V69r+XXG3+1Sf8l/8AGvfq9e1/Lr1v9qk/5L/4179Xr2v5det/tUn/ACX/AMa9+r17X8uuS+m/&#10;qkN/9r/6R9+r17X8uuWr/GT/AKmf9I+/V69r+XXFjqty3H+qbV/tuBb36vXtfy642/xYf8FNv9vw&#10;ffq9e1/Lrkvpv6pDf/a/+kffq9e1/Lrzeq3qkFv9r/6R9+r17X8uvL6b+qQ3/wBr/wCkffq9e1/L&#10;rsm/9qT/AJL/AOkffuqs2qmOvA2/tSf8l/8ASPv3XlbTXHXer/GT/qZ/0j79Xq2v5dcW9VvVILf7&#10;X/0j79Xr2v5dcbf7VJ/yX/xr36vXtfy69b/apP8Akv8A4179Xr2v5dcl9N/VIb/7X/0j79Xr2v5d&#10;eb1W9Ugt/tf/AEj79Xr2v5dcbf7VJ/yX/wAa9+r17X8uuS+m/qkN/wDa/wDpH36vXtfy65av8ZP+&#10;pn/SPv1eva/l1xb1W9Ugt/tf/SPv1eva/l15fTf1SG/+1/8ASPv1eva/l15vVb1SC3+1/wDSPv1e&#10;va/l1xt/tUn/ACX/AMa9+r17X8uvW/2qT/kv/jXv1eva/l163+1Sf8l/8a9+r17X8uvW/wBqk/5L&#10;/wCNe/V69r+XXrf7VJ/yX/xr36vXtfy65L6b+qQ3/wBr/wCkffq9e1/Lrzeq3qkFv9r/AOkffq9e&#10;1/Lrjb/apP8Akv8A4179Xr2v5ddFb/25R/rPb/iPfq9e1/LrwW39uU/673/4j36vXtfy67t/tUn/&#10;ACX/AMa9+r17X8uuS+m/qkN/9r/6R9+r17X8uvN6reqQW/2v/pH36vXtfy642/2qT/kv/jXv1eva&#10;/l163+1Sf8l/8a9+r17X8uvW/wAWP/Bjf/bcD36vXtfy65KdN+W5/wBS2n/b8G/v1eva/l1y1f4y&#10;f9TP+kffq9e1/Lri3qt6pBb/AGv/AKR9+r17X8uugP8AapP+S/8AjXv3VWbVTHXRW9vXKP8AWk/6&#10;R9+68raa466C2/tyn/Xe/wDxHv1era/l13b/AGqT/kv/AI179Xr2v5det/tUn/Jf/Gvfq9e1/Lro&#10;rf8Atyj/AFnt/wAR79Xr2v5deC2/tyn/AF3v/wAR79Xr2v5dd2/2qT/kv/jXv1eva/l1yX039Uhv&#10;/tf/AEj79Xr2v5deb1W9Ugt/tf8A0j79Xr2v5dcbf7VJ/wAl/wDGvfq9e1/Lr1v9qk/5L/4179Xr&#10;2v5det/tUn/Jf/Gvfq9e1/Lr1v8AapP+S/8AjXv1eva/l163+1Sf8l/8a9+r17X8uu7D8vL/AMlX&#10;/wCIHv1eva/l16w/Dy/8lW/4g+/V69r+XXHTc/qk+hP6/wDal/w9+H9oP9Kf8nXvE091Pl+3/iuv&#10;/9DfsP0H+t/xT3tuC9Mny64+69a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koB/Nv+J9+6917SQfULL/AF+v+8e/&#10;de66IseOR+Da1/68f4e/de69x+Sf8LC//Ei3v3XuuLkJa5UEn6OwQn+pUG+q359+62q6q56xS1Hg&#10;1MXjCabqQ2tmYf2SgsVAJ+o1e7BCwJHl1sqq/E9OsiOzqCzRtcAgxksvP+1EKSeP6C3ugJqQR1T/&#10;AAdcv6n/AAt/t2X34fH/ALU/5OtN8I/0w6//0d+w/Qf63/FPe24L0yfLrj7r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5Kur37&#10;r3XQDEsNNrW5v9b3/wBb+nv3XuvFWH+B/B/A/wASfxb37rarqrnqPJPLAVaSWnENyGLSgEcEi91H&#10;9OfewK0FevMCKUyOo75GGNWlqKmkiiWFZyz1CoEjPk1tdwupbILGwH9be7tFIANClv5f5+vMYlFX&#10;kp+XQJ7m+SvVm05ammq87T11XDAs32+KkSuZifIPEKldONMno5AnJW/qA4u3pmBUNFSvTKzROH0P&#10;WnQC575v4qRHGzdu1NVO0Kfb1GdIWI1UpcGBaHDVFZJIsfjF2Mi31Cw+vtYlvAVJkutJ9KV/yjpj&#10;6ucPpjtNQ9dVP+fT1y2l2L8oeypsdLHtrZe3sBPU65syMXm8XkJYkdGKKcvX1yMoX6OipfVyPp79&#10;F4S+Jpk1D9n+frc4mlMJK6CK/OvD7OjxYoVgo4UyEkM1akaCokp31xM4Frq3jjBNwb8e2JQtQV4H&#10;pZwRARnpxP0/2IH+83/4j20vx/7U/wCTqjfCP9MOv//S37D9B/rf8U97bgvTJ8uuPuvW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kFLfS3Hv3XuvFbfU&#10;/wC25/4p7917ro2AJ5J/pb/jf49+691iZyrqBf8Aooty7N9AB9eAD/X3UkgqAta9WVa1z13PUGG7&#10;NoCBQQT5BI1r67IYSPT/AMG/23twhAAWcivy/wBnq3h14HoPty9qbV2lST1udy1Ji6SHgy1FTRvL&#10;KbgMIaRJzUSMmoXFh9fx71QtTwhqHn5U/wA/n1pnggH602ljwFONOPn9nRPd/wDzOQefH7Dw0uQk&#10;kj/Zy7xwyFVdpo2X+GUlfrUOkYYPJKDbgL9fauOG3Yf7k/qDy0/9DdJ2vglQIaofOtKflQ/4eiqZ&#10;LdvbncM6LNVZfPAFIo8bQ0mW8CfayMqI1CfvaIeI1BLOxY8em3Pu/wCooPBR5edf8FP58ekTy2zO&#10;q62dm8gPh+0/Ov8ALobdjfEPc+UjjbfmTkoaR5T5sfC833hiBjlil+4raV7Ah2XxWkCfgi/tIbmT&#10;UUeKvoa8P5Hpem00AlM4RTmgzX7cin8+jpbJ+P8A1PtARVWF2zR/fIqLLWV9HQ1k05C2LXkpEjEg&#10;NyGVRbV+fbMkOtlcyVHp0pjpGGVR+fQww00US/bU8RCFAi2jj8aql9I0IkcagauLAf7x7cwAAop1&#10;QIxYs719McOpVNA9PHodmJ1GwIAUD/aFF7X96Jr1uQjtoOs5+n+xB/3m3/E+9L8f+1P+TplvhH+m&#10;HX//09+w/Qf63/FPe24L0yfLrj7r1r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uwL35tb/effuvdcCX/slV/wCDNpv/ALwfp7917rwNSCP81pYkFjJe1gSLDSv1&#10;t72ADxPWwteolTWCm0vNPDEgjRmZ3hjjVpi4VXlllWNeYza5u1+Bx73pHr59WCMXVfweZ9Py8+gg&#10;3t31sXYXkgy+Tp62vghSo/h2KqKStrryiRYw1OaineIXHpYka+bfQ+3vCCjJrXpuW4toHeNZdTfZ&#10;T/P0Rrsv5Z7w3OtRRbVpIcBijBHT64qWebcUzeRwZSorDBTBw/0Ba1uSfdYoiC5aPxK0+VOP28f8&#10;nRfPczNp7vBHl+LV/gpT8616L3jMNvff+Tkix9Jmc/UVErRPJTx1lTW+QqBK1QbQU0USmQE3lBFu&#10;L82cMb8UXwwOI46v8FKfnx6To8kraZIjOfI106f8Na49KU869G86z+HLpPDXdgV1TAHnknjwVDWh&#10;acII4PEaiSeiZndmU6ow8gF7XH52DAQaQUcedf8AJTpfHaOmZD2Hy/2a/wCTo8G2tgba2xBHFhsL&#10;Q4ZEiEOnHU1FTvMADrknnhpIpJXl4PqJt+PqfaZ/F1KWmqBwFOHS2PwoFYQQKur4jxrTh9nE9LNY&#10;SjKUlkRFXSI1Eek/1LEoSSbe7mUFdJQV9emWQatUZKk8c1r6U4U/n1lRVUH9TEm5LN/xQD2woILE&#10;tWvT/iYAp1yOkqyrqQOLMVazH62503Fr+7V61r+XWKKMRIEDyOASbyNqPP8ATgW9+6qzaqY6yfg/&#10;7D/oZffl+P8A2p/ydUb4R/ph1//U37D9B/rf8U97bgvTJ8uuPuvW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u/8Ab/UDgX+vv3XuumBDhRc/j6fV2/Qv9bGxufxb37rd&#10;D5dRK2tjpFBkCoEK+Z5UZFCkNdoWdVWdlK8gEfUXI97CkgkcR17S5Iovb5n06AvfnyE2dsnyU9XW&#10;JVZKOMVEeNx70tXWaJNYhaeKGsCQq9ifVKrcGwbmzSF3YgqVp/Prc01rbqum4DyEcKUoftz69ES7&#10;J+T+9t3y1FLh5RhaDxeM/wANfMRZERlioLVRyOqnEgc60WMK9rEtbhT4LppIJav8ui+a4uJY3UDw&#10;l9fir+WKU+3z6LtQYHcO88rElFFUZWsZzTfbCnlqPK6Opap8GiNY2PmvI2u7WBJP4VgK6VLUI6Se&#10;JbBI444/EmzqatKemM/Pz6PF1b8QjUGmyHYFVMhVtaYqhnpQiR3V43lMtLK8fltYoC30+vtK0kiG&#10;iGg/w9KhZmQo80upRwFKU9fPz+zo8G3tmbd2pAuOwuEoKKmjdnGijoxI5kQKztLHTRGRyVBu17f0&#10;59+EzkMHNf5dGSLGq6YkCnz86/4OlSIwgN0STQiIpeOMMACxWxiSJFtq/C/j3UNQk9WVHJOuWvpj&#10;/Z6yQkkMWvfj/bc2AFuPenbVTHVXULSjV6ze6dU697917r3v3Xuve/de69+D/sP+hl9+X4/9qf8A&#10;J1VvhH+mHX//1d+w/Qf63/FPe24L0yfLrj7r1r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f8AH9qxIH9dNr8/j6+/de6jtUGOSRSVijjiSXyuRpkJ1XRVJBOm3JF/r/t9E0IH&#10;r1sCv2dITevZ22NiUz1ufytLSvHAJ0oRNTGrnDI4UxU7VEbyaS3PK2v/AI8PLE7U0CvTniW0IJlm&#10;AY8BTjT/AFDqvvsv5a7q3BHU4zZCUmIxEMAX7txUPkpxGKgzuHp8lIlN9xrVQjIS1uG4PtWtrMkT&#10;zFa0pj1/1fZ0XSXNzcalhj0RDia1r+VBSlD68eii+fMbgyKgwVNbkKiQq1qasNXKGlfySCNlrfOh&#10;BU6SVKX9J5PvWqC5jjZTokXiOPGlM49OkqJaqXBk1zN8qU/ma16Nd1b8XM5uOSlrt0iHD4RwJvso&#10;bpXzRa0YtImQpp5o/IPwGIHPHuou/BrGbfUD51pSn5H16fXb7qYhpptMQ4CnH18xTqw7ZnWWzdlU&#10;5p9vYyCmEchBqfHTCtkBjCus00dJAxDXuPr7SSgsyukhHrjpfHHbQCkduA3ma5PS/SniTgBmTxrH&#10;oZgQNBYhlIUEE6ufr9B/sfM5YAEcOtk1PDrqKBYjqDOxJ51tfj8Bf9SBf/Y+69bVtNcdSDYhhb62&#10;/wBhb/Yfn37rxYnhjriAALe/dVqTxPXfv3Xuve/de697917r3v3XuvH6f7ED/eb/APEe/L8f+1P+&#10;TqrfCP8ATDr/1t+w/Qf63/FPe24L0yfLrj7r1r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7AJ+n&#10;v3Xuu9LXAt9b/n37r3WKWQQ28npBZFU/6p3dUVAPqWbVx+OObe7KuquetVUEBjQnh00ZrO4vBUtR&#10;W5StpqKnpoJpqiWeohi8MMaSs7t5JE1W8NiE1sCfp9L6ZWBUAVB62wKDU4oPL59Ec7a+XyUv3eM6&#10;6iatZYfCcnPTHzIvlkhlaggjroBJ5jECjO9yB+lbcqBaq6hvG7h5U/2ekou5Ksi21QfOtP5U6IPk&#10;t27n3nUVGSr8hkcjU1NX9pNPLVTmoE4ljT7VjNUVaRpAJ7jQB9bc8EeTxQW0tp0/z/zdJpIwjK88&#10;estwzTT6+RrXHpw6EPrHpPenY1ektHjquPDx1McVbX1kTJ4RD9vUTTRrU0U6ZDxqxVQjxXvcnkAa&#10;a5uDJE3idi1qP4uHn5U/Pj094VxLp8E6Yx8Xn9np8+rM+rehdobCoFlWjXI5WWeSofJZGlpPuR5I&#10;oUtAr0gNOjGPVpu31HPulwySyCSJPD9fOv54/wAHSyG0toCWHfKfPhT/AA/5OhzShgjvoREZo1jM&#10;iLCJNCkFQDHEgAXn8fn34yVWhXpU8zUCnI8vl1LAtq9TNqbV6rEi4APIAv8AT2wAQWJatekxNeu/&#10;duvde9+691737r3Xvfuvde9+691737r3Xvfuvde9+6914/T/AGIP+82/4n35fj/2p/ydVb4R/ph1&#10;/9ffsP0H+t/xT3tuC9Mny64+69a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kFLfS3Hv3XuvHVGL/ANeA&#10;ByS/9lbWvzzz+PfutququeotRWpSqXqZEh0I72kLIrhI3kcI7oito0cn6C4v+L7AJ4dW0DzbouHb&#10;PyV2n16z0FBNRZrcsapJHjRJHUwRxyPMoeaehqZPC2qnuObnn6WN3o0rq1GnTU8sdvEzmLxJPLNK&#10;fyP+Tqurs3uLfHaNWtbn6mLGqKAQ0+OwU2WpsfTxaqpo6pKaszVYEr5lcBpFBV9AJXgAPVhQFWYa&#10;jw6LV+quAspbsrlf4fz86/YOHQXYLbud3RlRQ4enz2Yr5cjKy06rJkHXyCJ/uKhUWWUW+4I1Ilja&#10;9h7YSKYOzSNRTw+fVri4oI47fLGur5cKf5erC+ofihQwQQZ/sl6z+J08ojpsJj2ihxK00ckVRFLX&#10;0VfhhNJWOws7K6lvz9B7VO40gKBX16dgtZFq8s+qvAUpT+Z4/lw6O7isPjMRRxUeNoqOmoolRYYY&#10;KSnhjTRFFEWCRxizSeIFif1f7D2icUNTxPS2rLQI1F8/n1P8K6i3AYqqnQqxg6b24UA25/JPuten&#10;C6/hjof8PWRUCXsSb2+pv9P+R+9dUZtVMdcvfutde9+691737r3Xvfuvde9+691737r3Xvfuvde9&#10;+691737r3Xvwf9h/0Mvvy/H/ALU/5Oqt8I/0w6//0N+w/Qf63/FPe24L0yfLrj7r1r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5BS30tx7917rvQf6i/4H9ffuvdYpXEWmzm7EiwA5It+SQo+v5I92VGepXgOtakBAZqE8Ok&#10;Lu3sHA7MoZ8nnMjT0UNGGcLLPTSPUSaGVKeGCOo8klRJq9K3F/6+2BKpcIgqfP5dKfD8NC7GleHz&#10;6r27W+WGb3JUVWD2aHw+AejSmrKl45YMnJrWqScyuMmVpEkE49IDsQOT7MgsUKhnkB1fL0/4vonn&#10;uJpWAiiwvz/2Oih1okyM0bpNPJUq88slpXnRo2d5VVHk1yF5PMbkuf08D6+/aRP/AGLcOP59JxK8&#10;ckbXCdvpXj/LoW+quhN7djVcVVU0lXjcMVWJq+qiMDyQapFYU8lRBJCCge+qzgccc+23iEWkypqP&#10;l8vXpbCpmeV4ZNKGlRSvr51HVofW3SezesKNRhqNqjIIT58nVw4ybIFnihD2rqTF46aRLx8A8rf6&#10;/wBWjJIx7n7Rw+XS6GCKMmkYLHifs6FOjY1CySSRGM+eQrdWGtTpAvrLMxGn6k/n35X0j16dnjWL&#10;QVetfyp/M9OAAH04/wB6/wBgPx7qzaqY6Tnr3uvXuve/de697917r3v3Xuve/de697917r3v3Xuv&#10;e/de697917r3v3Xuve/de69+D/sP+hl9+X4/9qf8nVW+Ef6Ydf/R37D9B/rf8U97bgvTJ8uuPuvW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5Kpb+g/1/ewK168BXrEz+vxxli/1ta1wPqb8n0/63vZWlM9WC18+o1RWmiBknC6Ar&#10;ka5RDrKRPJoQzrGhZtFvrYfUkcX8FJBI8urCGVqmNNQHH5dFk7Y+S22dizSY3DPQZ3cjR6Y4fLFX&#10;YyineR4xDWyUFcHSVGjubgD+hPPusKzzM2l/DQccV1V/MUpT58ekk80UVFMWt/tpp/ka1/Lh1Wrv&#10;nsDee+sjW1Wer4ERqku8dO1YtFRpfn+HpXT5BKeQrYakHqtz9B7MPBhUDRHR/M+vSFWnmLmSaijg&#10;Kf7PyHl0kMdiqvO1v8Nw1LWVcMjwwrOIFqpZJ56iFJvMaaKaSBibHXJw/wDZAsfbLLCh/XYUPD/L&#10;/k6cgd3LhcMKfOv+ClPz49WE9OfFDFUMVPuHe9bnJ6vzCugw7VNFLjVingp5Ep6mmqcMJHWM/TSy&#10;35uPp7o0qpT6VwK8f8n+XpUkMtT9ZCKfhz+3/J0emhxlBjqSOlx1NBRUYgEccFHDDTRAcWPijj0h&#10;hb6/m59tNJI9PEevSoGNMRx0HWSOlEbu4nqW1liqvKCkeoKPQoUf6nn+vvVerLLpBGnj1K/p9eAB&#10;/tvz/rn3rpnuJJLV69791vr3v3Xuve/de697917r3v3Xuve/de697917r3v3Xuve/de697917r3v&#10;3Xuve/de69+D/sP+hl9+X4/9qf8AJ1VvhH+mHX//0t+w/Qf63/FPe24L0yfLrj7r1r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uQUt9Lce/de670G4H&#10;HP8Avv8AD37r3XRWxsSf9t/xv37r3WCaWOEa3NrK5Gp0jUkAGxLt+bfX8e3Y/PrVSCAFqD/LpNbm&#10;3fhNoUFXk89kaXHUsNPKzmoeMTW8kkcbJAJUaZZTC1tLC3591kY9oA/1Y6f7VWurquLtz5U53dMt&#10;Xt/ZzHFYmYNTzV0KTLPWUgSWFys7V7+KFhNd1CAtx6vb8SUyxx0huJ5sC3n0DNcVrwp5j59FGr45&#10;55DWPVCqlmLQhGYNNFE80krzSSWV3QmT9sEMVsfUb+1bgyqvgpleOf2eXSVdEep55e3zP+xXoROu&#10;Ort7dm10VFi6eqioV/yd8pVU89PQpBFLHdqeoNPIryML6jpa3HtIZJIzSRP5/wCx1sQvdHXB/YL5&#10;+tfl5Up69Wi9VdF7V66x7pBCtXlXqRNV19UlNUGR1aF1SOSTHwM6RMjaTbjV7ZmKzadaYHz6MoVi&#10;AOg1ccfl0OMVPHET9GBZGACxqFCRrGFtGiAghfz9Px7aCovwrTqztKaeLJqA4YpTrMABe35Ym34A&#10;P0A/1ve+qde9+691737r3Xvfuvde9+691737r3Xvfuvde9+691737r3Xvfuvde9+691737r3Xvfu&#10;vde9+691737r3Xvwf9h/0Mvvy/H/ALU/5Oqt8I/0w6//09+w/Qf63/FPe24L0yfLrj7r1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uiWH6SR/xPuyr&#10;qrnr3WNXm1qCp/JBvcWFtRPHFr+9smmmerBa+fXCap+3YtJNTJERfW0vPH9VIGkf439tk0pjrfhu&#10;1FjXU58ugF7R+QO1dhUclPHX0mRzLmSKGiikhqISwjPFQKesEyoWccEAkA2I9vQLr1VFKdUllS1G&#10;i4FJT5V4U/4vqsLtDtjeXa2ZTN7gnpMf4KQUVPjsEtdS4xKSCetqYZXiydVkYvuHEmlyrLrIufwA&#10;666NOK9IGkExbRNj7P8AZ6DeOKOudxCjTVMhhpXaKISys8njAH+R6hG8Zl9Klf3eeVt705klC6Eo&#10;o45/2OmlVIiQ0tWbhj/Z+fRvelfinVbjpqTc3YE2RoKVqo/Y4y0NPUZDHRU9LUU1XURVtFUPTpI1&#10;SUCKSToJLG4AqLjwQwhk1MePy9P8vSpLMylTcL+j6fxfn5U/Pj1Y7tnbWIweKgxmJxqYyipkEcIj&#10;pqNGcAreRWWG2o6BqOkX49smWSQkydLnpGqR240RDy4/z6U5hUliTe5v+lFP0AOooqajx/T36vVV&#10;0LUqlCePz65oipe1+bX/ANhf/ivvXWmbVTHXP37rXXvfuvde9+691737r3Xvfuvde9+691737r3X&#10;vfuvde9+691737r3Xvfuvde9+691737r3Xvfuvde9+6914/T/Ygf7zf/AIj35fj/ANqf8nVW+Ef6&#10;Ydf/1N+w/Qf63/FPe24L0yfLrj7r1rr3v3Xuve/de697917r3v3Xuve/de697917r3v3Xuve/de6&#10;97917r3v3Xuve/de697917r3v3Xuve/de697917r3v3Xuve/de697917r3v3Xuve/de697917r3v&#10;3Xuve/de697917r3v3Xuve/de697917r3v3Xuve/de697917r3v3Xuve/de69z+Bf3ZV1Vz14CvX&#10;IKT/AEH+x/4p78y6aZ68RTrxUr9bc+69e664/N/9tf8A4ke/de67C3+h/wBvx/xX37r3XmGm1/z/&#10;AE/3w92VdVc9eHXQsfyf9sP+K+/MummevHr3H4v/ALa3/En3Xr3XuPzf/bX/AOJHv3Xuuwt/of8A&#10;b8f8V9+6914qV+tuffuvdcf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2AT9Pfu&#10;vddMLW1XGohFIVm9TEBbhQQF/qSQB7ujaa468OmDLZ2nwcMlTXVEcMAppHMsmhIoQnlMrzPK8axw&#10;oIP1E83+nHusjkldKV6fjUFXJalP9noh/cfytmNRVYTYSGVZKMQy5unKtFHKlTVU0n2clNV+tdMO&#10;rU6j6gKOCS+ECgEmpP8ALpFLfPDqES0l8mrw/Kn+XohlfW1WTrpq+oyctXlp5Hkmnqg8xbXHK0hZ&#10;nVwGQgBFBW9zzx7UQqpDmtOHSCOs5kku21PjP+qvTvtzam5t31lJgsTi6jINLaGYQrIFX0q4qqvW&#10;WRY0Ep9NxYX+t+Ldprwx1po45CBZDUR8Xy9P256sy6W+L+B2dHSbi3KKfM7jEpqoKcmmrMLjhIKM&#10;qIYWo6dpahftLMWY6b8f4op3ckCJ9K5rjj6enz/b0rt7Ux1a4j7sU+XGv+To1aUFPGEEaqmhFT0x&#10;Rp6VFlT0qo8aAekD9PP9fbSBEqQmTx6XeI9ACaqOHy6mIiIPSLE/Xk82+nBNh9fe2NfKnVS1adcv&#10;eutde9+691737r3Xvfuvde9+691737r3Xvfuvde9+691737r3Xvfuvde9+691737r3Xvfuvde9+6&#10;91737r3Xvfuvde9+6914/T/Yg/7zb/iffl+P/an/ACdVb4R/ph1//9XfsP0H+t/xT3tuC9Mny64+&#10;69a697917r3v3Xuve/de697917r3v3Xuve/de697917r3v3Xuve/de697917r3v3Xuve/de69791&#10;7r3v3Xuve/de697917r3v3Xuve/de697917r3v3Xuve/de697917r3v3Xuve/de697917r3v3Xuv&#10;e/de697917r17f8AIif969+6910WUAkkL/wa4v8A61x7sq6q9bArXPWIzxj8g3/1JB/297fX3bww&#10;OLdW0fPrmHvYKjkn/gg/1z+vUQPzYG3upWnA162I61q3WCSrSOyq8LO3KhaiAKwvbgswe4/Pp9+q&#10;UIGitfy6qFY6tArTrAcpTqVSSogilOq8fmS/pte2sR67X/F7e9ykKFJVs+gr/m68kVzLqKQii8e7&#10;1/L5dY1zFG/K1MMigkE+ZF0kDkEMQD/sCfbaHXXSrY9RTraxSOWUFNQ493+x03Vu78JjEM1flcZj&#10;qdQTJPW11PCgA/1JZ9JtfnkWv7cCE8cdWaMR08aRVrwoQf8ANTpLt3L1te39+tqsASAybgwouR9b&#10;hq8MLf63vzRSY8NdXVf8W87yNf8ATGn7ONepVJ2rsOvmWnod3YCsnYEiKnzWGnfi39lMiG5/1vx7&#10;2qyJXxI6dWWNZK+BcRSU40YY9P256VNJuHHVia4a+jtfTZ5oQSedOnRLIGuAfoePfmqadp6rJDOt&#10;KBD/ALcf5upZycRAkWWCenJKiaFpHPkBs6aEhdeLjksPr7odC/G9PTHVNE1aFF/Jq/5OuUdcGfSH&#10;powVZgGqFMjWtYGMhdF7/k+9r4LAkS8Pl/s9OFNFPFqCeFBX7fTqUrzSC+qMMACVu3Gq/F1Rw309&#10;6Ph1IV606aDIa11D7R10ZCn+dPP9nTqP+vfUif4f19sySpGVBPHq4CtXS38uuauHva/FvqLfX+n9&#10;fd1ZHFVavWmWlM9cvdut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3+L/4j/eb/APFPfuvdcHkSOQRuwUsP&#10;ST+T/T/D37r3XIs6Gw8fNrWkHPIFjdRY2Jt9b292VQeLU6qxIpQV6DPsPtranWtE1XuTIJRytSie&#10;jpHtJUVhd5FSNaaKVWGt4LByTpv9PqPbiQli1TQDqsk0UUTSM3Dy6q87g763b2bN9qGgxuAlVY1x&#10;lF99TGWC1ct8i8VbEazxfcAgFU+pv9eFCqsIYHu1flSn7a9ImnFwqPE9KVr5+nQBSCfwSrGr6lDV&#10;CM0xVYkd+KVWY6gl7lBpYi5+vtMzMrgBag/y6uqswJABpxqaf8X0MnVPSu4uzqtZIxV0uCpmT7ie&#10;aBIjPISQ6Rfd0R8ukE+pGFr8g3FnmcRqNJqW/l1SKMXTkI7KE4gjjXhQ18qHq1PrjqHafW2JfHYS&#10;gVHmqXqqirnWCSskklhp1kjkqYYYDJGhjJQEenUfrf2n1kA+p6NNEUOnwItJIz51/wAHr0J8MAhB&#10;HlmlF/QJXU+MD6KoSNBp9tgGpqetySGSlRw6zkk/W3H04t7303117917r3v3Xuve/de697917r3v&#10;3Xuve/de697917r3v3Xuve/de697917r3v3Xuve/de697917r3v3Xuve/de697917r3v3Xuve/de&#10;69+D/sP+hl9+X4/9qf8AJ1VvhH+mHX//1t+w/Qf63/FPe24L0yfLrj7r1rr3v3Xuve/de697917r&#10;3v3Xuve/de697917r3v3Xuve/de697917r3v3Xuve/de697917r3v3Xuve/de697917r3v3Xuve/&#10;de697917r3v3Xuve/de697917r3v3Xuve/de697917rkBcE3+n+F/fuvdden+rf8k2/4nn37r3Xd&#10;r/QMbf0A4/17sPewK+fWwK9YGkKH1rYG4WzBmZ+LLoFzY35Ivb3fw/RutEqpAY0J4dYpqqOAkTVF&#10;PShYwx8s0aszn+wFkeIgD8E2vf6e6PpSmpuPVxE5yRQeXSWzm+9sbfQSZjP4akjuoLVWQxcYAKO7&#10;FBNkUMgTSL2/1Q/2OkfjoGr1+XWzSIVdqDoCtw/K3qnElY6OpqNx1JClVxVHTNDGzM62+8qshSUk&#10;1yn+6nkPHIHF3ihlKgNTpPJewKCYW1sOI4U9PXjnoHM1846inaoptv7FeWaJ7xS11Sqx6FV9Rnoa&#10;aWKoNiQQPIAbcE/h1o7a3AM07Et6LWlPz6SpfXM5cR2oFPVm86/wxt6edOgVy/y07W3TIK7H1EG2&#10;YlhFGaOgxstFGXiZ2aoievkydQC/ksdEi2sLk8W2Gt5aeExNONRT/L8vy6oZ7mGviUTV6CVq0/5t&#10;CnH8+guyHb/a1RLJO+9dyGSbV5E/vFl1gcH6j7VZRDYX+gAHt03E0NPp3UV41Gr7PMU8+vQ659Ya&#10;clceUq/9YjXpFy7p3JKXqauTJVk0jAu6tkJuTcs0kpMmm5+l7X5/p7qbieWn1DK1OFFp9vma+XXm&#10;sbKOrFmVj6M+f96RP5V45p54GyFRWcTySMHHqjlnm0j/AAdPMpa3+I49svJGCobFemNNuppHqYed&#10;Tw6iMs0DWhl0q/IiV5kQAf6kaD9b/wBT7vwAMT19cdPCNGH6cSOfPUK0+z0r1mFRULZjPIrr/bVn&#10;MiBvqEYgEarc2/p7upY18QjqrW6GniQqn+k7a/bxr8vz6kR5HNpf7TIS0yixR/va2GZmF/UxhmAk&#10;tfgEC1/8fez/AEEB6r4Non9oz/710pqDffYuL8cWN3luKgh4YxUm4MrTxySL9ZJRFNGkw54Dq2m5&#10;seT7o0Ky08WOlOHTkZjjJNrIw9amv2f5ehJw/wAlO2cRLDHU7mlyCwkftVkPmWZR/ZqnjanqKq34&#10;Jfi5t9fdkgtEDB8V6dkudy7GtpRjjVa+lPPHn0Me3/mruKl8gze1KDIeN4f36GSsxyaHbS4ZK2qr&#10;oyw4KgOl7H/CzMtnA5HgzU41x/s9X/ed3JRbqxVwPMHTSv8AtTXh+XQ+bc+WPXeeEoyMtfg6qGYw&#10;+GqxjJG3Ed5BVpW1EDIddrkra35vwna0SMgudf8AKn+Hj06t/YiimqOfICv88U6HrB9gbT3AzJis&#10;9iK0p4/RTZPGzTL5FLJ5oIKuV4LhTbyaSbGwNjbZRR8Eenp/UsgB1L8qGtft9P59KyKshlXVG3mQ&#10;EqZKe80Qa9tJfSn+8Aj37QSQKdaZJI8ypQHh8+pUepx6xoP1GnUylfwdRRBf/D35lC0o1eqKSa1W&#10;nXPQPpqF/wDauP8AbfW/uvVuuiLfkH/WN/fuvdcf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3x+b/AO2v/wASPfuvddhbgkfj+ot9fp+T72BXz68B&#10;XrjzyoHJ+n6uWAJAuqsBcX+vu5QCnd1vT1DrJdJJ1xxEaCfPGLELq1eNpHjUKv8AaJ/w90OhaAvk&#10;8OriN2BYDtHHoqPcnygwOylr8TtqaDMblTTTOlPJG9NQ8jXM8tPkFBkQAgK4F/wfreyW8rsGbtUc&#10;POv+ClP8vTLTxICqNqbz8qf4a/y4dVl7m3hnt75mbObhrauvlt9vC2QmllSniillnpzAstbVpEoa&#10;VhYEX4PNrezBhVVVcU/n0gKKyzLINWqlPlSv+fpmWOol1LErSzzNBLCFDztM9RMsRpY1pI6hl5ty&#10;wX9XAPPth0kxpGoefy6rHHDEqxg0b/D0dvo74uVGfiO4exaaalooq3y4/E6YUnnjkpqOqikmSsop&#10;naOJn0qFVNXNz9ANB4qMqnU3+DpQbHUyPMGFOFDxrxr/AC6sNwmGxuHohTUFBT0NPEmmCBKWGIqq&#10;BQSVhigUPIEFzY/8VSOGQ1J1V/l0Zh2dQrUovDFP2+vTtSyvKju/GqZ2C2toUhQFBv6raf8AD3oE&#10;niKdNyClM9Sfe+m+ve/de697917r3v3Xuve/de697917r3v3Xuve/de697917r3v3Xuve/de6979&#10;17r3v3Xuve/de697917r3v3Xuve/de697917r3v3Xuve/de69/h/X/iCD/xHvy/H/tT/AJOqtwH+&#10;mHX/19+w/Qf63/FPe24L0yfLrj7r1rr3v3Xuve/de697917r3v3Xuve/de697917r3v3Xuve/de6&#10;97917r3v3Xuve/de697917r3v3Xuve/de697917r3v3Xuve/de697917r3v3Xuve/de697917r3v&#10;3Xuvf7FR/wAGa3+24Pv3Xuu7cE6lNrcKb/X/AGAt791tV1Vz1w8pVnRU1uoW1vrzq/ABt9P6+9jQ&#10;CA70r1bR8+oLV7wM/wB3NTxIFZgXOgroR3OryBNWrT9V1W/P+LhRSBokr+X+z1pgg0/qdBfuvvLr&#10;naTtDmdx4tqlFFoKapp6ydJHh8qxyUtPO06l2souovz70Q8ZFFqnmfTqxeGBdTyZPy9Oit7l+a8j&#10;TfZbG2xS100pNOtVlI3eIVAnqY5IJaGgylNVwjxQo6SSSR6w5Cr6STcSWzkLFNqYccUp6eefPpBL&#10;ultHUNbMzeRHl+VP8o4dB5Pu75M9vVy1VDiJsLQ1CRRK2Dp83h6IxRmQITXVGUlqGJN+YpGtzq+o&#10;9usbaIDxgGrw8vt6RwvuN87/AEbnQvEN20rWlPXgfSn59KLGfEne+45Wrd2bvNDW/qeSnNbmKqJZ&#10;dWuOoqJmx9VqIT0EzS/n6f2tfV2yKywW9SeOeH8ulbbXuLFDeXQVPIDur6+YpT8616FLB/CTrWmp&#10;qaTIZ7etRWJIXmZa/GGCZgb3VMpg8lPErEn9Muof6r6e00crKZDp40/Lj0+9nBH4RiWjZr519Psp&#10;0IdN8UOl4ATLt+rrpTc+euyU805J/JkURn/XAsP6Ae/LLOhYpIM+or/lHV2it3ADwk09Hdf+OMtf&#10;zrTy8+s8nxW6TdxIu1PCxVVcRZCu0tpvZtLzuEPP4tf8/j3szTP/AGjg09BT/KevCG1WtLc/nJKf&#10;+snWRfi10shuNrE/111tS3/JPrGn34ORxz1p7eykprtTj0klH/P/AFxk+K/TM6ui7fqacspAkgyE&#10;vkj+gunmSaMH/XU+9+IfTqgtrRQRHARX1d2/4+Wp+VK+deg7y3w06wUSSQ5zfELam8amswM8EBP0&#10;CRJtcSlf+DSX4+v192WRCavHX8+vLZRsJAraSafPoLcr8KWvLNg94Vb8jwLkcYYEVSGJ8tTRD0/Q&#10;fWI3/Fvbr3UQ0BLen5/7HTMW0yRmVlvxQ0xo+3+l0De5Pi52tiJHSgx67gjSFJRVY+oaUC+rWogq&#10;IKWVyNI/TqJvyBxfbUlANdNP9Xy6v9JONVH8T8qU/mePQPZLYG+cHMtNm8NlcQ4EzuajGZEK0UYU&#10;+RZDRmMKL82YgX90Mcw/spft/wBVekczwQEC9RhX4aCv2+ny6S0sMsKw/cx5USFDKWppopaYxM+l&#10;W8zJE0TWBJDov+F+fdkFyldY1j9lP8Na/wCTptLmyJpbaq+dRT7OuEbLKJGWSVolkaON6h0Z7ADU&#10;yGIMouTY8n6D3t5LV6B2qR/LpZ/jMa1SPDf6vTrp/ECp1Ty2vqClZFUm1j45UEZNxwSDb22WiX+w&#10;/Olfy6ZUXFayvpX0px64WdhIYaivjMgGqSeSFn1XHKBIVVFFrWUL/jf27EderUP29PN4YAESAV+L&#10;zr6fZ5+vTtS5fLUUsc1Lkq6OZJo5kb7ycMpjFgI5YmhnhN+fQ6g/kGws7pX0HTIhhjJaBSsh4mtf&#10;2DFPPoetl/KfsnaDCmerxufiRrmPORs9T4NSq0a133kEz6Q31kZ7fi1zfTPDGCsmNXD8v+L6q7Xx&#10;Ks0niqvAUpT/AA1rT+XRvNjfLnamWEke6Ik2/V+dovFA611JLp8QWXXRy1c1KkvlNgyADT+o/hC8&#10;JB1QyeJq4+VP5mtfy4dK4r3xAVuIvCpwzXV6+QpT8+PRnsJu/E7lppa/b2YxWSokcxqY6qJ3Xxqh&#10;kLrE0jJYyWseePwePfljk/Gun+fTwmiYgJID0o1klYMWCy6XCgQhLlGFxIAZLkH+nB90k7KfPp8J&#10;Xz65h1tc6l5I0keoW/LAHi/491U6q9b8P59cRNEwazH02uCP63+nP+HtxV1efWtHz65hlYXU3/r/&#10;AIe/MummeqkUpnrv3XrX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2Bcgf1/Pv3XuuLkIb&#10;E/77/effutququeuBkkX9KgX+t+f9b6fT36nVtHz64NPIo9QFyDp5Rbn+h1uptz9Re3tyOmsKeB8&#10;/TrTDQjNxI8vXpPbl3Jjtq4iozmZrqeix1EElqKiV5SFOlxpjWIoZyt7/UX9tz+M0ipDGSo4mtP5&#10;f7PV4niEWuV9LHy4/wCXquTur5N5rc1RLgdi1SUOHWGmSfI0UlRTVNcqvMfIssdVqgDBmBVlNhbk&#10;3Nli2bxprki1n7aaf5Gtfy4dF8t20pKQPpUcfOvp6U4HonFVL93PUtUmorZJJBNO7BqkVBOolahm&#10;VnJU/Q6he591W6QtoMtT5CnD/V/k6TrGyanRKnzNf9Xz6VO19mbh31XwUG38ZNVyPaKNKSHwUtAh&#10;Yfu1OpNKx2Q3cl7WvYflS7LEoaZtIPD504/4R03HLJM+iGHURxzwrw8urJ+j/jZt3ZKU+czck+a3&#10;GSsskdYaKrxdKyywTBKWL7FdQvFbXq/P0FuUYuTMWWJqKOPzrw+zh/Po3S1CBXmSrHh8v9WOjWxU&#10;sYDlDJEXYFjD4oiCiqihSkSgKqrYC3up0plUFTx6dd2IUMaqOHUqNDGLeWaW/B87CQ25+hCpb6+6&#10;6x5qOm9XWT/AAAf0A/r7qSDTHXia9de9da697917r3v3Xuve/de697917r3v3Xuve/de697917r3&#10;v3Xuve/de697917r3v3Xuve/de697917r3v3Xuve/de697917r3v3Xuve/de697917r3+P8AiB/t&#10;7+/L8f8AtT/k6q/Af6Ydf//Q37D9B/rf8U97bgvTJ8uuPuvWuve/de697917r3v3Xuve/de69791&#10;7r3v3Xuve/de697917r3v3Xuve/de697917r3v3Xuve/de697917r3v3Xuve/de697917r3v3Xuu&#10;QUt9Lce/de65eM/kj/e/+Ke/de64aWva3++/21v959+691yZLWsblm0gfT+yW/4j37r3UWaQRkeT&#10;xIAgYyTOgjUkkMpbUSLW/pz732/ianXqrUKSanhjpI7h33tfaVPJWbgy+NxcMRBvUVlNB5UILK6L&#10;LKrve3FgfexoJARq/lTp7wpYkaWXQqeXdk+uKdFP3/8AMDbNA8i7RxlTlHandosrWtSpivLpbxx0&#10;6xV6y1jOy2P6Lcf19qFt4CKzP3eQ/wAPn9nRYd0WRnjt4C9PiJNKelMGtc+lKfPopmf7j7l7NmqM&#10;RSVWVrKarEo/hGCgq4VKSM0AMsNJXVUTBFOoeR2/NrXPuwTy8LQvka1r/gpT/L0mOt21JISfMen8&#10;89CP118R957pkiyG8qqTDY1KgwzUEtUkmQlpo4YgJnhyVBNDSPKT6dCvp0m5PHu/irCrKVDBvnSl&#10;P2+vSmOHx6eMaBf514/4Ojq9f/HzrjYtPG1FhaWuyEBjZMxlYaPJV3mijVGkheSjhjpC1iT4UTXq&#10;Gq+key8xwhy8Meknj516MogsIIgVRXjUBvs+zz6GqHH0SrLGkaRqWBjEUaQmJbfoBgWNmGq5uxvz&#10;b27QS01rUDqsq+IVMnl/D2/5+pDQU0YF0kYAcATVAPFuWJlYn/D3rQsfwpSvWwF/DUfaa9ZYmLD8&#10;6RbSCXJA/wBd3a/H+t70xBpQdVYUpnrL7r1Xr3v3Xuve/de67DaTe1+PdlXVXPXusToJL3ANyDY6&#10;7C3/AAV0v78y6aZ63kcD1w+3iDl9CkkAWYFwLG/AkZwLj/D3QipB9OroSQ2esRoqZvJ+1EhkctqS&#10;NEcKwW6BrH8r9bf8V9vA1pmlOrIZI9el+PUWowOOromjqKenluCjPJSUUsjwsCPC7S00l0t/hz7q&#10;zSLTRLTqlWU1ajV9R0Ce7Pjf1buN2mrcDTUNVUpHC1ZjI6GhqAkZkN0VcfNTam83OuN/pxbn35Zb&#10;gcZaj7OvaYpAfFhUsOBGKf5+ix70+EEwqZpth7jkEEVOvix2bniVp5Ls14azFYaFF1X9QeLiwseT&#10;7t+mWBFsDXidVP8AJ9vSc205DkXf2DT/AJdX+TorG7+ot59eyyLuXEVwgjIQVdPS1mSg1lJGtCzU&#10;+PQxjSAzMwtcG3tUwtYwvgsCx4j09PM18/Th0XGDcnY+NDSMcDWta/l0GgDSr5I0EC6mGt1aISIq&#10;xnWF1Sk6SxFlv9PelkTNKV6unhRkr41XPlT/AGeuKuLNIjSSIvAd4JYebkNoWRVL/T6+7I5YtVaA&#10;dOlXFCy0B4dZI6ZZg0qgqWtc63QspuSpVCoPI/N/dJoY5Shfyr1UztCKKta/5Ou2ilQalkEMocP9&#10;xTl4nIX9IcxyBn0j6XJHPIPvVBGAIjT+fTQbxiTIvDh0+4Ddu9Ns1L1G3s9k6BWbVK0FXJTs7MQX&#10;Mi0n20MobTxdNQ55N/dSZnpRdQHHyp1v9KMju0seA41/wUp0b/r35kZfEouP3zQxZeKNbQ5GHUck&#10;WJjj8bNW1qQvxzqVlPH6TfhiUwNpUTd48qf7PT63NzGVBtaxnz1cPy09HW2J3LsjsWlNbt/LxF0m&#10;NK+MqxBR5MSwKpnf7aoqY2aNTIBqBIP4v7bWORMulFPD59GiPDIoMctW8xTh0KkckU6Eqn0NtQIc&#10;Xt/aMPl8ZF/zYf0vz7cDaevNQUpnrMiALZQob+0FbV/rEkhTzb+nvTNqpjppiTSo65EEfX3XqvXX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yJfmwv/ALG1vr/gffuvdQpdXm5BCkMxIuQLW4I/&#10;N9Xv3W1bTXHXCprIqVtMwCKUBjdmVTK5jllKANpAKiL+v596Y6Y3cCrDy9erq2uRIwvc3DoIOy+6&#10;tp9eUlRFkauN80aV5aXDRSpNV1IkMyUxb7OqZqWKWSnILOOL8A2Pu8UTXMD1PhueHn/m6Yu7iO0l&#10;UMdTrxXh6ef+x1Vf2j3ZvfsnM1oyMjUmO8iw09BSS1r0dFDTtKElZpq54XeRbF7RjUfr9Pb9qZIE&#10;aOlW9fX/AFfb0xIguFFxJ2qeC1r9ucfLy6CpkWN1ggjmlqqhKeSoksqIxmkMa2lVBwASQLH3uS4u&#10;QVSvY1ekZdIySsWlBxNa/Zin2+fQ99S9A7k33URyVVNWY3b7RR1M1X4RedWEbMiNVUraggk5KkcH&#10;kci140tolZvB1SN514U/bxr07bLNdFyr+HCKeVdfH7KU/OtfLq0LrzrHb+ycOuMx2Pp4HpH8Rq1j&#10;p0q6uNUDK880NNTl4ZS7XQ6vp+r2klV5GUzPqQcBSlPX149G6RRQj9JQGPE+tOHQnwRLCuhdKRoD&#10;oiWwRdX6glgCqccDm3vYKKKJGB1VmcGrtXrmOBa3AN7/ANb/APFLe9M2qmOqE1p137r1rr3v3Xuv&#10;e/de697917r3v3Xuve/de697917r3v3Xuve/de697917r3v3Xuve/de697917r3v3Xuve/de6979&#10;17r3v3Xuve/de697917r3v3Xuve/de697917r3+H+IP+2v78vx/7U/5OqvwH+mHX/9HfsP0H+t/x&#10;T3tuC9Mny64+69a697917r3v3Xuve/de697917r3v3Xuve/de697917r3v3Xuve/de697917r3v3&#10;Xuve/de697917r3v3Xuve/de697917r3v3XuuQFwT/Qf8V9+691xs1iVJBH4H59+62q6q56wB6jy&#10;aWUqoBJN3e6AjUwVYzyLj6n8+/U6cEQIYl6U/wBXr1kafRKIWLBinkDeOQqYuRq1LGbMCOQSCPej&#10;UEACvVVjZteOFP59B5u7tPaOxaOortx5elgSDUUpkqKWSsnCjh6elknhkkK6vUPTa4559vrDUVLU&#10;6bZljDeI1G8h6+v2Ux+3ojPZnzFmyU5pNhUlPjaCWMUz5LI0xmqiFLs9RHDQ5OIwMS1lVtf+vwbv&#10;xxW66vFYFvIf4fP7Oi9brcZJRHHGIrc8WPdX09KU+01r8uimV+W31vzIxmpqMxnMhVymZLfxeuje&#10;BCypGtOYarwgavooNr83490MTlgUt9MY861r/LpK72KzlLh5Hlr20rQnzx5eX8+jG9S/EfcOcr4c&#10;p2DU5bGYiGujdcZDIIJaiOnCVEchTJ0Bemjl8xRkSMXtcseALPPbqFULrfh6aeH21r+XDo1W3upF&#10;VpESKGmKZLD58KU8uNan06sR2b1psnZNDHRYDbmOpFidn+4lo4JKyZ5EjWWRqkoGJkaMHgAKfbDv&#10;IaFnqvkOFOn0SGIEJH3HifX+XS4FLHcsS17kjQscYA4AB0RgtYD8k+29VePWno1KY6zBAAQWdh/Z&#10;DEEL9b2so+vv1evIStamvXaoq34ve3+H9f8Ab/X3tW016sWr5dcz9CAAL/15/wB99ffmbVTrwanl&#10;11zYA24/oLf776e69aZtVMde9+611737r3XvfuvdeIv7sraa46914C3vzNqpjr3XYIH1F/detq2m&#10;uOumsbWFv9b/AHw96IJ4GnV/E+XXa+kEfW/+Nv6/6/vwBHE16qzaqY6wvBG4YXkUt9Srj8fTgofp&#10;7315Wp5dYhSm2k1VVa4JAaKzAfg6oXNv9Yj3YMy8Ot6/QZ6jy4jHTxyJVUkNbHKdMkNZFHUxSK/1&#10;DwzI8LgAflTa/wCPdEhUsxUkE9bMs7gBpeweVOi+difGTrTfFc1UcYdu1UOPip1m2zT4fERSvG08&#10;izTxLi5kZwz29IXj+vurIymNgxPWhFalXrCPEPnX/Y6JNv8A+LO99sPNUYGJtw46OKOQPBG02QRZ&#10;PKVSoipqZY3KrGefTfnj2YxTiRdOjSR8+P8ALyp0XNb3MZZg/ip6cNP8zWv5cPn0W2uxWQxDmDL0&#10;lZj6rSsgpvtZWqPE5ZY5JIHEJi1sjWF2+h90mIOmjdMi4twSsj0f06bFWYSshJC6ddn1iT/afIjK&#10;oQt+LFv9h7ZQv3ahTpwlSAV4dSW1BkUMQukGw+lzyQefxb/efblZB8D0Hn8+qlI2y6VYcPl1JZY9&#10;CsQj2N2VooJFf82InjmA/wACACPwfd0jtjVjF3+tf9jqp8c9vj9npT/Z6xU9ZXY2qXIYqefGzo2p&#10;TQ1FVTxqS0bFisdQJHkYR/UvpH4Ufnzo0gzKCo4CnD+fW4x4J7TluP5dG26z+XO8MH4cTutKLcGP&#10;FRIYqmoFYMpDFIsMawGRKlkqREqXDELb+nPtuOJX8TU9KfLj/PpQbp7YpWPWrcTWmmlPka1r8uHR&#10;8tgdzbQ3vTg47KwfcmTQaKQR0tWhDxIxFNLM0jxK0v6gTwPpz7TyVU001HRlG0F4mq3mBZeIpwrw&#10;/wAHQtxzCYuB6tOnQVBZWEkaSISwARS2q31P096FTxFOm/DYEhhTrmvqJAF9PDepDZvyvpdj6f8A&#10;G3vfVWXTTPXT3QXI/wB5/wCR+/deVdVc9cuLAg/X8f0+n+939+68y6aZ669+611737r3Xvfuvde9&#10;+691737r3Xvfuvde9+691737r3Xvfuvde9+691737r3Xvfuvde9+691737r3Xvfuvde9+691737r&#10;3Xvfuvde9+691737r3Xvfuvde9+691737r3Xvfuvde9+691737r3Xvfuvde9+691737r3Xvfuvde&#10;9+691737r3Xvfuvde9+691737r3Xvfuvde9+691737r3Xvfuvde9+691737r3Xvfuvde9+691yCl&#10;vpbj37r3XTFo7WsS17KNRZiPwqqhJ/x+lvfurKta56b6yu+xjllqjHFGkMsszvIFEUSRSSh9ThEN&#10;xGQQSLH34giN3GSPL16qwcPGoWqGtT6emPOufTh0SLuH5W4qjGR27smRMhkUhan/AIoDFLT0k5NV&#10;Slokp66Nmceo3J/HHtyGDxDFO8mnTWq041+dRT9h6TXF2YxLDax65P4600flQ6q/6ZaU864rs3Hk&#10;87m8w+YzWXqa6slCx1DNLOrNRioknEDidJPJ4/KwQK4tqN/r7dmk1SVjj0qPz6Tr4DwOsh8S6NKt&#10;wp6YzX9vl1IxUDZuWlxOKoJJ6+YmGOGCATSzxgwIv29NFUSyTVMhuSpIJ4t7UxyI6tqXSR/P/B0i&#10;kW5Uwp4paMV8qU4fM9Hj6V+KCZCjotxdhSZOmqHrhU0GFvFEHoFSjqac1sddj5WhfyFlMaH02uSb&#10;gBoyhtQMfDz/ANQ6Mxba1i1N+n5rTjwpmuKZ8uj94jC0WFo4MfjoFoqSljSBI4YoYg8SRpFZjFGg&#10;Lftg3sPabKFiTWv8ultVVVSNdKDgOnXxkk6pHe59Ooj0j+lwAT7qzVpjrwenXkj0EkMTq+oP+F7f&#10;737r1pm1Ux1lJvbi1v8Aeffutdde/de697917r3v3Xuve/de697917r3v3Xuve/de697917r3v3X&#10;uve/de697917r3v3Xuve/de697917r3v3Xuve/de697917r3v3Xuve/de697917r3v3Xuve/de69&#10;/j/T/iSB/wAT78vx/wC1P+TqrcB/ph1//9LfsP0H+t/xT3tuC9Mny64+69a697917r3v3Xuve/de&#10;697917r3v3Xuve/de697917r3v3Xuve/de697917r3v3Xuve/de697917r3v3Xuve/de674/N/8A&#10;bX/4ke/de67C3+h/2/H/ABX37r3XMDSCCRdvSo/qbMbf4fT37r3TbPVrDN45P2o/AsqzsVCtIWcG&#10;EKxUkrpHIv8AX6D80ZipUBa16unn0gd49pbV2PQz1eczFHSzxxFoqSSqpxUS6gCTFTirjabSLcEr&#10;yRz7cCytTRHX8+HXpGjQBzLT8v8AZ6It2J8wM3lpKrG7CpKbHUUiLDJWVFLLJkyG1eWaI0+UYUsb&#10;/gMH+nH0Pt7QYaGcUrw8+HHpE96LgaLd9OnieNa8PT0PRP8AI1Wa3JV1WQrMhlKuqqZ4o6qdWqnk&#10;CvLoiCIRK5YGRrBFN/zbj25qjmACvpp/q+XSUyeGazt4jn4fKnr6/L9nQ/8AWXxc3nueKizOSZ8N&#10;jqlUlinyKzPVy07pHIHSnraSJC2lrcfpuPrf379OKuoa2PDNKf4eP5cOriO8vUKs3goOGNWqv+80&#10;pT51r1YV1p01tHr3GxQYvHRyzeZ55a+phoXrppXaJpdVVBR08piunoXjQGP19p2luCaCaielOjSK&#10;GGKFI1iBkHxMeJ/zftPQxRU8Mjs8zM7KTYMRezO7KuoAOdKkDkn6e2yi1BUUPn8+nBRa0rn516lJ&#10;oUkBiwNv1G4S1wAAfp/j7uxqAKcOmnFOubgC1v8AH8f63uvVesfv3Xuve/de697917r3v3Xuve/d&#10;e697917r3v3Xuve/de697917r3v3Xuve/de697917r3v3Xuve/de67/1xf3ZW0168D1gmAYA8h9L&#10;KHB+lyhvb6H9Pu2sHiuOvaS/BqU646IpSxmGu99BdVYx3XSNFlC2Av8AUG9/ei3Cgp1dS8QYa6q3&#10;H8ugs3z07svfdPIuYxNOJxTCnhyFLTY+nrVCktEGnFE7fqckEhre61JZSTw6obezlDarYa/Wv+x0&#10;QTs34r7r26aqt2is+5MbDZzBRRx1WUQgEmOSKnp6UGKMX1OzGw+g+vtTJcB/CRYqUrU1+z5dJY9u&#10;kQyssupMYpSnH5mv+x0VSTGZLHyT0uVppaCtika8NTT1UYjU3A1ySU6er0nhQwuPr7Um2qgdHqPP&#10;HD/P0jaaNX8Mt3dQ5AykhmGkW9QV/Uf6KrLGWH+PtHhyRGxJHHp/S6gMy4PDrmZRHHosbt+oN6eB&#10;9CP63B92BaMEEE16qRUg+nUQDTfQDzcO8Z0yqpBFo5LN47/1sfp7a8JpG1eJop8uP+Dq7MHAUjHT&#10;7hstk8HUwZagyNXR11LHBEs8NTNFJMkUyzBZfC8Zk16LE/Xn2oYKAowT0zo8IhrU+GT8XnX09KUz&#10;+3o53VvzDytPNSYbeNFSVlJEsYkrqWCrNVTQxJFAJpY6vKslRYi5KlSL/T6e/JAsqu2vTp+XGv5/&#10;LpSLyVCiuuqvnWlP8PR9Nub92zuPHx1+BytHlKWUyXaiqKRmSdPGZYpIC6TRSKJV1A6rf1Psvkk8&#10;N9LLj16MVjknTXEtQBn5f6qHpYLMKhG03JBsGUB0+gP6xxfn/b+3aoQCj16onFgeI65RKV1BiT9L&#10;cf69/wA+9Hrz+XWXj8X/ANtb/iT791Trr37r3Xvfuvde9+691737r3Xvfuvde9+691737r3Xvfuv&#10;de9+691737r3Xvfuvde9+691737r3Xvfuvde9+691737r3Xvfuvde9+691737r3Xvfuvde9+6917&#10;37r3Xvfuvde9+691737r3Xvfuvde9+691737r3Xvfuvde9+691737r3Xvfuvde9+691737r3Xvfu&#10;vde9+691737r3Xvfuvde9+691737r3XIC/1Nrf4X/wCJHv3W1XVXPXekHhSSQQDddNgfzyeffqdb&#10;K0pnrC7iPhpEjJZgAzqpe1rEXIH5/wBh79pkPwJUDj8uqakBCs1CeHSF3h2Nt3Y9DLkc5lKOlp4D&#10;ZllkjaoqJGUiOmoohPEZZ5CfoD+B78KtXwhqp8XlT0/bn9nT7COBNc0lC3wj19fPyqOq0e7fktnt&#10;81kmB27PJhNrpCtOxo3qqTJ1rhKhJBWyRVjBABMNKEMAL8m/DkcipLGVGv1HCn55+fRXJPPOkqU8&#10;IDgfi1fyFKfnx6K9PRF0aoV5f2/I9w3kkYyzNISSyO+u8nJv6re35bd538WBqAcRxp+f+x0miukg&#10;VYitGPE8dX5eVK+p49Lbr7YG8Ox8lDj8Jj6+tjiqbVdVIHpaahp4yoarmnmSVTpDErGqnXpNyLc3&#10;QMARJGAR/P8Al0+Il1K1smoN8R4U9Pt4n04dWg9R/HLaHXv2uRdf4tuOinWqGWqVo5kSVnilZqKI&#10;0ivSEhCp9bH6H8e0kxLsuk6aV/Po0jhgjXtcO544pp/w1r/k6MbTLCAbRLdRo1lQrkC9iSFUFv62&#10;A97MhoOtNjrOqhRYFjyT6m1fX+nAt7qzaqY6oT137r17r3v3Xuve/de697917r3v3Xuve/de6979&#10;17r3v3Xuve/de697917r3v3Xuve/de697917r3v3Xuve/de697917r3v3Xuve/de697917r3v3Xu&#10;ve/de697917r3v3Xuve/de697917rx+n+xA/3m//ABHvy/H/ALU/5Oqt8I/0w6//09+w/Qf63/FP&#10;e24L0yfLrj7r1rr3v3Xuve/de697917r3v3Xuve/de697917r3v3Xuve/de697917r3v3Xuve/de&#10;697917r3v3Xuve/de68T791tV1Vz1xLSC3j0cmx1m3+tb37rzLppnri71KuFPi03W7CXQQGNidJX&#10;1EfgXF/dlWtc9VqoIDNQnh0nM3u/C7cpvv8AN19PQUaWfzVtTTUyH1Sx+kyTBiwCEgAG9/x+b+H8&#10;+rlSoq+AeHz6JD2l8xUd6rE9b0kNas2PMP8AF8jBqjpqgS1EU70bUeQVk9KqdTj1caQLG90hDHJ4&#10;dJfqZBrVbfUvma8P5dELymU3JuOtmy+XzP33k1PWP58i1Qx1D0hquWojGgvZAoX6m9+LKlSQAGP4&#10;Rx6Sq1u/iB5tTmlBSlOPnX/N0t+vutNx7+rTHhMZU/w0SSU1ZmcwjRfalAplCTv5I52Ct6VCc/1H&#10;tqS5hlord5X8qf4eNP5dMwbfeu7mO2Ii8zX/ACU6sb6j+M2z9jmkzdUavLZVY4nievhxL0qSo5dp&#10;oqdMYji7W/zjP9Ba3N0spVtPhJp/nX/B0ax2kNuKyHxJD6immnH1rX8qU+eDNUlEtGipFLJp4L3E&#10;QDkIqWCLGEjQBOFUC3tsahxNenvEPD8Pl1M0gElfSD9R/rX/AKWA+v8AT3uvXtfy67CqL2HJ/N/+&#10;I+nv1eva/l1wCWNwbf77/X9+6qzaqY6yXP8Atvfutdde/de697917r3v3Xuve/de697917r3v3Xu&#10;ve/de697917r3v3Xuve/de697917r3v3Xuve/de697917r3v3XuvEe/dbVtNcdeFwbgj/Yi//E+/&#10;dbZq0x1haBGkErGTWrBxpeyXH0uliD9ffutK2muOuT08U7gSANF+4WiZUKP5V0uGsqnnj/be7rwb&#10;GereJJwVqL5j16BvsjpfZnYkEsGWojSzJRx00GQxyUFJUReKRzGzO9DOXJMv+2W3+tus8ZBWXsPE&#10;U/2eqSpZvTVEFmzQ8a8P9X59V2dlfHTc2xXkrMatXuHExxeVamkgFbXwLqqAkc1PR0cCyMPDwWYa&#10;rm1rG6tZ7alCmiT7a6v8FKfnx6RvZX0A1mskJ4eWn/DWv5cOi2Fp/uJYK5WWZQWjIXwroCq2icTG&#10;JoZ1LEMgD6bfXn35nC/2qhVPA8a+vl9nTcdZiwjWrLx+Vf8AiuvFkI0wnUz2uL3F+bqGBINvz7aY&#10;pKVEbdXaN0FXWnXCSF42UTA8C6c2Fza9x+be7iEji9f9X29MI+ssKUp153Zl4LRTDlJ4JJIJFIIZ&#10;bmJ01gEcg3B92CFTUN08KAGo6Wuzt+7v2bNNWYLLTLU6mq5Wq5amSGoqXeJW8qR1EKhHCiwHPB5P&#10;twpC4Ikiqf8AV8uqF79GBtpaR/ix+zz+3qwfqD5VUe49GJ3jPjcVlzM0LPT0tZR0NQY1hAb7isrq&#10;2JJZTJxYx3t/a/CF7ZkNYI6oeOeHp+3pdDd2rAqZKSjj8+jiU2RWrXzUbLPTyW8UsVp4m9IbiaEv&#10;Gf1D8m3vyIj1HiUYcenWLHitB5fPqcrzEXnVU4JGnUeB9bkqn+HurqFpRq9apkDr0ciyrrQgpcgE&#10;H6kcG4/FvdKdWdNIXPHrn791Tr3v3Xuve/de697917r3v3Xuve/de697917r3v3Xuve/de697917&#10;r3v3Xuve/de697917r3v3Xuve/de697917r3v3Xuve/de697917r3v3Xuve/de697917r3v3Xuve&#10;/de697917r3v3Xuve/de697917r3v3Xuve/de697917r3v3Xuve/de697917r3v3Xuve/de69791&#10;7r3v3XuuSjUbfTj37r3XAt6njX/OhGeO5sDo06rnm36h78Orp59Qnq5qRnkrJIzCCyRmMoFVBH5G&#10;mdnZFVFsPz/sfe6E8B1YqzU0jou3bvyM2x1602OxtTR5jdZpFejx6zx1NCjyTVECfePSV8TB3MGo&#10;Ag2H5+vt2OJ2rSTSPsrX+Yp0luJY7cL40VWatDUYpx9fUenVY2/ewd474yktTuiendZJfuTRxeda&#10;WjZSCBQx1ktVHBMoI9Ybn+n0s4VFvTwfxfF86cP8J/b0W6vqSdc1SvwinCvHz+Q/Z0g4vFVKqU4q&#10;KiSoqvG7FI6msDtJFGNUdMpaaT9wf01W/Hu0fgkNSLSx868f5DrzRXA0i4bSv4fOvr9nl0ajqT4v&#10;7n3PNj8zu9GxG2JFjqVidHXIVcbiGWNftqyh/b1g2Oljp/N7j3RWkty+mWur+VPz+fSpLP6rSZo9&#10;AXgeOqv7KUoPXj1ZhtXZe2Nr4843btHT0tPCWjEsUdOlZrKx6vPLTwU5k/T9HDfm1ub08aSpLNWv&#10;+r/V/l6X+GsChYjg8fnTpWpTqjs4ZyCSbE/2iFBJtYEen6WHtompJ60ulSxVcnj1mUEKF4NibEC3&#10;1t9eTf6e9deZtVMdd+/da697917r3v3Xuve/de697917r3v3Xuve/de697917r3v3Xuve/de6979&#10;17r3v3Xuve/de697917r3v3Xuve/de697917r3v3Xuve/de697917r3v3Xuve/de697917r3v3Xu&#10;ve/de697917rx+n+xB/3m3/E+/L8f+1P+TqrfCP9MOv/1N+w/Qf63/FPe24L0yfLrj7r1rr3v3Xu&#10;ve/de697917r3v3Xuve/de697917r3v3Xuve/de697917r3v3Xuve/de697917r3v3Xuu+Pzf/bX&#10;/wCJHv3Xuuxp+nBJ+gOkMf8AgoJsf9v79UDj1ZSRWgr03V2UpqDUJgEZUZlDeI3cAFVOmW0QYH9T&#10;lQPd1XWGIOR05oZ6mlFHHoqnaXyo25s+apxGF/3K7gEYj0xq32NDMbW89VHUxCUqfwAQbfUc39Bq&#10;dnUpTpuWW1hU6T4sn+86f8Na/lw8+q8ewez94dhVcr5jN1MU1lHhimrFxzKjVBR4o/LXRB0+4A0k&#10;pe31P9lc8KqoKyV4+XD+fRIJJ53dpJCsS8B9v7OkDjcBuDL10OIxFBX5XJTsHH2UD1kkYPiTXUeF&#10;28UbFi1tH0v/AE9pxLoJGnpSJFl0pbTcPix68PP7ej+dTfEqsWajyvY1dT19PIIy23zITCihVlQy&#10;LV4mOzs1rqhbleT9PdXuJDiM6R5+df8AB0oS0gRlkMff0ePBbRwGCo1o8TiqChpKeeWWKCnpqeCH&#10;z2RfNpgVNZIQX1A/T2wFQEsq0J49GYuZtJSN9K0ofPpQxoY9RNmdzdmH5PP0A4VRfgD6e9MSKUFe&#10;k/hkkktk9ZQb+/Ak8RTrTLppnrv3vqvXvfuvde9+691737r3Xvfuvde9+691737r3Xvfuvde9+69&#10;1737r3Xvfuvde9+691737r3Xvfuvde9+691737r3Xvfuvde9+691737r3Xvfuvde9+691737r3Xv&#10;9492VtNcder1waJX/UbG1r/19aPfk/UaLf7H3apfy63RGILLVhw/1fs6iTY6jnJ+4jSoDMbeVI3E&#10;SlyxWMaQtyGtcg+6siihYVPl0o8aVlKF+z06LJ2z8bNqb5q3yGJI27m1ooolGNhoaXH1fhkleWoq&#10;aRKEtNUyGdQx8i3t/tteI2pVlXWvl5U/w1rj9nSWSCOhaKXwpPsrq/mKU/Pj8s1t7/6m3d1xXvT5&#10;fFzRNJCaylqEWeenrVL1CQwwvDTtDHO4gvZig9Vr8e14iiUKyGhJ/wAHRZqu1ZlmjJTyP+Hy+zoP&#10;GnknMnnHikp5poJImN5UaJtBEif2H9PIBYD8E+7Ak1BWlOtomgsa5PXShG/tgf01C1/9bn3bp38+&#10;uTAKNIZwS6MONKtoubEXOrk/7D3Rm00x1VvEFAklF88ceuPnqIX1xyzRO0glvcPF5EK6G8JUKdIv&#10;9Sfr/hzX6h0wq1U8emzDAciOj+tejEdU/IjdXXsyUNTLPmMA1S1VJQza/MjSaFnZapqlESMAAqix&#10;W4+v09tyMktDHFobzzWv8hw/Pj09A1yuqreImPlp/wANa/lw6sk637j2l2PSsuHrYYq+QWkx8ksK&#10;1WlXiSXTHJWOzePz/gD/AHn2lk1qUABav8ulkcsT1pJ3DiOhdo4okjZIiQilTc3uS8ayXK/QEB7c&#10;E+7MukLXienXfVQEUA6l6RYkNe319P8Axv3TqnXHj8X/AMbi3+25N/fuvdde/de697917r3v3Xuv&#10;e/de697917r3v3Xuve/de697917r3v3Xuve/de697917r3v3Xuve/de697917r3v3Xuve/de6979&#10;17r3v3Xuve/de697917r3v3Xuve/de697917r3v3Xuve/de697917r3v3Xuve/de697917r3v3Xu&#10;ve/de697917r3v3XuuQUt9Lce/de670H/D/ef+Ke/de69oP+H+8/8U9+691jklWnsXvd7qlg5Uvx&#10;pVmVW0Bj+SLe7KurqpdVKqxoTw6YM7uHFbdhfJZmspsdSwxMZZaqZIkjMisCjM5VCzFPRYnWQR6b&#10;c3ERPA46fVSrKHwref2f8X1Xl298rq/NSZLa+yisFA8cmOmr6iEpUujQ1EDz0/2eSUwLIJrgvqvp&#10;Fvz7ejQLXV/PotvbiQSBIHoo8/X/AIrokuSd51keepaprRLPMr1MjVlUF5kGmaVRIQjkkKD/AGvr&#10;x7cIqDoI1enr0mRzJX6nuUedaU9ft6edqbT3NvPK0+ExmJnr6iqljjkMNPUGJFZqUrWVUkzGMKBK&#10;bqLabck341Es1JDcxaBjTmtfX0pTHrx6vNHC/h/u8l3HxeWn09a1z6cOrJOnPixhNoy0e6Nyyfxj&#10;ccMxraamiloqnC48VCUsqRpBLi0kklVoPVdvwLe2JHqaBaAfz6X2kEtHN64c404pp418zWuPTh0b&#10;mjiESCGF5IysehmCxqisUjS6xiMKqAQ8KLAXP9fbRJPn0rZWwPEx5fLqZFTw0/kEKgeRzLI39t5G&#10;4Znb8n0/7D3XppgRTPWX37qvXvfuvde9+691737r3Xvfuvde9+691737r3Xvfuvde9+691737r3X&#10;vfuvde9+691737r3Xvfuvde9+691737r3Xvfuvde9+691737r3Xvfuvde9+691737r3Xvfuvde9+&#10;691737r3Xvfuvde9+691737r3Xj9P9iB/vN/+I9+X4/9qf8AJ1VvhH+mHX//1d+w/Qf63/FPe24L&#10;0yfLrj7r1rr3v3Xuve/de697917r3v3Xuve/de697917r3v3Xuve/de697917r3v3Xuve/de65AX&#10;BP8AQf8AFffuvdcNSg2Y6bqzX+v6dPH/ACd7917rg0kiSyRhQFWHyq9wTKefQqkra39bn6+9gV88&#10;9bA9T0Hm/uzNu9fYubKbkyFNRCKEPT05mhNXUzuDphjgWeOUhTbUQwtqHvQtpp66RSnVmmggUlpA&#10;Sf8AJ1Wh218mN2dgeXD4yWlw2BMx8jY01qV9dTgA/a5CoqclWIaZ1TlYxATf6mws4lvLAdTnsP8A&#10;k6Lpbp7rED6FXj56q8PSlKH149FxkqXrZWhjWWp+5SGS/kp6hqSGWYQxgFmeRYkJYonrY2Nz9Pa0&#10;TW0i6YHqw4+VK8P8vSNNGrjR/wBur/N0PXUnx43f2MaeurPu6HawkES1dZHCDUCNYZpXp6aopIHA&#10;AfSfUwFwbn6e0bu0DUrr1/lSn7eNflw6WfTS3RQsvhIv566/spSnz4+VM2Xdb9Q7F6+oGhweGpGr&#10;DNLJJlKukopMjecRCaNauKmhcxsYrgH9N+PbZqckcelwht4QohhAPmfXoU0plR2YadJlEioE9KAC&#10;2nkm/wDr8f63vXV2cMFAFKdcxBGpcqujWxZtNxf/AHkj/bW9+60rUrjrkkYQsQSdVvr+LX/4r7sG&#10;A4ivW9fy6ye/MQaUFOqk1p173XrXXvfuvde9+691737r3Xvfuvde9+691737r3Xvfuvde9+69173&#10;7r3Xvfuvde9+691737r3Xvfuvde9+691737r3Xvfuvde9+691737r3Xvfuvde9+691737r3Xvfuv&#10;deIv7sraa4691wZNQsDbkH6f0/H1HvbPqpjqwanl14qdQZHKMNN7BSGCspIYFb8gW4I+vvysBWq1&#10;68SpILLkdJjc+08HumgqcZnIXqKSsjnSYMtPK/jkEimNHmglMSDz3Gmx49+Ad2DasDy6v4mpSrLU&#10;eXy6r17k+Jdbg6h8l1vBXZXHMhmkx1Z9u09AhaeeaenqKKiieriOsKsUi3TTw5ufa/6iIoiudLj+&#10;fr9lPz49F5tpVLOncvn8v8/8uHRL63G5LFVE0GTp2pPDM0Un3kLU1SwVUOsU8+gxgsxAszXt+PdG&#10;M4NRDVPWv+x0jleEkJ41H9Kf7PWLyYyVb00zyMnpfVpI1WFgoDtYcH/X9ttIj0CNUjj8urLHNGKs&#10;na3DrGZCL8Ag/S/493jANajq6kmtVp1iYl1ZHN1a19IUMLMCAGZXsOOeOfd2QGlMdXq4wjUU8cce&#10;nrb2ey22cjFk8HWz46qSqjmeWknkpXZBJFJaRoGjMiL4bEcatX4/O0VVDAiteqPGpZGj7WHHzr6f&#10;ZTqwLpz5dw18cGE7IeGhrPOsMGco4ytCKdTT0ySZaOtyUtRE0hYMrwrIps2vT6SzJtXfU6nA6Um6&#10;RfDjYUY8Pn0eLHZ2hy1KKvG1EGQheNJKaejliqop0kjikSQSUrTxKjCXj1XFuQPaFXRmdVOV49Lf&#10;DOkMeB4dTInrCZBUoi6WtGEJI02BLayq6ibji3Hu3VWFKZ6kqL3vZbWtyDf/AHr37qvXZAH0IP8A&#10;vv8AX9+691x9+691737r3Xvfuvde9+691737r3Xvfuvde9+691737r3Xvfuvde9+691737r3Xvfu&#10;vde9+691737r3Xvfuvde9+691737r3Xvfuvde9+691737r3Xvfuvde9+691737r3Xvfuvde9+691&#10;737r3Xvfuvde9+691737r3Xvfuvde9+69146tJKtYi3H+qv/AI/i3v3XuuAM/wDa9PpZuW/1Nr/2&#10;f6H3sAHiade6jvUSx1HjcosOhXWoMv6iQxKiMRnkED8839708KGvV1VWBAf9TyHr65+WOge7Q7u2&#10;x1pTMK+tgqMz4Emp8RHpq56gzBxFDKkM6PSxyEX8jDi3CnmzsSVDVNOqGS2jDrMa3A4D0P2/PqsP&#10;tTu7c3aVd5sjJT47CU3hp1w1A9atBT+JpXkkmVayIVk7AoAWICEG319qlMMYYyS0Pl/qr0VSS3so&#10;kilWgb4Dx9a/5OgZQtk5HFDHLPLIoDyrqq5aZXfxxyERyM6QqRzfkXFr8+2PESckK1NP+X/iuvaJ&#10;LKOMXK1Z60PrSlf2VHRgeqfj1u/f321dklq8VgVmWNqxwqGsQU8UpkghrKSOR4x9xp/A4vc3434o&#10;t8U1M3A1pSn7a1r8uHSmOzkuQWk/SQfnqr+YpT8+Pl1Zx1x1Rs7YWOjg2/RCGoWVJamreClWeqkt&#10;CH80sEFO8igwnQCTo1n63PtiZ7iUxl56qOAp/s9LYIIrcOIVoxpU+tK/5+hShjEQKa5JVARUDlQE&#10;VFCAAIqixC+9M2oKKcOtaXUsWkJr+VOslxpYBQCbWI+osb8/1906sGI4564gWH1v/j791pm1Ux13&#10;791rr3v3Xuve/de697917r3v3Xuve/de697917r3v3Xuve/de697917r3v3Xuve/de697917r3v3&#10;Xuve/de697917r3v3Xuve/de697917r3v3Xuve/de697917r3v3Xuve/de697917r3v3Xuve/de6&#10;97917r3+H+IP+2v78vx/7U/5OqvwH+mHX//W37G4Nv6f77/iPe24L0yfLrj7r1rr3v3Xuve/de69&#10;7917r3v3Xuve/de697917r3v3Xuve/de67AJ+nv3Xuu9Df0/3kf8V9+69161vrcf0+h/4n37r3XW&#10;oJ/UhiqcBi2p2Cp6VDen1G5uLW/23uvdQa2tosfDLVZCopqWngikLzVU608IsJGIEklgTaA/8b96&#10;JIIAHVgFoxLUI6JZ3D8tsTg2rcJshjX5FqZVbJBhJS0U0dRVU7Kj0dWGv+3quxGq9gBYn2+saCjy&#10;zaacBStf5jh0XvdykmOOCo9a/sxTz6rx3BvXcW7K+pyuYyNflqlz5HeSXISU8AGqzRU0lVL4tH+B&#10;Ov8Awty817GQEjOlh+df81Pz49JxaMKyXD9vp6f6vs6zbX2bufemQpqPBY2tr6qqa2kxVJgjidkW&#10;Ssn1q4MYW/Hptz+r8VBuJQTMKR0x8/X7OtNdW2pYrWOp/Ea0p6eX29WGdSfEvbeJhps1u8tls5R1&#10;jGCmU0kuIpIFemnjRIqjFxSSSK6G92IX/H2ywhU/oxaD55rX08hSmf29GtvaRRKXkGtmpTy00/bW&#10;v5cOjmUGMoMUix0cUCKqBVRIIY/THFFEq2gSKOwCcWUfX3XiQTnpTVuBbt8vl1KhJKklBGCTYA8f&#10;4/gW97ZtVMcOm38us3unVOve/de697917r3v3Xuve/de697917r3v3Xuve/de697917r3v3Xuve/&#10;de697917r3v3Xuve/de697917r3v3Xuve/de697917r3v3Xuve/de697917r3v3Xuve/de697917&#10;r3v3Xuve/de697917r3v3Xuve/de697917roi9wbFSrKRb+trEH8Wt7srafLrwPUeSCOSSISDWqx&#10;sguEOkao2b9avcPosR/T35irUJTI6sHYAqD2nj0XbuH4/bW7FSpq6aGDE5+RYQtfElPFFJHDI3Ek&#10;AgHkcCYC+of7H8UNzcRsq+JVD5dMGzs5au50Sjh51/mKf7PVZu/umt1da5Nsdm6VhFLeppK1CZqS&#10;aGeZoorywUiCF2EV7Et9bcWNzBYYdOpDRz/PpEZLmI6ZYi0f4TWn2+R+XQZktHLLDMhBileO4VmF&#10;lCkONSJcPq/F7W93VdNc46v4iuMCh/1fIddkKzAKVtzz9CP8GX8f7f3pm00x17rrx3DEc6dJB1Wv&#10;e9x+frYe/K2quOvdSEBRFmR3hnjeN/JC4UusciSLFJZdTQ+ghlBAe/P09tzGXsCSaV8xTj6fZ1or&#10;GR3pVvI14dD91N33uvraanhdpsxgmnPloZJD/k/3Ap42FOrVMaQwkQXsqG35P091EMLqSg0uOPnq&#10;/wAFKf5eqpc3ULBSvixn5000/bWtflSnz6sq687j2f2JQTVW3akmaKVxU0Epiiq46hVj+4Fp6x/I&#10;iE8EWHH09oZS8bKoStejVWjnUGN6sOI9OhcRiwJuLEAqSRa1gTdlDKCL/wBT7cpgGuetCNwSHWn+&#10;XrmCSSDp4/1Lah/t7D3rrTLppnrmFLfS3Hv3WuvFSv1tz7917rj7917r3v3Xuve/de697917r3v3&#10;Xuve/de697917r3v3Xuve/de697917r3v3Xuve/de697917r3v3Xuve/de697917r3v3Xuve/de6&#10;97917r3v3Xuve/de697917r3v3Xuve/de697917r3v3Xuve/de697917rkFLfS3Hv3Xuu+Y7E6Td&#10;lU3L/RmAuAqPc3I/oP8AH34dWUV6T+Zz1Nh4JausqYKalEDSGWcqqwrrkRnlZ3ijih/buWLE/wCH&#10;ujh8aenVhLK76gAvr8/TojncHy7p6ISYTYz0NVWvIKOXJkNPFGp9DTYyopMlTN+TcujA2Fh9fai1&#10;DfqFxwA/y9FE14hcpBUTL+KnD7PXh8uiBZ3O5fdOSrJ8llanI5GT9qetqWqpXkTyjRE8kpkIWITN&#10;oCHgXv8AUWs5kkYCKLhxz03SFCJbltUx8+HD9vUrAbHz2YydFgcDjqrJT1ZjstIXamDeRhMoZ4mW&#10;B1XSXLargjjjm7WvwNM3+rHTv1niAKIq04GtKV/L7P2dWJ9SfFHBYAQZ3eMjZPKxEVEdEHppKbHM&#10;81NPHTzqlJGKsXpdJBNufx+fT+EoQRLTjXPHh07bxSSFmu5NYFNGKaa8fM1rj9nRysbjaGOGORKW&#10;GJgkcIAhjhHjp10RhUhSKNYwP0gC4/JPtKwLFTXh0YAtTTrqPL5dO+lVGlAqrzwtgP8AePdiagDq&#10;mUJJNa9cFW1yTe/+8fX/ABP9fdeqs2qmOuXv3Wuve/de697917r3v3Xuve/de697917r3v3Xuve/&#10;de697917r3v3Xuve/de697917r3v3Xuve/de697917r3v3Xuve/de697917r3v3Xuve/de697917&#10;r3v3Xuve/de697917r3v3Xuve/de697917r3v3Xuve/de697917r3+P9P+JIH/E+/L8f+1P+Tqrc&#10;B/ph1//X37G5N/6/77/ife24L0yfLrj7r1rr3v3Xuve/de697917r3v3Xuve/de697917r3v3Xuv&#10;e/de67BI+nv3Xuu9UhvpsbAk3IH+24Pv3XusLzyrK6WRUWHyq7sAZG5/bVTpHFuTc/X6e7Kobzz1&#10;7zHp0GPYPbu1et6B67cGRp4pQi/b0cTCarqpGBYwRxRyjTZlQFmPGr6H37Q2oCmOvM8CDul7vIU4&#10;/wA+qy+2fkNuvseqljWaDD7dakWlXH0BrqeZbfxAJU1jrWKkrqKkWWw/PIvwpMUUQDPLk+VP9nov&#10;keaV1VkKL5Zrq/kKU/nXoukRGSqI44mq6meR0YpFG1WsQeQ2ml8Tu4TWbkH1G/F+fbVRdsNMXYnE&#10;19fy+XVp2azVBMdDSV0+daUr6UpUft6M11V8dt17+EeS3CtVhMEJ1jaUwJTVuRpxBDOn8OjqqVxF&#10;HL5SrNdj6QSOQPdppLJPDWKDVJmuaU4fI1r+XVbaznuDJJLc0iFKCnGtfn1ZhsTrbauzcZT0uCoz&#10;EkdOsL1FSkAr5CltSVM9JHSmUxtfSWHGo8e/fUSEUfh5fLpcLa1iI8OKjHia8fT/AC9CBGC/kLSy&#10;OC7abtwqWACKP6C31+p9sH16faqBc1r1yjhSNw/J4IIJ/r/vQHvVeq6/l1l/w/FyQP6X9+6qzaqY&#10;69791rr3v3Xuve/de697917r3v3Xuve/de697917r3v3Xuve/de697917r3v3Xuve/de697917r3&#10;v3Xuve/de697917r3v3Xuve/de697917r3v3Xuve/de697917r3v3Xuve/de697917r3v3Xuve/d&#10;e697917r3v3Xuve/de697917r3+9+/de66sLg8cEEiw5sVI5I/w/3n3sECtRU9aopILLUjh0kN07&#10;NwO6sfU0OdjkqKeeBoiClLKyXMhVomqKacxNG0x06bf7H3QhyynXgeXVyxZSr5Hl8uq4e6fi7Ps+&#10;Oszmz1yNbiIIIZpYKh0qauJS7GqrUWioommiUOupGF1sNN7my9bqIhVkOlvL5/5ui76aaMu8a61P&#10;Hyp6eta/5OigJBVpLNR1NM8U8bnwyeF4hPTsLw1DicQtGspDAKNZGk3tcX1P4imP9PtNc1+z5dVR&#10;431AvRh5dcmjMQVpRYKxUsuux/ryyKGt/hf3YfpgHjXrRLA4Wo+3rgzxhyY21qbXv/sePz9Pfv7T&#10;5U62CW4rTrG5D3BVeUZVJALRklTqQ/QH0/096MRqCHp+X+z1s66UV6A8elTtPdu4tp5IZDBV328i&#10;HyNAdcdNUeMBhHUJTS07y+TRYnV+fbsjIFAKVPVPDmQ+Ja4A+L/J/l6se6V+T1Nu4RYbdlXhMXn3&#10;qVp0hhhr6ekqFLUccca/cVOREMiCoJLXVWtzb8IvBlJZkWq+fy/4vpdHuEMnZJL+oPl0cCiqkrF8&#10;kWkoZPHaOOQqhVQzEyhNLghxpPAP4PtkMrEhTkcelDBzQlaDy6ziQsWCEjSxUfgta1zY8gf73731&#10;QgjrmNf9u/8AtPP+39+69137917r3v3Xuve/de697917r3v3Xuve/de697917r3v3Xuve/de6979&#10;17r3v3Xuve/de697917r3v3Xuve/de697917r3v3Xuve/de697917r3v3Xuve/de697917r3v3Xu&#10;ve/de697917r3v3XuuSrq/Nv959+691wYhX0XFypK3NgWFrL+bXv/sPfuvdYJKgxTCNiqRFARMJE&#10;sZPUWjKvoC6QBY35v+Le7qmoMdWR1sCvQV9k9x7V62opZMtWPPlRTJNTYrHmnrMheST9oywxVa+O&#10;nkMXOr9Y+n091RZGYqE4dalljto2kZ6/LqsjtnvXfPYlU8ddNQ4vbwhEUeMxP32PSaIyyOZsrGtf&#10;IKhvWARrAU3+t7BWqrAKzEd3D8v+L6LZXivlidGIda0AODWnH14dAXFNipDBGszSmSdaaIyzQyRr&#10;O8kaeOOZVllSIFxpGkEfS5/GzLEQRHTqskV72ePGAgrpp5+tf5dGJ6x+Nm999yUlbkKL+BbbdxL9&#10;8Yh9290SQtTmtiKyR2YcqFB4v+LMiZoA2gVLfy/1V6eS2FyVMooE/nX/AIrqybrTqjZvXuImx+Co&#10;3dp6pqqor6oU5r3neOONx9zDTwnxlkLBbcavbPizOSZHJ/l0YGOFAoSID1+fQnQ0ixKq+SR0Ukqj&#10;EBFJN7qAL8/m5N/8Pfq149akOvSFFKdSefyePwALAD/bn36vy60hKVqa9dge9dbZtVMde9+61173&#10;7r3Xvfuvde9+691737r3Xvfuvde9+691737r3Xvfuvde9+691737r3Xvfuvde9+691737r3Xvfuv&#10;de9+691737r3Xvfuvde9+691737r3Xvfuvde9+691737r3Xvfuvde9+691737r3Xvfuvde9+6917&#10;37r3Xvfuvde9+69178H/AGH/AEMvvy/H/tT/AJOqt8I/0w6//9DfsP0H+t/xT3tuC9Mny64+69a6&#10;97917r3v3Xuve/de697917r3v3Xuve/de697917rvj6X5P0Fr3/4p7917rw0lguqxN7ix1XAvwo/&#10;UP6/09+69025DKUeLheeunipUSIO0s0ohpwjlr2nmCIzKqXt9R/h7bd2QqAla9OxwmQOwNAvH+f+&#10;bolHb/y5oMM9VgdkIa6vlo4wchYTQ0splqInWE0VYrGwQMSxF7iw4N3RGWKOHoR5f6j0glvI0LRo&#10;NTeflT/DWvVeO4tzZzdeTrKzM5OXIV1YqyStUrkJqWC0qaWjgknq/tzEJG4Vhr/P6R7M0dWTToyP&#10;OvSIx6W8Vzq/lT/P1mw+z89uDL0mDweOqclUVro5+3Wb7YqX0yr9xLThKYoqAkMH/V/hywYI9QZ5&#10;NXy4U/mePT31iygJH3Ov5aa/trWn8urEuoving9vCLPbvkfJ5GKSOppqISUrR4uTzQTqkqLRr9w6&#10;Gn0oSSBdrr/Vu5cII1tl0rnV514U9OGf29O20DSl2v38SlNFRTTxr5mte304fPBysfRwRQKkUMdM&#10;kZj0RRxRQxgxroEyokYCySqo124OkWA9pV0V1eHQ+fz6MhQLpTh1P8KRLIYlRWlJZyt7sxvdmP8A&#10;seB7cZtVMcOqBCCSWr16FCkYUm7XJJtb6/7E+6nq0hqFHp1l966a697917r3v3Xuve/de697917r&#10;3v3Xuve/de697917r3v3Xuve/de697917r3v3Xuve/de697917r3v3Xuve/de697917r3v3Xuve/&#10;de697917r3v3Xuve/de697917r3v3Xuve/de697917r3v3Xuve/de697917r3v3Xuve/de697917&#10;r3v3Xuve/de697917rvRrDAni1iCL3v+frxa3v3XuodTj6eq1CZFlQrGmmVYZFUoHCuizRyLf1fT&#10;6H8j3rSrEMRkcOnI2YBgDg8eimdz/GPD7riqMztbRjNxKqTSRoiCkrpY9TXFPTUo8cs1yGOrT9LD&#10;6+1kVyyqyyjWPLyp6+vHH+o9Iruw8Yxvb9rLWv8ASrSnpSlD+35dVi7g2xuXb2drMPnMVWUM1NK/&#10;laSKualkDEKjU7mn0FV0kta31H19tmUs2Rx6bDeEum4Qq3lmur18sUx68emuWiFI3jWVJVMfkEiX&#10;0lvzGwY6lK3HJHPtUgoK+vVNTsTqi0r5Gta/yFOsJsLAG50gniwBN+Afza3u/W+vC9jYkH+oPP0Y&#10;f8T7al/D1otIAQj0U8ccepcFVJTyNNEfE5nWZpIdccrBVhAheVHDeB2hBcCxbixFuapI6AhT2nj0&#10;w1vCTqVaSevRtOlfkzmNrTUO2N2ulZtd5V/3JTR1k1bjE0UlKsbSLXRmalRk1RIRdLsNRvf2yY46&#10;1RNJPH59LILmSCvjtqh9eGn/AA1r+VKefVl239xYvcOJpcvia6lyFJU08U0FTSOzRSQsiPwpDskq&#10;CWzKxvf8+2n0JTU9CeHz6Wa2nCvDHWH1r/kp0+0sslR5taPEYpTGqyBlYra6vYqBZx/S/tpDIdWu&#10;Oi+WeP8AIdWdUWgV6nz+XUvRb6kD/ff7D3fqnXRAH0IP++/1/fuvdcffuvde9+691737r3Xvfuvd&#10;e9+691737r3Xvfuvde9+691737r3Xvfuvde9+691737r3Xvfuvde9+691737r3Xvfuvde9+69173&#10;7r3Xvfuvde9+691737r3Xvfuvdcgpb6W49+6914qR/Q/7H/ivuyrqrnrwFesbuY7GxuTZeLi/wDt&#10;RAbTe/8AS3u3h+jdeJVSAxyeHTPl81RYSGWrr6mjpI4oJJpJa6eGnhhCRSyo5mkazGQQsAFueObc&#10;XowIKhRUHrzLKql9FV+3/Y6Ir3D8toIhW4vr/wAGSAH27ZhFkljjqUNXFUCGKmq4StzEPW7N9RYc&#10;G6lbeOgdrnSR5UrX+f8Ak6Qx7irF41iq2K54cfl0QKt3Fmdz1E2dzORq8pWlmgM9T9zLUAoPIsHg&#10;1akp0MpUHWbgHj3VxJLi2amjj8/T/AetSLCqP9TJWN+J/hp8vOtflw869KjaHX+8uwKuHH4TEVdX&#10;FUkRPWU9JVmhp1LqzpLNHBUCm16OS+q9uPofdNUnC5TVThn9v+TqixCNYvo01xn8fCnDyz/h6sO6&#10;k+JW29sPDnd2yfxrcImEv2Crj58HRQaomip0gqMSHlqEMJ1SBkN7cce23CNTQun+fRpEHp+pc+J8&#10;tNNP8zWv5cOjc0yUuPWCkgjSOGniSnjgSCOOFEjRI1CJEqKvC88Hi39PflFAa56eCg1Ix04qoVQV&#10;VVVrkBf8eT+Bb6+9sa0x0yxr137r1Xr3v3Xuve/de697917r3v3Xuve/de697917r3v3Xuve/de6&#10;97917r3v3Xuve/de697917r3v3Xuve/de697917r3v3Xuve/de697917r3v3Xuve/de697917r3v&#10;3Xuve/de697917r3v3Xuve/de697917r3v3Xuve/de697917r3v3Xuve/de697917r34P+w/6GX3&#10;5fj/ANqf8nVW+Ef6Ydf/0d+w/Qf63/FPe24L0yfLrj7r1rr3v3Xuve/de697917r3v3Xuve/de67&#10;/F/8R/vN/wDinv3XusbuqOEJUE2tc2vf6/g/T37rarqrnrBPOUfRG8YdeWdidCrYn1MqswJtwADf&#10;/e7qoavdnrzKQR0Gm/8At/aPWtI1VuTKQRStBHNTQRyUclTUSSLIEhFO1bFURoWAuzAEg8D6+9rG&#10;SaHAr1pioUsGqeq0e1/kTu3sWpangNHjMDJ4o4sfSS1MM2hBUr5J5IMpIJGbUpsUS3+N+FKxCMGo&#10;1V/l/h6LTcXEzMEPhqvEcdVf2UpT58ei5O7I8cbpKKyVpJlkIkdFiIjVI1JdmvdSfzfV/hywFKE+&#10;h/l1QLHN8K6XHHzrX9lP9nocOr+jt4dj1MM09PNRbfBV3rJIRDUTLqsUpZJ4ALG12I1fj294qxqQ&#10;uSf5f4en1tnnK1bSi/Kuqv7KUp8+PVpnWvUe0+tMRLjMNRlnnqTVT1VUIZazyyQxI8Zqo4oyyKys&#10;VsFtqPtENSliXOel5hto9PhQBTTOeP8ALoSoKSOBRGrzPGGLLHK4ZUJ+umyK1j/iT7uG9RXr0h16&#10;QBSnWZ4xI2pj+AABxa3+x9+JBpQU60hK1qa165RosZuBf6XBP9L/APFfda9X1/LrmeSSBa/49+6q&#10;zaqY669+611737r3Xvfuvde9+691737r3Xvfuvde9+691737r3Xvfuvde9+691737r3Xvfuvde9+&#10;691737r3Xvfuvde9+691737r3Xvfuvde9+691737r3Xvfuvde9+691737r3Xvfuvde9+691737r3&#10;Xvfuvde9+691737r3Xvfuvde9+691737r3Xvfuvde9+691737r3Xdz/t/fuvdcPFrDXY8WPH+Fzb&#10;6+/dbVtNcdRJ6YyyqBNJGj2LhRExPjtb1SxyEA3/ABb/AB96LUIFOPXmZyVKNQDj8+gv7P6q2l2J&#10;hqvHZmklimWMyU+QxcOPizAksAfHUy4+oZI3KrrsB+Prx7cpp0t1uZI7pAJB+ovw/nx/wDqrDs3p&#10;bc/WuTdqqKuq9tu2qjyMq/cmYhHdKJpqSjSFKkgWu+kH/C3KqN3f4Y+0cTX/AGOiWVru0dfrI6QN&#10;8J9KccU+Y6B+olpTJLFHrjeGeSN4nWNSjiQxlHJlBLpoudIYC/197aeMFQjam8/Knp0+gnceIIf0&#10;DwavH8qf5euJBiNm0tcAi2vj/X1Rqv5/BPuxXWAa06sShwr1Ycfl1yST9QCgXH+B+n0/A/r7r4X9&#10;LrVOuRN/DPoQvESUsxR1KyROSDyrqdHKkf09+MdATXpPOCWjUn9I1qPXhT/L5efQm9Wdsbt64ysF&#10;ZQ1tRWYtGQS4vISySY6oIVRLFHTpJCImkWPg+rSfx7okMNwH8Q0kX4fPjWv+Tp4Tz2uhYhW3PEfw&#10;0/w16tb6x7d292HhXyVBURUtWK2WGoxLuIquB46eCWZ1immZ5IQXspFgefaFobyB6TR1jb4f8v8A&#10;hHRnHNbXS/4se9fi/Ph/gPQvQSGojSRW1K6K45BtqvxwfqLe3WXTTPXijr8aU6ykEfX3XrXXXv3X&#10;uve/de697917r3v3Xuve/de697917r3v3Xuve/de697917r3v3Xuve/de697917r3v3Xuve/de69&#10;7917r3v3Xuve/de697917r3v3Xuve/de697917rsAn6e/de66bWtuSt/SLc3c/oWw5seefx791tV&#10;1Vz1Gmq0piVncoQuq7gRp/yDJOYVa35te35/HtxMBjTq+huI4efy6ArtHv7afXtKV+8ocplSTHBQ&#10;QyR1t6h4mEflSknDCFGPruRx9Pe0cOWAFKdNvNbxilPEk+2mn+RrX8qU6rU7J7y3b2ayR5eupcfT&#10;RAQnH7Z+5oaVFRKwRyGKXISOXkVxqBZgbfj26HjXsfi3Doub6yQsyz/ojiKf7P8Ak6B/H4XKZnKf&#10;bYmCtnndxCaelpq2trGMkoqWkelhMqR6vIF1ah/Xn6e/fSSqwkcaoz+VP8PSZrqyjYQqjCZ/TNae&#10;vpx+fR3OsPinX5ipp872CarFRwSmCnxFJpjarpoVSaKqqvu6A6Gk+40FAp/Qbsb2Fp7iJFRbQUbO&#10;r+VP8vS6HbZRVrsgwPQhQa1p6+n+Xo/e1to7e29QR0WIwlFj6SCwj8dHSRyzOLh5JZYYYmctwTcD&#10;2j1yOSXNelyqtuNEIpEfL/Z6VawBWDKVQDjxxKUiH+Kx6iFJ/J/PvdevAotSqUJ456zkKbXRTb6G&#10;3P8At+T79Xq4loCNPHroAD6Xt/Qm9veumjkk9d+/de697917r3v3Xuve/de697917r3v3Xuve/de&#10;697917r3v3Xuve/de697917r3v3Xuve/de697917r3v3Xuve/de697917r3v3Xuve/de697917r3&#10;v3Xuve/de697917r3v3Xuve/de697917r3v3Xuve/de697917r3v3Xuve/de697917r3v3Xuve/d&#10;e68fp/sQP95v/wAR78vx/wC1P+TqrfCP9MOv/9LfsP0H+t/xT3tuC9Mny64+69a697917r3v3Xuv&#10;e/de674/N/8AbX/4ke/de67sD9NR/wCQf+N+/de64MwUADks6KNXp5ZgosbNfhif9h791ZVr59RK&#10;ydIXEkktLAqklnqm8aqkZfW6tKI0YLp5sfyP9jokggAdWCsoJUVXz+XROO3/AJYbf2wlditovBls&#10;2LRPUhpPsI7eSN1L4+tDl1PILEfTj82fW2Mml/E0keVOP8/LpHPexiiRjUx4+VP8Na59OHVcWe3R&#10;nt5ZCrzmbrp6qpqAUHkkneOIJIzwtTrUzysqQayLFiTcf09utKxKIIqAHjX7Pl0kCyxnWveG4+Wn&#10;/DWv5cOmugwuVydVHS46Kpr6yrmtBEiyVs083oBghSBWanW5AZnC/qFg1jZS7oiAk1PTrSxvoWFa&#10;sePy9Pt8+j8dJ/FqqqPt9wb/AA0EtPkKgJhfFAWaFYqSVVqmrqOayI7kL4wL83/Fkfj+KJFMemnn&#10;Wv8AkHTq2XhlX8atfKnp+fR9MXhaDD0wpMfRU1JTwR6YkighRdKlTYCFYkB9PJt7RiJoWYl9Wr5U&#10;pT9vGvRkGVgABSn8+nCmkeRHdxp1zSOq/XSp0gLf8/p93BJ4inTUgpTPUj3vpvr3v3Xuve/de697&#10;917r3v3Xuve/de697917r3v3Xuve/de697917r3v3Xuve/de697917r3v3Xuve/de697917r3v3X&#10;uve/de697917r3v3Xuve/de697917r3v3Xuve/de697917r3v3Xuve/de697917r3v3Xuve/de69&#10;7917r3v3Xuve/de697917r3v3Xuve/de697917r3v3Xuve/de697917rkDYEf1H/ABX37r3XQUH6&#10;kAj6X/3n3UipB9OvddNCr3s1mIYa1A1BTp1L/rNbn/W9uFqgCnDqrAkqQaEdJvcGAxGbxs2HylFB&#10;WUE90kpqiCGanfXG8ZMglilI/Xf06SbfX3QySLQIxCniPXpxm8caboCRPLy/nnqujvT4rz4H73c+&#10;zIHyWOkqHlqMTAIvucVHJ5qgy0qUuMWWqokPDhjqisLFtRs9CIGJLNofHz1f4KU/Pj0gkW8jxC2q&#10;1/h/h/Pzr9g4efRK/HOKh6SpTwzRhRGGEsYkuDcg1bQ3AYWGlb8cgce1h1oB2dvkemYpIZNWhdMg&#10;+Lz+zr2kxk3KmxKsFN9JFvrbj3tSTWop07jyPWaORRC0ZVbk+lmFyeTcAcab/wCx97IqCOmnj1lT&#10;WlOoTwyhtQIZFLeNJEZwnkVlZ0s6aW5Bv/h7SPAwZWVzX7OlCsoUq61HSh25urP7azUWRw9VLRSU&#10;qLKZEmqoFqHQwIEqPBUwqwcKfqGsPbrXM4CxzDxB5eVPX1rXHpw6aWBELS2r+G3niur09KUz68f2&#10;2ddI/JjE7vpmw+566jptwx1Qgj9S0VPPDeCJBCa6tl88qmXkrbki/wBR7YkTgwatfL06UQXqzlkn&#10;OgrSnnqrx9KUx68ejaU1UtbG0sQZkUqAt4zJ6o0kuyq5RRZxazG/togjy6VsjLQkYPDqRxYXJB/K&#10;kDUv+uNX5966p17j8X/21v8AiT7917rr37r3Xvfuvde9+691737r3Xvfuvde9+691737r3Xvfuvd&#10;e9+691737r3Xvfuvde9+691737r3Xvfuvde9+691737r3Xvfuvdcgpb6W49+6914oR+V/wBibf8A&#10;Ee/de6wSzGIlU0EgBiWZlXR/aOpY5PUPwPz70WRSA7Ur17Sx+Fa9IDd/aG2NlUctduDIxYtaYl0S&#10;sMUb1Q0Mv+TQyywNPbUPowtcX+vt0RlhWI6v5dOExxKxkkof9Xz6IN2p8q8nuYzYbZhTFYiWGKme&#10;rmBWrqiDOzza48o32wmD2RbE/Xk/iwBj7Ze0tw8+ime8mmaluKRr8Xzrw/wHomZXL5KvLyPNO0rS&#10;uvkqKipqtU7BJkaTVVOt/SU0ob8/4e3RbGLuZsNw/L/i+mhNb/hb9XzHRkeu/i1uvd8FPXVypgcW&#10;ymn+5ngqIayohX1eaKOpgi1SASfqB4v7triiB1xh2PA1pT+RrX8uHT0UF1OSS3hRj89X+ClPz4+X&#10;VhvWnTW1OvsdHHQUP3lV5C/8TyP29VXrdaZZEhqVp43WN/BexB+o/pykMtySR4/6fpT/AC16NYoo&#10;YlYCFSxpUkDyr+zj0L4p4nfWpaMr9VSwDXZj6xb1WWw/H0/23hoWpCZPHrVNBJBJr8/8HUlERL6V&#10;Vb2vpBF7f1uxHvRNfLqpatOufvXWuve/de697917r3v3Xuve/de697917r3v3Xuve/de697917r3&#10;v3Xuve/de697917r3v3Xuve/de697917r3v3Xuve/de697917r3v3Xuve/de697917r3v3Xuve/d&#10;e697917r3v3Xuve/de697917r3v3Xuve/de697917r3v3Xuve/de697917r3v3Xuve/de697917r&#10;3v3XuvH6f7EH/ebf8T78vx/7U/5Oqt8I/wBMOv/T37D9B/rf8U97bgvTJ8uuPuvWuve/de697917&#10;rsC5t7917rjIZI/83Y8gG4/r/Tn8e/dbVdVc9YJp5Y3jUzRJq+qtYMxJAAVS2prH+n0v79pkPwJV&#10;fP5f6s9ebSlAzZPDpH717D29sjHz1mcyFFT/AG+k+JpYZZmkJvF+wZoZF5U/09+DIWVEap8/l1aq&#10;xKWmYKPL5+v7MdVld0fI/cvYVS2N23KMRtmGIUsk9C9ZTVdfNTyzvLI0sdeyxq4qACuk2A+pvwsa&#10;FIgjCTUT8qU/n0XPdtcFkhl0qvHFa14elKZ9ePRXXGoidnqqsmNU8AJZFkVyTNNIxcsW8nNxzb3p&#10;iWKacKOPTCrHAG0rqdvP7K/5+hW676r3J2bWouGo5IaQSNTVOVqKeeLHRiB4S5gkVHVKmzEAkMLj&#10;6H29JcQRqqsf1Dw61b29/M7eAn6Qpq/yf5erOupuhNn9eQPVwJWZPLyTO9RW5n7WskvaEtHA7Y2j&#10;ZYkZSFIF7N/h7Likzvqc6R5eda/s6OY7eG3UhRVyM/aP29DpDTot2DFgxcaCsYCjWxXSY44z+lgD&#10;e97D6e3i2gABevNjrPHEsQspcgkkh21AX+ungWv7r4leK9Vr1kso/SLe6E1pjrxNeve9da697917&#10;r3v3Xuve/de697917r3v3Xuve/de697917r3v3Xuve/de697917r3v3Xuve/de697917r3v3Xuve&#10;/de697917r3v3Xuve/de697917r3v3Xuve/de697917r3v3Xuve/de697917r3v3Xuve/de69791&#10;7r3v3Xuve/de697917r3v3Xuve/de697917r3v3Xuve/de697917r3v3Xuve/de697917r3v3Xuu&#10;SnSb/Xj37r3XAi5bnh/qLci30sfoLX/p72CBxFevdRnoY52V5ZZpDHcoZPDIIiStzGrwEXZVsb3H&#10;+HvThXIJXI4dWDsAQDRTx6KR3T8YcJvOSpz212nwmdKhmpqGnp0x+QqYvuJ1lqI46KQ0ZqCdMkgu&#10;PoQv492jnmiJVzrU8PKn+Gtf8nSWSzjkq0Z0MOPnX+YpTP7eq1t4bRz+ysvU4zP4+oo6qB5iYpoJ&#10;YIJnErxD7etqUp46uJhFqDrGtr2I+l14YuutFqBxz0ij/TZ0kND5Y49Ju9MWDLPcMiEppS8Movrj&#10;JSV9Vrix4v8A090jnjkLAHK8enWEi0JTB+fUpJAqkqwYWtyv04Fje5Hu5kC0pnpp1Z6eVPz6jySB&#10;lRGW+hyxINhILiwYWN7W459+DCQEac9aETD/AET+XUel10k71MNRURTF0kjeOVozDIlRBOrRslmQ&#10;nw2Njzwfx7bjhKM5ZtVflw6u0SNpNKMOjwdJ/Kyo26q4DfrUk+PNZAKfLss0uRp1niipVhnaryKp&#10;LGPAGDrptc3B4Pus6CgIxx6URzTKQJn1Q+v8P+ev5Up1Yxi9x0eao0yGLqKetpJoYZoJKSWKrSQT&#10;QU84XyU8soDKJwGDWsR+b8I1ZCSrNQ1x8+jAwsVWSLuhPnw/z9PEckkmsSAKyNp0i/FwDckgA3v+&#10;L292KstCwweHTbaK0V6nz+XXMsq/qNr/AE/2HvXXlXVXPXgyt+k3t9f9j7915l00z13791rr3v3X&#10;uve/de697917r3v3Xuve/de697917r3v3Xuve/de697917r3v3Xuve/de697917rizoltRIv9OL/&#10;AE+v+9+/dbVdVc9eV0YEq1wpAPBFr3t/r/T37rbLSmeuEjyxuQAqxhSxkaRU+lvqrAWH+N/fhStC&#10;eqGvkMdMea3RiNv4+XJZbIUdFSRAEzVs0MSrYMSQGkHBtx+T+Abe31gd/gz1fSApbWKDjX/VnolP&#10;ZvzCxVIKvDbShStyLxqq5KWC2PjV/KJBD5aijmnZdA9WkAXFr393EVvFU3hofwj19fs8ukTXTy60&#10;sAXK/GeGn0pxrXPpSnz6Ifnd1bn3nXSVtflqzKPWaiYDJPLTqyuFWnhiWSskhMV+DpXVcfW3Gwzv&#10;/uNHpjHE1rX08h8+i9WZXIuZDI7cBwp+dTWuP2dCh158eN677WCqnoqvBYySq8Qr8uZRUziHQ0j0&#10;9LUU8TPHEHGlgVA1fn8b8aFQQ9JZPLy0/wCGtfypTz6XLa3MwrHD4UXmeOr08hSmfXj1YP1t8bti&#10;bGgjq5EnzeYTyOa3KR0dSkTzaDanjlpX8YjMf+qJP+FvaRppa971XyHCn+evSmGzs01U75cVPCnR&#10;hKamWD/Mu6obakCwgEAaQtliVFVQOLAfX3UOW49KO5OLVHl8upekAkr6QfqP9a/9LAfX+nvdeta/&#10;l14AD6C1/r/yL8e/dVZtVMdd+/da697917r3v3Xuve/de697917r3v3Xuve/de697917r3v3Xuve&#10;/de697917r3v3Xuve/de697917r3v3Xuve/de697917r3v3Xuve/de697917r3v3Xuve/de69791&#10;7r3v3Xuve/de697917r3v3Xuve/de697917r3v3Xuve/de697917r3v3Xuve/de697917r3v3Xuv&#10;e/de697917r34P8AsP8AoZffl+P/AGp/ydVb4R/ph1//1N+w/Qf63/FPe24L0yfLrj7r1rr3v3Xu&#10;u+P6qP8AXNr+/de64q/rVV0sTc8FiLD6m6xtb6/m3vYANc9bC16i1talHqeXQiIjyEyuItSxRPIW&#10;j1rZlXRZiSNNx70xRKan49OojZI+Hz6Kx298mtubDqZMZhmgzeflhHiSGRarHUru8kURq5qKsilj&#10;LGMkcg8H25CPG1eFNQDjjj6ef29almtUWgHiSH500/4a1/KlPnitPeW+dyb/AM5VV+4a2ZpJZ2Yw&#10;RPOMdGRcr4lrJqxgqWtfXz/sPaj6WJa6MMeJ/wAHRNIkkzVkkqg4CnD1zX7OkqiPA0NFTiac1Pqj&#10;SJY5/JPUSLG0UMVKrOCrabkjm444PuohkWp1al/ZT/DXpuVIY0LJiTyHHV/mp+fHo4PTvxXr9xxU&#10;Gf3ugx2Pe8yYiaN4KmRTHR1CySvV0ZGk+bTpVebXJ+ntr6qMVjiGpjx8qf4a1/Lh0ss7KRkE8x0e&#10;g41/mKdWMbd2XgNu43+F4ShpsXRQtaKOlpqJEZ9MXkm9FMnkZyg5I9seEqsXdtZPDyp/h+X7OjMX&#10;EsSmOEaB5+df+K6ViwiMGzly99TMIwx4AAPjRBYD/D24sj51NVfL5dMg0JJyT16NCi6S2rkm9rfX&#10;8fU+/M2qmOvE165+69a697917r3v3Xuve/de697917r3v3Xuve/de697917r3v3Xuve/de697917&#10;r3v3Xuve/de697917r3v3Xuve/de697917r3v3Xuve/de697917r3v3Xuve/de697917r3v3Xuve&#10;/de697917r3v3Xuve/de697917r3v3Xuve/de697917r3v3Xuve/de697917r3v3Xuve/de69791&#10;7r3v3Xuve/de697917r3v3Xuve/de697917r3v3Xuve/de65p9f8QOD+B/sLi/v3Xuo1QYZHWKVf&#10;1+RWOnUrqY2jKsLjSh8nIvzb3ZSADUdXQVr0GnZPVO1eycdLQ5ygpS/iEVJXKI4pad9btERJ4ZHV&#10;Q0n6QOf6+2x4yNVZaKeIpx/n8+tyLCVo0QLeR9P5dVYdp9Bbl6wqpJayAVuCqEaehrsdTT1RiJep&#10;BirBTU7mOMLAv7jkfqNlNj7Wqsco/STQw4mta1/ZSlD68eiiVnsw8s0heI8MU0/4a1/Lh0Br008M&#10;hUrJ49TqJNLBG8cjR649QUujafqQPejHJH8fn1tZo540kj+E9ZCo4GpfyRY3J/4MLDT/ALz7ci/F&#10;1YdcdNgS3+Fh+Ceef9h7e631nijDxSOGIYPE0qqbGZEZiF/qNPP9bX9sy5AHWwwAKsKxniPXoWet&#10;e6949bVUH2NZWVmGEpYYuuE0tNIvjo4Xhp1FRHZisF73/I445SC3gJPivR/w4/b/AJOqi7urdgkK&#10;arc8RX4afka1/Lh1Zj1j3/sTf1Mgir4cVmaiYLLgatlpauOQKokkhiqKgiSIuebMLcfW/vf092DV&#10;+6PyPCn+GvS8zWZCaHpKeI4/6v8AL0O0EqVK62UFRoKmFjUcSQxSrfxodJtJbmw4uCfxRjGDRZKn&#10;z+XToDqKle08OpKpGt7ekkAlSPV/hqX+z71UHgeqsa0qKdcrD8m3/BvTf/W+t/fuq9dcfgqf9Y39&#10;+69117917r3+xUf8Ga3+24N/fuvUJ4DrkF1XsUNv6Nf/AG/Hv3XqEcR14rb6n/bc/wDFPfuvddcf&#10;i/8Atrf8Sffuvdde7KAa1anXuve/MAKUavXuve69e697917rsAn6C9vr/h7917rx0qbXudLNwL/p&#10;tx9eCb+/de6wTOI7XF/2zISdI0j8CzMDz/h7sqs1aDA62GIwq1J6Zshn8Zi4pKmtraKhp4VjkkrK&#10;2pSkpYVcsf3JXDICAhIBte3HtoTQltGo6/sr/l6u0dxp1tEFQerf5KdFT7R+We2tuLJRbSSTcWTq&#10;II1+6jeOHFxCV6iN/FUtXUsVQU8IN1LNZvoPyvWw1qZJrgIfwgDVq9a5FKY9ePlTpEb/AElkhgMn&#10;8RONPpTBrXPpSnnXFfe8+x+wey8o9XVzzVBqVWKKGnaunpKZIpQEplxhORZ5LNy/iUNxY8H3SJby&#10;NnUJSPGfX8qdJSbWVqzMxl8gDSnrX18vToUdh/FPf+9FjymWij2/SvUahU5Z5KeUwkRsHosfPR1U&#10;8jLb6u8QTULKb8PH6eYHxT4rrw8tNf21rT5cOnfC3FSohosB40Hl5V6PX1p8ati7GjFTUQf3hzBa&#10;Rv4rlkpasoJNB0wRGgpURY2T0khr3/FuURaVSQklI/TpZHDaxjU36k3nimn/AA1r+XDoxkNDTQtr&#10;VIgxRU9MUMelFFkVBGqqmm5+g5/2HuvaDULQ+fShriUhVVqRjy6yNDYECV2DfTVpIWx4sFC/196Y&#10;aqdUDKMqlD11GmgG7ar/AJtb+v8Aif6+9KtK560zaqY6ye7dV697917r3v3Xuve/de697917r3v3&#10;Xuve/de697917r3v3Xuve/de697917r3v3Xuve/de697917r3v3Xuve/de697917r3v3Xuve/de6&#10;97917r3v3Xuve/de697917r3v3Xuve/de697917r3v3Xuve/de697917r3v3Xuve/de697917r3v&#10;3Xuve/de697917r3v3Xuve/de697917r3v3Xuve/de69+D/sP+hl9+X4/wDan/J1VvhH+mHX/9Xf&#10;sP0H+t/xT3tuC9Mny66t6SfyLcf1v/xT3XrXWKSVInVGPqcekfk/S9h/hf36nV0TUGNeHXCaZoFD&#10;HxLqB0+SxZiLekAlbHn/AB9+0yHKJVfP5dNM6owVjk8Py6Tm4t2YbauPqsluDJUONpYKYSu0kqpI&#10;kb6vV4EnXzXKcAN/sR+aMVJCxvVvP5enShUKKXfC9V49w/KLP59q3BbFmoaPFyrHDJkYVmNTVUTx&#10;1ETPFJHX3g4clgyn8c/X2oSJQKyrqrw+XRVPdi4bRa3FAvxY414efyPRNcjUy1k0kuTlSaqaOZYl&#10;kSWUyRvOZC5mEty15RYkG1uPr78zxQlVRNJb086f8X1RIiAzIKnzNf8AV8+lTsnYO7Ow8g2H25QS&#10;VFQirGJlSoSmpYEK+SSaQU0qq9jxe5ax59qFZ0UvIMHhnj1RZHkfTDHqA+I1pT08jWufTh1Zf078&#10;Zdq7FpqfJ5kS5nciOWkfIR0dVRUjCWmnAo4ZcfG8TaorE6mvx9Le0r3Ez1VexfPzr/g6Mkht0eOR&#10;v1GAOOFD/OvRnhRIsbRLJIiMioQnjU2UKALiOwVVQAAAWHtuNUj10TLcfyr/AJ+nXkkeTVqog4D0&#10;6ywwLBrCNIyu2qztq0mwBt9Prbn3oAgsS1a9bdwwUBaU/n1JBA+oB/33+t7t1TrxIP0AH++/1vfu&#10;vdcffuvde9+691737r3Xvfuvde9+691737r3Xvfuvde9+691737r3Xvfuvde9+691737r3Xvfuvd&#10;e9+691737r3Xvfuvde9+691737r3Xvfuvde9+691737r3Xvfuvde9+691737r3Xvfuvde9+69173&#10;7r3Xvfuvde9+691737r3Xvfuvde9+691737r3Xvfuvde9+691737r3Xvfuvde9+691737r3Xvfuv&#10;de9+691737r3Xvfuvde9+691737r3XvfuvdclOk3+vHv3XuuNlJYlQS30v8A2f62/wBf/iPfutq2&#10;muOsBgBv63UkqQyEKylXVxpJDDm39D9ffuts1aY6bMtgsdmKSalyMKVUE0bpOKiOOYyx6KhER1dN&#10;BVRVMeAPbMgm1RtFKVArXFa9WjSJ6iaMNH5g+fVf3dHxW+xnq8z1/TVlRE0ImbEM6OYpGkqaipnp&#10;DTU0f7TeUAROPTp4bk2XRSSTLSRvh/y/8V0jbb5FeWS0SsJp2/w8fPNa/Zinn0Rmsx2Qxk7UGUop&#10;qCvQanhnp54ZVUs6gyq0fFyvp06r8/T8uEyR5jTUvma0p/h4/wCTpCJQrmOUaW8vn01qk3k9RkZS&#10;bKHiaMG36tOo3I+n4HvYnRqhfiHH5dKXRkCkjB4dZDHaT1SMn9Av5H55uPdJJKlRTqnHqeNLRlZC&#10;00SeqKGZiyJLZgJBp0m6n8e76Y1AZ0q3l5U60dYFFagPHrHTVNdj6inr8fI8FZTrGDVQSTwuXSQS&#10;eQNHKrAsBYAk2/xv71qnav63YBwp/s9N+HEGB8Pu9a9G16v+Wu8NvpHi92rFuOhWdRHUOKlcrHD4&#10;KSlSATCpWORIRBq1OPza31PtO8Ecp7DoI4+df8HD/L0t+rlg0B11ofPhpp+2ta/Lh0fLYXb20d7U&#10;0s2M3BQGojmkhbGTy08eTjaMRm0sH3Dt43MhCnUf0n6+6eAYuD6q/L/ZPSkXFrcUEMwMg4inCv8A&#10;xXQqitaWIyReGYI5VmUSOmlQC7BtAK6bi4IAP4PHuwWvE062UlU/qJQeXnXrKkkj3LCALwVKOASr&#10;XszL6iL2+nvRAHA162FJ49dvNEgu0iX/AAL/AFH55tx78Fr5069o+fWEyTTWalMLR83cnXf6W49O&#10;m3+ub+/EAcDXq6dtaivWZEqh+sghvoY002t9dXqN7349+ABrU069J3UoOuf+UAkAcf1fi/8ArWv7&#10;8VApRq9NhK9evL/bCf4WNv8AX+o9+Cg8Wp14pTrizMtvSOb/AEa/0t/h7pIKadJr1qlOPXMWuASQ&#10;De5sTa30/wBv7qlc162F1efUeSpjjk8emRr/AJVOB/r3YAD3enVxECCS3DrObhdVgbi49Sjj88kg&#10;Xt73QeZ6awCVc09Pn1GapckiFoVACMwlnVGZWJsyCNZlNtJ/PvQDGuMdXaORaGmD0idz9obO2bFP&#10;LuDNY+gih0rJI1dj5ZSzK5tFSJVmqYhlAN1X9Q970moFOtBe1ixAI/n0TvfvzNozXPQ7Cxv3JqKO&#10;OKHKZiUUgSsJnMkNJQwVQWbQihtU0seq40jg+3Gt7jsMUlF8xTj6eePPpD+8REXQwVJ4GvD8tP8A&#10;l6KpVZLuTuXIqUfN5sVVRDAtHSQZKChp1qfuI0nSqgkyUUADQm6h11afqfwoWLQv6aqn8Ve7V6U4&#10;aaZ9a1+XTf610dTTGUjhTt0V4146q49KU+fQ4bH+G+WyPjye+sx/DJhUNTnH0LLJWLDTiIfvVFdR&#10;zoDJqNvQWFzyPzQNBGSVjJf11f5KY6UR2t21PGnCoOA08fzr9nl0eDY3TGwNlU2jEYKA1Cg2yVdT&#10;09VX3fQSY6uWAuOUubBRyLAW90muZpAqq9EFcfs6fa1tk0kRgv69CmtBTRytLCrQauTHCUjTVYDU&#10;bJqJ4/J4/FvbaOI9WlBU8enRNKF0auz06lRoIwwuz3/LsW02va172+vupNemQiqWKjJ65f15/wCN&#10;e9dW697917r3v3Xuve/de697917r3v3Xuve/de697917r3v3Xuve/de697917r3v3Xuve/de6979&#10;17r3v3Xuve/de697917r3v3Xuve/de697917r3v3Xuve/de697917r3v3Xuve/de697917r3v3Xu&#10;ve/de697917r3v3Xuve/de697917r3v3Xuve/de697917r3v3Xuve/de697917r3v3Xuve/de697&#10;917r3v3Xuve/de68fp/sQP8Aeb/8R78vx/7U/wCTqrfCP9MOv//W36z/AGePx/tvp723BemT5dd8&#10;ApzfUwFh9b2Lf8R7r1rqJNGkkq1LMF8cYYMLv4Sb+QSJ6bKdIsb/AIPHu3kx8+rq+k0pg/y6ADtL&#10;5A7Y2BC0SVkeSy7NLBDTU58qLUiO8In8FUrwxlibhh6rcWt7rAJZi4roAp5Vr/gpTr0phiAYrrdu&#10;Gaaf5Gtfy4dVr9h9w7o7Pq/4lk6+Sjijhio48djzV0tDFJSyzapvtpK6rOl/Ius3sbC3tYttEhqq&#10;9x4/PoonluGZA0lYjXHpw8+ggtNrkqbI4mdaYuGqFWeZ3VGXzOZbgahbQgt+fqPbjq7adKdo4nrc&#10;ptYAnhRaZWrXPGlKeXlXo0XUnxo3L2A8GZzqjEbdo6t4WFTEBU5GGHwyA0rVNKdMZuQSoP1F7+2/&#10;FtUBBTxJP2af8Na/lw6ssF1JQlvDT9ur+YpT8+PVmGzuv9t7Kw4odv0MVJEyszSxw0IqZgwjBSad&#10;KJGkCFOCR/aPtG5lkYM0vaOA/wBR6NLeNIwwQBSaV+dK/wCc9LKjvocldOpyQLRiwAAt+3HFe1vq&#10;R7sxBCgDh16REQgqMnj1L916p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YW5Lf0R1t+Dqtyf9bT79q0/hr1sGnUSajjqGJexDKI3VwjKy2Yca0JA5+gI&#10;v72JC34adXWWdP7KSgPEca9Aj2F0HsffxlbIY1aSrjpFiTI0Ao6eZCgcxv66OoY3b6jn/X9vRyMo&#10;bvoPTjX/ADdUmhhuAC0VJB5/b8vy6IP2R8Y967R8tbio5s/jljSSOegpHqK6NZNZWOpghpKUsEWP&#10;9a+S/NwvGqqy25YqU8N/trq/kKU/Pj0Xm0u4tTeJ4sf2U0/zNa/lSnnXotgpK2I+OuopaeZRaQVC&#10;VEEsLhirLJDLTrKB6eDbn/Ye1f0kjDX5Dh8+kzXCKwWhr5/LqNMk0WvUNS8FSiuQf+S0iNrEe2ZD&#10;KukPFQeWeP8ALpQGjYAo9eu1m/a0qRdhyAbtx9NQtxf3USEBho49VpkGvDqN4zY3LAN9SpaN7Hkh&#10;JFYMhJH1HugBJJyOnS4K6SuOpcGTydPUQ1MFTVwz0zAw1EdTU+WEKVIMTGUhJG0+okG9hxx7dTtr&#10;qz0wkMMbM8I0OfPj/m6MrsX5VdhbSjFLkJ4dyUKymRjlY61q4QtoUwfd0eRoIiLDgvG304tzekq+&#10;JpoaU/1fLpVDczx6hNL4q4pimn19a1x+zo0G1fmnsjIiOLcWNyW33eb7dahqVa2ibSF0smjI1VXo&#10;DNyRHx+fbXhlfMnpQLuI/wBp2/z/AM3RhcP2nsXcZhjxu7NtSyzIGEKZPEmoIcXjSSlmyNPV0zuA&#10;bCSNbkcXsbe8Nm8yOrC5ib4DXpcU2Rxbxt4K+gKi4ISrpLiQHkXSokU3J/B49+8Nl4mvVhIz10R1&#10;p8+u5ZhIdME5lJUENTzxMgLXGklZGuRb3plXGpyv5dWDSj/QP5/7HXarOqjytKv+pLuG1f1tYgi3&#10;vQ8If6MT+X+z14yhf7ZCvpTNf2cOvLqbUFk9QtYPIIwSb/2je3091doqqBKf2f7PV43WQMYwTTjU&#10;U66FfSUhMdVV06TtyYhVRyFAt7k3KHm/9Px7dUBcg6x9n/F9a0TS6ikOF459fy6bKndGGpBLK2Xo&#10;IoIQDLNPUwQxp/hI8sqBL8/k/T35hI1PDi60hj7gZO4eX7eg23B8hupdvSGGr3TjKydE1EY+Wlyg&#10;1XUNGy0tYTE9j6dWnVY2+h9+Ec34oqdULoWFJAKfz/n0AO4fmzh6Zok2ztbIZN2WV0FZEuOSdld4&#10;0NOtHX1r1ESAB3DiLhlA+pI21vrKHxaU+X+z1SW+jhov0pdjwOqlOHlpNf2joD8z8g+6exakY7A0&#10;WSpIp6eOlXFbUxuTp5HIaQtIUp6/ITqwDAFjIoNuB/RUzwRhQxAPSA/XzksklF9KcOsG3/jT2tvO&#10;uE25opcZTzz0pqZc/U11XVTU07SCq/yZY6ioWanAVryOlr2Gq50svcRAqYxq/lT+XVltrsn9ec08&#10;sf7PRqthfErYm240ky9PJna+KuWoSWrigWl1UrTJTMsD4yCSRNEzXWSSXgi2nnVWS5kkC6Bop+df&#10;8HDpdDDCFfxYw7GlDwpx+3ozuM2rgsFSQ0mLw+MoqWG7Q08NFThUkJLO4KIhW5P0FvdBJJQh3r15&#10;IFiZmiOmvHp1iQkyKC0SXB0RWCsW1aj61kYcj22AQSSenZHc6dTdS+AoUXsP6m//ABAHvfTRNeve&#10;/de697917r3v3Xuve/de697917r3v3Xuve/de697917r3v3Xuve/de697917r3v3Xuve/de69791&#10;7r3v3Xuve/de697917r3v3Xuve/de697917r3v3Xuve/de697917r3v3Xuve/de697917r3v3Xuv&#10;e/de697917r3v3Xuve/de697917r3v3Xuve/de697917r3v3Xuve/de697917r3v3Xuve/de6979&#10;17r3v3Xuve/de697917r3v3XuvH6f8hL/wAT78vxn/SH/J1V+A/0w6//19+U1KBxEVOo2Av9ASyo&#10;B+Tf1X4H490MlSFp02q6gc0p0y5jclDt+KeryU0NJR08bSzT1LrTrDEqzkzF6jxRP+3AxCozk/Q6&#10;eL3IYFNIrXrwQkOylaLxqafs9eiJ9v8AyxeZ6rF9aGCenNCaWozhE4nhrUqauKeOBaKvjjGuARya&#10;nLfrAAFiWUi2UrrMvDyp/s/5Oi19wRX8NIST5k4p6U41r+XVf9fmZ8xXzVmRrKqqyUrySVElSamb&#10;1yXGotJLJzc+n6f7H3VLgliiwUp51/2OrOslA4OqvHyp/nr/AJOnrCbUyu6q+hweCxtTV1lVHDTS&#10;GgSUCpH3EXk1TFSkLRh/X9Tz7XhUKMxkoR5U6aEhc+HBFrlPlWlP5HqyfpT4xbdwNPT7h3aKnJ55&#10;zrOIqnoa3D0MEsMLxQfbVFFPeohIN5EZCx+o4HstknlZiqHSo4+df8HDpVHYiHuuVrMfLhp/Pzr9&#10;g4dHApqOCjVY6RFpYlEaiGnjghhCx6gFEUcSotw349tUUZC0PSksxABOBw6kRosbu4BOsksD9Lfg&#10;AWsLf7z791oGnXLgAAC3JP8Ar39+69Unj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dg2BH9fewQOIr17rE8esWLEcggg/8AG+feywPBadXRwte2&#10;vXF4Ee59QJTTfUf6g3uLHi3ttgSVINKdWMgP4euno4ahXWcGRSGADsX0oy2KIZC5jvbnTa/5+g92&#10;YI2glMr1oSsAQOB49AtvjoTrXek71+ZxM8FW1LFTmpwyUNNKqwFyHUvSTN5X8vqJ1XsPp+XNd0+n&#10;TPQL8v8AZ6ZMNs1SYBqPn0UrfHw/ytPVySbElmrad0BijzFerVC3VmjDfY4mNFvpIJfj+n59qGuF&#10;UKJ2qfLH7ekptChYwrWvRYdz9Kdr7XqliyuzckVFNHVTVlDSVlZRRo7yrIGqaSlmt4vGP1qmrUbf&#10;Q+9xywyV00x0mkeSIjxLdtPyz/k6D9qOqjW1VTSU0qySIIZkdHZVKhX0MiyLqv8ARlHuzBTShA60&#10;lzbS1EbtqHGq0p/PPWMTspEcdLVEtfyMad1iW30tJIFDDk/S/tshVIGoZ69IY2A/Up+XXXljSQCa&#10;OGS97o1mUgg38g1KOCf9q93KxKtXmp6Y4/z6bikjqw1/y6wsaZGVoB4mEYRliggaPUGY61FRCmks&#10;D+C1rc+063EQLDj0o0M1C8WPLPXJaqZOFrcjYHUt6gkqw+hT/KQIgP6IEv8Am9hbbTxGlMf6vs61&#10;4bj4FA/P/Y6UOP3zurDWXFbp3JRxkgmnizOSVWPPkKrBUMDquP1Eafxe5ttJY6nz6sq3K1KvQef+&#10;rHS8wvenauIhWHH7yybQq7yumRq3r5YlbTyprJamRAPyEUX4v9B7fBtnHk38qdOJ9RKH8C5BZeIO&#10;P89eHT/H8nO3S0itvKsjtpKFKCJ1dTqs2poB9bfj3ST6dKUhBr8/9jqivuyFgJY0Hzo1fs4U6xP8&#10;ku36gNCd4ZR1YWDwUGhwT+VlhonMZ/5CX23/AIuxBMAFPn/sdbabciKSzo3ppAFPtz0noN791bjr&#10;XWg3HvTK1M0kcZp4KjM1B0yiS1qamqGKghD/AGRf2+phIoiBafOtf5dNLLuCalW4I1eVOP8AP59K&#10;nD9I9y7yZqypw244oWqGSoly9ZX0fqiI1tJTTSvUCNtf1KH6fT3SSVY6d4FflXq8VjukpP6QWvmW&#10;pX8qf5ehu2t8OKqpCT7o3JWUMqyzxmixgaqj+2lRQHjrq+mph5HP9In0FeTyPdorxFVwRrrT5U/w&#10;1r/k6u+y3cTI810AT5DPD8xToxmz/i11HtnQ5xNZn5oZWlSTck1Fk1BmjiWRXh/h8VNOhaG4Do2m&#10;9h+bpGYlmbhXpYIQgUMakdDvjNs4DD0y0mMw2Kx8Ed/HFQYzHUMSg/UeGjpYYGB/xU+22CvTWK0+&#10;fTmsgAJjpwFFElhETTrZg0dOkMUbBlZT6BEVU3INxb6e9oESulOP59a1MfiNeucVLHCGCs5uQbuQ&#10;SAFVQLhVH1BP+x92LVpgDrYanl1nC2vyT/r/AI/3n3WvW9fy65AAfT6n6/4+/dVZtVMde9+61173&#10;7r3Xvfuvde9+691737r3Xvfuvde9+691737r3Xvfuvde9+691737r3Xvfuvde9+691737r3Xvfuv&#10;de9+691737r3Xvfuvde9+691737r3Xvfuvde9+691737r3Xvfuvde9+691737r3Xvfuvde9+6917&#10;37r3Xvfuvde9+691737r3Xvfuvde9+691737r3Xvfuvde9+691737r3Xvfuvde9+691737r3Xvfu&#10;vde9+691737r3Xvfuvde9+691768f8hf7YgW/wBjq9+U0f8A2p/ydVbgP9MOv//Q3h+y+5tpdY0U&#10;1Xn5TLWeFaikxtJ9nNkKq5IjaOmetgcxB19YBva3vxhAYEljnyUn/L0m8aKjKkq+J6E06rF7Y+Qm&#10;7e0ppaKehlo8AtNohxuHSqhBjIrEaeqpkyE2iV0qQGHkYHR/tlKElSEiJPzGmn2VrX/J0Vzxszq9&#10;x2gV00aoPrUUHDH7egmxO2Ny5aqSkxOHyc89Sv3H2mNo8rO8nlkRI2lRaaoSJmjNrhregkn+jaRs&#10;jMZ5dIPAca/zHTzSSzqqJGJAvoKUr68a1p0aHZfxJ3rnStVuaKl29jkkI8c4Spysuhqd1d6ZaSpj&#10;TUHII8qkX5v9A608UQ/TXWx8+FKft49NJa3TsC0pjUeVK1/mKU/Pj0f3rfp/anXuNloMRQJHKao1&#10;M0sn27TPNIIWLrLDTU0kcchjPoN7X4PtJrkZq1IHRxCqRLWFNM38X+x0KNNSpSR+FNKounSq8KLI&#10;qEgElrtpuSSfd6avy683iNQyvqf1pT/KepBt+Df3pl006oRTrr3X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IG&#10;wI/qP+K+/de64GNJD6gP0soPIYarXKsDx9PdlbTWnVlFa9RJ38JH9rSqoC6rJ6VvquCFBuDx/T3p&#10;yrU1Raun40Yhgsmnh/q4jrBojqSSzBU0hfGYKZhpPOkloSCt/wAEH214gjpohIr8/wDY6qUuIj2X&#10;AKNxGn0/P5npIZ/rDYu6WeTMbcxFXK0YieY4+hjmKC+n1/bkhh/UWv8A7b3aOVn1VBHWtEZ+OJSf&#10;kKf5+gxq/in07Uw1Kx7dNJLUFf36SoiEqH1cxiannjTk/hQPdmK1BeSn8+qPBbuAPC6QVX8L+vXL&#10;omZ3goUFoklyO3RApb8Kn91vLYW59d/dmaKTRQ6tP5f5/TpuOzs0EmsUY0ofSlekBL8KqaWaQ0O7&#10;mjpw1khnxSV0sY/2qWkSlXm35Xm3H59vePFGAE28P699P+fT0k/d2pmJ3ii+Q8Ov/P46wt8J3W3+&#10;/vjN7/8AMP1A+lv+bp/r7st3FnXtgH+3r/z71v8Adg/6PP8A1T/66dS6P4U0q1EbV+7JZqXkzLSY&#10;iOjmA4tonrBUBSRf6If8fx7eS7ttLg2FK/0v+heqna5NSmPdtSjiNFPs/GelxD8MeuyDbM7sBsFZ&#10;/v8AAByrAh1jdtsBkDWF+W+g9ojp1Fo101+fSptutmEdSajiQaV4cf8AV59LDFfFPqTHUqU1fh58&#10;xIp9NXkZ6OaoZR9Fc09BTJxf625/w96r6563Jt1iwUeG2P6X+x0IuJ6T6swoT7LZ2DUx6SjzYzH1&#10;MqlfyslTSTMh5506b/m9harCtKGnVobW3t9XgoRXjU14f8X0IEGDxNKgjoKOmokUBdNNR0KDSPoN&#10;DUjR8fg6eL+7Roc93Tp0Ch0d3U9aeJCpCxIVGkOsMYfTzwAF8SFifUVQarD+g92dVxrXUfLrXiOw&#10;IlYsPLyp6+ta/l10aWORi7SzO+hIxqKhFVGcgoiogVm18/1sPbdFHwrTptOwsdTGvqa0+zqUiKih&#10;VH0+p/J/pf8A1vfuts2qmOuXv3W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5/2BH+9H/iPfh8f+1P+TqrcB/ph1//R3fNxfHnrLdOXkzecxVZWV00UcLt/E66JPFEz&#10;tGgSGZBYGVr3ve/49qUup4B+iwGrjUV+z/D0iktLKXult6v5GpFP2dTMD0F1Nt2WWah2dipWlQRk&#10;ZCmgyIVeb6GrYp5Y2YtyVZb2F/oPdXvLuWniSLjhRaf5T1RLS2QtRCQfU1p0JtDgsPjadKXH42io&#10;4Yo2iiSlpYIBGhIICtFGsgCkfQMAfyD7YZi5Hi938ulEapFXwkpXj1MjpI4y5S6s6aS8YWBySbsz&#10;/bLCkp4FtQJHPJv72Cq8E6uXJ49ZUjVNfLEM2u5Yl76VUhnPLD08f09+LV8qdeDUrjrtUC3sTz/X&#10;n3tX01x14tXy65gW96ZtVMdV697r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urepTf6X4/r9P+Ke/dbVt&#10;Ncdcm0sDdQb/ANefewaeXV/EPkOuJVSANIFr/Ti97f0/1vfmIby694h8+uBiU/1H+sSPesDgOta/&#10;l14RKPy31B/Ufx/sffiEb40r17X8uuRRWk1sL8WAN7r/AFsb/m39PfgEX4Vp1pirfEv8+uPiQgBi&#10;zgXtq0HTf629ANuPbiyMldPVCsZ/B/Prj9vDqDFfpfj0c3t/tH+HvZlZviFeteHH/B1xFMgZ2DyK&#10;H0+lCij03+tk5+vujNWmKdbAVfgFOs6gKoXlwPp5NLEf1sQq/X3Xq1T69eZVa3pUW/1It9ffuthi&#10;OOevFVIHFrX/AD/rf63v1et6/l15Qq34vf8A335v7sGpXrRavl12QDbj6f778W9+ZtVOqk166AA+&#10;nuvXuu/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/x/&#10;p/xJA/4n35fj/wBqf8nVW4D/AEw6/9LfsP0H+t/xT3tuC9Mny64+69a697917r3v3Xuve/de6979&#10;17r3v3Xuve/de697917r3v3Xuve/de697917r3v3Xuve/de697917r3v3Xuve/de697917r3v3Xu&#10;ve/de697917r3v3Xuuxp/Jt/Ti9/95Hv3W1XVXPXQ+puCB+Db6/7yPp7915l00z1zCggm/0/w/r/&#10;ALH37rXXGzf6k8/S1v8Aeblbf7z72BXiadbAJ67Ckm1m/wBstv8Ab6/fiKedevEU66YaRc2ABtdi&#10;AOfpaxa/vXWuuj6TYlL2BHq/r/sOPdlXVXPXqdeFrXLIBcDhr/W9+LD6e7eH9v7Ot0+fXILqvZlN&#10;iR9f95P9L+6MumnWiKdeKlfrbn3rr3Xgpb6W49+6914qV+tuffuvdcf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jwCbjj+pt/xB92VdXXgOvDkA6kF/&#10;6v8A8a9+ZdPXiOvf7FT/AMFa/wDt+B7r17rsC9/rx/S3/EsPfuvAV670/wCNr/QNYX/2xa3197AH&#10;met09euyhHJZAv8AXV/xoD34geR61T59cByfqmk/Rtf1/wBhp9669148G2pPqAPV/U2P4P09+69Q&#10;+XXLTdmAKkAKbg3PN/qAOPp7914gjj14qV+tuffuvdeClvpbj37r3XipX6259+691x9+691737r3&#10;Xvfuvde9+691737r3Xvfuvde9+691737r3Xvfuvde9+691737r3Xvfuvde9+691737r3Xvfuvde9&#10;+691737r3Xvfuvde9+691737r3Xvfuvde/B/2H/Qy+/L8f8AtT/k6q3wj/TDr//T37D9B/rf8U97&#10;bgvTJ8uuPuvWuve/de697917r3v3Xuve/de697917r3v3Xuve/de697917r3v3Xuve/de697917r&#10;3v3Xuve/de697917r3v3Xuve/de697917r3v3Xuve/de67UFmA/BBJP9LWtx+b+9gVBPXgK9Y5Xa&#10;KN2C3YfRdLsTb+mlWP8AvHvT9lPOvTiaAaO1K9YYpqtl1yKqAj0IwIkNvwiEAsT/ALD35CGBrinT&#10;kqJ2aH1cfKlOsyySagsi+qwOlQxA1HjWyhtLC30901MSQi1p8+mzEwAPl0311XU0kqnVTtTn9Ufg&#10;qqqcFpI400RwRlgoL+o2Nhb26IJZSBGVr51NOtRumoqqu/rpWtPSufP/ACdNGR3CMRJryVbgaCjS&#10;CWeX+IVMWOl8cDqJpIPv6mmSSGNXUmRzEgJAJuRdMWnjd1kiFMUOsZ4140/y/lTpWIBNRYllMhPa&#10;NFa+vAmlP8vRVuxvn78Yuqt0VG0d59o4SlzVJBT1NXQY2gq80lHBVhjTPVVeFbKQRTygraKTxsCQ&#10;PqyBnIxdzFvCtgQvGjqaV/0ur+dOmLqL6BoV3ASwl60/RmfhStfDR6cRxpXyrQ9CRQ/KPpSt2fht&#10;+S9r9fYra+enggxmTzm5du4kVslU0iwU4Svy8Biqi0TDxsdQa6tpdWUKY45WrSOtOPHH8utTRC2E&#10;TyP+jL/ZtokXVSlcSIhxUcK/OmKjRBuShrIoJsZUU2Tp6tYlgyeOamrqDXUQiohkaeCpMbUzwnUs&#10;qlo25sePdJJQFZlGrTxFaU6eW1doy+oDGAfP7Ps/y9T0yEsjBYoxUAAhp4JKeNZGjsHAR5uWBcWA&#10;J4P+teqyRTIpierenp+fSPu7w6FWHr5/Z1PSR21Bx6kKqVBDMC30sLC4P9ffirLQuAAeGePTauHJ&#10;CCrDj8vTrI2oGysi8AsGfS3P09Nm/p71g8D0+Er59Ymm0i5Ekx1AaYl1kA/U/wBn3piRSgr1sR1/&#10;F1HNcQLmiyA9TAFqbg2/IKSObH/W911kcV6djtjJqpKop6mnWeKcS29Ei3NjqR1I/wCS0QH/AGHv&#10;atqrjpmSNozQsp+w16kG17A3/wAbW926p11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9eCbKW9IuTYjgDj6&#10;39+691glqYIWVZpooiyhgrvaTn66kt6bX/r7o8iRlQ7Ur07HC8oYoK065tIAhkQNKvBHiGskfk2B&#10;uLe7gowqrV694LAkPjrElQzguIJBGLWZhpZj+QqW5t/r+9MdNOvGIYo3Xa1KsSDFOgAJ1yKkacfX&#10;1PIv0/w9+VkIYs4Wnr1ZoGGnSCxPoP8AZ6hSZWm8/wBslQiMQn7rRiendmDNoE8MjxxyKiM2lrFg&#10;DbhWtaKWElgsqsfka9J5C9uyieB1U8DT0/4vrC2V0omioo2JUkq/jg5EAnsjSSLHMVXlghJRSpI9&#10;QHv3iROSC9CPz6stJMx1K/MU6Z63fOAxUzx5bObfo4o6RK6SafN4yj8NMUZ5ZpY6mpjZIoQvqZtI&#10;Aseb8MTXVrA0SPL3vWnwjhSuWZfUcK/OnSmKyu50lkht3dEpqIBNK1pWleNDT7D0Vir/AJhPxOj3&#10;bU7Kp+59lPlKVKvy5gZGkqtpQzUcMk88E+6Fq4cPTNDFC5ctLYEBRd2VWMhYXjQtNEkbegEiGv26&#10;S1Pz4+XRfBuG3m5No1z+vQkgpIKAcal0UVzgAn50xUtdN/OT+MbbpbbBwnZlTTPmZMRFvWh21gX2&#10;eFScU8NfW1R3f/E6Onqw6yxA0rO0LobanVDv923ZiEkoCN6A6v8ANT9nTZ3O3lnjWFW+mJI1kaTU&#10;U1dp8h5GufQdHl2r8oOlN6ZTG4nb3dfSeayOYiEuNweI7O2pktyVF6c1hQ7egrv4irx0aO7BVc8D&#10;SGU6whEcysyyJT0+fSysLSaElqPWn+z0M6Z2SoiSSmhMkL1K06TeDTGFljjlgn9UmsQSpMnqKixb&#10;+hBL7QS0GihPzNP8h6qrRa5UdyAtKUFan+Ef0j+Fa5zkU6cYqiqkYPenWKMN5HeKVGtYanVdJWRV&#10;I9JVrOOePbZjnSlY1NfRv9jq8csALKWNTwqP5HOGH4hmlRk16yQS1DEiWWmUsS0YV2jZov7DsGQe&#10;ph/Z/H9Tf3Wj/iWn516fmjFEIOD/ALHUlnkQXZJJFuADGA31+p5K/T3okjgK9MaB/F1gSqklUtHD&#10;IgDuh12UnTbmw1f19+WprUU6cMIAB8Tj/q9esqSSG/kUgfgk3/rf+yPdqdVMYHBq9Z+Pwb+9dNsu&#10;mmeuvfutde9+691737r3Xvfuvde9+691737r3Xvfuvde9+691737r3Xvfuvde9+691737r3Xvfuv&#10;de9+691737r3Xvfuvde9+691737r3Xvfuvde9+69178H/Yf9DL78vx/7U/5Oqt8I/wBMOv/U37D9&#10;B/rf8U97bgvTJ8uuPuvWuve/de697917r3v3Xuve/de697917r3v3Xuve/de697917r3v3Xuve/d&#10;e697917r3v3Xuvcfm/8Avv8AYj37rarqrnr3H4v/AL7/AGJ9+68y6aZ68ePyo/1zY/7AW597AB4m&#10;nXgK9eHP5U/6xuf9iLce/EAcDXrxFOuQUt9Lce9da670H/kVv+JI9+691xt9AL6jq0hrDVptcAgs&#10;L8+/dep1hkaTVpjjkuArXIUa1LWbxsGZNSICSGK82A+vF0alRStet4AJPTZU5BojLIzQwxwr+7VS&#10;zBaSme7ELUPJLSIfRpLaWYqSRza53PGfDD+nl69egYSyBfCqBxNeH8ugKzfyY6g23U5ehzfbnTbZ&#10;fD0VVW1mAxvYG3E3RRx00Ukv3M2Gr8nDWeFUjfUQvBsLG/CYo+mMgYav+r58fl0vt1hubtLWIgAA&#10;liSMUpSgAzXPnjHr0QbJfzfvjfi8bu9ts02+splcPLVrhcdnsNRUce8a+nneCafDZTGZzMw0mKd0&#10;uslSiTOtjDDL+5odWyuBNbwRy9stdTU+ClKYrmtT5jh59Fz7vEY7sxW5eaEgKlaeJxrRqGlKeh4j&#10;oiPcP84btDdmGq8d1vtih6zzcjpM2YXcEO5alaJQjER46Smw6BwCwYVEWpSRYfW742a3trpzcbo0&#10;xBwAuj7RXW3y/Z02d7uLyx8KHZFs5zhixinr6GkkGPPhStc8B1W12v8AJfuzvTK4fcPYu/dyZpsZ&#10;j1xWLkjrkoKGmijmZp5Y8fQziGlauWo0zuirK4RbG1wV0S/TrcyQB0Jp+Nu6lafCVpT514+XmV3M&#10;dreR2qbpHFNPDq0P4VvHo1adXaqoXrpH8WmnlXIG1dTCal2q6itT7aojZkHlVTcNFMYGEmr7cwyj&#10;0IRGQGBQLI4agubpYzIJiQeIJZqemWY08+FK+fl09b2lgAyi3hZH4/pstacMkKMVPwluOaYqoad8&#10;PNtusnqNyV9bUUE9K2FwYqBVtUQVD1SZGOKFJqeOjqxT08IhhMaLOhYeZDDFFI88jIsHhL/aV1fK&#10;lKfbxPTVvb2jvdp4vhyx6TEmTqHdrNSe3TRfI1rxFOh0x/yC+UOO2hhpNrd3bpxm3cQv9zsBtnDd&#10;i5PG5uoalpEyT0kPXm3dwRZvJx08VSsLzjG1NMDFoapjd2VUrGEeOkcXbjWTgDjSpI0jz+JhXyrn&#10;pUwdzbXwaWWGPV4egDuONYK6tfbRaaUetTXTipm8X/NA+ZewdxUX8TrtuzUdLS0NDUbb3Zs/KU2P&#10;apjp2pZq3JeKpi3AZ6pcVMUqJP22La0L+oCzLZrFCsMfhlq9wOoHhkEdpp56WPzpiu/rri4uBfT3&#10;ausJA8AKVYa/4i1GHw4rH608+jsdf/ztcNHmoMP2P1JWYrFeV1kq9mbtpc/lmQHxtPBitwUuCp0p&#10;fKhZEfIJIiyaSptcsPtulHml3bWDwHh0p+es18vIdGk+5VvHhTYfCBVe7xa6uPkIlpT7T+VMnE6z&#10;/my/E/saHOT1GR3TsNMHj5ssV7Hg2fhqvJ4+mSN6psTHjd6ZtclVRmZBHTIwqZrnxxtpazH07x+D&#10;4LeJrrXy00pT1rWvypTz6TwyDVcmfsC6aeda1r6cKfCKu1e1Tmh0+vvkH1j2fiIM9sPde389iasW&#10;hqqPMYorGWggqNFd4qyYUFZBHOvlpp2iniuNSi49sPcRW0whvXSKvAswFacaA04Yr9vS+O2a5gea&#10;0DyaaVCqTSvCtK0rQ4ajincq4qIH8VyVfqqMTUbfr6RRGPLBVvOrnVpbTPDMtLqW5uA7Hj6e/ePb&#10;3LMtrMjhOJUg0rwrThwPTRhEUTPuNpIpxpBOnjWvEVPlTHTzFVVMavFUCnSe4AWJi7EE6VJj1yso&#10;lJYICQTpPt4IRQaq/wCTpqaKCKTRAhAoDUmtf5ClP5/l1IpJzOZ1Lo/hmaEtEVYK6gFldSVeNxcX&#10;BH+xPu5RcUevTZaHAEtW8xTh1NIAIHPP04/3uxNveglfPrfafhavXAkA25P9Tbgf8V97Efz69TrI&#10;Fv8AQ/7cW/231v7oy6etEU66Klfrbn3rr3XgAfqQP99/r+/de68QB9CD/vv9f37r3XH37r3Xvfuv&#10;de9+691737r3Xvfuvde9+691737r3Xvfuvde9+691737r3Xvfuvde9+691737r3Xvfuvde9+6917&#10;37r3Xvfuvde9+691yClvpbj37r3Xeg/4f7z/AMU9+6910VK/W3Pv3XuuPv3XuuQAP1IH++/1/fuv&#10;dd6L/Qg/77/Y+/de69oP+H+8/wDFPfuvde0H/D/ef+Ke/de69oP+H+8/8U9+6917Qf8AD/ef+Ke/&#10;de69oP8Ah/vP/FPfuvde0H/D/ef+Ke/de69ot9SB/vv9h7917r2n+hDf1+nH+8+/de69ob/Af77/&#10;AAv7917roqV+tuffuvdeClvpbj37r3Xeg/4f7z/xT37r3XtB/wAP95/4p7917roqV+tuffuvdcff&#10;uvde9+691737r3XIKW+luPfuvdeKlfrbn37r3XH37r3XfH5v/tr/APEj37r3XvT/AFP/ACT/AMb4&#10;9+691y0k/QH/ABuLf8T7917roi35ufz/AIe/de66HPABJ/wFwP8AXP49+69146foHW/+Jt/xX37r&#10;3XYW/wDaTj/ar/7zb37r3XiAv1defpyLfj6k2t9ffiH/AArX8+vEovxPTrhfmxEgDC2uMaiLlVuN&#10;Gs2uRf8A2/0BI2qsa6hTrSkNWnTHkFQ1gMxp1tCrP5om0JGjuodqxiiFpCpspUElT+LE0mjh0iWV&#10;hpU+ZUcftI/2PMjp6J7tZFitbdn18SPKnCv21P7D0zVm68Dii0dRncNjSkcj3qcxQwhFRC6mojmk&#10;jFNG4U+tm0Lb1Ece9g2xjD2zA0+KhU09MqzfP06UrZbpO71tXKLxIBOmvqBU+X8j0XnP/OL4ubXb&#10;K09d3d11XV2MxJzBoMTvfaWTqauE1NZRx0uNFBmqlMjlpqqglT7WnM0qMED6WkjV1L2h8OGTxBRq&#10;+XDh/n6QQ3Nu8tzCk+qWKmoaZFpWtPjRR5H4SaUzTHRAd8fzpOo8Zj8hUbD647Q3PlEdY6SHcFHt&#10;rDbceGQsPLLkaHeOQySJKlmU/YSalsy+kgs29ndaQLe5jUHjqj1/ZTvWnnXjXHp1YbhbCOaW4s5G&#10;MVKBJfD1VrxPht6CmMZ6J32j/OU7t3LjExnXGxdmdcvOqyfxSP73cedWWN4ZIhhjUviozKsotNqo&#10;qhWhYqWj1Aveyt2tZzLuE0Uq+QWMx/bUl3r5elPnXql5uRvrGAbXbSQSGuvxJBN6aadkVPOvGtR6&#10;ZJ52F86/lL2JLjIcp2lvfbVbj6OrgFRsfK5faDVss881bVZGQ4XIUaVM0cUxSMMsTKkYS1uS+yWJ&#10;uJ5wO16Y9KV8/nX06SLPuc4srGSQeINVCBSvw1xU8Pt6C6HD7w7B3LuluzO7JMJvrBpPDX5nsje+&#10;8qqryAx1NIr4XD5rE4nLffzCohKKs704qjKoUOw0+7eIsYItYdRPE6mWnp8JFeJ49eFqJri4hvpk&#10;8aFarqQMTWtaVNBwFcHy9MgtjaXGo2bkyUldNP8AZ/7io6GqiaKsyS1mOqKXJwUtTh6ijzNPUq4i&#10;iMYhlklmDmURKRNqOF2njNzLIBmgLsw+fxE0+dOPWkuln25tNsJVLZFI1KFeBBSNSQ1TUGvAUIz1&#10;jhEc7bgxstXX1ppAYUQ01FUUsOU+/ip5aTII81JTYrCwxVcrTzLBJGk6SRrAySElqTxIrzw4WYRN&#10;xJNaU/Z69Ph2urYtuWj6kiilVoKD5VOeFTXPoOvYvNbg2/kcflMLVZTBZWlkoa6iqtu1ElJLDWUN&#10;ctTDW47JUclKZ6cuVqIpW9TVEayMheMs7wYtcLHJ8H8X+x/s9JgsYCCF6yJWo9a8P8HRseo/mz8j&#10;OpqzJnFdsblzNJmcHX46moN67s3NnYMXlcll5q6fNYXFz7goko8z5ppJi8kc1M8zu7Rkvw5cWkVw&#10;wVidKeYNOP8AxXWrS6ntp5sAiSlQRWlK5Ho2e1vw5wa4sM6i/nI7l2p17msZ2bsl9975o1QbcyeK&#10;qUxdDuDRj8bSJ/eiryeYylVjaoVUMsslRRUlRHMZtK00fj1Omk2+JHjS1u2AauokVpwp5j516XNv&#10;asJkn2hWuECiKjBA/HUXPht3fDVvxegpk8nV38274w7mw0OR7Arsl1nuGOVKGvwObwFZWOvjpoXb&#10;KUeQw8mShnxlbVTPDTGVKaVzEdSIzohZa0u0ZxGfGQefw0/meP8Ak6civYJI63bNFPTCKksw+zVF&#10;GwA+ZC18gaGh+dgd69cdl4LG7j2lu/btbh8nAtZRVE2WxiVLRySSR2lofvxLTENHaznVqupVXRlD&#10;BmiiqJcN9qin5sw/lX506Vy2N4LdLtIXaLUKERyjj6640P7A3nWmKiJBlvHUCmkgEr1JEsM9O1El&#10;LMjuiHxPNWh5mQODZFP1/wAR72s1vK6qkyfkVan2hSSPlXjmleqSRSBmQE6lANNLqc1x3KB5fhLf&#10;Onm9LKJoGewF1jZdBVm1SBSsen0Xb1c88cfW/DjoyOyn4fI+v5dJ4n1FwfiHHruDUA6sHGiQxgsA&#10;C2kAk2DtYWYfn3Q9Wfy6kBb/AEP+34/4r791TrvQf8P95/4p7917rorb6n/bc/8AFPfuvdcTYfQj&#10;/kI6f9t9b+9gA1qadbAr12oLXsV4/o1/+I9+IApQ168RTrsqV+tufeutdcffuvde9+691737r3Xv&#10;fuvde9+691737r3Xvfuvde9+691737r3Xvfuvde9+691737r3Xvfuvde9+69178H/Yf9DL78vx/7&#10;U/5Oqt8I/wBMOv/V37D9B/rf8U97bgvTJ8uuPuvWuve/de697917r3v3Xuve/de697917r3v3Xuv&#10;e/de697917r3v3Xuve/de697917rv8X/AMR/vN/+Ke/de6xyNIjaUaIcAkyMVvf6abK30t7qW09P&#10;RLqD/Lry+dj6xEV/1SPwP9fUq3v+Le9q2ry68y18+sUrVJLxwRhJApZJpkLwtptcBk1W+v5HuriT&#10;GgV6tGqLq1t/LqOtVURiNamBpZHI1yUcUjxxqbktJdUNhbi17+6apEIDpx+fV2jRxVJMj5f7PXI1&#10;n7yRRmPVJH5UTysk5BJCh4nhAjLW9N255/p7eArT59JylKiuR0x5rdVBt7GVuW3DkMZtrH4+Npq3&#10;KZ+qpqXGUEC/WWsr56imo6RHH0Lyc2P9Pb3hoGjUygFuGPTpnU9HKpULxz0SfuP+ZF8bOmcDBuOq&#10;33tztWKbJxY6Pb/TW6evd17iilelraj7xqCv3xgw1HGlK2sll0tYX59tIkxklR4tKrSh414/LFPz&#10;49PEw/4v4cwYPXVj4aU/bWvy4dVt9z/zrc7kJsQ/xs6mg/ghx0LZ6s71wktFNHlTUVFSlPjMZsHs&#10;iohkhMVPFIZpaqQy+TRHGNMjMtt4owT4smlvIU48ekVy7+KkUCa1zU8KemM1r9vVcfcPzm+U/em8&#10;4c/Vdp5HZy5LF0G3m2h1TuHeW1drXEsrVFTFjTn8vVo87Vumq8wmGiJS2lQzBU1tLIFhWJRG34i1&#10;P5Uz+3ova9Tb/HuZboJBHTWSG860+EM3keAPRXKHA743NubF7ex+B3huzdOYlqp0pcHhc1kM/UyP&#10;VV9BUArNQS5J4JZaJpZ5IqeG6Qt5lJjGihia3PgyIpA4MDWvrimPLzz0ptHt9wKbrZjVGVIDAsBm&#10;nkyqcU8wOnGi603Zk6ndsddlNpbWyu1jl5MtgewN24DaGdiq6KpmhqaOm2zufI02YmydJPA8DwRQ&#10;LJTzKQHUsQaSssegG40Fq0xXh+Y9enk8VoVjhj8aWMklgYU06qUqJZkL10/g1UodVKirfjKLatZt&#10;nc1VX53LpncQ+Dp8TixihkMNmIa+WdclV5PcFEyJisfhkjDFpmqGkaRVDWLMrcyP49osVp4kT6tc&#10;utF0U06exiC2qp+E4pniOml77a6u7q+MdzEyBYzGT4uvVWjoWVNGkVrXVqxwPTulHsGs2fgY8Bh9&#10;80nZhzojzlbXz7cr+umxJoqZqDF4XEYygkyf94KusnnWVmrT9tFCjqszSmON6O3ZZ5td3rgSmnsZ&#10;a1rX4gBig+Et86Yq/fyQmCK2Tb2Nww7tAWRhwpQKjlfP4mir5a6HSLOY6W7nzVJtaPKfHOm6vxFF&#10;Rvo7C3ftbdfX238z94IwlRlN773y0O04q6u8Y+2s0LVZKJHG7vojpBxvgeDaafKmqv7enpbC9htt&#10;ukj2yYqNVSuosPhp4iysqp/R8MvXu1aaLUIWlxGBw2/dqV+zcZnM7BkAuP33ha2fK42ipMZLUUVS&#10;2FrMTJBj8xTZX7pHWrlhqaaOJY5IifMsgTPEfEgb6vRor26a66086ilKehrXyp1VUWOG8kawrctp&#10;0vqoYx3agVoQ2vH4hTT51xPxC9NT7Qmr9w57fuJ3hRxmegxUPXu2c5tTz0ExkxdLkNxVm/Ketp4F&#10;lI+4LYgiJSDHHLLK2pXFPP4tIdqALcX8Shx6UQMOOdLr864ojFokEcTQ7snhipWBoC41GmrvMyxi&#10;uMyRsv8ASUkB1Fuut3lWbZwtLuDumg39i6HKUWP29sTKbw3nvCbFYyGCsx2GyNLhcvhptsYNBUIQ&#10;uJqjT1RKAvSoskbNULFJNPrUmXFSePn+I1Zv9sTTy4npVM13cwIlzdVAIKqAAqU40QBAurGCqt21&#10;K0Kko7cNHuJt30VLuvbUODr6qvx1Vkdt023sds3LVDu0QjqFxX8LpqPAyVUUQbzPjmikLqF8jED2&#10;59OjpIhpQ04mlP8AP0ze7gYZVuJbpA+kBUYha040JP2eWK9J2jpsbDV1VJJHkaZjivv8XSmnxRy9&#10;TSy5DHwJJkYqeTBxyYqSmqJQKyOOdKkRhoYmTW42sLQeD4JTtrXuGeH7OmPGj3C3uJRJrmFKolH0&#10;1rSpBFK+RADih0suaw1rK6kneHH5erpIZZXkp6XG5NaN/HOwEdVZJZIKJpAqpI0UkiskQa91Kjaz&#10;XsE5mjuileIRjn7SKcPL7T0n+igureOO5tSCK/GgPH0qflkmrnGpmoKCxtL5E/IXamPp6XYvfXaW&#10;Gw+PmkWkxuP7D3XS0iM2iRxJjjkGomLR6OdHpLMoP592kkuLrxXubh34U1EmnGtKnzx+zp/6e2gh&#10;jt7SFY81YqoFacMD7T9lejy7C/m3/KbbGaxM+ep9m7rwOPxFBh8hgMlTZu+SjpnZZ8ylZVbqmrnz&#10;9UJQ0suto7oto15BKkWC2d1uJ2o9KELWlOPn8x0ZXEtzPcW13bwApGCGQtp1YFDXSfn+E9HV2X/O&#10;82alQ9LvzprdOIilM0sM+2avF56diiyFY5KTLV+EI8giB1/cMRexBsLuixg+O33BpNXEeHp0+n42&#10;rX8qU+fVPrZ55ZG/cKxoKVPjhq8c0ESjy6Ot0v8AzO/jD261TFNu/H9ZVVO1Q8tB2jktvbLlkooK&#10;emlWtesq83U4qON5ZygH3B/Tfm9hVoTDTu1E/wAv8PT0dzaXGoW9Q6/ECPXhQ+fA9HG233X1bvOj&#10;lyOzOytgbtxiVwxX3+2924LN49MkIEmNKtfja2phlDGVQGX8Bjbj3UMmtFfBPT0MFxcJPJBHqjjp&#10;qPcaVrT4VbjQ8afKvS3izdNMC8FbRVMXiWoElPVxSA07wzywuoi8hLTeNdKnTdWJBNre6lo3lEQb&#10;Pn1VoLxIvHmt9MZ+E93d6/Eq8McK8f25YsvTO/jknp4m1FVWeoWNpAP92wqy6pad7jS4+pBFhblh&#10;57WOQxtPnyx/s9WS1upIxIsJ0+fy/l07XBF0KOCLq4YeM/1GpdRH+293o5oUWo+3pp9KEKxz1w1M&#10;NWpDxa2jWb/7GRIh/tr+7KrGuqg/OvW2EagVc/s/2eu9fAOiTn/aQf8Aor3bQP4h1XVF/Gf2ddGS&#10;31SW3+EZb/oXV70Vp59WUK1dLfy64GX6WjlIP5KFP6f6u17+/BQa5p1bwz5dc1fV9dCfT9bjn/kk&#10;N9PfioH4uveFIfhWvXeof6pD/wAFa/8At7ge9U+fXvCcfGKde1L/AKpB/wAGcC/+t9fp71TrWj59&#10;e1D/AFcX/Uwf8U9+p17R8+ujIi/WSEX+n7n/AEj79Tr2j59deWM/SSE/9PL/AO9Kffqde8Jz8Ar1&#10;2HU/R4v+pn/FVHv1OveE4+MU65BgSF1xXN7fuccf46ffqde0fPri0iq4jJ1Mf+OZDAfT6k6be/U6&#10;9o+fXpHMYLFGKj6kFb/7bV7qx0062I6+fWJalGAIBAP9bX/3gm3vytqr1d4dIU6uPWcOmktrVbW/&#10;UdN7/wBD7tTpvR8+vK8bX/cT/kE6v9v+m3v1OvaPn1yvH/x0/wCTf+kvfqde0fPrDNMsQBRJJrmx&#10;0Lwv0/Ubm1/eiaED162I61z1iqKloFjKxSuZGC6I11MLqWJI4+lvepD4fh+er/Y63HF4j6dVOsiS&#10;s6I4kCa0DlJW8brcsLFbN+V928getNHpkdK8OuXkYfV42/p+59P+Tfz79TrWj59deT/ln/1M/wCk&#10;ffqde0fPr3k/5Z/9TP8ApH36nXtHz678jH6PGv8AX9z6/wDJv49+p17R8+ujI4/3bGf9aS//AET7&#10;9Tr2j59dq7tf9xBb/a/+kffqde0fPrssw+sqf8lf8a9+p17R8+utbfiaP/Yvb/on36nXtHz67DOf&#10;92x/7CS//RI9+p17R8+vFnH+7Y/9jJb/AKJPv1OvaPn12GY/WSNv6fuXt/yb79Tr2j59dhypA1Rg&#10;N9Tr+lv8NP8Aj79Tr2j59dNIbkeSMAfkP9f9gF4t79Tr2j59eVtRsZIz/rv9P+TffutMtKZ66dit&#10;7SRi3/Nz68/63v3XlWtc9dCRiARLH/1M/wCkffqdb0fProyOP92xn/Wkv/0T79Tr2j59dq5N9Tx/&#10;4Xk/6R9+p17R8+uy4H0aI/8ATz/pH36nXtHz64+T/ln/ANTP+kffqde0fPrsSL/aaNf6eu9/94Hv&#10;1OvaPn135Af0Sx/4+u3+t+D79Tr2j59eDnktJEbf83Pp/X+z79Tr2j59dNLGukNJECx+mv8AB+h/&#10;T+fbbvoKila9WELsCUFadZLvdlR4tQAIBa+q97c29P0/x9uDgD03pcGjrTrgk0wLJKIg5/ToYvb6&#10;8vZRpv8Aj340HE9OeFQCh/l1hY1ivqaWLx3/ALPlZhf6ehIm+vvVR/EOteGfXruarKEIaepci1nj&#10;hdo2LMiqoYqpBIJN2AUW5IuPdGehVVFWPV1hBDEvQDqNPkViKxiNw0gV0aR1hjYrIySIT+47KhsC&#10;yqyXZeTe4dGnUFZiG8wFZv8AjoI9eJHDFek7rOD+lDrX11Kv/HiK/lXpjq92UlNkvs58lhaMiiSs&#10;lx+SrqairqeHXJFJPLC8jzimSRVDSlFjXWtib+9O8aOVZ/0x56WH7AwFfyP20x1dQZI5fDFbhadt&#10;VPH5qzU/MZ8vPoEt0/LnovZI3E2e7Q2GJNrUM9bnsZiNz4DK5fGGmaOOSkbFxZKHIS1jS1MKCMxo&#10;3kmjW2p0BrItypiKW2qF60atK0p5UPr69PQRRzW80onpLFTWmlmK1rTKg+h4gcOiZb//AJu3QWI2&#10;FlNz7DjyO7dz0O4jt+k2hkBQ4CpqozU5Gni3A1VPlzC+3p/4YzCeAVLxh1WVInYKXjaztNbI0nhx&#10;PXU1K6aUpiorWp8x0XzXFLaa4tLR7iaOnYQ8Va14MyGvDyU0/PooXYn86/co2rtmr6z642q26a2p&#10;ml3LHu2jy+ewWHojFJDT02Njw26tvTZKunqbmaZpIFggTQqOagSQqvpFhNzW81otNJ001ca/iNKY&#10;9a16824SXEO3NDtpSZ9firrr4dNOnOgatXdxpSnnXooXZv8ANf8AlPv3OUmUwmfourqWkwFDQNgt&#10;mYhYMZPkqY1D1eUWXN5jO1yz1bTEaFlQRQRxRkyMnkOgls8XcHdz6O6aft0kaq/PhQ04np83F7G5&#10;WymQL+MGOKSvpQyI+mmfhpXzrQdEW3T3Dvbf25chu/dG7tyZPdk5p8jks9JWVElSphqI2BH2tQks&#10;CLHIzaYmS4BBvxZW0jz23gtH2pwJZjSv+mJ9PKnzr0TSWDxTtfGKOSUsMFIVPnlSI40x5hiScaR8&#10;VQ/jkrZJS08FTW1QMiRtk46rK5NnvM9dPjpK2nnq56aeVpNMbCcliI1VvIyskiZWGgF3Kfwgef2s&#10;ONPKvSuc65iol0KFBzGVBJ4geHAGx5mQUNewnu6kUGIyuQr6ekpaLPJW5OupoYMR9lkRkaiWonkj&#10;jqKWljAnq/vJiyq0QkWWZHR2WVJfbqy1DUicU/iAFfsozf6vXrZZIVJmdG1cAjB6/wCm4FPlUZz6&#10;dKVtp7no8zh8bufG1+0E3BSY/Jx1u68XnsfAMNUTt/D89LDLjqqrkxIaPymWJRKqrqAsCPdNXipI&#10;RBqlWlFrSta1zQ04DpxLS4ElsUkRLeWtTUHTSnlita+opTpcjDbZfsLL4PtftKurIoJBTLvzYuPX&#10;tTEZKaM0tLQ133VPuDDVT4RIatleRvDJA8axvTrr1ikpuIbbxbfafGuPNNemnp3aDWufLy6dW1jF&#10;+Le83ZbeOhKTBdfDiNGtaeX4ukTjJthUW8Jo87F2NvHaNG9elM2EqKTA7lnhPkTC1uTWv/vDjMe8&#10;9UwedKgVSvGFi1gTuA9G6vBBI6eBdGuqP46UpTu7fn5dF4WSK6N34iTompSxJQyVpQgASAUpwJ8x&#10;0/4bG7yg2JvjcdN1ZW5/Y2SpBQV27q/ZNVmJdrZCmq6TMQU1FuWOigxuKydXR5T95o5EEpnkW7un&#10;k9sXJkNxZeK+kd2nHxfDX0pTHrx6W2qSR2Fy0Ns6IxqSwJA4006A9fP4gnyrmiu2b1TVZV8fkNrd&#10;jdQZ/cYpKfc2T2dVbll2rHiYKWho85K+427A2nhdk1cNDHSRrU04yNfUPDCzxxNHHUyo7M9XeN49&#10;LN8JGSacaKO40x8Ib50xWlrClxomtp/qHjrqQgxBa5FXl0rwUmgq1AWClVcrA3Bsjd2AkqN55fY+&#10;yty4itrp/PksCMJuzrOryz0tTMtNTZbrTOnaWLro4XNTBQS11PWxxOjtTeKaGR/MHuYlghoJk4kn&#10;Sc8O00YcD8QHyrnpKzHbb07hfwpDaGmqsi6RQVH6g/SyDWjOrgUYrpZGZGYGm2PFhtxnsjA71TcN&#10;RhIspsep2xV0+Dwn3ElRHTxQbiptw7Urq+qxP2ta0kEVLWRsZYfE0jeZZItTWk0UUDS3ojVa1oNW&#10;rhSuRSn51r8ullrf2l59W21W63vjvGoKMSIvjzWNJVfV8mFNPzxGotv7dq+u593z7to8burDZWso&#10;KzY9VS7qilyeCgxFNlcblqCspMPUYTwvPktKQNkKaSNFVhJI04jjvE9zdK6Q7a/gD/RQwI/NTpp+&#10;Rb8vOs9qYbaUXdyukOyvEY5w5pSmh1hdRxNdZSmKFs6XTMdX7l23gNq5aoqds1Db3gx+UwVCu+tm&#10;7jzVSmdL0gnx+3tq7gym5HpYZIQCJ4EKmVo5m9LodJdxnxbeC+TUnx0BJNeFa6QKUPAtXPDzpPa7&#10;hFYQPcbQi2EgPgapYpHNKa6iN2dOKf2iJX8NaNSFmsN2b1Rmcbj9x02/dnZP7ODNUlPX0u4dt5NM&#10;e0rGj3BR01TBjAu3KgUUvjrI7U6RwsZHEMV4/W9ykTvEk1Ek+M9w4Vp8LL6n1+XSe72y2ksbZpbY&#10;C519naZDq46EBr3tTtUA6tJOApPR5Onf5m/yO6/3Pt87m3bkeyNj0uUpKfI02TxlHWzNteNAJ1hn&#10;QUmRnraZ6UxxPNUw2ZrrqubNyJs4NxDEkguXpRtTyVpXgGPbSo4HPnwHSgXe5NJb7jJf+JZQijRa&#10;I0YeQCaFHiHB1mrIpoFdiXC2OdT/AM53ZGV3RV4Ls7rbJbE23T4+udMzS1395ZKaupJKWCHH1EEZ&#10;WeVVs58sWo3ZQY7HWqcW6xwsBeNLcD8BTTT89TV/Z0rN+Z7iCaWzjtbWaulnkd3OmlS0ccB0U1Cl&#10;WzXHA9WG9K/OH4/d+fdw7A3xjP4pQR09Rk8FnZqPBZahFQsOppPv637TIMomjJFLLMVDWazce25U&#10;lgSF7hAhetAWUcKfxFfXy6fg07hNdRbdJ9R4OnUY1lxqrSuuNOOk0pXga0xU0dBnoK+JJaWroJhL&#10;EkgRKwGRNSBisiJCxBBP+J02aw1Ae/AxGo8Ua/IAqa/7yx/1fZ1WeK4tiguIGjDVoWDCtKfL59Oc&#10;VaZELM8a6SNTrLeDlgtlmljhLlQbkBTb8/Ue/SK0QXVxPWxFKwBXSVPoSf24H5ceuhkYy4RKqkY8&#10;g3qoSbh2UBFDFmuBc8D6+2tfy6dNrMKHQdPWcvVSW8ZhIH5Kub3+hBYILcfgn3sVfgaU62qxrq0v&#10;Ujjjh/M9dg1UYZptIHFvEtifre4ub+7KpFat1SgkJ8qdZEZnXUSSD9L8H/Hj3s9UdAtKNXrn791T&#10;r3v3Xuve/de697917r3v3Xuve/de697917r3v3Xuve/de697917r3v3Xuve/de697917r3v3Xuvf&#10;g/7D/oZffl+P/an/ACdVb4R/ph1//9bfsP0H+t/xT3tuC9Mny64+69a697917r3v3Xuve/de6979&#10;17r3v3XuuQF7kmwH+x+vv3XuuyhAJP04t/jf/evfuvddaTdg3FgDxzcG/wDrf09+6911x+L/AONx&#10;b/bcm/v3Xuvcfm/+2v8A8SPfuvdeP40gm5AP0Fgfybn8e7Kta568BXrr1eoFbAaje4JIW1tIF76t&#10;X+w9+ZaUz1umQOm+raBqpI5KgQyrGulVnRPXKwWNZVZS4EjiykBrfn8e25F7C1cjy9elcSlEcjIP&#10;WCoq51V4qbwTSoISktUHqIAs9V9uq2pFaZJNADnUoRR9WABYbjRjGHXJPl6dMjxpJGjSIauIqaAg&#10;fFmnEYoPPoP8/wBo7W2hLiId07q2ntyo3I1PRbdqM1noMFRZjKV8VW9HiKGDKyULS5WRsbUEwEh1&#10;jiJ/VqRaEXDrI0SfDSvzrw8unlQUjl8F3t2bTUKSQRxqorjIoSRWh4U6Iz3/APzROkvj/uKv2HuK&#10;g3PuvdeNoaV6mbY1PhshgKDIVcE00eOqshU7oxlZUSwwmKSRqeGWHRKoEhbUqPRWk8yrJM+k+WP2&#10;+Y6aurq2tdxe3hhmKxgFtaGPVqrTTXUDShrxpUdVP72/nJfIjcNPmabam0et8LQ5GOWlxG4aXb+7&#10;jvCgoQ0qxO+UXsCSghrEWS4aOA2a/H09qfptOnvr+X+z0lNzG800rDQrUoONKV+z19Oq7t0/IL5B&#10;9gUWRot695dt7jw2ReeqyW3cx2Nu2uwFTe8kdJJhqrKNRLEG9MaAWAJvew9ueCjPFIwqU4fnT/N0&#10;knnIRo4ZKh+P5cP8J6CN6qOGZcjQphlBelhlp0jpaetmpKY1DKDHTxurI7oyOrkFw36vr788/c2p&#10;ST5AD/CfLy8utQxMIXgRHMr0yBWlPlUevr0o9wxbUqsXt2TD5Tcldm9KfxDBZWkxWCxCyRos4GJq&#10;aHduVrqtnkLRhTTU7xKw0l9RC3ghubguZrVEC00nXWta1xpFOA8+vER7cIjFcySy58RXRYdPDTpL&#10;SHXXurQClBWurC2qt75PbG5Nob+2tsbavVWQw+MxMGGXD4LOS4uuylLJJPBuCqx28MnuR/4xkKhX&#10;NRVQlAslLG6CNmUp64tC0ZS7m4/DpPD1r61x6dXtNzj+rN5toaK7TiaoePCnxqeB4r/l6UlLld/d&#10;ldgTbr7A7zXr/sWmjxdfh9zb3yPYkeQgo5ch56WHb1TtDaG6ajGUlH/wLRIDEIUjXxofGqqzHEkJ&#10;hjt1Zq11MT9lMft8+nbu8ac3N5fbtFFcNTEgcmXj8Pgwso0+dQtdQpXNESKTrep/0hVG/t6b3ye5&#10;8Xm9wY+iqOv9szZ3bu8Xx4onx1Yu4N1bj2puCAZGqmljdhiaqekpxAWis5VHmk7mSSyR9PwkyFTn&#10;jQCNgfKtWHlx8qNaxRWcd7b3jd/xKsTHVwodTyQGgzUJqfNQhAYiRj9xjHbKm2tL0ttqoaKaraDd&#10;U9Lv2p3UsZjGSkMstbvnIbMyTw0dMySomLaBgw5uNK3iW+KylIpRbCmr9NGXzp3dxHn/AAV+dMJ5&#10;4baRba3Y2/1btUFZrk0pTGiWUhjnJRfDHAO5qEGah2R8j+29rGlXonD7b2TW4tGTew6N2JsKhw1B&#10;iqany9RlMr2BLsynlx9EsdKJzLFWCWWTTq1hQpQNd2kr+HbXqsy/EFZmK14agXYCtDSgWtDWtMGM&#10;8G41mje0rbSqobxYoxE2itCX8PUPiNKMeOfLoS878asniOuHzPZXzP6ay3WmxoZUx+z+vO7sr2pu&#10;GgyWWhyNWtDhOuMhR47CpmMtW0Cxus09PT+ZjI0vhhdPagyPHGwt4vEkPlWn86HpLJt8Om2S5WGK&#10;zj1UJj1xrWlRB4bQlmanwuWrQUK0Oop23Jstjq7sag2luKixm3MhiNz0Ve+ay+E2nV5rbsmUo6yb&#10;HPS1lfIn8daoiIFJQ1MjpGFKS1AlEntxYkZY5LoaZvTjT88Vr9g6p4k4EsFpKstqxAVqqlePaFZi&#10;fEH4o1LvkUDdYdt9e9xbq2nnqvZPWmV3ltI5QTZHM4brPcm44xVU9A3ngG5oMRko8QtJjsivkj+5&#10;YEuGkDWW1LmYK9sVq+nVShpStOODX5cOHz6V2VpI8EyxQzeIPiZYJJApHkxCaVP9F6+rICFITWTp&#10;sEcVtmmw+A3FjarG1AoN15LOVED7e+4EqIKCjx8GAxrYWOH1N4J/ummkjujxWfU7EJ3nAuLgMJOA&#10;C00045qdVaj0pTzrgtlu7QLMqxlZ4aayrM5fVWlVZVKaaHLNIzVILAKo6VWJyuT2RWbO3Ns7e+Wh&#10;35NRtk6mfGisxVJg6xcq9NTUZyUpqIM4a7HwhqkTiJI4nVUimJ8cjUVv9be3FrfWzRxxiqMG+Ota&#10;4oKUoPM8elcl+1htYvNm3ORrqQgMoUx6P4chjqrVvIUp88KWt3r2bV9lSLUbgpO5t1T4+PDeTcOH&#10;xndFFWU889Lk6rE4+LP4vcAjrcRWMEP2kUkUT6irSJLrdmOzsnjEkds7LqYHv4U/2vn0+b3cHa2+&#10;uv8AVKor+pHHLq1U4eKr6KUzp+Kor8I6R2en3HDvfJfx/YWNqdwmPI09ZtKfZFNtOM/fYkYuepot&#10;oYOgwlNhmpYXEgMNHFGWAYR6tTF6JLSORVgUrGfjYmun+HGK1z5jh0xeTyuQzlA5+BVjiTV61Mca&#10;VpilQ3HFM1SFalEVjlmjzmMy1VlK5KnErjI4cXTUzGKal/hdfLVwvXVE80s4MDwweBUUeR78KEeL&#10;xZIjJSNqaGox1U4/CpC0x8TCtccD0zOIoIbeU3KmY11KaLo4UzUlq1PBcU+fWSow2MNHi8jT5rD1&#10;083361OKgp9w/wAax0iCCKk+9RqKjojUPNMSIoJqnUqNZtQRZNQpeM10EtkommhLxVNa8F16v5V4&#10;deu326OC1kl3FWLlqCNZjSmn4mMQUVrjJ8+nOs2nmsLt6mzObgwFKaxVqaagkyWPqM+ilIxHU1eG&#10;qctJXxU1VE/kiHjVZInV1ZlIPtPDcSSPKkqUZaY0svGvmygNw/CTTz4jr01g6xWtxEh8N60/UVq0&#10;pxCkkcfxAV8uB6R86Q1EhdpGZ3TUFilgqY2Om0cMsViEijBOlCoAueW/D9A/Hy6cDyhdLRhf8v29&#10;P1LuHKY+grsPjs7m8WtTVQ1608VXUUsDVxpZaKlCCjeCASBpioIRSTKp/s818OIOjugNK/Lph4hK&#10;GSU1hPEUU/8AHlb/ACdDJtD5SfI/YQwUOC7i7GpKLCmKSixi7n3VWY2Glo/AsFNPjGyK4uSRaCmh&#10;Ro5YmuCxFtRHt2JFEkkkdkHBpXupT08jWufTh1d2sxDHBa3ugLXt0Lnh5ro9POv5ZrYbtj+cV3vi&#10;aPa024dg9UZ7HYyjhpd1VuWwu6TvKtqIKyaKarxFbR7whw9Ik9HokWF6JQGa2t+SEP7rsJpZ55no&#10;+KClaca+f2eQ6UDd79EiggjqnAmtK8KYp/lP+c5uQ/ncfH6LEscZ1p27VbhahVaWlrMZs/Fbcnyy&#10;QhzHLW/3zyWXholc8SLRykD6qDb22kBnkEUVzojXz01/yjp6S4eCBrp7HxGHEaqevnpP+DpMUf8A&#10;O82FSbWFRmuoN6T75mWKaLBUC4aLbktPJUrFEq7nqM1NWvPJTmV47YpUYwlWKXDe34NueS7+me87&#10;KE6tPp8tXn9vTdxutuds/eEdiKqwDKXoF1cBqCFqmhoNNMZK+aiyX873pWKLHNhOruyckZcjSQZQ&#10;ZGj2rio6HGSXWsrKCek3TmocpkKaRSsdGTTmW12kiuAaxWXipK/1GFJAxxp+eP59OS3AXwPB28El&#10;ayKzhWjB+E0CsGDd1Mg9uQK9d1P877pUZbGQY3qvtipxcyZFsnU1eG2tQ5OmaJf9xkdFiY96VMWQ&#10;kqpEYTh6qnFMrIR5dRC0SBfDuWeb9VaaVp8da1zXFMeRrX5de+pSaa3jsINS58Uk6RHw0Uwderur&#10;laU864w0P87/AKYqcrmY6zqntRcHDU0MOAqsbi9r1+ZyMVRT6qiXLYOp3hQwYNlrI5YoVjrKwTCF&#10;nZo/SprLEojtWSasr6tS0+ClKZrmtT5ClPOvT0UsySXaz26iJNOhg9dfHVig00x5mtfKmeWJ/na9&#10;HV1BnJMh1J2TTZakq8lBgaOim2lV0GUWKOP+CpmMs+fpRgMnmKgvG1MsNYafxllebkKqisFbSDdZ&#10;Py/2ekL7rMdfh22kLxzWtf8Aa/L59K8/zovir9hDXnaHckaz1DokEm3towTxUP2lNURZaoEm+fG9&#10;DNPMYdNM1RUxuoMkSqwIZNvSR01cPOnHj0+Lp2jjds18vTrO385r4u6KSWn2R3pU+WkSarSm2pse&#10;dsdWOtS38MqzN2RSo9SvgQaoDPETURjUGuo99P8A0/5deFzX8H8/9jrlU/zoPi6jqkOxu9KtQkHk&#10;mg2bsxkilm+21wPq7GV3lhaZ1YRiSzwyA2sCfC3/AKf8uvG5p+D+f+x1nP8AOV+K7VwpP7od3GnL&#10;RpHlF2fsf+HymWVYRpkPZgntrNuYxcggfT3r6c/xZ62tyDWqdN3/AA898XmCFNg99EyeUx32h17E&#10;sqwjU8kb1XatMGjVBcn8e9/T/wBL+XVXu3SnhL9vXof50nxXdSy7I72KCQwszbS67ASVWCmOw7YZ&#10;iXv6SAVNuSPfvpz/ABdaF5IzASJj7eHUiX+dL8VKemjnO1O4UlapmgqqCp25saKux8MSI0VdUrB2&#10;NWQy01TI+hRTPUTBraowtyPC3/p/y6UTSCIRkZrX5UpT7fXrI385740MtPJRbF7qqVeh+6q0h2fs&#10;yofHVJSoY4us/wCMjw6q6Mwxg/b/AHEd6mMatRKirW8uPDXV6+X+fpoXUefE7f8AV+XWOs/nQfGm&#10;GSVabZHcdUkdClVNUts3bEVNDNJS+WOmlDb9ecsKktA5SN/HIjXHABbkt5RFJLItNNMca1/Zwp1e&#10;O6tTIiNKQD50rT7c+fTPtL+c/wDH7Lbp3Dh90bF3zt3B0OVko9vbpw8OPz8OboUlmRa/J4qSfD1O&#10;InnXw+KmpXykhMjXICameltreG0t7mC78SR66l000UpTOo1rU+QpTzr0nhvrqW8ube7shDapTwpN&#10;erxa11duhdGmi/iauryplSUH85b4t1r18FTtXuDE/awTSwy5HbO2Hgq5I42mWkjek3nUvBVPEpZh&#10;KqRxhl1uCSFoIapG5b4v9j/P0piuLeSeSHxaaVrWnH+f+XrhR/zmPitPjcxWDafdcNRjDG1LjJNp&#10;7RStzsb1Zp2kxMsO/wCbHEQxqZGepnp4iNKo7M1hoxMJ7eGuHrn0pTy+dek8N9DNa3FyTpKNQLRz&#10;q4/iClFpT8ZWtcVoac0/nM/FlsIMqdpd3fevWLSxbej2ntp8vPG1BDXGujkbe0WHSjTzeNjLVRyC&#10;QcKRY+7G3k+oeCNdQH4qqP8AjJYOf9or086VFXFu4Gs/qVkrN5RBJS5/0reH4Rp5/qDiOslX/OQ+&#10;Kf8ADqCrgwvctRU1c1SlXhqLbG21ymE+3qYKaNc6a3edJiI5appSYo6arqm9DarCxLYgkaSRHXTo&#10;pmqGta/hDF1pT8arWvbWhp6W8hhgtpC36kuqqEOGSlPiqmk6q4KsyjSfEZKrqTu/P5yvxzx9NtEb&#10;SwnYOfkzlRi5cpLNDhMCuAp6j7gZGhkkfLZF8puDGRqr/bwKaSZW9NXdSPb5tIpo3d7nQ0dKCldV&#10;fzFKU+fHpo3s0c1t9LbeMrnu7Z00DH8VvR+JyhKGmGPkqov5yfxNXLxYn7PsurxwoxKNzx7Zwc2M&#10;YBZCiOj7qiybTyyqyMEp3SFlJkdQylk4jlCqzxkKeB9adLXdTuUlsrVUgHVRwATXFGVa/kT86dNc&#10;X86H4tVMoX+5XdMdOq1zNXptjY1TREUkMkyFZqPseoJNUIrIpCupPqVfd0iL1zSnSeW5EdxNCFqq&#10;0zXjX5eX7euH/D0Hxa8NZKdh99D7VFeFG2bsNXyN5Io2WiU9n+QshlBtKsVx9L2NrGAggauPVkn1&#10;Bjp4dch/Oe+K4glll2X3jDLHU09PHSy7P2SJqhJ1qWeshcdkGleipTTgSMJPJqcaEezW80OkA6uP&#10;WvH/AEppdOUpivGteupP50fxZpaVaiXZndEEpqpoZ6Su2vsqlqKWkhhikiysh/0hSQzY+skmCR+F&#10;5JgQfJHGCuryQage7h8uqPdaY7aQR1Mlaivw0p8s1r8uHWSo/nP/ABbEFBNFsruqsaopY56yKg2l&#10;s+VsVNJOkJo63y9gU5efQ4kXwiRSgNypAB8sFSw1cPl0484VUIWtepCfzmPiuK80bbQ7rSAlETJn&#10;aWymoJpGlWIJCY+xpKpvU9rmJVuCCRa/u305/j6b+q/ofz/2Ou8Z/Ob+KtdWxU9XtXuHC00kckj1&#10;2W2xtERQBQxhDQ43fuSnk+6YWTQG02OvRxek0XhQySg1I8vXp+3kE8gjNFr59dY/+c/8UKubJRVW&#10;3u1MX9hSzzRNVbd2tVnI1EbstPQ00WM3rXT0s9cqkxNVLTxcHUy29+SEtBBMxoXrj0pTz8+Pp15Z&#10;YzPdQu2kR6aH+Kuqv2UoPM1r1xp/5zfxbq6KrqRtTtiCpplpXjx0m3tpy1NWJ5vHUJDJjt7V9JHN&#10;jwVMgmkiRvIojZ/Xo0YJPGgiRah61PpSn7a1+XDrSXEDxXMhkp4dKD+Ktf2Up8+PXOp/nM/FmnoK&#10;Gsg2v2zkZ6tK6SoxVJtnbIyWOWjkCR/crV7xpKNzWAkx+KaQAI2sr6dXvBkE08TLQJSh9a1/ZSnz&#10;49ae4gSO2k8SviVqP4aU/bWv8uusj/Oe+J9GMcYsF2lXivxlNkpPttubXpmoDM7JVUlWmU3nj5JJ&#10;8fZTJ4BMraxoLe6qhYkenVbm4SHwPCPiM7UI4U4Z868flw6zS/zl/inHkYKCPb3bNRR1EtKpzse1&#10;9tx46CCZXaaqekqt5U+emiobATCKjkb1r4w9zazxFIZZRkrTHrXp2WWGK8jtTJVWWur0+VP9nrqj&#10;/nN/E2qy8+MkwnaVNRU89TH/AB+bbW3P4fNHEoNPUJSQ7wkzUSZB7rCstLG/pbWEsL+jjLwwyk0L&#10;Vx6Up1RbiBrtrXxBpH4vL9n+z1hx386D4oVk2Sin292xi5MdSTzxJV7Z21USZKoRiKehpocdvKuq&#10;Kaor0UtC1SkEZCtqZLe6zRtGYwBUNX8uH+fq5e3aa4i8fEdKGnGtfnilPU8flmMn86P4tzUzTzbJ&#10;7thkaWkSGkG1NkyTSpUpUs8oc9ixUwFAaYCoAkLDyx+Py3fReSExhDqrX+XTCzx+FcyIalKY9a1/&#10;zfPrjL/Ol+LVNRJUSbM7mgqBWTU9Tj6/a+zKWso6SOKKSLLyKvYFRDU46seXRGKZ56kN/nIUUhve&#10;o4i9amnXmuaRW8gjrrrUV+GlPlmtflw6zy/znPi5oo2XZHd85mo0qatKTaGy5f4XPIlS4x1e7djR&#10;RmtUwRg+EzRg1EY16iwVz6f+n/LqzXAAUgVr1HrP5zvxepmAh2L3nWrop3aWl2ds5ooxL9qJFcv2&#10;JG7SQSVDIwjV/XDICVsL++n/AKf8uqfVf0P5/wCx1JH85j4rGtek/uj3c0ImSKPIps7Zb0M15Uid&#10;o2j7Ieo0o0gHMYuQR+Pevpz/ABdbFzX8H8/9jqND/Of+LkjxrJsTvWmjliq5lqJtobHMRSljaVfT&#10;F2VLUoZwp0640ufpextv6c/x9eNzT8H8/wDY68f50HxeRmB2J3vGobSskm0evgsnqsuhG7UWdS4u&#10;V1IoP5I9++nP8fWvqu5R4eD8/wDY65S/zpvirT0aVUm0+40kaqlgqKGr2xsaGrx8ESKwyNWtP2RW&#10;xS0MkjhB9u88ysy6owCSPC3Pm3Ts8vg+FpXUGrXypSn28a9Zpf5zvxe8UEibH7vnSbH/AHFT9ntL&#10;ZMrY6pdKiUY2qEvY1Os1d46UFRTmaNvKg1hiQPfT4+PP2f7PVRMzSQqsdY2rqavw8KYpmufTh0np&#10;/wCc18dH3vRY9tl9lwbSfBUMs+4Jcbt+TIUmbklhapo6nAUefqo1xWPo6yNpaxa15DMJIkp28bP7&#10;bms6wST+J3R0xTjX51xw9D1T62aO/FoIqW78JK8ace2mKV/i6WFH/OT+LEuZfEy4PtOjoo5KiNty&#10;1m2NvxYlxTS2imh8O7J6p6WricNEzIsv6g8aWBaqxk2qTk0PmPTh/q/LpQWT6sW8lwNJ4NT/ACV6&#10;bD/OS+KVVuCqpJcN3HjqGnM6/wB4Ytv7bODqRGENPxDu2bLlqsswjvSBF0nUwv7anhc24nWuPLpT&#10;DLA96bISKV0/GeFR5U+f29POyf5vfxg3ruah234+xNnx19d9odwb0p9n4rDUkRYhKmqyVJvOtjo4&#10;KhQWDSL6ERmk8aqT7cFhWwF4bij/AMFP8tf8nSN9ziiu1tpLc0JIDDIxTJFMVr69BJ8q/wCbM3Uf&#10;ZW3NpdEUewO29rDEYvL703KlfVbhp6KsrcnkKWr23isng87R0MeXxlJQJM1Wxq41ap8b0qtEdT8G&#10;3iSxkfx9Nw9NJpXRQZqKita/KlPnQJ3vria/QWVl4ttD/aAt4erV8NDpbhpavHj1Xv2h/Nk+Tm7t&#10;ztmNkZOLrnb0KU0VJtvFU09fHOkMv3MtTka2skqKipqpxKY5GiSlhKi+lTa24LWOG2MMw8Wf+OrL&#10;/JXH8yfl166ubj6uKcOtvAK/pgJJXh+JlxT5LmueHRM+x/kn3T2lv2Xtjd++9z0G8KaiTH4+vweX&#10;ymEixeLgWpEVBhZ1qpKem0pXSagZGkbykeSxsHxDbukaNDha17nNa0p8TNSlPLjXPSfWxuZbq3uM&#10;mlRpQf8AHQtfzH2efQINWzrprEqcreYK0rV2WrhUMauSYvNUVbVtbSuqzzmVIfOqySA3VlLKbM5Q&#10;CMzUhHwilaevn9nSX6WK7eeWWCvDU/aQvGnayNxzwI4efl0KRZ4S0nkpXljqX1tEtK9cZZVNoYpa&#10;dBDTTSxNZWJURrHGhKxD3Rf1A6mbWnpSlP5npUJriy+n8CNBBmhCquvhx0qOHlWvHFPN22tiaDKZ&#10;BqOXK0uAlkaAS1WZGSmWtM08NK1JTx4rb9aZ5aOGRqhnQBBFGylvI0SSVRGtyXMfixAii8KfnRq1&#10;+zp0sbhmC3CQSy4yGYsRWgUKpGriaEqKVzUUOSkpdrCvNLnMjW023qaWop67ObdxlPnPupfHWw0N&#10;ZQrk67bonp6xmV2Vnjkgi/WvkDRr6dJY4Hu4LZfFdlCxl6V41o2k8P8AS9NW4hNxHam/Jj0ktLFF&#10;LItBwJBRNKk6gpZgSVfACgl62lmtnJR1MO5NtZrNYR44mxmQw2Zo9p5KLI2p6QQ1VZktv7pwFdip&#10;RIfJ91S+YX/ZMd2Z9zwOssEFxdCCUipUDXWtKZqtKfZmvSi1YFZrtbT6yFahWEiJp+ZSkwzimpQR&#10;TtYVPUmDdmeoNsRUeHwO3BhPu8nSY7ck3X+2jlqipMCV81Gd+SYg5rJpTRZGKf1TLBHMY2iiR1V1&#10;8bW1JdWtUen4mrmvyBFP2mvTSHcHjiEjjUGYqBoBWtPxSJK54DgygeQzjNuLsfsDcOLx+P3X2NmM&#10;phapIctQ09RvjJ5DG0VPLVTIFq463IVj0VRQUIqG0rSzOgR6hi7qI33bwW0Pi+FEik0rpB+dK1Zv&#10;8nTl7Nu7i3tru7Z4nrp1Nr00pXTwC1qK0pWg9Om2em2JiN0Q0dbmMnvPbOOokpRUbFyNDt3NtEIG&#10;nfBrNmMHnaXAQ4ety1RFFCKad1l1U8cwA8raZFkWQJc+FJ5HTq/lUf4ekypBC6F7N52jr2+Jo11p&#10;56W00p6GteuGFjrq7dNRFsfbVTncbPU5CuxO18nVZ3L1P8Jo6iaolIm29T4qtr5qNNTO9vG6Mjsq&#10;a1UWSW4s418K81E/G+mlPTFT8/PrVxDZ3zqpsWhdyCEL66U492leNfQcOsG3JdwiDeNJj6zD4xKn&#10;E19Bmny1ZQ0cH8KxOXw9fLiNv1O4aqCdKuhyuPjMtLDJJWMpCHVrBRgyEBriSPXUgB+751NFRwKf&#10;0mWvkeNH5JJTcNt9nO0ELJlQYyDp4V1FWatTTSMZrxHT1Ww5TC9az5XaXc216yDeGUWm3X1Vjs3v&#10;SeuSDGUWTyskm48CuGpNnVhp3pYUggkqpamMzqgK+S7Kri0mM0MzjXaIO16rivEaVZiOA+LTXy4G&#10;iS0vbeKOWyeiXTmhRFm8SSnA5eJSBU6ipOmvA16MDszYXxO7A6/w1TV9x7y6Z3PtrCR1W8Nr7sxu&#10;C3pjNw1tUkNIIevsZtIYncsE95UkakrUlq71fjpleOmq5wnupbuB1EVh9XFLwGrQBp41UrIrVr+J&#10;cUxxPSq0t9had4brcYdvv4FqZDDLdq+rKhG8eCRGBTvEX6gJRkYFNayNk7I7ApqabPfH/wCS1Nsz&#10;bGbyZxOcmzHclF0tufatdAsslPnt34TLboRMgk1NNOlDkMZV5JXp4qhAYpI2iZiaW0lEEV1GLW4W&#10;tE1tQ8K00oFFMVogrUcfJXZTbgkdxcbW3i2rn9aWFVgJC1Kl3e4aRwKyNqWWQ01l5JJCR16mpvk1&#10;isRun7nq7bPeNZltwJXVXdNR1vtr5F1cmSgoK2OpocR21kqHdjS0WOhpI6mWCZ3+1lhLhLWL3dtl&#10;Tw4RuSNcN/ofea09G00H5jprRvc7S3C2V00ETq2txBMUpqBBrJI+SCDViAykDUMkFcVP1pLjK6Ts&#10;HrzfE2ZyGcrckZth121OvsRho6mj8Xkjwf8Ao2rWFYipKFMc9JFJC9PTOoV9Xt17K6l8NPGMUY4A&#10;xh/2MJ0I/NG+wUyXx3NtFJLdT7WJLsOWWRpYrYDVStY2iHi0oPhft4ZeRFbBPi+mqjb+Hx22+y+y&#10;qDdddTYWnkg3Psra9Dg6Gkp1D1yS57D7+ym6ZqOlW5WaLCTaDC0TU8TnwwvPcxSGGxS01OldT+Jq&#10;rWlOzwV08D+N6+q0ze3ty8k+5y7pcTTNTTFHAGRaVqDJ9SQK4yqHhRqOrKqg2/vvs7afYOzFpc3S&#10;93ZKHFUeFo9sVVRkO2Nt5HA0G455KfZWXw2axqQ5vbFVLRLUw/wkVVPClXBLHLT1sWiBt4IkWVPB&#10;7jTNeHHpwT7nLLqtUJJBVo9IY0NO19RWqNTKgPWgPaVUl47Cl3YvY0e5e2/j9NsLHZ2V8dQbU27s&#10;Gfo6goaBMrHU08m3Zn29Kk8EdVWxwtUZGky1c/jiElQInHiZQ6VXw5FhdOLldda8MVWnD1zX5dGt&#10;9tm62kEd9ve2vNBMDojGuB+0DUEmZGqFBH4ZHAy7+GoKgVW4aj/jO61p1mwyUUGRfF4XPRVVXn/t&#10;KXOUMdPjK7LY/HYyDIVixVUJklMWPaX7Yldcbmzx+t1xTSqsi5owGnVw4jNKY8zx6J5pYYrR7iO4&#10;kt1DACHUzOurPdMCmuooVrGuO4VVlYs0bZKjp4njzdbRRvSU2sUNa2MFUI10yVn29OUo6iWslcge&#10;lkURW9BBaS5W5LvJcXBCfhUFlp65VlrXHEfZx6Zlg28sEuoi7FQQZCXrXjQN8PlWla49OjMdSfMr&#10;5A9D4RttdZb4r9v47I5mTL1cX8Ij3BDWZOWhxtDV1Brcm+QnhWWDHxloopYY9RNr/hsMss0byoW8&#10;MGlWY11f6YtTgOHT8USWEUyWcqwJNTVphgYtprT+1ikpTUfhpxzWgpYD13/Oe7kxMWz8LvbYGzMr&#10;53li3Bmq+nztHVZMTVEdJRyU0lHm54MXInraRvtJ1k1qLJouyeLb5Jrm5kmvaRMKqNPw0riurNce&#10;QpTz6U3e6R2tlbNt9rJJOrhZCzRLq1UoQsVvEF00atddaihWhreFt75ZfGnOYvG5OPuPp/G1uZxm&#10;JylBj8rvbZ+LzCw5XFUGRpvLh8rmabMLJIlcoKBHZGBBN7XTwwTSoxCZBIp/gNfn0u3C9lspI4nc&#10;sGC0A4nVXAAOdP8Al4DoasNuzF5qJaun3FgKykdkMFZj8jA9HNE7IBJFM9R4pb6xYRah/U8j3oq0&#10;CuZhT0+fr0umtbhJI0h2y6GpQSzxNGDXhpr8VM1I4Y9R0rqaslmgLxNBKwRWUpUJMml4g8Jc2GhZ&#10;m9IP0/PPtz9MqjK5LMMAD049Frx3kUjrJb6FB4lqfsHn+3qVTztMJBIpV4n8ZtpIZtCMxXSxGlXY&#10;rf8AOm/tpXViQK6xxBFKdeZZAFZ6aTwoa/8AFdSQt/of9vx/xX3fqvXTAra5Xn+rW/4j3ZV1V68B&#10;15eb+peP6Ne/1/1re/MumnXiOuv68f8AG/devde9+691737r3Xvfuvde9+691737r3Xvfuvde9+6&#10;91737r3Xvfuvde9+69178H/Yf9DL78vx/wC1P+TqrfCP9MOv/9ffsP0H+t/xT3tuC9Mny64+69a6&#10;97917r3v3Xuve/de697917r3v3XuuSmxvYkflVFyf9h/Qe/de6jXmWtIMsTw+MlYvIFkEhZAilDf&#10;gqzG/wCNP05491ZVrXrhDWNJPLE9PPH42mX7iWMCIiFtJ8ektrB1Ajnm/uwAIJJ62UNRnriaipj8&#10;pqU8gWxjjpVM06Kb2M8QVWQycWA1fQ+2TJ3BaY6cEJIqW/l1jmyIpihkUwRu0K+ScGIapQ+lbSiP&#10;1ApYi/5/H5ebw0ClpOPy6aZNNBQljwoOPr9nTfXZv7OWMVkSwU1lV5qiMGF2mDlfDMsojAiERLly&#10;qKh1MyqpPusUsZZl1EV4fP8A1Y6vHBO00cRRaMrGoNaaacRSua/yxXoBN9/Lv4/9c4DdGfzHaOxs&#10;tDtOup8PnMNtDcOFzuexuUnnemjoqjHUeSergqjUDQVmjiVHDKW1K4V50ZSglGnV8PnX/AMdNwss&#10;8U8sTA+EaEf4P206q+7R/nX9dw4iofqfq/dWS3Ms1ZR09Xv/ABuCosBTQwY+sroMq8u397VtdXxe&#10;WCnYRn7ZwHsCDyLrZlnR55PDjHDFdXCvmKU/Pj0xJuUvg+Fa2pkZuPdTTTh+E1rU+YpTNfKu7vn+&#10;ab8i+3cNjKPEZWh6zpJvPDlpNgV24cDJkqyLI/erOuVrNx1uRx9PEkVPGKeB7S+rX5FPjD8cMUDy&#10;ss2tWpilNNK/M1rX0HDz69PcXd7FZ2r2RhiUsXYNUse3T+FSAtGJFTq1eVOiR777M7P7PysGY31v&#10;Hd+68jDhqTEPXZfMZaTIU9LToPHHQmqqqmWogV6l3Vm1SNIqvLIWBZ9spKOqHTq+XSG9S03EmPcY&#10;Y7m4QjSxUAKBXATu+LFTqFaDpI4PGZ3KVtDRYrGy5nITQVE0NLCJ8pk62KINDPKtNR1OYyFZVQrC&#10;r1EjeSQl7ySIojRfK7oio3dT8v8AP0rMEbs0lvaQxYAOhAtacKkceJpXhn16bxS1jyNRtU43FPBH&#10;IJPNLNSxeaGUpLGilZdT+WVVb6FTfWFsLuwhp3C00j1/1U6SzSfTxlpLN5HqAAuftNfKmPLPTlja&#10;XCmnEeYztaMhNW0lPTR4Wgp8ukePlaojr8ozy5PGsaqhliTw0xjKVCsx80ekB6XQmtyQkWuPzNaU&#10;/kelVt9Nc3QtQskTlaiq5c0rpUVGRSuSBSpqDQFwnqtgU2IqqxsJvcmup8O+FMNbiZ6KHIvjoKjK&#10;01fBBt2ryOUq5niVzToaZqIykEzeQMKs6xRxSR3tNddSiPVwpTOoU4ny6aiuYpFbxoVSWtIm+pEW&#10;oVozKpjJkBNBxUqQaihB6WcXV3dNFR4He0fX+/NjYn+IYWow29MrtzMbF23R1OSqF+2Yb2zGPwmP&#10;oVip5BMZnrI19AFubhFdSbc3h67rQ+fjfw68PhBqT86VpUevS61st/Almhs7iRjSjFii+eTIzxJ/&#10;vTfZ59KXcuP3Hlcjt3Jd9d05HfG34Nuy1uPyOH7N293dlaKmNbClVjaaWi3hU4PDxyPVLJMK2rx0&#10;ZpqaRhK8kSRM9aaEWT6WLx5GpQapFGK+bxAGv9HV86Yqn3GTcHNqu+bhFaxLqpV0lJwC2nwp5lbS&#10;BqarJRQSNRovXCpj+P8At7J46fNZzs7sXE5akmabG4+m2t1b/BqoZiGiho6TJ5V+xGzUE2PoxIfB&#10;RTUwWWmkhqtX3ECq0WeaOdLuH6JxTSa+JqrWvklNOPWtfllPPLDbJAdl3W6vPErrARrdBQArVkNz&#10;rDBiw1CLSpB7izLH1gOxdjYSj3lRbM6H2ZvLE55phTz9rPuTc/YOHppqLFz1FBh8lsnOdXYzGPPN&#10;hJaiOSnpqSrrA86yGeFHi91RbvSILW/k/paVQBvTVqYnGaaa8TXy6aiu7U3MH1NpCZxUDRPO0qMa&#10;dniKAYxIAS1NGvw6ElQR0Nmwtn/MjsbrTPbl2zjs9tfqd0z+MqsbkKnE9SdSKseAalrkxezMhPgd&#10;k4qnjo6zVrgp40lmhkDF6r7nxlAn5cN40F+9uL1Dx8KZmUn1ISQCtPLTw8/I/ZOZYV+o2ky/uqQa&#10;ljR4I43QYDiIPEEJOoNRSGIBIDElkweoN07K2hSR7k+UfRu1cB2DkP4fnevNv9y7l3L/ABHBwxiD&#10;Hf3kwXWu1Nw7bKUVP5WhWSZWfzyIgN3YGyXYujJHFJ9TFFTQC7Rgaq8BOkfGgro1Up3UxUtNsLUt&#10;OYWtJ5/jpF46vp4eILYyV06jp8QpxOnV3aYNfsb4nbX3Fg8U/b3YW+Ns5KhosruDMbF6ixuMpaKW&#10;urRDuLH4rL7v3Ris3Rz032xZHfEVSwrUrdHQskjEl5uiho02NYq8HE6yfyVTT8yP5dVa12VR419z&#10;PNLH/vj6OWJPtQyMuhx5MA9K5AxUMsVt3pM9kdhY/K727Ej6ww02dj2jXUuOpM9uXPwQZeio6LHV&#10;uRqcnt/D4utydHeSWaSF4ImhCLTyowELqJevGpS2FxIPjJbRp9PJq1z6Up8+q2zW/wBXEY9ze2s2&#10;BCRKrM0oxqLUkjVm+HX4lVeo7O3rljNtdctRVJ2/3v8A3dhq66kpYKTemJ3Dj98VdC2Jo4Tksxit&#10;owbk23Dj5JfHCDBXNUVEUUjwUruvhakj3SFQm2A+pEq9v5MATX+iDwzTHTMu1bZcbhPdPcx+LFSi&#10;vZiRwDXGtY5FiGMAuFP4QKNV0qukN6LiZcbj+w+rqrbmQMGXSgxPc2yMMMz9r/EBRyz7RqNwUe6E&#10;yNOPNrhraOGeJ5CpjDX93lntrcI08xWQ1pRHNKUrkhQfL4SfnTFX7eW9uJJo7OLxY1oGBnsR600x&#10;vcxOPOoCMfUDFQizO28zhqukXNUWTwsuShpq+Oio4IYXyVDUGSmpayl+5pzi8jTf5I7NKHqlVtOt&#10;AjMkvork3TiSGYyBFINV001Up5mvA9PTwXVnH4l9txjhLAiooDp40IBVuIqVY08+I6w5OHDUlc02&#10;21zWJoqqqoo6XHZTKfxmtgeJ6WKrelydLhtu0clJSvM730q8euNZJJXYyluC2uI4HWzmWTSxLA9n&#10;xcB+KvA16pdyi7ka+ubQwWhj7CDrqVKgilF4hq/Knz6XWMNc++qeq637Py2041jMw3du+efZddEz&#10;01M+QBkxmW3HOtKzK0cEcRqqitKhYYjMyRO68EkdqzTQhA/EBtVafkKUr8616ZS4sPqZ/DuHmihe&#10;iuyeHQEA1A1NXVw4408TXDVLu7Nbfrd30UTbR3QMzV1keQ3Nltt4fcVdkqYeeKKuxu4txYiTMUdP&#10;Wa/uIJqVoHmp6iJ5VVgI0okalbV6YStBVhStK/Cyg8PxA/KmaqRfCKO6Frdsiz01ELGa6a0+NGI+&#10;I/CVrXNaCidpsk8mGrcXLiqHIPUQUtBS19VVZmnq8WtCxqJBRGiy0WMaCqWsMc33tJUh4l0KY1eU&#10;Pdld7mG5Mx0x17QsQrWnFvD1Yp69IYBaxWt5a980k+nveRzo06vhUMF7tWceQ6nZKqxVdS0FQk+Y&#10;q81W089TkMjlZqaKKjpY3jhjocVDTUlXJVw48I7STtkDLOkkYEKsjtLdpJZ5J5JGGnGkDV861LOw&#10;9OCr864psyLbR2FosyoCXqzUH8NKBI64zXUx8qefUPK4fDY6ppafFbqwm6IJaSCtnyGDfOLTwzTl&#10;VShmTN4mgnFVTuxE7R+WKLgs4BF2YJmkMoMdAtPPjx+XSl4XMsccN1FODXIJGn8iM1+Xp09U+289&#10;JWVO1aXC0O4spX0pQ1WOjk3NDQ/vUddTvQZHBzSUslTG8C6xG8jxkWdUuNTjP2u1Ph62trdNcx2o&#10;iqW/h1Nw/wBKpp+fHy6T81JXUdRlMdWQVkGWRJaUU/8AuUoTBkzN9x97PRmkqptMWNomhZZPGGPq&#10;B+q+61nKI0M+hTWopWvp5j59be3tbWaaGbbiJlpkll9fJkH8ifn0xyR1fnUzVEEsv2VMpjCQukir&#10;paGQ64yjuUf6tYj3tUAPf3Ofy/z9NCQx6iBSP/B04STVySvLFO0bK5I8BpIGA8QSzNQRwytGQzek&#10;uP8AA+3ZYysZUQ+GW4GteHyoOmxcGYlUuNUfmKU+zz+3qLStWsksKVtZUt9vMlO1THNXS0xjimqm&#10;8ZdpFIiSJynkWR41LMrIokb3qJ2iTTWr6SK/b/q9etle0rATGCQSRkmnkKggA1zgk4oR5vGWM61k&#10;bz44Y1jTUkoSnXK0qy+bHwP5GkrKiVpjN5ElcXtYgppVwzsW8bQwJCX1EMxrwrWnl8vt6cuBDJIr&#10;xReEKAaVJ01HnQ5qfPNPQDpseoqXIY1Eokut3Uq2ldAjlWITrOY/IB9SWIP9fbzCNtJKd44HpgoH&#10;GmT4PRe2v2nNfl+fWFmqpIoopKuoZUjVJGiKU0josjtYPTJEEHj0ryGNwSCNRHuoSMVYJ3nierIo&#10;jBWMto9Ca9OsP3lRj8oI6OCqaJI6qPINj62srqKmIkx80MD0z/Y06zSV0ZM00EsylAY2X13b0P4q&#10;SeJgVxT7Pn/k6VQrGYrhWGTTP7em7xiJQIoEpkIllgSGGakVEerqmsI/2gUWpMw1gLI62BawAKgn&#10;Wxbz6SiqjQR2jh1CqI45XJNNTgl43XTELo0WrmLWXWIO7ByFCrrRGtcG9SKU6utKMSes706ujlVa&#10;GNjFqEbQr9uTNE0k9Pq0SCeYqSwUHUzuSRcD3rA4nptp4VIWR6Hy8+uUUMKT0832NIoWogkNMIIG&#10;jp49X3VlZ3CPZlNrklSWPH0Ov1CkjKlStMV4/wAuvEr/AL8ox4CnH1+ymPXj1Jo5YqJzKaKlrtVH&#10;X0hgrRL4/wDLaSophLJDRz04L0xmWSL1ngEf2riwV/DR3WhPl16Jx3BiSw8uFP8AP1CYLNIWeONl&#10;UmSJZ5JJPHGpIaKnWSdCgUutxc3AF72Hv2lj8Ir09qioSzaT5edf8HTjTYmsnpXmpopvDFV0dCJ4&#10;aepaFKurWqlSVTSOwg0pTt69ETfUBm5Hv1GHxLTpmIyTM+gVRafKla/5umwxM5drU6o3iaMhRARM&#10;njHl/W88X7srs+hUV5IUYgEG+qy/6EK+vWrgwogYNrk1AaeHHifP/B1mcVEhQpI8fjkSWB4WExik&#10;M6pJLAFMkhWqlVXlRyfWdQPqIHv1TiYdnp69XakbmK2mBjoC4px9BWuKZ+3qVTyzwVMDT0UmSQ1c&#10;TJj6+DJz08whajiq6IGjelyHimqKmASNSNDMvjU6wt1anhQqrrGmnVTz9OvADWhKlkHkTwr0/RU9&#10;bFmpsbPQxZiVXnoIqaejytOsIqVfD0jmkx02PqTLC87GNKoyLIsY16yS3vczaYE0r3J5etafspTr&#10;0MKC9WSNQXcMNJOn086H/B02Y+Op/h+bP2ULtR4qojE8kWZauxYGUx7yRx08FWlEj/dUSon3EE8Q&#10;R20IpuT6MiVEcrR/20/wdXkt4bS3MbxqWV8gO2dXDAYIaU/Gr/0dOa5Y6aepwuQlkw1HL4snTUsV&#10;XXUu53Sjkkly8EVDCPvosYYvRLKfKvmkKKFDhPTeRnUxtGaMK17UNeFMlS60/oMtfOtBTb28cX1E&#10;KRYIU+KHlDx1r8K+IYu7z/T/AAjrPWza9sYpv7r4tYhX1VOuegOeqK7OZENQZNqArks1W4lZcdDK&#10;CWpKeCazjyqAEBaiWQvM8kldVMaVFOP4godq/wBNmp+GlTWzrC0Nsj29dGr9Qs5eStPizQaaYChV&#10;bUfEV6LplbngkqcPhMnJtnA7foIcXjKQPRVG4Io80mjIP/G6mizeWqGmlyppHWqXHtT08b08VkQs&#10;ddmVVVwV1Fv5dPJK4Km1iAABB/UuDWtKHumIWme1AqZwq9QY8FkZFaJ6TG0iwUFLWzU80ywVrwVc&#10;tOIKyigcwvlZJ0nWwj8hjVDcqeX94jFI0l/s18/t+X5dMpBfeCRHCjzgkljIwOeFA5fhngRxz8m6&#10;uxldS1tTSVa0MFVAamlqqSqEimKRaeZJ1nr6rwhlpmiYIztGpLgICzBTdlKhXjUGI+fD+XSeDvMq&#10;TnTdCmONePnjh9nWKuwopqnRKMYzz0sE6yQT0tVNFDUN92sqVMUclMpjC6CWaUx8rYMXVWzSoMh0&#10;j8PnX19KUx68erpLp8VSuRx+XHrJRYqWtqYoTLiUaoNJFHLUZPHYqOP7ypkpIVSesqYaCOOR6m7F&#10;4bwqjOHVS5F5I2otcDy6ok0ckqxxvUHiP8HWAQCkX0GFXlBs1EyiNXjkelNp4R9jVSo9NIPLcsAS&#10;rqGNkqquAQi1r1WefwfEULqIIAH21qf8HWCpWSRXSRGDMqqrK1PHoTyRSRpBJ5ZngX9pr6TIV1nU&#10;bMoFdMqFiY+Pz/2OnXa3jk0Nc1JAPDh6jj11GwWoWeKlpUCyB0pvFDEXCTRyOYuJJBESthZmuSxI&#10;+g9+UzmoMFD5Z4/y63odqeFQk8Kmlf8AD1Mo6GrqGpKWhp6auqZa2DHJQ06AVUlRIJWiiWKlRLxz&#10;Skesi1kYnURb3tnSNDLdVVV4gDV/m60IrsyxwxKgmP8AS4fy6l1NNU0qhfJTRtLS0sgP8TSJWjrB&#10;SSU8sggnphjKaenykBkFSEJdHVkk8eoOBobmNJYHPhjgCKenz69dI8Eix3EY8Tzo1a/y65HB1DVg&#10;xU1ThNP3kVA5lr6Olo3hXJPQCqWqrqkYxjLMGYpGzACMH06h7qS/BG0sPPj/AJuvHwgUAiwa1zxp&#10;+XWGmx0rmmkSfCQFKbJVRjFVjKeBBjKOpqyYq6VjjamSAwOq+LUrGUa1Po92RmofEbU3r/qr1ZhE&#10;Fb9KpCOwFf4ELHy86U+XHPTkdu18GPfKyClioP4nPgqurSSWpWvrZI4aqY41zUzHJRUsQUtNTrHS&#10;xNNGGam8il9DT4ixgVduH5f8X1S1C6BfslFQygrxppYrqr5DtqSQFWtGYYrHrtuZqkx2LrauSlE+&#10;YraqkwH271VdVvJQGZaiNKRa+r3HUwOYFjjqBHJTvMJEgYaJC2xp8R4mGVpUfbw/wdaitZpRHpie&#10;Z5CSpAAoP9swqD5MtVahoTQ9Z81tzcuKrafE1OPJzc1RjYpsTWUuYp65zkYovtStBJFDWO1RPWRD&#10;UyNoVXZ2OkA6kEYBbXQjgvr65/Z5efVjGYJfppbKRbk8CaeX2E+vnTpy/u1lGg0Uk2NqpIcbTV9W&#10;1Hl/u2RZse+TarkjxzyTU+KxWPkvkZTC0FIdInuTGC+ypFFC8po71oPspX/COmkjZpZVMA1LTVRq&#10;8a0LCnagodTZpUYPSfGDkORkw0dThgY6laRSMxiY6Jh962NkmpsjFVPg5o5qiaQEo7lXgZUKaizN&#10;MhGWHaeHTpaP4YU7vMfxehHqp/C3nnAp1ipceSl6KpwiSzQV0ywjKUVBADjKKWWRI6wzw009SXpm&#10;QSRszm/JsbNoqqo714dWjY10OlFP/Gf89fy4dS8btyfLHKP93taJsfTTV9RPkM7jMZR/a0IZhFRy&#10;19VDSZLIytMjmGnkBMgQ6bj1bABRH1ceqpb3bzP4SK1sOLM2kj0otDWufMUp8+mhsdUKZUaNI0MU&#10;kkgpKWqWWOKOCKvLLSeOoqaFLIWlmH7TtKSCQfTo0HnnrQp4joxoBSh46vX04Y/b1kWghp5aOojX&#10;FeKqihroEoquhmpGijmrqnwzVccwjosjUJQPalZ3lVuQGLELWp0SMR3ClB68enNDh0j09z8Py4/4&#10;elFhNlvmqp8bTVu1qOaKjllqXy24Nv0CVVLV0Hlpw01bXY/7uro1qj+wkrPCXtJo1rq9rjVYy70d&#10;q4+ynn+fTkcLSSyxnGgVJqg+wdzJWtDwrTz65YfY8mXTN1NFXbHVduwy1WQNVvnaGOkmjiMqeGjh&#10;q8nS5HLTeQgCOjWte7gBSzIHvQLNbxytpSSueNKU8vz9ek9v4txa3c8caCWIgaWmt0rWtCC0orw8&#10;gaefEdTI9k5Gm2jDvSPN9e0+Gq/AsdCO2tgRZeR5RM6smIh3FNk/LOqtoiWlhnkVdXKMCWWubRL3&#10;6NpmqfhIWtfXFcUqPM9OJFerYyXs0EIhFK/4za9vp/o2a/lw+fU/OdYZXC7bxW9KzJ7Clw+brocd&#10;jpMX2HsrP5mOtaONvtlw2HyuVymJak+7R6ljTaYn8QkWNnXXRbu0knuIElbVHStVpxrwz8umFj3B&#10;bZbxYla2lNFVJIpWanE0id9KrUVLU44rQ0g5HZlbjM3t/ba5LY09duGiw1Zhjgd/7OytAlPmat6Z&#10;VkzuDzlbh45bRvU1sMkomplJlOiNixdee2jjd2lJp5Ba1/njp4xXck4tYwkjkAoQ6Bc/EAzMuojG&#10;oAduPXqfletNy4rcON25l4drwzVuNpc3JFV7+2YmBmp8lTmbHLkd0NkTh8JNkoo/8iFRV071Xp0t&#10;KZIwGILi3kt52BYJigIp69bk2rdUkEL20X1J4Fpo1QfIuCyhj+FTQtQ6a0NMj9Y7nx1eNtViYjCZ&#10;R8VBmhh9zbzwW16/HU1TLKtNS5SLcG4tv5DHVEqxl4o5ZdcsVpFidGU+3pLy1trHxSC/yA4/n5fs&#10;68Np3F5vo5vBtLmoJ8WaOJ6evhzNE2lvJhUHPSPzOHkwmWnopZMZLXUh8ElVhdw4Pc9I6ywMzRDK&#10;barqqkj1lfUiuJ1YKzEMEIYt5EuokmjZgp4oRw/Oua/YOnLh7q1upowLc0CgMk0U1aVqSI2bRxxq&#10;Oc0rQ9MUeOjaOOKAFkMs7+WokSNUpKajjLJFTxNRxJHFa1gpayhV1Hxp7VRqV1DV2+np0nkee4Cm&#10;R9OnjpxWtONPSn8+pQhnTyvBTVHjjZ2L004eER1F46WnepWTwtDNLPpZY2cP4wQSpUtQDRIqsxo3&#10;mFY0p60BA4+ZHyrmiYvbLSlsxPmdYJPpQUH8q9LybFZaHY0D5DreRsbX52SeDsLI4jOx1iTy0WiL&#10;DRZWo8W35aCjkxMnjAoxbzHU54u0L+zScwNNn5aW/aFYkf7alfLgejV9q3WG2ivBtE0dlJXvkV1B&#10;pT4SEYGlc1IpUcfJrzmNqcZiMfSVI2mKXNtQ1aSYvM7XzmVanePyKstPhK+syOHmDkq8WmnElgSH&#10;02RwTWtw8iR1bRTiNPH9vp0y9rPbWpBlTwrj+FlY9nqFYkfF5gV8uBoyT5zKVdDjMVW1Us1HhI3h&#10;oaKeeZaeFZJ5HeUY6OeOKEzgKDqju2i9z+HVCJXQtOmtTmGCFmqsdafnSv8AgHXLB5Gkw+U/iM+C&#10;xOeiIIbG5hssmMBeRG1k4bLYasi0TrHKoE4UzQxsQSo91l8R0Ko+mvyr/m60Wj1R67aNxQija6EY&#10;wdDpg0BOa1C0IFQz9t/sDI7YgzmLj2lt/PY7dWOrcVWrnNs4fL09BLVUdXRmagys1Y2XwtbTvP8A&#10;cO1M8ZlkMZmE5AYMy263YtYp3bVG1VID/Kvwqw8h8TL8q5ostLwWDXej6VDcChDrUsVHxanMjBhq&#10;ofDVagLUVAPUgbq3DHtiXBjdWSTB1OSlWt2YH3DBj65sZS4lIsrWYPHw0eGQ1SoqiticqRATLGOL&#10;302p3CWc2jNJpUVMinhXyGoj/bAfKuaF/i3lvbC0g3JSCxJCicgVpQfqqijz/s9X9KnbVGwGseJK&#10;Xx5SoiMqLHS0qtWYpahIDDQeKTGh6CWop6eKJE1NrksdQF/bxlC+KSP0TSpr8NK/tr+XDqrxGbwP&#10;qNTSrXSAaaq0rnNKUHrx6VlLhVzWQxdBtza2Zqq2jx0U2XxddBDuqoy2fpooanMVOKXEYHHV9HSM&#10;tTEktDolKCIj7jlgUcETo0ziXVE9KGlOFa+Z9R0vaRJjbrDaMk0Vagsz1rSnwx4pQ/b+XUetomrt&#10;z0UVJsLbnWMmWhgeChXHVOAwVKadHpDkKkbsnyjRT1RpRLLUz1aQ+SLXIIgjMzixxJqMrVrw61dQ&#10;X6j/AHHEc0nwZbNOOXREHEcWHQuN1di6T+OZ3M9/dN7fzs0dVkGwW0avdNfJ942VpVXHtl9k7V3B&#10;sTHQy0NXPFaHLtNAIdEqIwsGjONQjgt9cR+IVp9nkfn1oWoa2dbq6Md+iMwYQzy8B5mCORBXGTJ9&#10;gOaJKhi6UqNi18+6Mz2oN3tW1dfSVWFxe26zZeQkgjytFU4yLCZXNwbgqWneOOqTJS1NREzTgNRD&#10;xgyLCJotDG1BsKEN3suitKGikB/PDDFMcT0xbw21wothesNzKLIrGH4+NVpIoZaYyD55GB049h7x&#10;6e3TsrbWE6y6q3vsfO4Vo4c1uXI7ux24E3bHHihTz1eRoqrDY00GUFbHHJA9K8NPEshDwzBFIRWc&#10;TxJLCm9Nc2rN8JhWPRxwGViXrXi3CmOJ6UXVxDcpZTfuOC23FNS+I87SK3w1YxFVo2O3S6hSTUNi&#10;gqNvz4p7noNgUfZHSe8uuJNs7XxmJ3JurpHc+1KHK5/JYrGUEb7nrNibo2vmMNUZXcOQpzJVSUtV&#10;SOZI1YuwYKFC21xapLOu66aU0LorTjXOv7PLpu43Tbrg2e1fuRGckmS5M/iM3CgYCJNKjOjSwcZG&#10;sgkFhXbXxD3RuU0WzO2+9+v8VkTEJK7s7rnZ9fTmaLHqkUu4c3svseCepmWqdpYzSYWkERsAjevV&#10;5ru+a2eeLaTNffhImEdfXBhk+X2fPp2WGyG4CKTmVINsoKqLVZNNPOviqoNaEBVCalBKnuDLvG9D&#10;5LcG0d64vYfyv6Iym0thvUdivsbcvZ3ZewMYKORafDQ1FDit2be27s8ZOeYx0lNNWVgpkeqSKpq4&#10;zKkj7aWe1t4J7xJIbuatQHSX4acSIkI+L5V/LpMYLG4muE2vcFa0t9OVj8DVqwtAHOBpCLq1UqgJ&#10;yz9Q5an5j57p7JPW7U3J2F0nsurr8c2dh2b/AHt2+yYClzEcyUm9MVh6qi3Bt7HGh8tPkqeQ01AI&#10;6aojqQ3glKIR7b9TBNBYp9S1dTkOCeFKd9MZ8vTo0Nxu5sJF/f7iyX8DOtKZBA0RNK1CCraR2sCR&#10;kRydA9LvbYeSo6Cn3h0NszAbZrajF1FduTZsXYGK7EpsKuSillpsLV7z37n9sY/7jC00poZxhpYa&#10;bT9zS8QTe1bTTfUfqXjlRwBAIHrSgBHzqTX5eZRE9pMqJYpCJx8cni3RPyoJWfT58I468W1tqbrj&#10;kaPofcu5qxuvqjfewMLTw5WuOT7Iy+P3HBmFgrqZqUVVLsfA0uWwPipm0+M02aqZq9o4/RBJLWLY&#10;Q3Ki4uLc/Ug0qKpHo40+Ju7Vnhw0549OTSWd48W23c3gkq1JZnluI3btooWOCMwilcnx9RKgBQCT&#10;11zlt1Yvf1VktgbsoqFMRU10NNkt/wCf2ltU5FKbIxt4J6PdW5jtNvJDBHV06w11VDBUR6qeol0L&#10;KU5ureKFpb6Blj8wCj/8dY0/MCv7ektlt8kEs0O0xRxPUai/g25ZeKM/imFMkMVHiy6aBgyvpIco&#10;ev8AtXctRvbK4vr3IdhU2WrGXOdgbDfc/Z9Hj8klXFuCtan3XsGu3Ds2nrpFyC/dwn7hYWfWwVnY&#10;veO8W6RGgutNsPhDBVpXjlnFeA4DH59GZ2y9kt7uKTZpLhtSFpIWSdUoWPcYGlQaiSRV+4hm7mLs&#10;QcwseMxo3NT75pMvFW47GZGmw0S5XE4HKUmUgWSTGmvpzi8nLX4qEh1koylGXMpZ5o7AM5IguApN&#10;6AycANLVr8w9F4fiI+XA9MrcWxabxNulkdFUcCPD4/Fgnu8u38J64viIaDblBk6fcuEq89XvXRVG&#10;Fx0u58cmBp4GSGmrshNk9tUm3vsJvuPJ5Iq6WKPkGQj1e/Q6jHMXj0laU/UgbVWvkszMKY4rmuOB&#10;6o6xPc2MPjJIkof4VnBi06aBtUCqderFGxpNelfu7rfO7Xw+HyWazPX2XqclFi4JqfbnY2xt8fYr&#10;W0s9dC1ZHtTM5WbF1lGuPM1QrqVhjdSzhvSbyx64E0S0djntYUp5VZVBrX8JNKZ4jqixyqZEkt/C&#10;WuO5X1U86A1Wn9IDjjgekBSy100iQRZyoLNTIlS6Zb7CNDFJa0Gp/BLHBMzxpHAZlXSUVyFDM4ZK&#10;OzRjSCAKceFc/nXq1ykt1EYpU8YEjjwAHAFc6q/lT8+lv192x2b13nP7zbD3vufB5SCRGerhzGbx&#10;7ulNOyiOeljr4RXRJ4jp88QiIkICsL+2WjSVWWbNeHy6bSKKxuXube0tbZpAobw7eCr6a0Ls8bk0&#10;1GlAKVNa+ViPS/8ANb+Q+xsjr7Gkw3Z2BeiljqoMjjafG5SnhpqSQUklFLgarC0aPVVWgSvLTTO1&#10;lOq4OrzrojiS1uFhkFclddeHlqWlPtzX9r0MyG4e4uojcxj8KiKCn5xw0avlqU08uJ6tA6I/m29O&#10;bs23n6vuGJOrs9i83S0ePw8NQ+5P4riKyhingyFElD5Mg7QyxTidBT6IbJqc6xZBJDcxvCDcLcPJ&#10;WpCeHppTy1PWtfUUp516WRXEN79fPHZPaxRaaL+rOW1aq5igotNPmorXHA0P51Z8luqe6sTBn+t9&#10;1Y3cGFlr6vGPWR1dNRzxV9EsMlTTtjaqWPIO0UVTEzWj9Ou3uraopfCmicE8CBqHzrTh/PpZFZyz&#10;2v1UKu0a/H+nKun0/tI0rXPwg0pniOhgGbjmq46WDzSh0RvuI4BUwgu4Qq4jlE0RS9+U9X+w96+o&#10;jSUxAkn8xTpsW05iE6qDF/tgRT/TIAa+WknhkDFXCmqGmDSa42iAWzFGgJdkDFCkoDfVrX9vTVUI&#10;SOPSeOSKUuok71+XWWWrRUDJG81rK3h0vZuAVbkWN/bSnVXp4QuPjGlfL59cDVEKSaaoDC3pKr+b&#10;2/tXvx/T3WRilKLWvW/CH8f+r9vUiOTyKG0SJf8ADgD/AG1mN/ekcvWq06o6aaZr1z9udU697917&#10;r3v3Xuve/de697917r3v3Xuve/de697917r39R/hf/bMvvQ+P/an/J1VvhH+mHX/0N+xuDb+n++/&#10;4j3tuC9Mny64+69a65BS30tx7917rxUL+o/61he/9f6W9+62q6q566/2/wDsRb/iffuvMummevML&#10;C4IvpJs3puRbi/P1v791rrsLckXBsSLg34AHJ/pybe/de66a6krZv0ltS6gBptwWVXK6r/05t791&#10;sA9MmWrJKWWnnghppfI6RsstNIJ2EqSKiRzSvBANbi/qcH02APvxDkEomo9WVkU97UB6Se69/wCA&#10;2diGyO9t1bV2PjSkNG+W3NuLFbdoaWaokWOEGfNVdFeYFCbcAg3Utp9+jAnJQORIBkUr/m6tI7Qg&#10;SvHWDzatP8n+XolHcH8x/wCLfRdPQUx35P2tU7gnnlpD1NubZG+aqBDrjrHmq4tzY6Gkiglpl0o5&#10;EjhrxhtLW1DbP4k8TGlKZ/b5f7PW57yFY4JwQUaun50p+ylR1W72t/Oj3HVZeWn6K692e2AoZ5If&#10;uu5aPJ5DcNbLHBSyiRMftTfNJTYqSOaUpGry1TVAJYinEREqwbbGkUoe41l6UxTTSvzNa1+XDzr0&#10;mk3q7aSLRaCKIVrnVrrSlO0aafnWvlTquzfHzx+VO+twZ/dc3Zef2/S55aijk2zt/O7ixe36akmj&#10;RJoabCNuLJpF4nDBCZ2kXh1KNYhSxtfp7aFbX9SKtWrxrTypjh6npDZRzW25T3/1JKyihQ8Bx4Gv&#10;z9OiqUNdJk5JGnrMgk0sNfVVUlbk4cejw41RlJJfuK6tUSzmWmXlI29IVTZVQCpYTafGSun4flXj&#10;/gHTxtLmON1s2Gl2Jc1pX0oPPieuVJijIJKCfcWMxcCR1Qqq06JirUmOq6qGkkkoqauWWSrjijp0&#10;eKB1LuvkK3W7jfqhRJlV4fL16a8ZIIhoJidfiJFdVeFMjhQ+vHqLDTbdQVWuqkyWXiahKfa0uPcV&#10;cU4kMrVKwPL9pOlTop4NEM0ksglU+J1RZWiFSSNET4q/yp8vn0ouHuBtU15LPQalCCnx1rXNcUx5&#10;GtfKnT7uuvStmxB/uTQ7Jg/gkVF4cdjs3imzAgrqmKXcUxyeUrZFqa5oNEkiOsYaIqY9QKJUuwd1&#10;0jt9TT18qdajtCUgAjCyaCSSfirwHy8/XrBJXZKqoMJVgUUMGr+D0H8PegpatkohA8lVVwUDGdJG&#10;fKaRUyIodY3J/Om8J8YsqKdY8jiv2HrcsdxBaQTzOkestUKdZGnTSvDjXp12tNs6GqqKjfu3dy5D&#10;GVe35nipttblw+2cqJpY/uomqctldubyxxoxREaqMU7VDSSnSbqQbSwM8bobrwJR/R1V/wCNLw6S&#10;2F6YL1LmSB7mAAiiv4XHzPa9f2dScbJTR0mVrdtdWpurC43JZGfJQ5+Pc+5jBi8njqCixdJuao2n&#10;ldv0FQm3quphehJoMaq1k+mfSJlKsxCRYJLc3DSyGmQop58avUflXz4UyrHhyX9vcGEKpDgiSQtU&#10;NpouIxUYqcqSQtCACCvpeme536yg33lcXW4XYP3UjU67m3JjNsLVZWrw+PqqrMYnbWZz0Vbl8XUY&#10;xYU+9o6eSN0iTVcKzi8MyRIY7W4jM6/GoBYj+GtQKVzwJ+dPP0u2b3HqM1pcHb2YsJEnjQPXiZE1&#10;guQKAaRQD8IOWZc3tKixuG2rm9w91bF3NjtxnE1VTtvZNVurc259rY2aCq+0qstg83tja+0qesop&#10;cakIhOYJeSpibWsLGYOQ3d5L4gKnFKBZPDrx4ijBvlUGn59E72WwCeF7e7ijnWuuRbbU8fClXdEY&#10;6qH+ylXgdX4enqM9ObF3xQV9RHvDuLZNZt7GVjUhGG63MuYqJo5p8W9OmS7BVKDH09NNBLPRyUVW&#10;Kkt9tPGoSaVp1uzBOhT6SdqaJKxyHFa4SOE4qPiZuOKZqtt4Ns+sE4Mm5QD+07vp6/w6tQuGehGp&#10;e4aWUHuBK9LXa/yY2xsXcOayuC+NHx5q8TlBlv4diOxsLvHs44vH1+UWtoRUUm7uwstg6yuoYV0f&#10;cSUYmldi0msqAGkSQxRJuO7eNKtaHRprWlfxt6D16Wv9J40s2x7Wlo3mQXLLxoahlV6nUxqlAxYi&#10;gYKMe3vl73Rgcbu3DbNxXVG0aXemErNuVlVsTqzZuwpqHHVUzTStjq/Z2OwWQDU9O5iQTPOsPk8i&#10;ATKkiVe0gnmgnNkDJDXS5YCmqlaBmQZoP4uHl51/e+721td2rb7cP49Kho4GAKV0ldKRMKB3B1M5&#10;NRQrQ6gDXfm7KHaz7Gj7F3lSbVqctW5it2zR7uzh2kcpXY6agknbFmpXHDKGjjOmRqcGXRZy2lSp&#10;i0ziGdpS4c00trT51oIzX0+In5efRVDb2Kvbx2VvpArqDANVcFRlmAoS5qAK6sjA6TIwNXlKKN6X&#10;E57KJT1Rp4shisa2RpmAijdFNRDSxRR5ZVnjMqpJcHR9L+22reQQG4laQpWmQaVpX41k9BwpwzXF&#10;LMYLG4kCW9uiPSviFV4V4YFeJr6Y6Hfa/wAUflBvnI42vw/RvZtXjM2tJT0WUyOw9009A0MMeiOo&#10;qM/W4SXGQSVzuup2ro1cAWB0H22GkjDfrlIAMkhDj5aVT+dfKlOlYuITG8O2G2e4kpqCANw4VNTT&#10;iaYz1K3H8Y+3Nn9wbD6N3fj8VsrefbWS2h/AqbcWRoquMxb63O+18TWTfwqTL0njjzFHUDTJGz6U&#10;bhTe6f6u1VZXSd3XHwimrjxyaU8uPHq6Q3UTwQ3MS62r2tlMU+IYP2UZfnXoy+8P5VXy12ZPTUOG&#10;29tXsKOooqbL0c+0M6IaTD11T9zHLSNT7iwuArmyMLUUU2iCnmhUmKQWYL7vFe2CxB4JpIpG+IGM&#10;yVpwyI2K0zw01r50xaXad4MrNPZQTWw+CkiRiP8Ai0hzU6u2vc1NNMZ6Lvnfhv8ALjbGTqcVk+he&#10;2quspRdJNu7B3ruLGinp1alpUbJUlLXKaOCgVYgiel1XUf3PI8jkTJcFzDIuOJdZRWvCgkIH26AP&#10;Kvl0xNogCpclif4R4bgfsLfzpWnn5AVX7T3ftqvqMFn9q5/B5KONaCpocvhM5R5OKGIyyUtGtFkK&#10;CSWKGkd5jpmCAa7L/a9uNb3RoIp4gvnTFf59Jfrdpt1aFwkbS+WkIX0/mAaV/n8+s0W6Nyzph6DN&#10;1tZuXD7ajmrKHZ2crJaTbQpWnpDUlMNRZKOcVT/ZoDNEY5Y2VSpFyCzLbxxoUlqrP5oa1p68PX/D&#10;0Ywzyj6WW4Cnb4X1AOyAEEEEAo0hz2klgvAU1VNJsG7cLm6rH1m/8ZkWxeHx8WLo8ftB8Ls6qr6e&#10;llqJaOaGpbBTwS5LGmpC/eVi1VW3pJkNve/DVIVhhLtXiWxT0oM9Jotzkknj+rghewjUKoQ01GpL&#10;Mx0+mkAUPA5654uXbtbk56zcWKy2AxVZNXVeOxmExgdpxUVklZS4eOryFdM8EVU8zPJVB6tvIGkd&#10;WaQkuCC7/QiigVlzUlqU4UxQ1rn069CNsa8uHnnaKBxVVC6tOmtRWorWo8hw/YkalzIUnRXGpWlS&#10;mmmWYw+TzCOlrJIYKI1TUqSBSSih9P0/pd0aJmRiur5GvVYzFIBJEjKtSMjj6HrBTI8i+NVkLq71&#10;DRwNVsD4aWSoZVpqR4aRFhSmd4wEuoLMSVVmVoLQk1wen3ZmjKJK6N6qR/lU/wCTqVWRV8Tt960o&#10;qKeKKrodYyMMqCuWjdEjRoLtLOtTECQZuGVwApUu52kYWh6b0eJ9P9TNLIY60qwHGleCj0+fXFZq&#10;uCoAhgq6WqLPCk9ZMKusjqZHSIU802UloJHVJQQr/tKAbtZVLK2U7XWvxdekjXUZLfsm8iwWSn2B&#10;lx+VPn16nymSpgklO09HVPBMlRPTSsofzCamrFaS4j/fhb6HUyarHSwZfeqlERAK06tEhy0rgzHi&#10;wRVr+SgcPnX8uoMb00K0kb3pbt4aUtTPJTOsCWCOVaVnc6lDSMQPoQvuytVXBWjeR9OtzIGieIN8&#10;Xy9Pz6UFdUYZ8NhjR0eSpsk7VMeVq6iupKujSRGjan/h1DBQ0cyLINesyyNey2+huzEtyrSGe58R&#10;TTSKU08a+ZrXHpw6tLJAlvaQW9npddWptVdVaUxpxSh8zWvTF5IpkEkQlIl0BkaFITIFciRVLeQ+&#10;pOPqNJIYepVKvdewADXJ6kSpqkilaN4/J4onVdUtSY/uYIIVp4XqXSfwx1JLcw3IudTOzCpJWlBX&#10;ra0d1Uminz9OuVZAtNUzwIahkimliVqmBKaZxG5UO0CVFSIw4FwNZ97Uk1qKdacBXZQaqPP16i3A&#10;/Nr/AOxuPyLce7dV65JUII6lS8hRY2Ap4zJG8oeKYRNqR9MsUeRFMXQryPyLc66q5dRqUV+Xr09Z&#10;L+FGmhqMbDlIquasSkakrkpEpVWGgoDU1UNaskbxxTZNqkrCY30jnXz72DTpbOF8G2cHuNaj04dN&#10;XiQSRlidZaJEjKWUyVDmNAX1X0a1A1KrKASWtYX2TXpDKypE0hancB+2v+Dp9pptsxtUTVkmaq6S&#10;TGmCCTGyU+OqsfnZaCGqeoMX2mbhylJjGMsejy0pnBDXThQnkjLsjB6AV/Pp2NbWCd7eWPxmdVIb&#10;4dPHy7q1+0Up1hRMImTrqSoqa0Y96xqalqlo4o5IYRkKfz1c2L884ldcUJuPPGCagH/dfqednLQm&#10;NtIWtfPVWn7KUPrx6amiiXx43ejmmhqfDxrjzrjzHDrvJT4X+F49qKPJtXvLkVyGRq543iaOnm04&#10;5aXDx0cRozHBGadyamXymEP6b6fdQJC8jvJVTSgpw/n5/wCTp2S4tzb2kMUNZ1rrevxVpTFMUofM&#10;1r0xxyxvIsqLUNEQgZjFTwMJ08LLHTid31zzRvKq24BFzfge/DxHJCS6KfKtf5jplyq6C8eofbT/&#10;ACdPmarcK8lbJhqLKUeJWOlaNclkKXK5OKoWx8UNdDRUUSyRBZ7gwXUSAXNubaZF+ObX+VKfzPT6&#10;3IICwxeGPPNdXp5ClM+vHrJR1O2I8+0lfR5mbbcdXkfNT0tYmNyRo1heSlgXLRYLKRxxwS1KOdVO&#10;POzpGNPLDxLj4Hp1eG4t7a6hnez8QAMCNVK1pQ/CeH2Z6h0aUcsiCup/KkkcqrSxyQY2oeoqYKta&#10;KVvPjql3WniVZZnUJqmgEVhqDr4Fz8b16SrEqSTSLjWa09Pl/qp1noV25JJWR1MmVqcXOtLNBk6W&#10;mpqKWCk+7popstksHUzyotZGY5gKValCy+syfQD3SqEipjI+IcfSn/F9Tqc4mVGkyEWd+4FZAaSW&#10;mqMetC8kVNLqjljVqYvJk8hT0EaSRzk0oEsmmS+n3QqTJG9cCuPWtOk8MEEtzPBMjGWlUYNTTSpb&#10;FM6seYpTzr1BoGw81DVUkq5hMq1HWU0E3noP4XUieSgONxs1G0NHkKedWirKiepeSqDSQRxhV1l/&#10;e1GmSR64amPSlem5pbD6K3XQ8czudTf2mrQRTFF00qfM8fl1zQ4aTbNZPTV2ZG5qrKSVS4qXHU9N&#10;ipMPJjv4gmT/AI6cyKilnmmeaFqNsdUQEeuaWNVAZ0JPL/YxK1ONW0/Z5GvT01xZMXmW/fwyoDL4&#10;fGlaZ144ny6g5MU7Yeikxk+Qqy0EMOSWqoqehbG11O9VRoKGEPWKkU+Pho3M0r0pT7iRVp/GiyzV&#10;ZbiGnjQgV4UbV/kFOmJJInijeO5dodVKeHTTX56jWtPQcOnbPLhlpMSMLUZ2rhjxcH3tRW4ylxf8&#10;OyNPSVk1bhcfAmQroa7C01SseqqLxF/JdYhqNm2kIRnMfD/V6dXPhpeGztLxmIALEpppWtMajXgf&#10;PqRRLsmOdaLLz7kNZNT4ZKKthrcdRpi4Z1iqc5NV4hp6qsy1MmNlqRQeOtoyHQhl9S6aohmktp2x&#10;CK6k/irSmfKlD5GtfLpRNBGYpopleW4xodX0eHxrVaNr1Y81pp864bqtduvSmhVtxSbjkzc8n8cn&#10;zGOqMMuARZoZcVUYwY+Wv+8qHEitVNkD5FJBjKl1azxym9WdZ9Nn/vqlf+NVH/HevKzJZeB9Fquv&#10;9+av8mk/4es3n2dlcPEIXzlBnaehmkr6qtyeOyGKyFYk8FPjoaHHLiMNWYqjpcfA5lkeoyIJjijV&#10;YlKj240QSWd3bXG4GheHh0rXNTq1VHktNPnXFXla4gto1sdEkVdbaq+JqpTGkadND5tXV5eeepn2&#10;ewx1Vtyp3RjMjTU1EMgmSyOOq5chUn75chuDFVRxuKkoYGqkoUgo9Er05kMizFkF06RzRSgSTa0f&#10;himmn5mta/Lh1ZmhMRlitPDnj/Dqr4lfnQadNPRq6vKmcmPqNpLWUEtRT7hzOMnrs0k2GpstQYqq&#10;XGxqkuLEO81xOUVnp3M8E1M2ICgUUel1WcJC4Gk1yKhoq0z61/wU61BJDDcWt7PB4jMGDR1pp+Gh&#10;1UNfP8I4fPqNRS7XWnklr13BWGbC1L/svjduPhNwHI1iUYlmkgy6bgp48bFC8oSKh8plsdOkEtOl&#10;xMykXGnSfSta/mPTq3+K23jSSWvitKajupop5cDqrX5Up8+oFNU4WSgrBWRVdVkqmWn/AIbVY7JU&#10;dNiqQ2k+7bMY56SaaTWqKIVjqIhcyEnge3ysxltpBNQR1qKca0+eKU+fHplGt5orlJ7YmQ00MGpo&#10;46sU7q48xSnnXrzVGG/hBhWlzUW5YqtqiKpjy9AuKpMUCjUUaUEVAlcZ45o5HWZcgpJIuvHNQtyt&#10;08xuQYHpVCta04Z1fM+XTpjsfpUSK1dbxa/qeJx/2uny/wBN59ZFXA1OIllqqjNUmdJmnSeGbFVV&#10;HXGoq8NSpG0EjR1FHUGN6maadp51mWKCJYovGXkd8SXXLqcGE00qFpp9c1zXHkKU869JyI5UjCxF&#10;ZlrqYtq1V4YoNNKHzNa/LrnNLhVT7iDK5eHcCO8dcJ6/E1dFUTTPWy1mVSSOGNqFKKlnoGiprS6n&#10;1/uL7r5k9WFXildR+slNK/xVrXPlSg8jWvWanqNoQpTzwVm5ZKgRV8UtDBk6CjQyHHRwUlau4ji8&#10;gQmQm89S9L9mWUQeMM+sumipPA06uJvBFrO6VlZJVZK/DqTSDqpniTwHD8+uc52dBkKQv/Hq/G/d&#10;yVeZx0tRh4ZMaEyUtMlHSZuhFXFlajG4FaVVyD0tO5kdmeni0WfSrqjmAakwppbjTjXHzx5jpkzz&#10;JNEEttdu0jsUrSlWLLmhoRqIDABh5FakdQnp9q1eaocS2TyseElpqaad2xmIy2SoVEsEtfLQYt8/&#10;T4/JT0lZVO37k9ItQ7MzPF5QBrX4cOojXMvxNw1emM0pnzPSqcLGwknAitCCxbQZDCBTWVAeJZGa&#10;q/HIjNp+JqdsqKh2lUbhixVVuDctJgkrqmnXP47E4+TOF6ZKmWgqjt+v3JicPjK0zaFcjKTR0qz/&#10;ALUsrJpfQlLeDKbXWM+dNPD5GvVIru3jcxJdhIJVqk6wMXkH4ax+KyqeNQsz6a54ismqm2zPg6RD&#10;Buui3B9iZq01ORxeQwmUmOReGGiEK0NDltuQUtK0kszVE1XrYReNUQMZbR0kadpZNdaaRSnh8a5q&#10;dVceQpT59N+NFSNYbdo70E+KdWoTDGgcBRfi1pmtV7hTLRWZLbktRjq3EvuLH0i0cCZGary+Hnhq&#10;c3qSSpr8KlJi8bJj6OaeILSwzCqkiWL1zykk+6xQMrSGe87TTSNPD1/Fny6feWVZbWYbaFVdVe+u&#10;qtMDt7UX8K91NRz1Pau2xLn6N6B9yR4JjGlVQVm5MDJuhk8J/iVP/GYsUaOljyCtKYZJ6OUw6iAr&#10;XYm8kSmNljn1V+XD+fTcc7x35v5YB9OOMdeP+2pin+lPHqQlRsOjzwaep3dWbek80dVihncTjMxj&#10;6jIT5CgosUm5KSnrKfMQK9PTtNVpi6ZedLINIJajVtATV8PW7hLa6ulvpoHNu3wxq+nT61andXFO&#10;0Up516hBtsUczpLPm67FzYeRYZ6RsLDLHmailYrVVAFFmafOJjkglikGqkaeyOGj/T700LMyHxMD&#10;/V69O28kRuPANtSJ/h7q6KcfLurj+GlPPy9K+IhmyNJNk8pFSiv+0TJIlO9VS4dDXSVbz4Wq809c&#10;8wMTjx1sMSA6GjfUpV9+5oSMBa1HrWn7KU+fVAXSW8haTUw06Gp8NdWrFc1x5jh8+oPnoJoqejIr&#10;4dwyTV33NRO9NUYqPHLT0kGJxT0v8LpmqYqSohq3kcVaoVmjCxx2JeojjLyu4qTTT/R9ftrj04dU&#10;uDcPFCkDHxQau2lDqApQUZWp58DmueA66yFVtLwUkWMxG6cbFSYuKkytLkKqlr6rIZySOtSryNGU&#10;xePFHt5yYzHF++8aqVMzK7A0SJqt40msfhxTT6+ZrXHpw6euJVmeJkt3gAFGCsg1n1OmNOGeNeOP&#10;nKgn2bjs3DNW47MybYqVoKPJY85CnpclVlUpJMsaPJVFNJDSCueVjHLUR1Fy7NIJmBPt5VVFZoUV&#10;bjyYitPyx/h6adtbRo0030edaa/j4UzpxTPkePThj8hs3H7tq6/MYndzbBesyq0mJpchQ/eU1AKY&#10;Ji4Xy/8Ad/M4JHgEmiV4sbD96QkYESlr1ESmrzgNMeLAUr/h6dkuXDQpbmRbNFYKuurLWnB9IoDT&#10;uGnuoMimWeh/hT5Nv4h/HWir4quupIqasWiqgAjzUckL18WQmlVZViM0bsElmV1UxSMZvenRtJW3&#10;cIDxquqvp5inn0zbai0Ymh1XCk6WTQqrWlexkkyaCpDCtBjhTK4wNLuHTFkswMN/FzQLUx/Ztlos&#10;SzVK0Tpi1qWoZJVpolMVIa0AE+pwwLyXkYtbpBMganmBp/ln/D1RIrhNwNxLOysMazSgr/RjETE+&#10;neAPNTwEXItjkmlTFVVbVUbPJHSV9ePDl5qd3P3MeSijqqyGOqmKJ5o9csZCoDq0i1YmaNFSFQqj&#10;jUaq+npSmfWtem54pROzw3DOpNRI1KsfPA0qAPKgrnuJxSFLV+mZ3FQftYI1DxSyCRys0bwRUpfy&#10;R0wEUUikIvj9YIVbG9i0j/Gy6RwAFKfzz0+jmlJF7vX16dRkqOirq2oxUY8bjI08ArkjrHNPX0rU&#10;5aTyxhbo73BVVYWupVtLrsGlerFgRQDrtMvkKfH11BS5Gro6HKzU82RoaWpNPS1r0M89RQealiVa&#10;RvtHqX0gRhV1EKFXSqtPFFLJFJJGCVrSoU8acCVJHDyIr58BS1tc3tpDdW9tfzRW8+nxFRiofTXT&#10;q41pqaleFT69Nl0sxKi8wYMzhQGJdpNYjULSiVWlfQ4jDKHP1v7cjpHMZVUEejFmp9mpiB+QFfPg&#10;OkYt4yjxSVaM/JK/70VJ/YR+flnpYJK6elooftoUjnhPikqaSlhi+4qKelSVXyUrU8ki+bUw0gG3&#10;4v7tI5d2fSor6Cn/ABfT6BlRYvFcwr8IZmaleNNTECtBXSBWgrWgpwpYvKaZK7IQpG1NXSPWzuGp&#10;oXo43kEGvG08tKTO6MgIK/pvY/T20WIpRa9OJGHYKWp12II2pq6dlrVenglNI0NMtTRVExmhhjFQ&#10;7TwyRRPHIzKTG3K/Tj3RpXBH6fb5mvD+XVP8XEkiyzlWXhRa1rx8xSmPWv5dKzDf3CGFroM2m9YN&#10;yLk5ZcPkcFFhMriKygiPipcVVYyvjxVVFLMaaV6jJwTTSRh0X7WSwY78aMPEYjrI4irLThT4WANc&#10;/ED8qVPVfDgvIZg4VJEoUZ01ceNKMpHAVo3p1gy25KDKUmHpqHY23sSmOSSSpqIoc7JWZTQ0hgrM&#10;xT5bcORx9Z42YgRJTUq1Hq8kYAQB5VCmVx3F6Yoq6aV81UFq1/ETSnzPWpri1+ntk+nCyw11MhkP&#10;iVpSqyzOE06TTRx1GvAdY63eGbq58fl46bbG3tw0ta2Rp6/AU2M2lk1iSno4cUZcNQ5OnwdPHj5q&#10;NpdcVPE8glZZNXpKp0hZTJ4j1ibiPs+df8nTklzHdJavbxssiVyaedPQn067qsj2HuGeKvqIshnZ&#10;jG1NJmMHjZZhXLU1ktXO4yeLpaX7mvEkzI7CokGhwCP6vQRTTF1tlrGtMdxpWv8ACrcaedOHn5Nb&#10;i23GKGfcLerJXvrH508pB8vI/b5dCTQfGn5J7mpKGvg6I7uyGHfxHC11D1hviqxy0hmMkcdNXU+F&#10;GMjjDyag5qAQ3q1agGV1kFuG+siHDy1VA+xkXj8uk8DrOsT7a9K/C36dP2L+mf8Am4D/AEad3Q8b&#10;X/lp/KzdFfQQYvqXN7ehrZEFXk941uPxVJT0kvgXyVtHR1mSymPjijv6Y6eM2FgCFVVL13PaUMiR&#10;SyiX/mng/nq6M5do3SQwteWEM0TxurSfVW6la6c+ElyoNaHHhjh0ZXBfyZfkZW5vHU2/N/8AV1Jt&#10;+QxGonwmU3nuKsp6NgiwU8NLldiYmklKGYq9ppFBHLLcXZfcBpZpbczReS6tNftw3+DpTDt1pb3E&#10;TW1wLciLRqWJHrTzqpT183fjxGalY+Q3wwyvTnyO61+OmB3xgtxZLsqg2euHzE2OyG38VR1G5d35&#10;rYfiro8JJlhGIpcX5XmI1XnA8Y0anU28/wBZHrWAQRR/hAZ+PqVT5eYH+GhdLHbbUn0rXBu5piTr&#10;eNVpTyCtL51zRjwHy6FTfH8pr5ZbLqqJsRUbC7DaWGp+6p9p74zU0lC9JF5IaGpXcuI2vJUGohp0&#10;SLwJONQcv4/R5NPeba8MwmuysinA8Kc141ysTAeXxEf4aKltbgpAsG3K2qtWDQR04UqGmq3n8PDz&#10;4jos+5Ph/wDK7amQlo850V2aFo5JWqsjQdd7xqsf+8nkDrl8XhcriSqp6VZa1r6CSFvb2ogJngj8&#10;Ji2mtCCFpWlcMQfLzAp+fSNrXTIY/pgV/Hh3+zKIyjz4sK+XQAriNx7eqa54qbM4jcUMBpsrNN/F&#10;o8rS46lqlmSSqp1hNZTLT10cbLq0qNB9LNpePdLiBtTSdzfxUbh6UY0459ekZn2i5M9lpIKU+Eqp&#10;yCDgsGaoqpx8LMMEhgs8B3B3DtrZW5Njbc7Lz2D2JuSsqa3cO2dv5vO7ex+Xyj4GfDVlXPQUUrE0&#10;9XhTHT1Dy3etEUP3P3BijMfpTNcvFIdJ8OvDQvGn8TrXh5Vp506WWqWdpDJFHLNGXplmaMGgoMtE&#10;WbSKL+m60UKG1HuKnwPya7Tw2yhsCtq8du3bUGRiy1BRdjbI2lvuHHTUtNT4mlFNUbypMzPjqKOi&#10;x+gUySJAscjjxhZWUsVBaQywYPnqQ0/3kt/On55or1bi0Om13ckD+EqSK8KkoXav9Jmp5UqaqXe/&#10;yRpt9Yfa+Kyvx9+MOKiwawSVOd682Pmtj7m3DHDJi4cuM/DtXd2O2hmsjn6KnMJkfGioheollo5q&#10;QBo5LpREkjsty0B6ax4aNwrT4q+p4U+fTEkssjWb3Amkvrdi0UmsoyMaAlCoAytVOpXwcUOSm9z1&#10;vxt3d2XgG2rSbt6n6yq9q7Xod3Q1iUu8avD7pVx/eCfAYmWrx1VPtqpp44aSGKrqamcNE5NQY1ig&#10;idRls4iwmW5fzjKImr/bKMU+Yb8urTF57oMto+1W1AsRid5BGoyQuoiQVYljSRaljWoCgSuuuocV&#10;3HuLdWI2/wB49Z9bUG3/AL2TFVfbe+purzuWkxtTBRUctFJLRZnHUtfU0iQpHj2r4na2qEsqzGPU&#10;88jpbyRjw9daxqWGilOLKy6q1xVRSmOPSNbWxvJ5zexpfTQ00zTxqzHVWujVqZfhFau9e3hTLXD1&#10;RvvI7Q3hWYmg2nvnbPV27M1Lujd2Fy+0Nz5anSOBFqSMwlRVbi3DtloKVmiqg8+KRRJpnuk2hmW8&#10;tLXRHeSs00ldHxNSlK/GzDNR5dLlsN93a1um2yD/ABW1prCusS0eumo4n4GppIpmvEdJ3KbroZ9n&#10;RYzCdS9cUa00GGpanemLPY0uUD42k8uQiMGd7Ar9nQVtbRGXyyLjTDTtNoSJplEbeNvLG8U812PB&#10;aukCOD5VqUiVvTix+VM1Zhu7ZrGaCO3gXcImWpWWYMOOCJZir1pjQuKdwyvSUpqiGOo2kcLkqTFi&#10;v+wlra7NVDVf2mXyNZU08GSwwxtDRVFHQ0ePmgRVcyvHLBcFHlanPl0iVyj6tVMVbFP9M7Dz/CF+&#10;dcUspurhzLfSGKEr21TFRxpREd64+ESafOlRVT7Ugyke6ngpafYMtVUQ0NJG+7qDbNdipo6zL0eH&#10;NVSwbrQUCu8s0ZjmJiqJIxaV2kgNlLxyx6TIlA1aZ9P+L61tl748V14Hc6kA+VONDQ0fOfiVeGK5&#10;okcrjJoq3KeAY5UTIVMLvhJ4WxCVmuc1FLBLhqOtxstLNNCywFJFW0bELzxV48KddOmfEeszXMOo&#10;AimeHGvkfl0xFPBLNUNSNJLSxKZPtZapJJKdoxMgPjKxPpmjsRLoW3Nx9PbLRiqkgt0pVUMaSR/p&#10;A8Rxr/g/1HrhJFT1cQlZ3d3iEU0hU+RdccrTRU8pB0q33IDPGz/oGlxz7cX40dF06ePnWv7KU/Ov&#10;WqRntmjVh8+nij3HnKGQSU9bWxzLLTSRVENVWidHpIooaZhI1U0nkgSEaHZmZSSVI5uoiv72GWRo&#10;JEEbfEGXVWlaUNRTifLP5dJLrZ9ruwv1NqrKPhx8PrxqM48vLo7XXn8xv5W9dU+Lhh7Ayeaw+Eq6&#10;OWDF7gpf441dQxSRa8bWZquM2YMQSK0V6gKmptK/X20wtWeaRrUeK9O6vClfKnz9R0oj/eUKQ29p&#10;elrNK0jYIooaYBRVPlnUD5UpmtmPWH86vBZTceIwnZvVj4DBVHhjyu5cRmKXIfYGOBA2Qk29VyCq&#10;NPqUkhJw3P0PtD9FCsF1Od18R1ppj0U9fxaz6D8PRlHJeSzQxpy7ojzrkEkklOFDoitW+fxMK+Vc&#10;9Wc9H/Mrof5A5PIY7qXfODzs9DRJXz42WkqcTVpE9SKRJ5ErWQSiWocKPB5dNjr03XVSK3k8OJ3G&#10;kPWn5U/z9WecXUk1vYymW5hpqVklhABrUgyouqlPwg086VFTFYzc8WRnlgE2MqJ4SwlFHPBUpG14&#10;X8ev7iNWaOnnR3/K6gCOb+2gHaWSPSBppx1ZrX+FGpw8yOP20dkgdYEuYSZYW80zQjiDnFKinrnh&#10;TpSUtR9wsrFqRVSV0jMEhIZVYgeQsqlZTblQCBfhm92VHNapQ/IH/KB/l6TkSFUJQqTwDdv7ONep&#10;CNr1/SyWuUZH+t/9qBH097CPWjCnp1rRKorIgAPDNf8AIOsukkAgMQf8F/6P96ZaefWiOu9BP04/&#10;rew/3ot7117riFuSL2I/Hv3Xuu9JH1B/wsL/APE+/de648fgn/G4t/xJv7917rr37r3Xvfuvde+n&#10;P/IP+3IN/wDYafflFX/2p/ydVbgP9MOv/9HfqcnyhQt1N9TX/TbkXFub3/3j3ZvhTpgk9oA6wyVE&#10;cbFRqkIUsdAU8C31uwte/tpmRKa2pXp5IHcVHUR8kqzpAkFaxdQxeOFGjUn8OfKLf6/vysj10tWn&#10;Vmt2X4jTqTIasMpTRpsx9RcuQNPGlI2Cm5/rz7sQ34Vr+dOqdkZAZ+PXJ6p1JSZNEiRq6u5KxMzu&#10;FVEYKzSN/qrKdPF/r78Ax+IU/OvVzGrU0v8Ay6gz11ZDLH5BTmnsrPNfWAGQWARLyEPISAWC/wCb&#10;Jt7vpOh2rkeXTLjQ8SE/FX8qU/z9Atuf5OdEbIyeTwm7O6Op8LuDDw1D1W2sjv8A2tjtzSSU0kwe&#10;KmwVTlFr6mZ41Syqt1ZrED82WJmRH9etMFUsNXDqtbs/+dN03gP4piuu+vOyNzbpo56ikxz5rCYe&#10;g2lkapD4451zeP3fUV0dDGpaRtVJeUABSvJDiQVrVqfl00LqONJWIrIKUHrxrny/Z1Xd2J/Nx+S+&#10;+ds5nFx4/ZuzKnJQUMeP3L19j95YTOUmIc1i5GKGav3pmaSlynmnhjWaKMN6SygXsNfTOtxbzJP+&#10;mtdS6firSma4pT0PHrYuhPaTRzWmiR6aW1V00rXFBXiPMdEm7C+T3ePa2zKDr3sLsXcG89o4nI0+&#10;So6HcVVNlqsZCkiqokkrcplJK7I5Nk+8cN5pXjuoKJHyGVMkRufqIk0eo41/PHz8ukyNItsbWaUy&#10;RH5U/wAp6AUFdBjkp6aWMlXZjF4mjKKqCOFaVqeGGB0XkKgkvyrrc3ed1YsQlCf9Xp0wIxRFY1jT&#10;4R6V4/bWg64TGSY65YzURIrSRQ6B4YpI6aoWAxm5miZVYqrEuzE3cvpUe04Vxqq9a/y6Ua1YDxXo&#10;F4f6v2dS8vlqutkE89N9zNHBTUr/AGlNFAZAIkgp2CU6RoZVjgs8mgXPqcqt2WgHgLI5Orh8utF0&#10;mxE2V8vWv+ClPn1nx1TSUuRxprsbuGtxFOJHyFFjKmLH1mU0eJanHRZOroq2PC08lPKyTPUUjszS&#10;RqE1h1V+moQaaa3rQE+lOHrx6akcEAyTpGyfxOV4+gCsDw8yKfOuFjh9s7owuFTfS9X7v3Xs5Ja2&#10;jizW6tv5+HZdZ54pKD7vJV+HfBfaVdI5V4z90sbyRg2cLYNNd2kcwt/EczfiGn4fTNc1z6cOl/7t&#10;3W4ihvJ4Y5bJa6aH4q8asofTwHxha5pWhpBGMr8Zj6fLRrsWmpN0k00SR5zA5Y4KkfJU61Mgkp6n&#10;K5vbEInlj/dmpxLOZJFXyjyBXIZYZZJCpP6dOIpWvp+zpDercBI4Z0TwJGqiq6t4enjXSSe6opqC&#10;8MVzR03ptbbGzU2jOeydudmNurEUmfmj63rctmn25QCfJ0U+Fzs24qDCtjM1TVOKlP2YhmSFHUhy&#10;jIgYMlpLLKbi3PiY0ENgca1FM+XmKdVu7a8mubd475BA9Koe2gXyDZrWucCnzr1Jq8l1hi97pU4L&#10;aOay204pKigqcZvfOz1c2WpoHyENXkair2nR7SyGJjqYJz4KYS1AhCXMj342Y7uS3nRdwGs00EJT&#10;Rxr+Lurj0pTzrhW30UO5I8O3hoWFJFE+sY4H+zGnifI1/LpN024cjRZDP5bE4fb1DTZqLJUmUxMe&#10;36XNUeKx9bVf5UcYmfg3DVUVfTaVip6qVleNQ2l1J0ndvbTyJDFK3iypXU9UStaUwzj08ifnTpuS&#10;W1F1cC2dY0alFIY04+aq1ePmBwxXywU+/wDdGPwdZs/Dbq3fS7Pr6sVuW23jMjnKPB5PIsYvJk5s&#10;TAxhfIRimgaNp4kZKiBJPGQADuQQNL4a2KGaPg5YMVr6BHIzTOr0FPPrzmW2ikjuNzCwzU7RrXVp&#10;9dURJpq8qcfs69jMBvLO1GPw23sDn8i9dIkdHhqCizOUqa1tZWnnnxmOYVDNFCI0W0R5jDrpZVIf&#10;eCQhJFZmbOqpFPKlAFBHnxJ8uFOivx9mtpIIGkhSV66TqLs1KVoHAoRUfBTjny6H7bvwf+WG9p2w&#10;OO6K7Bo5IaSWWHI5jrrde3sWwqHUBIc5ufG4/HvPVrK5lIaxsGY3LmRqaTbyFW4JVxWhGs+lfgRv&#10;lxp8ujFGvZRLbiKZ4TSglCRhhn4GnmjT/TUYfhr5dGc2V/J++XG4cVPk8mnWuzqyGpbG/wAC3zvP&#10;dlRlp4qZqGSKop49r7Tz9BDR1SwqKc/csmuNoyY1caU0ctumsxyGZfQ610/72orX5cKdKTZzCEK+&#10;3+Bo+EiSJ9VeNTC8iYoMazx6H7b/APJjymNx9HX9gd4bNwOVrJZBW4rG43J5GieOaoeoZcfXbqq8&#10;Aq1borhbQMiMrBfJoPtqTdLOEgTWcdTw1y6KfZVDXyrkUx69Ow7ReX6ho96ddP4Ft9XHgCwmB8sd&#10;nr0OMf8ALy/l0dR7gpJ+yfkLVHKVGFTIps/sHujqzb2NqYMgvjlraGhbAYKvqaWSSkPi01LNH9Cb&#10;nnxvJLuGWOzkjzSugpJp40rVDSvlwrQ8adb+gjsZ4ZN1siyiukuZ49XCtPCli4Yrq18cUzqYqHdf&#10;8nfpatrsbTYDC7yqx94jyVOCHadE3nj/AHY8bVZKGu2zLI+kiNw/pv8AU/ijruTwQ23ha1Fat2rT&#10;8lUV/M4/Pp2Jdo8ee5idYGNKKBdyhuPmzXASnz0aq/ip2umJ/mg/CLr3A5HH9VfHPdWCgieWvp6K&#10;h666y2dtvIVgRKeSsqGxW7KiWhkqIqeIGU0DX03CfUe3Wt5I44Ixe6Ca17a+n9IcOq/UXka3l1YQ&#10;O6rpqqzGLVxp+An14rjoF90fzrs++MqKjY3R2zqXLI0TY6u3FkK7dWOpoh5Ag04KDaU6VELaWDJU&#10;KF5FjwRc7e8emu5eLC/xLo08OGdZ9T5db/es1xbxS3O0vBc50lrgzemrBiSnlXOfy6r77b+Ze/u5&#10;O++tfkdurZ2waTdXUzbFj29jMDt7NU22MiNob5q96Y4Zeny2f3FmH8tbkJIpnhqVJBvYarB5QlqU&#10;itYgsbVBrn7KUpTiekUk0s6u87apBw8v55p1Zrjf5y+Wealq6z4+U8umlo0yNZj89VUkClpKaVUo&#10;6abGZZlnemqSyRVNRH44/GgJ5Iou03bySXK7ouk07RFJjj5pMtfzH2efTB5isbZI7S62JI5X+F5b&#10;5F10pXQj2j1pUVAbGoVqCKDzT/zofi/FHHHktgd90mRkSOCeN9o7GWnNTFohlWCePs6kd45JHJUz&#10;BWsOF5PustotyAl5JlK6f7RK14/Gz14Dhw8+lHj3FtGbhIV8N+AKhgKejJEpbjmin8q9LnE/zOPg&#10;pvHFx1mdmzGClnNUlViN17Bgy1RCY28MjVa499wUUcTB+W8kg5/NvaD92sjN/izaDwIlXP8AvZX+&#10;Vfn5dGMO+xWts0n75WIv8SCC7WtOFT4C6uJ+EmlfmKuOOyP8q7snBVubjl+H2LpsxBU0U9XuqPqD&#10;ZW99DMrvJTz1ZwW6Mf5nckOrKzH+luX7eO7t5FW3YxluOorJWnCmlzSlTx416SyXW13q+KreNHxf&#10;RJdw140BLOhPmcLQV6a6L+X1/L07E23VzbUq9uzY7JQVgiz+0O0aXOfwwyiPx1FFPX12bxkYj0Eg&#10;uJB9NKkXtW+3Ka3dEvb6NeNKgJXhXic+XS62soJ4SLLbpWj9PEml08fORnpX5aa0zWgoEe6f5LnR&#10;eTxNbDsXtfs2SughooIclvHKbL3biaWsW7NHVUWH2rtusUU1NWK6ATwsoa13vdfW1+b1w1u6zhOI&#10;WQLx+YDeh8ui69sFtoZrWYTW8sxUq3gmQgLWvaXTjXGfL5dF73h/JN7BpKedOv8At/r7KyCVpVXd&#10;cO5trUcEJJYIs2HxO8TpTm+pRe4t9D7U/UxRO7XFi1uzUpSQS6qV9Vj00x/FWvlTPpYokS3T94yS&#10;mhFDbmPTSlciSTVq/KlPOuAE3f8AykvlXteniqMY/XW/fOYBNT7FzedqDTpJDVxNVvPunaO1qari&#10;pdXqVJkYFg3DBGHlvrdiQCwp6qx/44H/AJ0+Vc9e+gu2AMMQkJ8hJClPt8aSKtf6Oqn4qYqXbdnw&#10;a+W2z2x65vpDflVJPMscL7U25ubfxlEP27U9Ssez8dkxRwhqNHdWmUsefU2tirhkWVZGRsLSuHXj&#10;X+NVrw8q/Py6Szw3dmyLfWTx6ydOl4Zq0pqr4Mr6KVHxUrXFaGgO7r687h63yGPyfYXV2/ds5Ktq&#10;0qY5d39fbpwtNOkVSkyyrS7owcEYSYKwJZ3+oDKyllbUEgumkWCORylK6VLUrWlacK0NPXPVLmSG&#10;0WJrmQxB608QBK0pWlSa0qK+mPXoM56WaJW+5+3oZ5RHO33FIYI5PuNSpJ9tVVlM0EMrQt6wpva7&#10;F2uxddWiKiSKRa8NSla/ZXj01FPbXIcW90jSilApQ1r61cH9gb50xXEtM0pkSh1zSRJGs9TQQyVW&#10;MgWVj5GgrI5SnkUoAw8ZtqHP9fFSdOgVr81H/HmWv5fnTpwUWOZjIWkSlVCkUrXzYKG4H4dVPOlR&#10;XiIK95GkqJqRRFVxK63ihnJgR9NNKGMbPdZb6ygtf6H3toZAA2nH+mQ/8dZv50+VevW15bTIyxI7&#10;T+asAtPShBavzwKY49eSOGXV4J4iA7oY5KhGZZAbuiQrY6bt9QfV/QW9sl4gQuvv9KdeYSQ0a4jK&#10;qfTNP8HWKaCZY5Y5KZ0ikZGeSKGZWkERZl0yO9xpJv6bf4/j3qsi5eGinga8f5dbD2txHJHbzsXF&#10;K1Wmn+ea59OuCvET+2kwWwuzqzOWA9RZ5JLtc/7b3sNX8NOnFQLGiFyWHnTj/PrOBCSD5FU8gea0&#10;d2NtKixfUG/P0t/j7uBWvXioAqD108NUkP3n3FAaYFomLFi1zG/kiBVSqsRaxJHqAP496Ip01DcR&#10;LKPE8uA9fz8qdZZMcsdBS5V63Guk9fNRJB99DWVRkSmpiHfEQSVFWAglUArYk6ifrYbArXp6RZC7&#10;ysKRtTSP8P8Ak6wrQ1lOFimnx8NqZnZJahaV3QQ1cwkkmr5YnoCUjKIH8Yu+r16LDRFOmUkjljli&#10;eKvcprX0r8vPpSmiy+SydLQNX7ejeopMbSwAV1BT0DRSUUXgesyNPJBiqQxUrGFpncq59TMvC+6n&#10;jTp6Zo5ruKaOPRQUpWvDHGg64VGJaCSvFXlsSlZSZOOkehirxkaasimhqzVVGPrMbSTQV0MEVMiM&#10;6ymP9wFWPI93ZdIBrx6ZeSCSeUTLSgFP59JyGKvnlWnarpoYRIkqTEySwtqqJq0wwwpGZVkqEeRb&#10;m416A1lLMngKg9bXwOMI+3/UaD9pAHFiFDMH7Jbcig0fb53B5P8AfaMyR1UyGkqKjIVsUVRHQZGj&#10;o6uVFp6ASLKiFUjqF8viaymmgqSQ3Hp9izxlkirp/Lj9oB8vMVHBgGDKsL7bVTQVTV+Ijp56yeNI&#10;oamlNckzQUEp1Y1HFZOAHZRMUWOXWShOlh7soJrU9MsJFSNzHTVXz9OoAj8bTQSVAMslOks4ZoXW&#10;QJR1qK7pKV+z8jxRaQ49Uqpp1MAjeIp15KkkstOnDM1QqK3XWGjNSKfFzRy00+MZ40SggCKBjQzx&#10;q0gbyCT9cwb9LCRF0OnZGBCgLSnUSjrIKSshyC+GSrgqPutVQoninlZWiYTwOohljMMjLpYEAkH8&#10;WO+qI2h1enDpzoa1zUXgmpnkXF5WKGOoqMVSRQwthqkVpp0rlES1VVIZDHJHEzQNIp50jVrqsetL&#10;lrhE1VBFOFKj1z/g6jUlXLBLlqWD+FrDWYyejrKysELCdzVHJLIlU33VRBUirh0rLERGS4RimtT7&#10;91e2LwQ+E8S8SanPH/B071tPHTYcwUWZwFRi8vkKdp3pXxVdkUq5cLTPVQ0Pnpnz1DSxR5SSF0gl&#10;SnllWz+YRhV0YRKCS7Cnoacet+NIgdCEIf8Ao8KV+fz6T1ZUmthoKetpqJnxkUsFOtFTU8JaKSry&#10;VVryqIBV5QzPlJtJr2qJEUKkbrHGqCsaKhbLH7ST69elluvBhjhlRFDVPZWtKU8xTz9euVfXfxKz&#10;VFHTRyCCkiIpaClx1MExyLHTytBRQQpI0cN1JkYglyf8PbpoUdNPHrUkhlu2uWQVZQMCnCv7a1/L&#10;pUbfw8UsFLmqfN7YStXPxYv+7mfpS2WSPT/EYs3KtVRrhWx7PSqmmacoI42OqNS5HgwVFQLw68Ld&#10;1aaZbv4qY08KV+fz9Ok++MqzK1JJLhklWLIS/bPkcdSUbzYymqZXlppIvtaRfu6iEh0hSRomfTJ6&#10;lsaOCxUg0p01HNOTKpbh5/t64x189IuRx84o62KspBQVS00FPURpTeZKgRUtYYS0JaopkLtGRrVd&#10;J+oPuxqafLrYMwrSXj8v9nqLLPFPIZJ6LzMJDLD5IFY0rugVhTMbskYkUOqksFIH192dtURSnd5H&#10;06bCSAljLVvI04evn1kposfU1KrPOcQ9Q8EJyDmWJlElTS+VYxS0kyhqhohq9Fzc88n3UGkapTuH&#10;E+vDp5B8RbLnz6hSx0swWSOOJQsjzRu0iCOZQYY5NS1LCXyztdlLImr6W4v70naWPr16hBOo1H+D&#10;pQ0WETIQ00tFk9t0tRWZSXHPQ5aspcTUUkSCnBrqybIRUmOpqBlqGu8ctQbqurxqS4vX5dVZhVQB&#10;x64Jt9/Hj0gy2EnlrMXXzzUIrqbHJRNjUr3lx1VJVxeCSsZqdQwppanxiRdYRvQWiS5oMU6fUiNT&#10;UVr/AJP+L64UNO9BT5lKQ7cOmlUS+dMbK5hp8nj2IpZquOR5HS5JaEDjhvqLeAINCa9aj1Uk0Rau&#10;Hn9vyPUb+GU9TSK8DYFhDWU0ccrZPF/euZjV+Sf+Hz1UdQtPemHkIQoqsodlsupwijRrX4q/y6oo&#10;mAlkENHWlM+tfl1Ko8PHUpRzTV+2qDG1VbJFHWS1EspaTxY2KtebHbXlq9yfbU65caJUgjU6G8bO&#10;Gcx0LFWkUCtKdVfWz2xkjoz1zX0p5fn1OzGHlooMTTVcmxfDNhKJ6CTFZjbE0k2DqspMqQZ3I46p&#10;aupaqSPIT+Nsp4q0qtpIvR7ajJfxPLh/l6duWW2aNUNSa/6vPrqpydRhtw0+Rk/u7W12Pgx9PCf4&#10;ZgcxhKpMW1MImqse1HU4LKRzPQo0iTxTBrm973O41osyHNafyr1oz3IMTpKodDqWq6gGHAlCSjj1&#10;VlPyIzXlSbrqqXcNRueKg2/WZSoGXqXhqdsbbq8HHPkkmE3g2nWY2TasCItQy08UFEix31WZlQq7&#10;3BEVGoo4/Ph+zrdveXNtepegRvdEPUlaKC9NZEYOhQaCgUCnmWxRiqRj/DStFHS1RrKI1NVFSQNo&#10;xlVVxyQ1FBH5qKmii0+GJ3VFb6abhdNrB4zXRFRvM1rX+Q6q8UsUaIbgNHqZlGmhUtTVU1OoGgoK&#10;DTQ8a9RWaGSYTSUskhjv4FaJGSnBChUijZWiCKF+mn3pgj01rXptXuciSfUvlilP59dCOnaSaRaa&#10;hpYvtZzO09DTAFrxy+ZtKQ+bS0Y/U40Am36j70FRQQi0r1qQs40MePT/AFsCTUVAa2s2esVBhImw&#10;+OpqnFzfcRVmTq5hE9RjqeSoiqy9fI7Gb6eNVAaxIqBQk149KVAEMan8Jp021detQYhOKaUpjaOh&#10;8eLhpoKVEolejRzBSxxqJZYo31MQGcvck25t0yXBJCghh51/2OojPHUGVmSqJIkaQeFHRoW8f7ZE&#10;hW1pYoWP7i6xGV/tXX3VSC1O7u8z69S2pqX7CmEWQo4xLWVVJNiamatWqgpqVacw10vkpWp1FTTs&#10;sZRZzqMJYsL2HtJbg1OrkzQAFHrq+X+z8+uVPFNPDNUrkcZKFqI6OM1Gbxcs0NLXQVZijp6UVKVT&#10;Qg0Juihybi5W3qqQUIBNa9eBuJgSVBp/l/b1DqIfJDP5ZaKen1QTVDTQNUKhji8cdOYm1BEj5IZg&#10;ByePdy6RirtSvTLO6VDxHV5ef7T5dO9ZhfFhqF4cxtUxZVDCtM+4sPkXjkEcgSVMDRVDVVKYzOG0&#10;yIhaREIPoI9trIk5Ijf4f9X+TpTKj2kMMtyoHi10gGpOmla4xxHWKtqpZ54aivpKOqrIkxYSTGUk&#10;EcCDDKn2QeGIRSxo9VCJpFc2lYuPzcOAFK1NemUklMiOF0KPnWv+ClPz49RchWyZGrlrZKCKKrnn&#10;kqH8FBBTRvJLI7yf5PHqplRVKqAEDcfq/ppn4dtenZo2kEmueqP5U9Pz+fUEeM1Hh8M0etlXW0Cw&#10;wqGDH9SFVAQjj03N+Tx7baVQVUqQTw+fVFMdvGqOzGMcKDh/M9SKiCrhWmb76hjSJ11ALNUSxmdw&#10;V80MEUnoCwFQSR+o/wBObyeJF4ZZO1q5r6U/z9V+ps5CRFM2ocao/nw+FW/nTrE/igqIoqmooJJZ&#10;44/HJDUiJGcgKkZNXHTRRepSzFnFtX0Nr+7nQAp18emzISewVH+llH+GKn7SOs70VbHMECPMxIBW&#10;kgbJ0pdv0Rx1lA04dv66Ee35txe8cM0wYwQSSU46FLUrwrThWhp9h6sskYDG4lSL01MM+tNJalP6&#10;enjiuaKPbux947vyyYHauxd57sykyFvsdt7ezebq0dL2UY6gx0uVJe506adr6Te1udeHIlRcQyRN&#10;5B1K6vWlfTFftHW4mjudf0t5auEpq/WU0rwxGJCK0PxBeGK0NBt2r8Mvl9ufNUePx3x67cx0pkaX&#10;VuLYW/NnUyrDZoWkzWd21jMZEBPpaxqB+nm1x7YEihiJmCDyNGavr8KmlMceNcefTwjmKuYUExHH&#10;w3THpXxWi45pp1cDWmKmV2l/Ke+Y2565KfJbe2PsmnWhq2qMhuzdX3VLJLNE0cdNINnUm5a4TxNK&#10;7qZ0a5eyges+9zy28MetZtbemiUf9Yz1qzju57jTPatbqvm7IdVfTw2elKZrTiKVzQeNrfyVO163&#10;75959tdc4kxGklg/uvS7o3TkgySTO6VWOyOEwMiQP6REUDlhr1BdIuka8mpGbezEgPxAs0YHplo6&#10;nzrjHzr0sXblWW6aTdRETp0lYvErxrxeOlMcNVa8BTI9bM/ku9XUC16dr9r71y87/ax0U2xaTbWz&#10;qKmiIZnOQk3ThN4XaqkQelKWCVCGAdr8Xk3GCLwhdWcdqXrRjKGDUpXiiUpX1PH5ZYtrG4kacC+a&#10;9pSiiHwyvGvB5NVcelKedcCtRfy5P5f/AFbgq2ftDcU7qmQqZHy/ZXamCwX29NIKcQU8lbi8Z1zT&#10;fawiMmK8Nxra7tf2X/VrPLIlneo2njpINK8K0PyP29GJsoYIP8c2o9/DW08fDjTwpItXEV1aqeVK&#10;mog4rF/yoeu9uGCnrfh9uXG42KepE+aqemezt26HCaoIMhLNm9yVKS6P0q1Q3A4X+0ujhvpAQg8Q&#10;kebKlP8AemAP5cOkchs0j1Q2hjjTjp+omrXzIZ5mX/a01edadNC/zCf5dHWeLko9kxYamoMdE01D&#10;g9kdYfwmnqJ2J8sONp6zHYPGuzlRdxIFHH0vyxLZXCsv1NoprWlGjenrw108vSvz8noL+xlt3SLc&#10;GUGmpWgvI68aUZ4olNM8CwFc0qKoDO/zn/j0lDI22+re5MpkVp2ehgyG0di4/GTzQRSSQUrZGn7N&#10;qqijh1Cxl+0kNiPRxb26lo0dCkfhDzNFP8gqf4ekz3kpifVbPJDH8OllPHjWsjleApVM5xjoFR/O&#10;vy+RhFVjfjsssrUmqCOXec08lS6EJVUKJQ4CSoeSNp0v4fJe1jpuD7WLZ3UiM0G7B0XLBbYsFrw1&#10;N41FrQ0qM0NPPpNHuNkhRpNnBduCm5t1LH7G2+uMYDN+Xmm8/wDzN/nrQrkdxU3xi21hNm08s1RS&#10;Vef6s7rm8NBqqJaSSTLHelFgZmCwhhIyU0Z/45sOFQQy2hnKm5jkkU5CkVzw1AV08DT1zTh0ZyWu&#10;+xW5uWsjbWsuUqrSDt40ZURfMeSj7fKsbffyU+QHeXde1u4neSo7Lx1ZjMdsql29tWkZaDM0W66j&#10;ce28Vj6WjTIoZf4pmZPHHUO8sphJXUdQBkV8FZpPD/SamNTjhXzVlrx8wf8ADUtj3MeLbW092pmL&#10;6VZY4pDrb4UCkudT0Ole0nSaVoaGXX+Y981+pt61NFu/d2D3TmMLV1K7i2zujF4DMY2lykjwJLiM&#10;hkdmNh3apxawsjQQVoenaQpLaQFFZSx22WJ2ks+9+B8WfFPkJQD/ALYH+Z6WXEu9wzyQXW4oGhwV&#10;SK3IFfwsxjJSRQO9F0slRUmooO+2v50faP8Alqb86e6q3FUx09LLjTtufPbUkaYh1qZZBnczuuFY&#10;KaKNdTIUILAMH1AqzcbbFMkSJNCipX+0iaTjThSRCOGalq4pShqxZ7p9PJcTy2E090KaAkqRV41q&#10;Wgm+VNITzrXFBt2x/Nu+OeZwOZx/cXx43FksxW19dTfw7Z23Ov8Asza+QwDUlPU0cdfkd07m2kY6&#10;6ql8izUi0cvjCKS7agAnSy+j1aZoXDf77jaOlPWskla1xwpnjXoyO/XF4A0/jQMOMckzSgV9KCIf&#10;8ZzjqQ/eH8pDtzadPT53q/B9ZVOSqjVVNC/VGN2PnqCeoheFkqcnsNRFBDGJA6O9W8aaSbgE+7F7&#10;taLApzxwp+z4kb+VOmWXbbw67pqlOATxYq141NuV1cMGUmn4eLdZMz8NP5XvZmWwdXt/5HYvZtXN&#10;iqTCUG1Nud9dTxjJyiSoqDVSYrcNJu3Ly5WvFWizuKgvaNAY1I93VLqNGmmzCB3GiqF+3Qo4+XHg&#10;aefVY4NumlWC2glWYnt/VlnJP+lMkpWnz8OtfOmA1q/5N2BymUy9V1z8jNvVdJL5KfD4zcGLGQrM&#10;dHGGdTNX4qqx/wB6xOi08WORSL6b34TQbvaSCcW1lG4FKlZWJ8/iBiUDzpRmrmtMVf8A3HdxSMN2&#10;v7xKf2dLNKf0u5rpSfw8FPRc92/ydPlRtTFV2d27kOrN35ClqnFBh9n7m3Kmaq8bUVbVIhp/7wdc&#10;4vERlfGzyI9Y7qT6Aefb+qCAR3DuUdwadrtSlMdqnjXzA4efST6jcJjcW1s/jJHTDeFEc185pkQc&#10;P4z/AIOiz7w+D3yx2vWU/wDFugezMqKlpHaTb+yZ94QP9nNNKtRNWbairoKeKqAHiE7HyMhLQnx2&#10;KyG7tJgyiWsmM6XH/H1X+VfnTHTT2V9FGkszLRq9oMR00pWrQyyqa19Rw869AVmtidn7Rrq/Cbh2&#10;fvDZuRRJhWYzcGM3Dtepmp5byifKY37CkdquRlMYnSOC2gGIIwv7sIE7/FVWDcK8R6/tx0TzXO3r&#10;cW73qhSlaVkKcaV9AaU8wafKvTXS7i3xittZTZsG588my8jlpMjltqndWZx23Kt5YY6OZZNtPW02&#10;OySmmpIxdqWRo7Kbi0emotViNdBYN6nAp6ft6M23SO+R0s9wZ41GVVgdNeFdLR1rmmoNwNKZqosr&#10;2RWbhh69SXZPVNLitjw4fFMu1dp4rbWS3Y+OyDsMjvOs21DhMvkq6simhhmlFTF6KfyAeYtJ7daN&#10;YwD4emvnXh/q/LqhC3UKQiMBkIJqEQt8tSASeX8fn59Stw7m6v3RuzY1XS7Fy/XeBjx+2qTdeJ2t&#10;lazNVVfV0OVeqzeawuT3QchV4hIjUjx0zPOpEOppQzlvdAshSWRL8TstO0jRpr6GrVrT0FKfPpdJ&#10;cWkUiILEWSutKq3ja9PmaqjilfxO/HFKGsSPH4HI7tyG3Nrb7qMJs410dRJuPfsdXivDPjaV6aKP&#10;MUW0Jtx0qWknlWD1yGR/KxVLke9O0jW4kYAOPINWv50HRezQ+M8P1JeNvxFdNKfLUa8fUfz6j4fa&#10;tRm8pUbZxmX2oyYmtr8nSZ3IZLE4DHZJpRSpDUUWS3Q23qvKPGkEhihaGTT5CDG+oW0jURGb4m8v&#10;TqsweYxpbCscNamqCuqlMMy+h4E/Onmy1dDlMhi8jWY7aVXVwbSjhx2c3Dtqlrsrt6Gqnr6qGmrM&#10;9kaaevwuJmr3uoeOSONytjFHZdW3mjR4oc+NJXSAK1pSufLiOn1je7heaNH8GCniMArhdXw10M1K&#10;6TSpFaGnA0YGoaqGRRVQVFNZpY6iacCAwywhPJE6J5ofJF5AXQyCQKyHT6ha6RyK8yyABhTANeNe&#10;PCnSN7u2k8P6S7SUZrQiq/aKmlc0r6HrrVVxss8UrCOMu6iV5jHOoAUM6welL6v29RJNm4Hv1GZq&#10;KKr59KSluEBuWYsfhpinr9vl1xqTFI8BqUjqKqAmRKhpJXlRvLNGlhJLJ4mkRQwvcAcEHj3uSKCq&#10;FbbSc1zXV/IcPz6YWPxNYEzFfKtT/lHSp2Xv/enXWRqsn19u3cGx6uuoDjcjV7UzGT2/UVNPJURV&#10;U0E1VhqygqpY6qSBfKvkCOFHp91kLySQsW7ErQfbSufy639LCkcnhLouWoNa9uPMEVOqvlkUzxrg&#10;VupvlN370hUZF+uezNxYanyr1lRWYmsyldlMRVVtcYRU1r4zITVVLPPKlPGHLguxUHVyR7pcW1rc&#10;sGlibHCjuvHj8BWv51p5dWtxNYRSW+3zhIGph44ps5qR4qNSvmFpXFa0FD69G/zf+6etsdnaDszA&#10;UPaSV+ekzUOdyFQ2IztBFVUempxiGKrXGVeNpzRIYFipac04Z9Zl1JpSttcB0m3uzbgca65NVeGW&#10;kGmn51r5Uyp/eAgt5Df263V1QCNVMdsPPV/ZW7hq1XJAIpxNcWWdNfzefjr2Bg8dJ2FXSdWbsnqP&#10;tqvbdXRVe5KSLySQJT18WYxtkGJqEmDLNNDAbhgVsty5HBJqEaP4g8yBSnpiprX7cU6tHd2wt45b&#10;xltp3+GIC6uSace6G0KpSo+PRqr210tSyTCdj7Z3DQ0OVwO6tpZbHZajpK/HS0eRpp3qaOthSppJ&#10;qaGlqqh6j7immR9I9S3sQPylnubSKUQSXKLL5BiBX1pUitOjM2V4II7hrOUQtwOhqGlK8QCOP4gO&#10;lRHX1vl0BIZkcKytT+OnIDauHjnnEuof0sLe/d4PdEQnkaqQfs0s386fKvSPXGGKuxA86Uan2gGo&#10;/Ony8+nWCqMyMRBNGysVYSqQ4YXF9KeSyn8G/Pu4Rxq8QUXyzWv+bpx46aCjBlaufs9esYNfruCo&#10;Tjh7qTf6aQyi/wDj7bUklgRSnVzEAFIetf8AV69TCxIXULML344/H0P5926bYUp1x9+6r1737r3X&#10;vrx/yF/tiBb/AGOr35TR/wDan/J1VuA/0w6//9LfmqHMcUj88oW4F/024/2N/fpW0RB6cOtQqHdV&#10;PTNJF4ImrpIhVJ9tK4pwVR5DpBt5JJYo4gNP1JP196jjW4QOw6dneWPUkGZAOH8X+an58emGv3hh&#10;cPT1uRyVVjMTh8XA0mSzNdPSR4nFpCziU5DLS5CGipQvHLPc82HB9+ijSSTwbRS0p8uk7PMLdbm8&#10;bRFn58OPp8uin9ufzD/jH1Ltqo3BL2tsTftRTukIwHWm8Nqbrzs88mriloYNwUZmemsC6SNHfVwe&#10;D728Fx44t2PhyDjiv+bryyQeD9T/AGkPka0/z9Vy9sfzppKqlx3+y+7BoopJZYWrm7o29VinTSWe&#10;eppafaO/4Jlhe37cskwBINlNmPt6G2k1TLJNXTTy9a/PpNNu1sqwfSxa2NdWaaeFPLPE+nDz6rU7&#10;r/mL/J/u/J0lVUb7zvXNFQRTQ0uJ6Mr907R29LMZa8SV00dRufK11TLIlUiyGWaRf2roE1Ee1CIF&#10;WSM51U/y9alkExgm4Fa4+2nnj09Oid5rI1mfqKzL7nzm59w5qvnknnyddkKnJ1c+ttZXKV1TItXU&#10;TK7Ehmc/U8D8vAgIqaeHSXxZJZHrHpGP9Xl0ywvVvGyUoo0p4nijBllqPu1M+tFOiarkiZSVuSNO&#10;ngWOq6tnudEBpWvSmK2WMPcU8XT5cKV/bx/ydSoT4KmSaUkrK0tRJSUcfkjSSOCCopJ5JaZJQgxx&#10;qm88WkqupCXGoAayjSLxpTpHK0+sO5oH+FfSnHP5jyHThlMDmcN9qMvQzYwV2PTMY+WvgqqClq8V&#10;PT1dWMhHW19NSQSrO9M5XSWXn9XHNFlLEjRw/wBXp0p+nnjAa4XSrcPnTj6fLqLNSPSvCs+lo5oq&#10;WoL089DVK9PVfw9o5KYw1jLOyR1xLqxjtpH11HS8vcGJxTqjK1VEa6vXyp/h6liPGUmXhpamPI1d&#10;AKkRyyRIlDNDSx1kJlrHkWatghVaVHfS7WNrBvz7orMxYFKAfz63KFiCa49RavnSlPyNa16e9j7+&#10;qdj5Ctrcfhtm5tslhMriRQ75wMO4kpoMg8IlqaaOpVYqnI0UcatFKsZVS9iGUlT6RHkRkRK1+aCn&#10;+9Mtfyr8+vQRaJlmiCgDipEpr+ccUgFP6WmtcVzSPQbh3RT7f3jtmmr62nxO+FpKXLYrEUdcIMhT&#10;47IU2UxawJTfZtTTU9TG4DiN20OdetmLF9bETiCb6aR5YK0KtGaaqVqA546cVI4db+tvLOS7j8SC&#10;O1uqalc1rorShKVHxnjo/Pyd9s7L7K39UJt3ZW0+wN7PHSRzV+2cJhN0bjIWjqTJWVNdh6SCRSsL&#10;1ZaFVpAxJYBj9RYzSJN4vh6WHxakXPpwY8M8fXotV9vYXMSSwFlp/YKHOa/EVMujh218Kufip2mC&#10;2J/L4+XG/wCklqsR03l8NDSJW0i0O7I12VkJJ4Hoax40w+61ocg9Kq1sbByVZZIxoUm49sfV2dzO&#10;2vcFV/QQyn+cauB/t9PyrQ0WyRbgtjHNb2Msyr/FPEtK+iyTEivnpQeVfLozGH/k7fJeuoKfI5Dc&#10;/UG0opGR8pjM3ufelJlS2uOSvrpYT17X0slYgKh2hq5IZuPVFwWYaeJXk1IhVeBLFdX2AIx/aB0s&#10;tobt4Ybk27eepRH4pT04Moznz8uhoxX8q3qDZbU2X71+Wu2cdtmqqRTZeTHZnamyiKwUzeZKLcW5&#10;qrN0lGswuFRqZ3Y8lfx7pFuLTiRILNKLT4XLcfUGNacMUrX5dP3Wyy7d4O43VxPDFNXSJLUQhwtK&#10;6WE8mqmoVqF01HGuHus6D/lTdHVFPU5/vKftKTN0lMGjg3ztPsKWjEMk887Vg6s23hhD/E/JZY8o&#10;JGbSTDGWjk9sSpvEk0EllFSNa6xWLNaaf7UfI8Pz8utQjlYNr3GQs8g7CFujSnH/AHGjkGaj+0Kc&#10;O0nupJg+XH8qvq6jg2Vt74wZbf228dH91Tbpk6e69z1O0s9WryRvX763Pht2utNNVKDNUUsS6RzI&#10;wChX2jug1UH6rfF/ZYp/zS+0/F+Xn0zFPtUM8whklWNaUoZSH49o8ZSQx/CopqzUig6a5f5wmz8H&#10;VVeE67+N9PgsViayuoMDTvNj9ur9tTQSfwyqO3MJR1FBJSVVQBHeGumjA1lXOkg7bbmYLIeY/Dcc&#10;U8Ktfz8UU/Yen15hvYJ44V2KRrZ69/1Ip5YdFgXvFe5Sx04oc9AJnf5tPyz33DWbewuO6q2BDl6o&#10;RU+dxOC3HjcvjYhUTLTmbM7i3nWbQWGdUH7k1IodSwAFiTX6SJ1drlSyJ+IF1rX5Iy+nmT+Wek7X&#10;Si6ZYooo5pD2hI7bUxH8RuFdXpXBK4qfXoRqCH+aF3bFiMUO3DsvbVTpz1T2RjuxMNtza2LphTTR&#10;pI+5eumlrqSBAdYiVWRJRrYNa3tHBebQzyQ2MlJcag/iCvGmks0gPnXK+Va+Rld7NzfEtte38CRW&#10;FGK+JJYx6xiuhLZhWmK0ixUUHHojfdjb7wWei2r2F8sn+QldjKWufHVuyux959y0eC3JVeGmxscu&#10;X7Br9rUFLFk5rieXG1FdJTPqP2hLoCZxPdWkUrrbzqzlQtH0BhmpBXUTpqOIFK/PoP31jsl5cwm+&#10;micoGJ0o8mg4wS6IvdTBQtwzTHRRamOqVYDk2qpahqamiWSCauq5AjPO8WiXJxjJoj+RmMT6FjLH&#10;SoDH2/KJxIVe5kYUBGti9K8QK8Pn649OtWp254h9HbBQCQaKFr6H5+f2fn11DIKZwYzEjxMQ/wB7&#10;LKiOQpF50SZUmaPVxrDabm31PvSvOlQk60PGuP8AL046QEqXgYkcKNKP2iOSMH/bhqeVM1wiOmlI&#10;klipauRRp81LS0cdwSxKyvTQQSTpzwJGfTza1zepVTUuoZvkf9jq6q7jtZxGvEcP51JP5k9SgJyy&#10;CFXjiUMfBAzrTLpFlU0ztIqF9X1BF7fQ+/IlK0FB15vD4RuTTyPl/q/ydZIqOuqqjH45qwY96uog&#10;p4aiWSGyS1EojEkNLK3700bSKQQH0EA259vxW4nlhiL6S8ipWnDUaV4jh6efTFzdfRWl9eGLUkED&#10;yHNPhpQcDxrx8qcDXFjHY/Wvyj/l1bi2hT4ntjGV21uy5ckMTQQZHKZ3Fx0sdcsQqsxhdxbfOIqc&#10;xWUq0yP4RNHEoAYoNPkJbW3st3Zv3igMKQo4JaQUMgJ0/pyR1rp4mvDAGanl1um8ctJINu3WceNN&#10;MgWMRIHFsq1ZhJFP/v4AAUpqNS1QACXZvYna2xN57k252Rs7q/8Ave9VBm8s8/S/TeRroWz1JR5a&#10;glNdTbUkZA9FKjJqbWNRNh+b2dhsUkS3VtYfosx0sskncFxWjtJ58KU+dfJHe33MtruVzbX9+fEi&#10;ZQwMFnUlo45KFvpQ2A4GDnj8uisZXJSZSplqZVigapnmlqftKGlxNJKk7M0kP2WOipqGniOoaQka&#10;jj/bGJWNVVbcFAONdD1/3tDT8uPnw6TeLe1nJu276cBppSv8BUGtfQdR4RWRrGaeoy6iGMRI9LP5&#10;Y/FckRuZkkKpHeyiPx/U3vxbyaldXdtVP6KL/wAdVf51/wAPXneeSFYpZmanAkk/4Ses65LJwePR&#10;W5CIxeVVeWSNmRJlCzKheFivkWxIJKkqLg2Ht0TzxPI9vM8eqldJIrStK0p6nqrw21xHFHc26SaK&#10;01KDxpWleHAdCLs3vnvjr2hfFbC7t7O2Vh5aqXIS4bZ3YO59r4qqyUsMcMmRrsdgMjjqeasmjhjE&#10;rKqCTxrwtuWLjxrto2uLmRitaVY+f2/Z1uKK3tQwtYRHq46AFrThXBrSpp6dDttP59fLvaFFJRUv&#10;d26s3FLUyVfm3dWLvKvjnmWFXEdfuVMnUrTXiv4yWvfk8D2zJaWshiL2+rTX4pJhxpw8KWL0/Fq+&#10;VM1VRbjulssqWt/oV6V1RQS8K0p40T6eJ+GlfOtBQZtlfzafltsf72lrpetd/wAFbNHUQjee0KmJ&#10;6GeJifJRPsnObOkdm8nqE7TKLLpCevXaeC0ZYkhtBEfMrLcNXh/vyZ6flTjnyoxCLiQzy3l4Znxp&#10;qkUYXjWngJFWuPi1UpilTUeNn/zp+xqOTKf376V2PuOUvFWUEmzqrcm2/wB6p1R1MdSu5M/vCORU&#10;CJYoFU3N1HHtHLaRq0a/WTRI1a6I2mrT11SjTT861+WX7S90/UCe2WUrTRWcw0414pLq8uGmnnWu&#10;Bt27/Og6ryFdLTdn/H7cWMpoGWkp6zA1G2N41yR21qhp8yNsUixorOU0sxXkfnl+bZ9u8ISwSGV/&#10;xeLbhaemmsjcc1/Lpy23zdFmaJ7Y28ZPaVuTLq9a0ij00qPWtTwplW03z3/ludrZjz9idHY3HV8d&#10;LFFT5vsHprrDcFSaeluVhm+2qdz16OryOGEsOkgAof1WaFmLWLxYIY9TeSBI+HrqcauPlw/Pp6Tc&#10;ReTeHfSy6k+FvDkmpXj8MUhStB5rq8q6cJ+rof5PXa+66iphn2Rtf76FBU0sFfkurNtQ1ETLIWjp&#10;qd8NtalMi6TcFR+Co/Lkn1PhwSA+GTXH6T+n+np/Kvz8mbYbPJdt4tk00g/ExvYB58FLwhvnStPl&#10;UVwzfAn+WP2Vm522V8maaiyGVlDx7b218hOlcrTpPoKxRU9A2G3DmWBEf9mbUQOb/hiW7lh0GW8R&#10;RnD6E1cOBVV4eda0rjzqujtvHvdVltjlE4iITS0rw1eLNLTgaU01zWtBQO6/+Trsyevmj218kaCq&#10;M8zNi6Gox2Nra2GnkLCnimmxOUWatdghswpYNVrhTzan78gkB8Pbo3ZOLJNq4+oEeOGM5z6dbfYd&#10;1S4lmlv5oopaUV7VqDT6N4lDxzUL5Ur0D2V/k7fJunr69sPvfqXKYOnE7UYqc32DTZyrpkU+OWXF&#10;nrqqoaGWVxZVNYVP5fj2tN+7RwySp2Gvz08PQVNfkMU6LxY+JcyQLdoXUZKhMnyBAc6a+Wor8q0N&#10;C+V38uH5kYzz09L09UZUQLKzVdDX0WVp5HVyqxRCnlWojeW4KK0YeS9tI087kv8AbxoEN5qc8R4N&#10;0KcPP6cr/wAa6atdu3KYM09v4SZofFtTWnDH1AbP+l6ADN/GP5HbdpKvI7i6O7Tw1DQxieomyXVe&#10;8KSBUszLLHWNQyUJiKqSrtKgYHi/NlMbFgNMUjV4aELft4EfKoFfy6So4WCWWdtJU0NStB8ySwBr&#10;/R1fPyqDE1LkIaGSuGGzP2yzpTzUy42qpnx8kxkietrY4pJdKlx6QQLaT/jbcqzpoDW0iu3wh1K6&#10;qcaVHlUV+0dNWo2+7DS219BMVpq0tmOvDVindQ0z+E9Qa4mCGOoV6yXW6yx0Jp5qquhqXhSCqcx1&#10;X28YiWeJFVn8d+SL2Puo8ZcGLv8AMV4fy6MAkulvqriJIP8AQyW+L+Ly8u3149ZJvvo0pVqHqBKa&#10;SIu0stJCwLidJI4gkztoAceohQfwDa/vff8AjSnSOKE6pPCkSQY+E1p9uPPriZ6lyrPIWZXhJvU0&#10;48i08Yjp/IfIsnkgXVokRkkTWdJFz71TNenxFOGVvD4fPrP9xIySJpB8knkFq2MPCzJIkzU+iZWa&#10;SpDDyvIXkfQtybe7s2oKKcOm/pXMkkjxVrTz4Ur8uoy3jYsEjtriZV10TOniiaFSHl8rQyBJWZSO&#10;DJpLKyqUaodE+NqdXFu6/BDT8wf8Ip+0EHgwKllbnF5nBQFI1d0nljSaBF8kMkkiSxM80sgNMshS&#10;MkmVEtZ9Rdn0Xjb4X60/1EaMirTV868Ptz5+ZJPFiWLM3LxSzD9UfoladC01GyDRTU9OzGKXyQvP&#10;N4dTSMrSNYBibD3tWArTrSyyhFSRa0+dOvLFUhFCPHLGUClpJ6VHAKTxyIscGhFV0nINlF1upurM&#10;p2Tq49aMjHhH/Prm0ddObvHTzOAiIfLCWEcUUcMaNqlU2jjjAB59NlFlVVGqD16qWc/6H/Pry0tc&#10;P+UanU/kaqdv6/8AN8e/fn1sEnitOsojr0KkRRJYOpCNTqHDroYPaYk+gkf7H37rTNKKeGadYBSO&#10;JTPPFH5DIkmozxR6fGzkCErMGSwkuQSyM6ozK2gD3rrQa5P4Nf50p/h6zTAyeFbxLoZXvJUwTIrr&#10;TQ0xe1U9TGrSrCGYABBIWKquo+7K1Awpx683ikqXipT59RVgqAojX7qoSIfriakCXYsSR4WjjIP9&#10;Aotb3UAVJJ6cDMwoVpT59cjBU6HH29cFZRdxPAjhQ6My2Z3V4n02YEX+nI/O8evWxwIpnrkheF0k&#10;EMkUxUr9xJU6ZljLMbQy/dE01gVsUsVKhgQwUrotGvxvT8um44Z9TFW1D06xRvJTqI6dwqQU5gVI&#10;npJHdGugVtLRs/7bEE3sosFAUBR4Mh+B69PMjqBqSh+3ryR1JDKY6qXS7ENTvAyEPZgb+bg/i34t&#10;72KevTTahSi165eGo/MFcv8AweSBb/637pv79+fXgSeK06ywpURyRy/aGcRSwylKmdRcxSpIBGY6&#10;iNgW0WJ5tx79Svn1vUV4LXr0dPUkKhpqOO/BZpFEs3JYLM/3L+ZIyfSHDabmxFz79QevVSzn/Q/5&#10;9Yws0TkeGmjtLFMppKh6YrNFIkiymSOuUq+pBY/g+oWYKy7wOtqkshBVOHz9euccrxWEXhp1SERa&#10;IJqbTdoliY316yjKhspY6Q1gQoVQyToJPGvTrLIAAyU/PrrRUS+b94AyqiTBainj1RguxWMh9cYk&#10;YjVpbnSL/wCGxIlauadU1XCAiFa14/5OuhFNGNHnIVnhkY/cwcPTPrp3BMuszRa3CyataazpIuQX&#10;NaM0bI1dNf59VRrsLKrmmqn8q9Y7SRsjMY6gKySl5mpKlJKiCNDHUS0tRJLRNOHgW0vj8/JvIePf&#10;gRqkanxU/Lj04ombwqjUUr8uNP8AN1yaaUlvW6l2EygVEWhJ2SN6mSnjNQ0VKjMqXVV50ck8W0AB&#10;Wg49MvaXDytIeB8vTrNrrapzMwiqXsA00j07yPb6aj5Raxv/ALf3oLQk149OsrqAHWnXnp5pShlo&#10;aOUIGAD+MWLWtIhjqo2SZCo0tc254N/dvIjrasFDArWvXFoKohQ0VVJJb1PHPG4Y/l5dU5WM2sBY&#10;c25+nuqqAWJPHrRLN5464GCpuLU9eR+Trg5/4IPN67fn6W92x69aofTrv7eUsl5ZYkLaZUlqKdJC&#10;rArZgZT6Prcfn3otGvxPTqjJISpVK066MAMXhKQXgjMdNK9YYhTsjB1nRYKuEOG+mlr2twRc31qj&#10;PwvXp0NJp0tHTPr1yZZnUyRR1MqliFMdRHLGAALhC8+oeq5/2Nvx72CDwPTekgknz64+KqIH+TVR&#10;LEqY3MLRsv1YOoqQL/SxINve/wA+vEkUoteuX27Np8ganKltatWA+dHXSY5VNTYCMfp06fqb34ts&#10;HTw6uZZWAC29af0v9jrmImjiEEUyRQBUAiWrp1h1xLOsUkiT1UiylPuGsCrfU/S/uj9xU+nWjJdg&#10;UjgpX51/yDqLLL9vNEKiurIqedXp1hhNN9pUzvHGDGBP/uPaRkhaQXC6Y0cjUQFOmCtpV46/nw63&#10;Gm6vHOYioTGqtCfPh/PoVts9Ld2brx1Jm+v+n+2d1bbiyIo4cjg9i7w3FiGnkpUrNJbBbffGGSah&#10;qqaoUL5l8VQhDX1AVZYrWjRiobj8qcMCpPE8B0zDJDeyJaTxyJMgYhviB4VpXSBwHFs9GJ21/L6+&#10;ZW5sDjMtRdO5vHLk3YpjdxRQ7UroFabTeSiztVj6yPUDcBqeL/X9tNuO3rQNeUk9PBuv+PfT6f59&#10;OpZXcsUUsaO6EsB+pZrSlP4rxWNfktRToc9qfyg/ljujH09dXV/V20ppxO0mK3BuTda5CMQNIDHL&#10;UYDY+4MQHl8Z0BKqT/G1ufLdxsGKCp8vKv7RUfmOlMthcpCZGkiVxwUupLetPDMgx8z5ihPQ9Y3+&#10;TFkqAU399/kBtnbtSYIZspQ4rHS5FqVW8TPFTVObrsNNK8usqsn2RC2uyi4BY/eYhr9ZZRIG+Bmm&#10;C1p8VKpmlRXOOlkW1fURWrWW6TrcGviJ9KHA4aaOs9TXu4ovlSuaL+o/l0fy1tr1UuK3v8u58Tn6&#10;Z6U5TG5nvjovbUsE8DR/cLLQ5XbEWWggYS3CeQnnSWHB97jvGudf60bqOGhg+mvrT1pj1oem7i0a&#10;GRUu7dhp4FleLV64DitMeZpXyrl0z2y/5OvUe5cPR5LJbe35lhjaDJ0+VxW6K3s3EOlTNU00EOXm&#10;2scltB69zRM7QTR/pb08E+2zBdkkwRPL608MU/3uRK1zwrwzTFX1l27SBK6QkcCfq5NX5RCUCn9M&#10;CtcVzSVlPmx/LN2Dl8e+x/j1gdxPTxRSU2d2l0F1UkNJW66hJ0hqs1XbNzU1XF9unkPhtdhZv61a&#10;3vGBE1iB6eII3+2miR6fOtK4pXNGnksVeN4L8tTjoR4qelTLbxsfP4S1POlRWBu3+cX1DtuaiqOu&#10;+gdzZCWShleofP0WE2PTU66ok0Uabcrt6zVL6QdSFqdQAOWv6XLHb9butwRBwoY4Qa8a6qOvDFM+&#10;Z69f7q5WD6YT3GmtVa5kFOHw1hnVfn8Hl8XkCm8f50vbfnpn676o6TwYel+4eHc+W3HuGqqIHU+I&#10;acBkNmCCpVtZkj/fYkKCV+raNjIZpUlvZJUX4SyNHSvGmmU14Djw/Pqj3f1iWj2+yqgOrWXnjuP4&#10;aUCxIU866h3Yp8J6BbdP83X5gbqxVNFiajrPYk7rTyy5jaW2c/DXVMaNPdBS7x3ZvKnpdRaxtGCQ&#10;LnVcBVsUEKMpkj1qPLXL/h8T/P0juZ3JaK1pCw4skcGftEkMnDypTia16L3uv59fLveVKtBl+/8A&#10;sTHwCqhqHGystHs+e8PkOkVmBpcdVQrKXGoK5DaeNP51LbW8khcRlV9Azn+bM38qfOvk3HPeKio1&#10;yWI82SEfs8KKL/jWr5UzUJcr8gO9944yuxu4+++7MzhqyRfusLuTtDeGWoKpoS+iR6PKZitif/OG&#10;+of61vaiBpLWRZLSeSM0zRjnh5in+r7OmrxEvY1jubaOSnCqjHrx9egoqK2sbWWyDys+ktLPUzVb&#10;t472EklXJOzBtX0/21vfp3nuZPEuLl5KcNRJp60qfPH7Oq2sMNrGY4LZI68dIAr6Vp6f5eoTTTTq&#10;XNdlqYSjRLDQOEoZlT/jpDKswY8m1rAX90ZVYAEkU9NP/Pyt/KnT2qUJLGrJpeldSK3D01Akcc6S&#10;K+fAdc45PAAsFVUIVB8IeoZFjYfVvCoFPJf8h0b/AAtzfyjwzVGP56f+fVX+demDbRlUC2i6hWpV&#10;pVrX1HiFfs7fXrmauM6lmklaokMb/cUkdKkyhCTIP2oYYSZQbAsjlbcfU3eaZnXS3Dq3hErSWFCf&#10;wkqKr60KBCa4rr1fKmaiDhOzuzYsVDs6h7E7Eptt1dPU0X93abde4Y8TVUs0njn8uIoq6LGr4PuU&#10;uWQX/H5slFnblhIljG76hlgCRUgdpI7fU040Hp09d7jeLYvbtuc6xKjGgaimlMUUD18y1PLz6MZk&#10;Pi3u7N/JuT404DcOKGbyNBR5WgyW7ZM5jMEafI7MTc7tUVcT5+sjcKxjIVOdOr86Qzb7lHc7THf3&#10;NvIuAVVpC4WtyLc6aqAPJzQZoF8tXV7rl9dt5jueX7C4WSZHKs/hIC9LT6oHOorSpjw2a6v6PQPd&#10;kbM7L+LXZu8OrKjfDUWZpcXT4DN5HYG4M3Hgslhdy0eFrqzE1FTWx0E1fiamFlFRTvAYpVQB1INv&#10;d7dpLq3DrMGV9VAcadEssXH8Wrw9XlStM8er3qXG3XMkMAKX0ahSx1SApLFFIyFGagVtQVlBAbQC&#10;fIADZJJQ5ElRSVhd42vQzvUjxgMop/PUyNMyUyBQiux0D0rZAqK8SsKxxzOFOaUzXhX0p5dJ4ISV&#10;/RheoA1M7VNM0Vcdsa50IMJU049cftUm16neJZBURMGdVjEciWvJHGzvIY2AKWNgfqD9PejGHALH&#10;Hl094vhSI8Uf6i18/s65rTq5gxkjUsrJA9UXrY5C5lkhWlhmmlhjpxLP6bg+PkAA/S58IQvwFfzr&#10;/mPTcshl8WeWKr48wPX164TY6fSlFVSyMaS5qpwZEVHo6Z/Kvgqo6qmWMU8zPdglgpbUqqzB+OKc&#10;hvDVdHmQTj04qPn03VdMTCIBmrgtJmlP99VH+9qfl59C116/U9UYsF2h/pJo6zJ5fwU+5MXurBx4&#10;zb+GFZisXHJWbMyu1MvlsxDgwtdPLHFkKV5mj8N6drkJnPgB3mvT8owqDX/t3kGmmPwvWuaUypaS&#10;FUSK4s0VHrWbRr8Knqn0qs+qv+/Vpp4mvRr8X1N1Di6PIbj6k+eR23vLbOBqMsldmqbePVf2sVPF&#10;RVNXTYvN0FZW11XU08FSgjoqVKuqle4iQnV71LuF5IlvBcbRIlo1aM9zbyaeFaKqREVxWrNwFKUN&#10;WU23l1C1zZ7tZXN0nEtYXMRNeFCkr6qU4BGfhpRs0YY/kz8kupfPmdq/NzLdqT1XjxyUkG/O2t5S&#10;0NTVP9xNIaTtjbODx1EBSxwtMNKVEIl06foXsYIZAFltw0a/CddK144ikxTHxE/Lz6f/AHlMgWSC&#10;7RnBAMa27rprwP8Ajtpobz7VV2Wn6gSqahm2N/N1+XG1MNU4fcEHXPZFbUZKaSkyuf2vnZcvDFX0&#10;KUAx1HW7c3ftnHSUUdZAjIY6YzBp21P9L0WC0AcJBo+epm/48x/kR869N3B3F76PRc+LE/l4cUed&#10;DvSkMcaZKBcIKaq+VCMOA/nDZPO4dc7vf45be3lmKWOoo8nNt6tnpcfUU9Llap6WOKLMDeuXEiUl&#10;QTKstXbkW4NgkO0yysZJd4dAvwKsQbV65MyUpQcAeOaUyui5rk25WtLLZh40q1ZjdCKml5EXHgtq&#10;qFL8e3VTI6Wlf85f5cG+seaPsn4gZin3Hl6akTcOXxPUnTY8FaQsVZT026f76UO5GGLkZvJK8VPI&#10;+oFEJuAoNte6QplcEfCWUDV60pIQKYrqPnjz6Zm3KK5dHuJlmcV1J48rCOtKVMLxsdXlj8OOkvWd&#10;f/yiO1qrCbb21vvPdVPWV0WQapfPVuBhhkShy0M9JV5He1Bufa8SQiYMwSPxqbcsApDDx7siM81r&#10;WIMAP1YDWtamiSswpTzXNccD17Vy5O6xeLS6ZSVVUvyTSle6ZZU8x8LKPWuKRs9/LZ+Km6d1w4ro&#10;L5dbRlp0wUf39BVbr6633kjPLkapJ6tKnaOQ2THHT1VGUjaIUp8Rj1AvqIHrm5t9rkT63bV1EVAa&#10;YxavWmqIg0x8Jalc0qK22/Y33mN2tdxkh0NRqQmenp+OMrWh4jP5dIHcn8nTuuPMZOTZfZHT299u&#10;QGpeGkye6N14/I1FRUFKmpthcXs/ceMpZNco8brlIkuT5mQBD73BdWUki3UMaRxn4lEolp6ZCrTz&#10;8s/l0sl25gosZWZ3UHS7QvHXh5DxB6A1YUxxqaFl3R/Lw+X+ycVNk6jqfcucootcRodh5yh3vXVl&#10;I71EAp48VQT11RMkQUP4pkZLOBpbnS9Jc2RmVorqoPEaG7acPhD1rnjp4efkWQJfLbal24olSCQ9&#10;q2qnylYMKeiqeOfLoB9z9Fd+dd4mCtz/AFd3DsPGTVUa0dRu/ZW4dt09HVNR1DwKtVLQwU0NS00Q&#10;8Qh8RQO4RG1NYxWJpAktlOGdeP6cmK+lU+R/Z0T3d3s0KM+52aA6gKyCNaV4kOEVF8q1bOKHB6TN&#10;V2H2XUbapev8xuCuG3sTWSVVLhsk9aP4XXT09HLURQyJXU/+TedWdIpJGKs7ftKWOpEqvDJPJ9M/&#10;jSU1FtSg6a0oGUeprSvEV6MriYXotbay3BJ7SEVUCVCqa6VpV9Jrpz4ZbhkDFUBDIZlmqcdT0zxt&#10;NL/EKmlhrYKb79QNEs71ESOTMdQZ21Ih+n1Pv365JKto/nX/AAdOTRxq9qk7DOrhq+XHUqg/7Ut/&#10;nnyvQtVLH4arGwJTKj0uQyuPrZampghoUra+im8WOXRI0oaGAli/I1ra5eijmcPqlVm8q9v+U9Vu&#10;JVDKn05jjX8Q7tX5UFKfaa18qZcq+hxT5aLH4GvSppPHi0eXLti8FKZqtqRKh5YWy9ekZpzVNYeQ&#10;6/H/AGb8VK3UZ/XgCqeBDaq+vkKeXXlEUo/xWcyMPiqunT6Uya1z6Up0x6yRdJFa6lnMdpIAVkVC&#10;iVahoZQAxN0J+nNrg+9qSa1FOvMjpTWtK9ZQ1akbyx0xnokSJ6mqU1vipozVpCxqEpo5YqqF9QUo&#10;5i9Tgg+khqugcqT5dWSaeEMbfWJPVSBT7QVav8vz8u5J6CJ21yPKyVM8h0R0aiSX1x+ZiKVJvKdM&#10;asSSCIF0CM6iz6yeGyGJdIHEca+n2Uz68emmk3K4WVb+R5gaU1NQL64Wla4414Y8+nrG7t3lQZXF&#10;7gx+8NxUORwSUC4etXcmYjq6EYyGGmoYqZxWSNLSwwU6qYZCyCw06bn3UO8TTNbSPGslNYViNVK0&#10;rShxU/tPTa2O3kIZtriEyfC2lSRXjggg8B8Qb5U8z5ddfzR/ljtDPYmpzu6Z9/bcxixQ1+389R06&#10;w11GAFnZK+h+1rVlZUUXd3Itx+bppLeKSKeKOPRNLSr6pGpSuaO7Dz/CV+dcUWpc7hFLC5uBPZJW&#10;sRhtoq1pSjwQRseGfE8Wn4dNW1WidMfzi+uM89ZQdsbRqOt1pYo58fXUlS+5KevFRLojo/sYasZW&#10;GbQCyOFkj/su0d1LMPtW4W6W4iuVuCa1qPD08KD4nrX8qU869OW+67XNJdeNaPZAaaVLT6z3VPZE&#10;mimPLOrHDqxDpr5b9Kd6Y/JZLr7fmFzUVBVjH1tFUFcBksXXiniqftqvHZmujyLCoWoURyRQvE5R&#10;9LNpPtu4L2jW0d5EI/ErQh1PClfiKeo4V/LzU2wjvRcSbfMZhHp1VjlSmqunihrWh+ynz6MdislR&#10;5OmWsoqmOsp5VQrJS1H3ag+oEAKi2UNcX/NvetcTlhFJqpx+E/Z8LN/P+fXpop4dH1EWnV8PxZ9e&#10;Kr8vX8unVfUSBfi1wyupF72uGQf0/wAfdgAeJp01pYULCgPDrsgj6+9EAcDXrXXX9T/hb/bsvuo+&#10;P/an/J1VvhH+mHX/0992rkkcmmg0/caSrKxsoRx/nC1jwpX6W/PtPNKWj8MJk9OQrpYOTgdE5+Y/&#10;yj2f8W+uBnNyVZbcOZpcjRbXxFNJAKrK5AYjISQGEy1lLJFSw1KRrNIkcxUuiqrSvEj3hhvJRGlr&#10;/ZrXxPlXh/gbra31tZXgurpagqwRa01Ht86GlMVwa18uPWpxvz5Hd/8AYcubo9x9udjybdzGRrJq&#10;7bMe9twJtGsp5aypmEf8Lhy8+MmjjL+JiutCYj/WwN44UtTHLbtSfzP7Pn0QRzTzQy214xeHWWA4&#10;UDeXnw6AeWCkEhqKg4epmdVi00KUsNbEoa+qBYhTN5SAAzFmJH9L+/F2MwuJRrkPHy/z9PgJ9Oba&#10;Oqw+nH/N1JaqjleGXyVASGYD7eeeUvFA0kFOtPHTusrJAvlLqimWwDXIuPexIS0jBKaqefpX5dNx&#10;wQxNHDBb1Zq1Yn0pTFD6nz6mVUSwVM1NT1lHNDT61WtxkriGSOMSOGitErMrN6Wuo9V/6e6agGox&#10;yeHTssMketw2rTTH29QXEkBQz0uYqmneJU+yhjqqceRNaMY3noydXOrk/pv7tRloXUgHhTNf83Wj&#10;cWrxJWREk8wTT/JnpyFfVinfHU+Pw9VIamgr1qBg6KoeF6U1K08UtTWTtVwiYztrSNApaNSzcL7o&#10;ZI0kjYyqpzQNUE8PhoCD86kcR0nF3FbJKhvVKyUyCtFpXjqZeNcUB4GtOlDgtv793Y1FtTae0uwt&#10;xSpVSSU+2qHbuc3HXJl5YKaGry1Bj48THWU8VWIU0yxxstkAR20k+3gsp8WVbWQg0/gA8+B15+eB&#10;02tzZXDwxpucMrrX4CCUrT4qkAVpihPA/Ko/7W+Evy03YlS9P0T2JhkoY446qq3TgMlsSRYytSkD&#10;M+5qbCrWNULLKNSyEkcuR6dTM8tvZxxy3b+F4laA5rSlfgLZFRWtOOK56NYbfdN2Z4bJo5xDSoE1&#10;uhXVXykmQtXSfgDUpmlRUw+1f5W3cW4cF/effvY3SvVmGjlA3Iu997y0+axVDilRamaZ48HNg5I4&#10;qdoyhGUEY0nW8dxdINwhmqLJhLKOCjUK/mVx+w9KDy/vkLKLy1khtjxcBZAP94bT+1h0v8Z8H/hF&#10;suOvy3afzY2nvHDQUsCfYdNbr2FlM7BUVlZTwxgQRV2+8lX0TwSETxpjbESAq7aSPdje30kkULbR&#10;obNT40S/Z/atFX/a1p50xVObTbrcTu2+SSEUoDbsfWuLd7mQeXxRivlXNMC5b+Un1njKTDHAd597&#10;S1uSnzL7nqYMGtdSP9pS0tHjsjLU1PU0kGIStpXWGBsdPpEjHUAfU8v1rGVDD4QFKHVBJXj/AAtL&#10;ppjjprXFaGjUsu1aYJJG8ZBWtGuoNHClVIgZtXlrQ0oaUqaqmX53fFrY2UxrdPfB3beZo8LQ0yU2&#10;X3PsfbeNz0eeaeTXAlRjMbvMVHjoTTTrUHI6289jGunUyZNmv7hmZt1jRB5PEM19CjRcKZqG44pm&#10;tpd+2ex8KeLaHbjpb6oR+n8UDsf96x869Ch/s9/zsz2YOR6l+E+3sXtvJUFE+Ly0/SXb+45WaqWk&#10;q5fPujB5Xa2CaBXEYVQkSekk6geHxt62YYCaJtfHSCOHrV29T1eXmG53FEZ7liDXQpkmn0+uVoi1&#10;x8QXVTFQD1Enxn84XsvOVhpUrti4fc1RUx1p8+C2xS4Ohr5ZKrTBPjanJb0x6QGZlQuXlRVGk3B9&#10;p2tduilSZ0bXng0orw4+HLGD/tw/ypmqkX2+vCsRkjMArgCyz9upXkH5UP2+WV/5eHz43VLJtHtD&#10;5eZqu2lkoaeasxA7o7q36vk1SNFCuB3XgcbjJCOQQtYVX8aeLvSX4tUmuLOOSQgAaQQn/GmWQmv+&#10;TNa9Mptg3N3tNzkhSB/4ozIPngiJR5fAc+dKCon7E/kxbMk/iMvbXcnam5J2QPQJtmrxu0ypUNA9&#10;PVDOYveElbTRpKOFlU3v+kGxuu4TXsMMjQNE+cMwf/AiU4eYNf8ACmTYtv2prm1gW1eFtNDDC0PC&#10;vx1llD8e2mmma6q4M3sb+Ul8P9pwVtLlcDuzfk38RmqqSv3huWlNZQwSUtGqUMVNtLC7Sw328LQs&#10;Ud6V6j1nVKxF/dTc3UYpDPpVuPapr6fErUpnh+fTpsduliEc1lqZfhPi3EdK8cQyxBq4+MNSnbSr&#10;Vld5/DH40dXfGLvKt2n1DsanyezunO0NyYDOV+18DmNx0OZxezs/kqOqh3JmMdX51DFUwxkWqNaG&#10;MaGS5u3bPOLuN3m1LQkjSgrw/hVf51+XTsiwR2TWsFuFLV7iXcigJBXWzEOPwtqxU4PWsX27jMVT&#10;ba6JraTE4ujqc/1F/FsrNS0UcMtZkj3H2xh5KyodTeeokocdChd9TlUsSeLWVYJb++LRZXRTPrFD&#10;L6f8O0/7Sv4qBChaPZbO5ichpTID5/2c00QY+rN4RZmxXUBTtqzLvrZmK2jiusMjiHqUl3x1/Vbt&#10;y0cjRR09PkYuxuwdo+KgWjipJoqNsbtGmtG0j6XLEHk3URyMZbiNcCJkHrXXDFN/LxdPnXTXFaB2&#10;SGA7fY3EyandZDwT8M0kX4kY58LVgr8VDWlejadFfEiq7i+LndPyHftHcW236poOzKiLatLTVdbT&#10;ZWfZfXFBvKhtXJk4ainSSbKeJgI2MegOC2rSrx3NVnt7I2eZWI1IVSlPNgUYtxxRlpnjXCePZBdq&#10;J1ktEQVqGthIxwT2uZF0fCQdK5qPTItYX4u9XY7+XNur5RyR5jM9n56qXCx1OfejyuO2/R0PYaRi&#10;Xb1NmMRU1+PraiKjiVpnqZ3URr4jH6w5TDM/73tiFRUCsSAD3arUXIqSxFV0lBQCtdX9HpWsMUPL&#10;9xc2uoPLoJ1s0gGm/wDo+wEgIDr8QgDNAhJwwMD8L/5X/Q/yK+Pu1u3d7737pot0bnrtwx1tJtzd&#10;O1KXDRjD5apxFK1NTZbYuaqkZqejUsTO1z/re7vPMlzdRuxahQjy+OKOWnnw8TT86VxWgdRhLa2E&#10;pRQJBKKAcPCuJYK/PV4Wvypq05pqIl7+/kpddCam/wBHPaG/sNTlZjWHdtBgd4yGRfEYnhbB0Gzn&#10;Xy3fWHSb+zbTY6rpdwpX6jamuPSkmjT6/gatcelKederXW2zSiE2u8Lb8a1i16uFP9ESlM+ta+VO&#10;gzyX8k3PVeLrKjbveWLbLwQ66am3BtKtw2LZlvfz1lBl8pVUasfqTSycfT6H3s36alW02Joq8aza&#10;q+n+hrSmftr0nbapIAr3nMviKeAW30/bU+Mfl5dAz/wzL8mkgkqF7M+P84ju1qbd3YLE/XQshXq5&#10;0V/9YsPrz7WrLrKI0emVuArWvrn5VHl59Mu9q7RrbBjGtfEcilK0048693n0Srvn4k9sfGTeG2Nt&#10;9szberqXPZBq7CZvbFfLmaGto6TL4ykjrKabJYjHVtM0UlQ+uPQhIUXJ/Dti4mutNdMkEsbEevca&#10;CuKcD69MbvCIbC+ikbVbXFpKoPCtDHU0+VR5+fHqzr+b9G0VJ8TIUkaH7vbuQDCMkCIyz7SEs9OF&#10;Usk1SXPlOqzWXjj2Tcsqk6R+KKxslmSPUNBd4/aBnz9Oj3m+JY7iSFe0rNuaIf4TWyJannWlKVH2&#10;9EV+cO3M9uT5ebu27tjb2f3Bk6/b/X8kVBgKCStq6mSn2Dt/7qU0uJoqirqI4KWLW7CIiML6yNQP&#10;tPsk9ta8r8vNISqmGnCuTLLUk4pin29P8yRy3HOXMSG5hMs14CodxHQDb4Hota6sx54U1g+VCSZ8&#10;BnqesanqMBlo3jnngaGWlq5FDxVDQP5ZDSpAngMZMil/JGSBpJPAkFpPJIy2sbTIFU1QE01V4gVp&#10;wxnOfToKx7nZS28DTXMMU5FSviBqVAPHFf2DqFU0+ThljWVazHK6eVYH8tAzwmWWKOZaevipZ3gk&#10;MTaH06TY2J90lt57fT9TA8deGoEVpxpX0qP29OJPBNX6aZJacdLA09K/bn9nXbDwRtUTOk6xlRoe&#10;ppy7hr6mIDswC2F+De/tgui8an7NP/Pzr/Kv5dbkMgRnqi0/ialfsweo7mOpDy0Yp5FhjMjRUsLT&#10;St+SoIKoHXTwGZL/AIvzbasr10ginrp/59Zv506qs0aIj3FxGNXChrw45oAPzI6wrHUS+O8EqF1D&#10;hQsQZVe9zKIJqgRyDTwrWJ/2/v1Jv99fz/2OnRPZv/ZXIb1o0bf9W5HI/wBsFr5VoaZyVpKQSMhu&#10;ZyhM8TCZURJGuVbiNXIAB1c/7D2zIxRk8VdPp59ORgTOqRSZ+zrDPND4I5Kb01Tu0WiY04MYljik&#10;dlWXUGRfTYqeb829u/UBAoV2FfMY/wA/r1b6SWR3Fxt6lU4EtXjWuKD0Hnnoe/jl1PT9z9sbQ6+y&#10;2SrMfQZZa+vrKrFS0VLkpIsPja3K1cUdRLRVEfieGh0t6dQDcEfljcr82W2X15rabw49ekmn40Wl&#10;aHjrrw/DTzqFW0WK7pvW17YHWLxXdaha00xSS8NQrXwtPEU1VzShU+xek9u7k6R+SHYOczG44txd&#10;P0+z59uwUmTojiMjPm8/VYfKVOap6zF1mQqHVKK0awVVOgLOWDal0Wu2kg3XatuVu13nUmin+zii&#10;lrRlbjr00BHCprwCSz/xvZN43gKgaOWyTSw1f7lTPFUNVaaKaqUOvhVePRXAKKOeIJSxRTo5AvpV&#10;DBJJIyME1wqXK8agL8c34tarvLPreqggAaUFKqrfhVf4qZ9McetRx0SGSqKwBPatK19cnhT+fUla&#10;qmpJoyJYaOreSUUFXaKSqhnaSDmKoVJpV/bvYAp/r/0cWQRGguJIyfJGK1p609PL7T0ke2ju7j/G&#10;oyU8jjHrgg1rjzHDoUdiU2/NxZqAYTfGM2zm8XTHO4vNbl7PxeyKyjan8YjWhyG48/j4Yoo5ZP3G&#10;pnB9Sl1GlL3lnhMTLftLQ/CW1y/bTSp0+XHj+XTcdpFBcatskRwrANra3j41oQZWU+Rro+WqmOhs&#10;3D3Z8tdiYKly9d8qt85ySo3FDiosbt75P12+aBohCZ4y2HwHY+Ujko0eFgqCBVdfqp4ATxXG3SqY&#10;lq5FOKvHx+bKp/3k48/Lo1urbc1u5IPEVTpVtYlSalK40rLIq1+emtMA0wsMV/Mk+aOLrqagg7Sq&#10;c/UJHFOiY7b+AzkILyyU9HBkPDi4c6tS7QIZYpI/K2r0y8FjpYtsthI021lWb4WE10eFa48cKOI8&#10;umrm73W6tHmW8KsrovhiOyB8/wATxo51f0dRFMnI6OBmf5mvz9wW36/cG5vjR15S4PD3WOfK9Ndz&#10;QUsuPo3lgWrrMvW7whxSJVpImqRCqKQLR2NgjCWV4XDwq9Ph1pXRXjTUSTWg4ny6MLv977QguBA0&#10;KzNEudS6q6qlSpVe3zAB+IZHm21v82TbO7sDBSb6+J/Wu48vXYiCnqsPXz0c2By1TG/lDY7bmZ2/&#10;kK6ErKxWb/KpjGmhzrPp96TZUj1XEW6RxOKaQsAX9pEgr8vTPV7zfHnT6O/2qW7WJiAXu1SlQCdC&#10;tCSS1MqpdqKCBSpBUfjvQdr767o7H7G6Q+LXV3ZVHuB9zT0+xO1evJtxbC2VidzbhGap6Ojgp/7r&#10;0MddQ0NLGKYtNEywOHKgPp9mMr/SRW73l4Q8le4Ru2qlP4A1KV8zny8+iezaHdGn/dtrEVi0kpJN&#10;BRQ2qmh2lQMDparICtRStQQD8/3F+aUjzzP/AC2vg5kTUzyVGur6c2jlXi8gW0cHk7Ip2oaMKoEc&#10;JDFSGJY34aN5ZACt3I32QXBp/vMbfzp+fSyODdZSy2+zwR6aV0XFpmvCtZ14UNOPE8OuX9wvmgQf&#10;+xZXwSBH0H+gbZdz9foG7SQm1vxf3r62w/39N/2T3X/Wnp36Hf8A/lAH/ZRZf9tXQSdxb1+Q/wAf&#10;9rxb47V/l2fAvb21pK9cStUvx7wNXO+VnpamtpKaRaLsGo+0ilp6GcmVtQBUCxvw4k1vNUwyOafx&#10;Ryx/s8RE1flWnnSoqmuF3W0MZu7bw4mr3eJDJSlPKGWSnH8RWvlXNAp2h8oey+wKKbLbM/lx/Ebe&#10;OJSsaiP90PhruHcUkNVGgkkpaqbF52oVKpIpY3ZCAoEg0M/OmkkkMYZpioPkGZhX1pRW+XSiKO5n&#10;KmAySRnzSMtT7QDivl+fS1m7M+UoxyZGj/lOfHVIDlKSmSOb4N7xNRNTSRVctRJHH/FBIqRrTgPr&#10;CWLLp1c21I1p4UDx3K6mrULqNKUpWoX1Pl02JJ4ZZo7q2mAFNJKFa8a4PpjqQnY3yoEjNVfynfjh&#10;FRvVSFEk+CHZAklplPoniNN91C8aqyk3cD1/Xjm8QiCs3jE/l/s9V8bx2VY7Odv9KhYD7acPl659&#10;OkTuH5M9tbPxVXlt1/y4viXtOio5pFnr9x/DjPbbhp41bSJJFymdjRqVG4Dh9RJto591SRZGZdRW&#10;nD59KJrG9g8F326fwWrVtBotKfFjFa/y6WXS/cPd/fz5OHrP+X58Ds/NhXpv4nUP0DQUEVOlb43p&#10;yhrt20geUwP5HS90Gm5GoH3aUpbhTcSOobhpjlkrTjXwkfTxHxUr5VoaIojJdtdLt0KXBh06ws8C&#10;FdVaahLJHSuk0pq4GtMVHpdifNTVIE/lr/BV2WWWNzH0Vs+RLxyuikM3Z6sdaAN9Ba9ube2heWI4&#10;3E3/AGTXX/WnpSNu3h0R/wB1aa+tzZf9tI65HY3zVW2v+Wp8F+WVRq6J2gtr3ufT2e1wPdvrbA8J&#10;pv8Asmuv+tPW123d8/7rK/8AUTZf9tPXl2H8zpXZH/lrfA1dEc8lp+itqm/jMSrZI+ypZisjSeoq&#10;jaR+Df25HcWctdNw4p/FDcL+zVEK/lw6bmh3G00+LaCPVXjPaNWnH4bjFK+fr0UTs35Yb16e3ZXb&#10;F7B+Bv8AL/27uTGratopPjrSVrQu0TSwySxw7xDrRTiNgkwB1FSNPHt1RDIwEc2oeZo4p/vSrX8q&#10;/PpgTMzBZyuo8AJYGPzJCytRRjU3lUYNcKLC/IHvDcsNHU7W/lnfGLctJV4+Kvp63bfwv3BW4WpF&#10;QgeGOLIUe4ahGuL8qrcfjn2leaLxXijcnTx/P8/l0ua0vIYjNLtVyqH4CyKBJTiYyWoycKMONeA8&#10;3iq7S+WFPDUz/wDDUPx9W1HKV0fCLelTHHUBdf25Z66nJd4kZhpVgdJvbi9mkhVGcz5Hl/qPTQE1&#10;LfXYSKzuFyAaA8WwTWnpjjx65z9p/Jyjjo5cn/Kg+PzxVOMoqsSr8Gt2TMhmgeQRzU0eaaWBw6un&#10;q/Vov/gLM9ksUckt1H3VoHYJw9K1r8/THr1VPqpZZ44bdl0SFeB7gODYGK5x/PoK90/MvdGwcvT4&#10;je/wB+FO2K6eGnqafGZ74l5DbeUigmqqummkqIcnueNtMcVPrCnSWaycX1e6W8kFxIRbNGyD4irh&#10;tPpUAeeafZ05OkttEXuiPEPwqQV1U40JFMY4+o6NltnDfMbdW3cJuXB/y4PgpWYbP4ukzOKq6Pob&#10;bFMs+OyMf3VE1RT1fY9PPT1bUsiNJGQdBYC596kubRJHjadxTzWKWSv/ADjR6fnSvlwNG4INxu01&#10;xbYpHyubQf8AHp1P8unz+43zZNr/AMtb4OnkD1dF7OawN7kX7PH9PelvbEVrcTH/AKhrr/rT0422&#10;7uaU2z/s5sv+2nrl/cD5tPTvJH/LV+C3nViFSXovZ68C1mW3Zx1av9ha3+PvzXtgaf4xMP8AqGuv&#10;+tPXl27dl+La6/8AUVYD/j12v8q/Ppg3Dj/l9svb+U3Huj+W58E8fjMNj6zL5euPRW3pRQ4vGwtN&#10;W1gp6HfmQnqBEGUaFGtywCBmIX3aOezkrpu3x/FFLH+zxVSv+1rTzpUVZuYby20FrAjBY/rWz9q0&#10;1EfTzT5FRRX0as6SaNQpu3fmRvbd2XqsJtj+Xt8Nd3ZCldyYNt/FHJbmleESIih4cFnq2WOrjRtU&#10;saCVFDKRIykMdNMsB/xmWOONvhLuF1U40r6VFftHW4PFuARaRytIAGIVC9FaugtSlCaN2+VOPQo0&#10;Xa/yUrqgfbfyufirUUzSNTRJT/B/fEkgq9Vnp3MVZIplRLMQ2kre3uqXFrM6pHdxtX+BtdPtpwr5&#10;eufTpyRLyFdU1rJ8talPtpWtfn6dZo+zvlAh8E38pj4+1c5kcrJj/gjvGaLw/bQVCMsk+ZpUeRWl&#10;KulxosDc6rC+u2EjRsdVPy/z9UJlH05rHGHrxJrinCi0PHNSPLpryfc3yJxBd8r/ACvvi7jKeIym&#10;Vsr8G99UZjjjWVhrZKyqiSaRY+FZwlrnXxzeWfboDGsl3HE71oGYDVT0HE0rmgNKjpyGLcLhrgR7&#10;XdTBKUKRa1zWtSpbQMCmoCuacD0m+uPk72J2nvel2BtP4CfA3I7nrJJoqbEyfG0Y570VZTQ15qHr&#10;d0RNAIo6mIrqUayzDjSSbM8cSiSWUeAfxASU/wCNogP+1Jp50xVMlwss/wBHCwW9AJKFokIpwB8S&#10;SP58AaedMVNdPsP5olopcd/LO+BzwuBqduiNo6Rrdmsn3XZlI5ChrXt+Obe2zd2YoTK/hn4Sscr1&#10;9a+Ej6fL4qV8q0NL2se73MJkW1XUGIIE9pinA1NwvH5DqVJ1/wDNOJgg/lofBO2lWJi6K2XYsR6r&#10;iPtSS1v8fdfrtv8A9/zf9k91/wBaer/RbzKSG2+tP+XiyHH/AKiesR2L81AVv/LS+CihmRdUvR+y&#10;4UBZ0UlpJu00jUKhZuWF7W/Nxv6/bhxuJB9sE4/49Gv8q9b/AHZvH/RtH/ZRZf8AbT0XXuzvHuj4&#10;+VmKxPaXwC+Dm0K7cEK1WGq5/jpip8fVw661QtPVU2/pqPIS2ph5VilLU+tS10ZmV2KW0ug3g3Ld&#10;tK1R148PiC14eVfnTpmVZ7HSL22WMv8ADWa2atOP9nM9KVHGnHFc0adt/Jvc+69v0O46X4u/yusf&#10;RVjmnjXO7M672tXGoUXZRjNz9l4aeALY6iSb2BW6lGZuea1tQDdXojr8NVkatOP9mj0pUcaccVzR&#10;+3ju7ssLWwElKfDJB58K6pF/lXoc9sn5RbrpYclgv5ef8vPduHq6SSpos3t/qLYuYxbQa44/NHla&#10;Ls+WjqWMksfAZQASdXtCN12jTcPNfrpjTVXw7jOQKf2GK14/LpRcbVvemL6XapGlNQQJLUZ8gS1w&#10;uSK0+w9N+6cj8jNm4abL7g+C38sjAUNPN4Grt0dc9bYOBLTVkTmeer7WbGxR/wCSMQTU3H0IHt43&#10;NjLLPHazMwjehKQ3LVqAQTSDFamnHgc9Nttu9W8Pi3O1SAn4Q8tmlacaVujWh4/7PRfd2fLzK7Jq&#10;cPS5H4l/y0szLmqemqKdeuusdh7+poI6ydaenmrm2d2bmVoYXk1Ahv3XcKkMcrMQqq1UuzBNZTzL&#10;Ryx09KeKiaq5+GtPPiOkV0t3bwR3NzaLHFnV+rC58qUEMklfnq0+VNWaGI2NP8s+ysBQbq2Z/LY+&#10;GNRg8rAKvHV+R+O2FwsdTSNFFIlR9rmewMfkI4pRJeMtDplT1oSpB9tyXdosrxtM40mlVilkr/zj&#10;R6fnSvlWh6Uw7fucsEN1DZK9vKKr+vAjf7ZZpIyK+WktWhrSgquDsT5rJp8n8tT4G1bOiveLoraM&#10;ugNewdj2ZGA5/I5tb3oXdiOM83/ZPdf9aer/AEG9L/Z7aB/1EWR/7WR17+4/zQtdv5ZPwRNiPSeh&#10;NmtcH6kKez7nT/gR9fe/rLA/6PN/2T3X/Wnrf0W//wDKAP8Asos/+2rov3yT6R+Xu/thUmFyHwX+&#10;PvWhxW5qDc0Fd0B1LT4zfVbNSYjPYylpDR7X3hubI12NaXM63iWnAEqRsXAXS7i3NpICEmf/AG0c&#10;sf7PFRNXzpWnnSoqnuLPd0USz2RAXhSWFh+fgyS+n4tP9GuaQk/mI/L343bc2l0XuLp/rHYkOG68&#10;29T0B3z1r2ltneFZjsXAm2KLczUeR3ViZq2tqP4RM3mbEtE8sLESFL6GlgMhbRNrXzFKU/MGv7CO&#10;n7fc57YRSSadVCANDGn5hWU/7bT8q56Tu1fmx85t5Y+qylJ3X1dhaSiylRjpKPd+8+pdlbjSaKCi&#10;qozjaTdtXR19fh6d65VWqp2qEUazd2UoLfR7WhH1NkPFPA+Ndfnjx9Pp5dI13HmJkEdpdiS3BJak&#10;G24BIp/aIzjgc4OOitbk+VHy8fdOWhqvkV23WTwVlVDV1u0O4NyxYdFTI1dEstDFtrKQbd+0UyB4&#10;/tFV5YnRirXXTd7EqUaNNK+Xn/s/tJ694uhJ5SlyZ1QsdJt9Jp5MsVfXFAKZweg8osnufs3I5vcn&#10;ZHyGhx1bDUihOX7F3R2Nl81l/FNHSJGI9u7e3fkHC1IUFZh5AGvYWN3PGvYdKl5CvlokWL9uphq+&#10;VOGfXp23trK+ML3Fqkc7IGBazu3J1VrlYZF7aDhStfljDvzYeDweJgzGN7J663bmMxuGixcmO26d&#10;9wZAxTwvpykh3RtHas0sc1akURjMoALIx+oU3uJpphCJTJitNciycacKMafOtK/l0iFutvdXaxzI&#10;xxULbTW9ONKmaKPXX+jXTTNNQqGjU9ZRPUJWR0kc9NJJDPCplkngradojUwVTeKOnM+saZFQFgAv&#10;rH5a8OnFUb/TKG/ZWtOvLpnkCTKwUeYIx9tVP+TqPNFUVjwyxS0x/R5hUNL5IoQ8jMIGKM3ji8lt&#10;LFvr9fbckclBJEUQLxCoBX7aU4U+fSmFLeJ5YdBKmlCSPKvkFH+H06GTqfJ5vYlVUdgYfrPZfYmO&#10;2z/k2XO+dlZLdu18R/GddNipMhFjqqgpIaqrqY2Wn+7ZlYo2lW0uPblyY5lsreS4dLiXXo0mldCa&#10;jX14AfnXPDr21zvY3l5uAt1exgQLIWDEKZXCIe11HGvxBq8BpzUTd+wds1/TGO7N3Z1h1Jtrrvem&#10;6V29jM/tXqTrXatbNk4BkqjwpU0mEj3DHFDLSyIhIZiEY6jc20ZbaFvovEf6mOmrU2qupVYeQpSp&#10;HnWlcdXis97bbWuLd4TYSO7I6qiVo7IQQoqdJX8TNxNKZqVBqepkWaoYVcsaVDxs9L90YWmEcLSK&#10;v3MUUMKJGwso0i4P1/DhWQAF1op4fPppaotrG6gyNq1ENwpTyp/l67gVKkOsKSyMIZHValF+rFBS&#10;MsiusYM7CT0gt+j25HE0gYqpJHp/xY63MNMiogJ9cgU/aR1jkukoiqFphVBo6d/IGorykEor+XVS&#10;wqLn1GXm/wBOPbfhykt4iMgHCvn/AD8v8vVxG+qMIoZTxOoCn2Aaq/ypTz6lfaMr2WOleSMusj01&#10;XRVFNETa7PUPUQUkip/aIf0/n6+6KQCQWr0zLIok8ONWLDjXH2U9evR0FVImuloMvlE1Efd4SB8h&#10;i3P5SKooRUQGSP8AtgObEj2phguLjV9PA8lOOkE0rwrT1oeqvJBCAbidI68NRAr60r6efSu2t1n2&#10;NvetNDtHrHsPdNTCnlqKXA7J3Bm6iKNtWhpBj6KYQmQoQgcrrsbX0m2popLXT9XE8WrhqUitONK0&#10;4VH7eqQzfVeJ9BOr6KatJBpWtK09aGnQlR/Ev5M1rLLQ/H7uWni8kcJ+96i38jRzuTqhnkiwslJT&#10;RgAHySyopv8A4H2yrxMwCvVfM+nTkfimeGC51BpGoppX7fT5f6h1m7J+PfbHQ1Zsqp7E21Lsobum&#10;pvtYsnUwLLLTNNTEvNS0NVVTUzBnAs5RkP1B+gesZ4bqd4LW5yJolbHDUWIPH+ieke521zFYyXF7&#10;bhI3EyJRq6vDMeo8BT4lxn7erPdr0zxfzdtpwTy47JmKDbuM+8EklYs1Kep4IpIkldkB0R3BUKtt&#10;fJPsPWXdynayy91YkYDhSu6Up5/w9CzdSf8AXD3Z4B4biU0PHhs7N8v4acfOvlkIfkr08nyA/mWb&#10;46mp8qm04tx1tCEytNjYqqUfZbAir4YI4HqacyeNKfTYNdr3txb2YQyW1ry8dyewMpiWQ6Q+j4r6&#10;aPjpb+OvDyp51CG5W8vOYWs03IQPLo1OY9ddG2Q3A7da0+Epx/Fq8tJHqL+SpHGskb905ktU1zmG&#10;en2AZo2glI0qglz0RSYBTctEVFxa/Pv37yt1aeIcvHUGIBM1eBI4eF5/b1qTZ7uQRO/NAKitQLen&#10;nTJ8Y+nRhNq/yV/jhV4tUz3YnfH8XQLT19RicxsfC0ck0Vyz0dHX9a5OanDH9Q88pHFz/VtZ5mLM&#10;8WhTwFa/5B1s2kMYCpc+I3maU/lU9CztD+T78P8AaRybZWk7D7CeuWI697brpS9NFTFzHHTvtTCb&#10;VYlmmuzSa/0LpC+rVqR52p4dy0frRIXr/wA5opaU/o6eOa0FPLa2EtYruz8bVwJkmj0+v9jJHqrj&#10;4q0pilTVZxfyuvhxh5TlaPryvd2kiqTSV25cxkaMyNNELNDW1E5kiZo1DoxZZItUbXR2BqXvhbzI&#10;NwY6qcY4V9f99RxV4/i1fKlTWws9midKbSOw0xPcmuo/05npSnlTjmtOq6/iX8aeluweyvnn1zuz&#10;Y2HyWA6237urEbVqGpYnzuOods7p33j6CKmzVYlZWU3mjw0bTmMqZ5GLSFm5LO8XM1ra7bMjD9GC&#10;eRxpQ+JpMIAqyto4nIr8xgdW2Owt/rOZLbQTFJPZxgM8p0+KLmpH6orTQMYr8qdFS+Dvw16y+U8H&#10;esu+s3vfbz9ZUkP8AOz8pg6WGqeel3BWGLJw7j25ubyo82HhP+TtTMVQgsbqUMt6lawuhFqLRI9w&#10;p7YhXwREaj9I01az60p59F/L9od1ZomYRhjZ6CoDaBdfUFq+L4hOnwRRozE5r8Qp0SXcmK2zR9cb&#10;dylLPffB7d3ngKutnylRPmodq0e19mVuFq6xJGZSzVQyCIyoqLzpUfT35hNbXG6JJJqgimEa9qrw&#10;LAntUcaDBrT149NWlzY3llsd9aofGnilaRSxbSRo0DOD+Lu0hj+JmotJHQtNRyd99NwFDUUsvaOx&#10;6SWllQvBUwVW9MZBWvOtbHUSTtWfZssgYshAGlV5Bb3IG3t74q1SkPifsBNPP9v8ujHYgz3mxtry&#10;b1VIp5E/5gR+dfLq5X+UBiMZuXcHfdDlMZimpKbI7MnkpocXQx09XJWPnUqBVQGBopo3EJ9LKba2&#10;/r79vNtBKuyW0sKO8bXI1MDnQYvIEUr9pp0xyleXVvDv1+ty4drWxICsVpqFyDkccrXgOJHz6uFy&#10;PxP+Nm5YsnXZboXpqqyOQeqfIZQ9XbEXJ1ElWZWnn++GA+6+4ZpbiRmd1K3BFz7SK7vHE0AWIqSO&#10;0E1pTjqJB/MHj0vkXW7SXUkkzuATrYmn2HiPnQiuPTotO4f5Wfw5ydHVYyl2NunBT1iVk8WX27uf&#10;IxT456+mNPKKWkrPvcHAqa9UamkdQRawAN3J7vcHhELX1VqCP0oBSnzWJWNfmxp5efTMO37YspuV&#10;sP11BAPjXWK8cePp8h5U6Lruz+S/0pT0VVLsTtztrE5wwwrS1O98xtXI4SnV2DWNLt7ZG2q521xD&#10;61YFzyG9qI9xvBc/UnxHUADSsrpw9alx9lFWnnXyRzWNo1t9NLIVdmJ1eB4/GnkXUrT5sa/lkGMp&#10;/K3+UmxnqZOhfk7RYymydTSTZk0m+OxOszLlYFkQLDHs2h3LJX1SmQuFlj0OOBouSbXW5fvB1N5D&#10;MsacA0hlrXjSqrp4DyNfyy3t22/utmewuBI7qQxMJtqenwyuJOJ+Idvl8R6a6/qH+bn1PDLgNub/&#10;AMx2Tjq96XJzZGg3plN1zjJVDSwVUL5HsnHR7iCKlIjPBCY4U1+kL+Wmj2qUDwYzGRxJ8XPp/Z04&#10;Z+KvHHn0ptV5nsCsUN2kqOST2WIp8tVxpY8T8DH+lTt6dqz5Z/zR9mzw7d3Z8VMZvCHEU1HDXZio&#10;6c7c3LHXQeaJJ5Jcrg94R4ITtESS6weEWuyOLaaLZWbE6p6nyOlzp/KcN/xkjh3V7aKpNx3+ESIs&#10;BiaoJKPGS1KnjavJ4f2kpWppqoaBxuX+YV0pkt11NN3F8DOtKzJxVUOP3fuGr2ntas3RQU0TrFWV&#10;Kxbn2/DkaOKjgaRoopKyH9BCMDqPt8wCPSJN6XSRRVEKrSnGpD9xyMkdF0u7pf3lLrbC0xABaS7i&#10;ZsegaFpD9hZSMZOaB9Wbu/lI9hVTUcXVPyE6jgy/lnrN0bVpMB/BMdUVE0TVEdNbeO8pkhnkp2TT&#10;T4x0AW7afSPews0Suyt4x8hVV/48w/lw6Um2sF8RJbeW3DU0u4mdTStdIAetMV0AcRUHFOFV8S/5&#10;f3YkVU3UXzPm2I+KEdVmqfvXLbVoIpMdPKI6aTHTZFOvxA9HIjK8n78cZljEjQloxLSR5o4VkvNo&#10;LSN8NJlxTj8AfjUcafKvlWBbe6f6a25gAWP4ibWcV1cKeOsANKH+zMnHu041I7/hs7sbP02W3D09&#10;8h/jf27t/D5PKU9FU7T7UjyOSyNZSCGpjw89XTYJ8Dj8zSishWSE5VrBlN7Ee25L21s/pvrHMRlr&#10;QMWammlaUX+kPT8+rrtO83JuP3XayXXh0r4SAM2qtMMwUcD8TjoB9xfBH5YbZoYshWdRbs3LTtKs&#10;QyGwqaLsUvPLHUj7V8fs+fMVcccU8ehqiaQQI7IHZNY93G5bfK5S1uRJTjQEUrw4gcc/s6Tjbt7i&#10;BbcbFoFHlI8Wsf7WJ5KfmR8q5oAW6dgdp9dVL7b33sHsjYtXmMfR1z4vcm1tzbRlqcdUSn7aU02Z&#10;xtE9RTtV0DhZoBUQmRHUObXK9FMwJt4pJQPi0hKLXhq1OpzmlAeBrTpOZjCSRMiIeBfWNX+l0o4N&#10;POpHEUr5IE00mmSrkixpggkeJaaqqIhWTTBwagKgc1TeNnuxMd+Rx7pVVlSF2/VatAO4441pgccZ&#10;NeqtcvIjSRz0RPiJV6Z4U0qxPA8Qv5+XcixPNpp0S+tAscMc0NJJGVs8klVPGHHinZFOmNgA5JIs&#10;L7ZZFdl8M9vGuOPDqysskaP9YGLcAFYfb8QX5cK/4KysjT4mWeJcZFkKlUW9PVyQPRhpgsYqTH9t&#10;k5o56WGqRkD6yWChiqagPfkdGD6ckU/LqzJcxaaSIFPHU2nhwpg16h+WZmqPu/4pA80VOhScO2pY&#10;JlmjkpXqTKVpXeIXVTpcD1A2Fmx+ox8XVQcKGn+TrYagPhNFMx40Zu37dLLxzx9MdSqXKVNFNHUU&#10;lVmFlp/tkp/HLdh4QApkt445GDs5UFSFDAKBYllKTtAwa3qPWrMfs+Er/Ov5eae4tmubeeJ1EZYi&#10;hHd6+Uhf+Wn51xS9n+VJ80c5R123Pi5n8Rk8pT5TNbhr9tbmrY3mq6Okix+ERcJNGskcbKKiKedZ&#10;9a8SFdHo1MjuhKyXF5PMG0lABRq97heLO3CtaAD+delu33EEAs9q+kLy6JT4mpVp4cTS/AsedWnT&#10;8WMHyodhyKeockFdI8jqvLatItYsGZzzew5/HtFIvcFD5A/ykf8APtfz6Ur4jSTh3qquQMenn+de&#10;pSlySHvxa1/8b396AI4mvW2FKdcvwf8AYf8AQy+9r8f+1P8Ak6bb4R/ph1//1N+OSFUqDV2ZpRE6&#10;G36SvD+pR+R47D/X91EYVkcmuD/k68JCyPEBTUK19Kf569a7v88KRqqp6WAmkSKnxW+p2kUz+KNq&#10;OnpKfXJDDplEMsdYyOFYMQbAi/t/aEu7n+sX00oUfpcfL+14dMbv9LDa8tXdzbu6s84qGiUCgg+J&#10;pZIxU50gVJoaA9UUU+Jr5Xjo6GPM5g6mp6enw23a2sp56h6ipKQJTRTGrhqCulSgiZVXSsdolSON&#10;WiTw2gaaFmKcWQFxn+IjCcMVJrn06LnubKS9MSXKrI9KIxCsPsBOo1rxpT0J8h2258Vu/tx5SlxV&#10;D0jvDDz1sfkXJ7r2JuTbWIWKSKCaKeXM7hxmLxahoncgLUXYL/tkj7ptscXiPfRav4Q2oj/TBQdP&#10;yrSuacD0vG0bzJII4ttmz8J0mjetCRQUx5+fQobZ+FubytFlZdzfIX4fdZ5XGV1Viqva+7e8cW26&#10;6oUtPj66KrocXtWi3bJDHWCoaNQsvmVo3Dxjiyi1vba7UNausnrQkU9MsAM/aOHSO4tNytJikkeh&#10;kHdVkNK8MIztXBwQD6A56xN1F8Rdr0dFWbn+S25dwVFJ9r/G9pdOdd1uQlqJnkimyFNtbc+9cptb&#10;H1kCLIA0jwmxswX1W90S73EXT27cu6osUk8eI04/hj8Qj/bFPlXNHI7Pa5V+rj5uL3Y+KA2k61+Q&#10;leinzyAfn5dPz7n/AJe+1Sa/Z3Vvyw7ZmqtFFPgu3851zt/b9FRM9TNUVtBV9fjK7tpsmlTDAkYl&#10;hSMq5tJe4bbR7lJcCOK/aFPOkQk/wyx0/n+XTwu9qsklluNvWeVqdpu2t6Ur5xOS1f6ajTQaa1bo&#10;bNldrV38CE/xz/ln4HcGCXcFac9ubf3S/YfddQNwikoXq6TD7xxmPw8mITHxyxFIZnncMxMkKXUt&#10;d4buEvHd7xI6+X6axg+tR4ktaY81pn4vKi7rHP4cu0bf9OfxgXctx9lCxGg8a8Q2MClSPo3Z/NX7&#10;FgwmU2b1DgeocXDRphqbE7b2NQbBpESGRgtfWR9gVOT3FRzTxyhZPBVxoRGCI14uj+m2uYSLcRRu&#10;cZo6nz40eh+WBTpe+7c0Dw/p76UwZ1BzA/pTT4yVXzrprXFeA6eqf4M/zQ9z1D5XcHysxGMfIXqa&#10;vASd2duQyUEdT6ZKaOiw+2a3AlAjEeGGqC3sNY49qo2tbSNV25PDYcdJrq9K69dKZpT1zWgoVSg3&#10;UrfUySMz/ES0QC0/owhQa1/HWlO2lW6UO0P5OOaq8xE3ZneG4clQzvVS5Ndt09XjsuKqfxPUTUe6&#10;dzybkqZJZGJAmlpiyj9Gm7A+O8XlxQS7WQyfC5kU0rx7REvoPPqh5W2O1khuf3rHKWrWM28Y4Up3&#10;qwbz86/Lz6Mds7+Tz8TsRkJa7N5jtrfazQeGpxW6N84CSjZhNCXr/wDfp7V2xXtVMIUR5pJw9gpJ&#10;Yj2zPcTTJ+nefqnifDib+UsclP8AakV864obWxWJnX6NDaECih7ha8fxJOrD/alfnXFDNbG+A/xU&#10;6+WugxHRuwM69cadpqnfuGO/a1Eowiwx4+p3XT5WOgRlQajEV8hAL6rLpr9TeCONDPqIrnREnp/v&#10;qOOv+21U8qZqz9Ds0U00kdk0Sy01L4k0urTWndNI7ilT+I1r8uh0271D1p1/TPDs7rrYm0sfLUrk&#10;ajG7Y2jhMXSS1DotPPVfZ0OIZmmNLBCrNqKjxAgLqPtPIGuSBcMMcKsU/wAhr/LpVDeLYJJDt15J&#10;AklOAbyrT4ePH0H8+lpjKKkWjlaCiihjQ+CDxUkT+dKaOBI5vHBBFKuoj9Oiyf6rn36KG3ttWiau&#10;qlaMWpSvyHXpbq/uFjEt6Z1Ffi8QUr6dwGfmD/nj1mSnjeeZazb1LaGxlyU8kUQ8mkNE4WNY1b0W&#10;4qAQTyv097luhCFK3Ma5/GdP2Uqc/P8ALrVttom8V1tZXYUqFEZ418xFqA/M/b0247dePfIDF/xn&#10;B1FcVV6WHH5Wkm1tNNBTrBSxVdW8kkgeQfQG5IFvere+kuZShkhdPMxsDT01U/l60PT93tYs7aGd&#10;0kid3CqHLmteJGo0xioUDiK9K0qyUwaOBoz5JCQVV6kmQqWd2VkSLXYcAH6e3pp2jfToqvyx0itY&#10;vFEpY6WVyprmtPPy/Z5dOVNfT6o2VyupndQGkJU8sQzXIt7bWUy1qlKf6vTpwqFJAavRdvlv/wBk&#10;tfJv/wAQB3D/AO++3F7eh/tl/wBKf8I6Zm4L+f8Ax1utPbuL/j0Pjf8A+IRb/wB/v3N7vD/uduH2&#10;x/8AaJZdIVzy7tny+pb9l3d4/n1l7lNttdAC179J5E/X6ae8u6W/2N9Nvd4v9ydzH/DIf+0K16dn&#10;UvteyoGpqhlb9t5dY/KnHq4T4GQxN/K3+ZtQUi8sdP8AIxEd4o5WQN8fNmuNHkVrBdXPHPt6CJTf&#10;2RY519UhaRI0jVuFfz7Wp1AqZA/8l2Y+kOc5WBiqRoW0djTeq0aRji/+NvZXGgTd46NUFB/3az0o&#10;iBHKSV+X/d8TqxD+Vah/2SvrQudI/iW9SoI5N92ZbnnlRYe3XIF7fY/3x/2i2/T1qK7Xtn/UV/3c&#10;LzqwKoaNTrH3P1+kDkBv+D6WR7D8WYe9POY6UjBr/q9OtiLUas/Dh02a0+8ZkpKpn0DX54mKLCWQ&#10;TyqddRNIUTnTzc2Fxf25HcPIGFNNKf6vLp1gyoTG61HkRWv88U/PoFe/+4cJ0R1xu7snKt9x/djG&#10;zVFHhlrUi+9yzQVAw2PkWRjLSxZarkiRpBEViXWxDaAG8kUs93bxmWla99K6eHlXNftFKdUkmlSx&#10;uTNaqZCtVQGhfTWuaGnEeRORjrW4+aXy7wPy+231NvbG7bqdm57bu497barcDWT01S0NGBsfKUGZ&#10;o3gl89Xh8h/F9UMssVOTJHIoU6Sfa7aIDb7huSPLrrLAuulNVWfyqeH2mtfLoPcwXf1+xbJOkPgv&#10;4V3rSurT/uMAS1FrUA/hHDz6NJ/NseWKn+Iizyk/79/IRmQgcu9VsZnUoQxZQJAFNx+fZXyoSEQE&#10;fClkv26YLvP516E3OndenSeF5umfX/cLpq2vLE/82rbWPqKCkrYZabElIamihrBGld08sZLipEiF&#10;oXog6GwsT/hf21tj05G2yHSO+OEVI4arp48f85NXz0086h7cGl/1xr6WK6midLlz2OVrTalbupx+&#10;GgzipPWwdS7S2tBFHGu3KFZNQdmjxdFEbTSGokSTwQwro1OQtgLe2msbOUoZbdXbw1Pd3ca4FeHD&#10;NOOPTrcV9uIVUbcJiwUCups0qvr/AEa/n0hdxfHXonf2S/jO9enurtz5aGIUMNfuXrvZ24sitDFJ&#10;JJBTmtzuFyNT44zKbAOP969uR2sFvX6aJI68aKBWnCtKcKnpq5uJ5dH1EzyUrTUSacK0rXjj9nQc&#10;bq+CvxG3NiqnG5L49dSRQTmNnkw3X20ttV90vbwZXbeHxGUpQb8+OZb+3lurq1/sJANXHsVuH+mD&#10;evlTpI0dvOpSaN6eWmSWP9vhOmr8608uJqDM38rf4bVr+WDrSqxMSKoWloN27kSnBAIRljrshXGU&#10;rzw5Zefp7pJcX92yF7kKErwRFrWn8IX086/l5qoobG2h8NbeRi3mbi6NPyMxH7R0DmU/k0fFqoqq&#10;qrp91d942OrnZ0xuF3ZshMbSGU3Ipo6/rytrFQAcapZCLe1DXk8aqK1PST6C3ldmBKj5mv8APB/a&#10;T0Gm9/5LnVNXSwQ9e9ndk4xhUxLPP2E239zR1UPhqIZ6OCkxG0NsjyT1EsQWSWYgf2fo19xXk8sl&#10;Gs1kQAmpfRpp/tTWv2ilPOuGn2+0SSItuEsMmaaIfFrwrX9RNNPLjWp4UyEVX/JUkpKCsWh7yxst&#10;XFj55qaGTaUVNKHpYXlWEw0tbWVM0kg8KvYftLICNf097O6v9M8v7kUsoNQJa0pSn+h+df5efTUe&#10;1zSTq45ml8CRwvdbaPWtD45rTzx/m6Kf8Y+n810T8/MH1Vu2fGZDK4Ok3THUT4418lNJTZHr3IZB&#10;RE9fQY6RXeCYowEZ0kXufp7Sby8bbBvbiPSTAaiv8N7HBxp501fy+fRnsMTWnO2w2ytrCsW18NXi&#10;bfLLwzTTrpxNeOK06DrqbUvxe+bkQnjEX2fW6TyzK7P45N75d3ZI49clzNIeAD+r/Dkz3cyNzVy+&#10;I4aqZr6prw028KjyzXST5U4Z49EnL3dyNzbJIaLE+0yfbpu3x+deOaenQY7C+HXeu/8AYp7X2t13&#10;X7h2jDhcvWvkabIY9Axx8ojMEVLWGOpJgVWYsEvzYgfUtvd2UEm4+Jc0aNddKcdMMZpWuK+vl6dP&#10;R2e53FvtFxFaH6edyoNfSaSKvDPwaqf0qVxUgrguut257au5t7UGLkhwWw58b/eueoSOOqoHy2RX&#10;HY+GMrEynzyCVW06v0j6flVMtrFuENlO+Xe4WNqcfAjeRjSv4tIFK41VzSh1H4t3tb3UMNAot/Ez&#10;8PjuEUVpmncfKtKYrgbNu9Tbb3N2L8Q9mVcWVwuO7ZxmytvbtqcJVpBXSSZ3v3d/X1dVRVFRDWUs&#10;dc+NogyF4pQh9NvyW4J5SlyW0lUKAA6/xRRyfhdf9+ac1+GopWnWxawHb9lnh1xzXCyO2lv99zyQ&#10;qCaZr4ZauKaqUNKkd+iPhZtzuT5f91fHql3FnaPavWW6ex6hKvIU9BmMtU4LYvaOD2SIYKoYyLE4&#10;7LzUFYrNVvSSgngRHk+9+JGipJJCrM1aULClOPxM9a18qcM18q3qtd3MhO5y2/wcV8XUBX+kmn+d&#10;fy6HX55fArpf4ndIbc3lsnL9j125Nydu4Tb89Vuzc9HXQ0WKyW0ex8nWU9HQYHB7bpIvvZ8BS6i0&#10;ZI8KkW5voXlw/arKB8xX/N05fW+2XkDxhTISVyTIlCK5okgDavRq6aY4nquvo/qrNdwx97Us27s5&#10;Q03Xnx17J7ian81bk0ysezY8P/uLeOaqEFLBVPkrvI4lIOkqvpN3I5pI20ywLMH8x2aKfk2qtflS&#10;nnXpiWyhvIX8GZLXwniaipq8TTqwTqU4rgnVxOOrTf5V/wAJugu7+t8x3F2Li8lntz7S7RrtoYTC&#10;Vb7dO14abb+B6+3RjqyWhiwf8QytYlZlpVkFZUy0siPzBqVWVHcSwStJFGtCPnwr0utI5vqGu52b&#10;SSaDUyhgaYYKwDAUBowZfOlQCNgbB7M2rtdKmnxG2cThxXaJa+pxWExuPmrqmGjoqAVlbLSUsIq6&#10;n7OgiiMkyyTGONELlUUBMZbhViVpdSrWgOoen8Lj06XSLNNPNNDNIgalQHYmvqSzMWPzPd5EkBQF&#10;XSwU3i/yNkkj1En0RkqbKNJCqqKPT+APemkeX4lQ09Qzfsq5p01KJY9Id2Yn+Ik/soR1JFOdQJRP&#10;SrH/ADUV/wAcAlGIv/h71Q+ccX+8n/oLpoO3oP2t/wBBdBn2l1xtLtLbOW2DvfBUeX27uGhqaOoi&#10;ajpJJo5Kqhq6YTRSVsVTDHUxQSyeN1QOG+nvahgajTUeQFK/aanpyPTIskcw/TNK5P8AlJ6pEy/8&#10;mqvxWerq3bveGdx226nLVNTisfBt+tytZj45da0rSyjLbegNVFR0UKFoYV/SNRbSvtSd7uLIrq2l&#10;nH9GULX7awv0kXlqz3Iui71GiDgHtxJpr6VlHGgrw4dAzvPZ3e3xX+Znxd6ZyPyg7k3ttHdG5OmN&#10;yzYr+9+6MNhmxG5e122jVYKbbj53J4mqhkpMTKXLAcTBdItqZ+Rxex/VyxOp8kZg2n5AhE/PHVIo&#10;X2iT6OznhYMaF1hCaqcKgMeFTTPn1NwR+R/yv+a/yR6f258pu4OvcFsTPdsVNDRY/de73xFJjNqd&#10;rUW0sfQJgMZlKTFpSjH5OzRtw4QC45IakkECRSR2XiA1qNVKUp/RPGvT4tZb1pYrq9gUIBTVbh+P&#10;GlZBp4CvGuPToY6L+TNLms0ku6e7qncOEGRaTPLkNtQLncp4sjUyVkMFVWVOYjl84JKSzxTmFm9K&#10;/q1eXdg6lP3LpYcD4lf5eGP8PSZ+W9qsg0j7rEJJOFLVSRTjQ+KNPEcK/wAure+gvj91n8dti4/Y&#10;PWWGqMfR0+kV1Zo8OUytdLT0tNV5LL5CClxprKuoFBFY6CkYSyqtzdMXuXJaZFp5Bhqp9mR8q9LY&#10;5EaH6dJZXVfNy1M/wrWij5A/aeh6o6GSlSSNpZKhmmdyZnacqWC8AzayL2/B591IJ/0OL/eD/wBB&#10;dWZtKIoXh82/6C6kPE4Um1uQOEiHJ+h5jN7e9BT/AL7i/wB5P/QXWlZmrw/a3/QXUGqx7tVJVs8t&#10;ooQVip3ZJH0yQySAiEw6kkVQCrH/AB/w96YcBoUV/h1r/wAdcV+Va0/M9Oq0gDaXoP21/wB6J/lT&#10;ol3yt+FfU3yhwiwZlJ9q7yhkpZqHeeMxuNOcMlNBloaGhytdNg8nV1WIRso5eITReTQt24FlVvFP&#10;GwlgjDqMsC7Cvpli/wA+A88+VGLqVZ7eW1uLuRC/wkBiMcQyq8YZDiqk5oKEZrWxi/5Om9MJU0km&#10;M+Smdw+bw4K4nIYDC5Cjjip6daQQRR5Kly9LX01TLIhMskNvqoK+kXeXcjHJIrcvKC9MiataV8vC&#10;FOP+qnSG25esV+nb98W401rS0ZCa0opb6o9q/hXOmrUJr0DPQ3ZndW2t7fPvp/d/e/bO8k6n+Pfy&#10;UrsPkMnvfc9c2N3H13lMLtvEZvCy5PMVddiJ0NdLL+0UtqVSW0BhWSGOchWi8MvXzr6fIevSi3e+&#10;tLy7W0EXgeGe4Ifi/CwDO1CuaUpx49Nvxi+L3dfzM6Sz29d4/K/t+bB4LfGV2DT7a3Bmdz7/AKeV&#10;KDB7bzUeQK127cekJlO4mjMQjNhEDra4VXBuLbRFJHb2skhxXRKY/XjRWrxx6fn0ytsvMslnNuO4&#10;28dFKUe0E9CKamFZY6asVHyGcdHJ6I/lFbb2P2LiN99pdg13Y+HwRpslidqVtHVY2hnmoKyWsoI8&#10;nRZObMxVNPTyVJ/ahKBr+s/psnl3W6vYBWGWInjqkMv7KqtPn6/l0+u1W+3XhW0vopEXiYoZLWvp&#10;qEdwQ/nTWG05pTUa3O4WljhooqaGlipYaRUooYkp4oYo6amRVgWOCNEjjVUbSAoHpAH4v7SqO1VE&#10;a1HEsK1/mKfz6WyyTSMS8xZfIGuPXIIJr8yfl59Opha5GlNNrFhEhIueCBp+o920n+CL/eD/ANBd&#10;N93qP2t/0F1iejmknSWKZY1jUAppjjLn8m3je/0+nFv8fewCP9Di/wB4P/QXV1KhXDoCTw+X+9av&#10;5U+dcUh5nE0eYoqnHZOFaimqaWpikp6impJqaUSoIZFkVomEiSQyOhBtZXuLMFZWLhdUbJoUMeBU&#10;EU/aTX+X+akCeDOsoaqgg0IHEcK0AqBnBrWvl50092fygNq7z7EyG6Op+wpep8Rl6c1+Q2xQ4z7q&#10;i/jM9RWTVlVRS43I4T7WgnE0Y+2aGVUMfpYIVSNdBul7DbQwRxFtHE+OYa1p5CN9XD1FPz6SybTt&#10;txc3FxcXfg+IdVPpxcVY/EQTJHoHw0XPnnHRLPlH8Xu//gh1Jgt47Z+VnYD4XOdmYjbhwu2t0bx2&#10;RRfcZjbO6MnPL9pjc9HQSu7beXSfFIUu1yL+p36ma6dHu4fg4frmbjx4xpp4D11fKmWbiztbG0mf&#10;bLzxZmZRp+mFvXjTIkk1fsFPz6eu/O3+9Nwdl/A7qTaHfu+tkR9xfHn43ZLJ12P3vvOGrk3V2TuX&#10;Ibeyefyk2LytJV5JpEigaz6r+JgCuskPRwGQzTQ2qsRSoL6fX+if9jr1wZhFFZSXdxFKVq3hxhwK&#10;8NQJHzpQjz6GjcH8ons3emSrdy9g/KbNboyctNJK+WrMfuTcck7Q0+pYTV5PLwVEhhMMgEisttXr&#10;VrgBKb+5RyjbU6AeaXBH+9AR0Pyr8/U9Nf1e2q5ewVb+GS+MmkNNYjUNVMqWuH9M6QtcV4CliHxM&#10;+CnS/wAbMMa/ENkt672qainq8jvTdy0VRk45Wo8dJJjML9vjsctBhomjLRxaZHUynVI5APtu6uRd&#10;BFkBKCvadFa/NljQnh+KvypU9GVtbLtV1OIiTdRlkLL2jhxC9wHHhU/b0d8QyBI4qd44VVdKo7GN&#10;WC/TSUXnRf8APtMGCDQkSeGOAYVp60yOPT0TuYyt2TLJUnUSRx+zqVFDPyrlJGtw2ryA2+oBkU2/&#10;2H192BL/AOhxD/aH/oLqhVQaxrSvzY/8/DrtUka5ssYsyaiLKfodJ8fjIJIHJvb/AGPvemT8JRfs&#10;DD/A4693eo/41/0F0CHd/QfV3yF23Vde9p7SXN4eY0+QFTTUtIlbS1VNHURUUlFk6inmeKSlNVIy&#10;rpKEnSysjMraIlJDNLw9K/5WPTselVdmBJxSjOPzw2T1W3UfyZvitVvPFH2B8ioY6TzMlHHurryO&#10;mp4qalnKJSwv1hJeONmIUMXYBrA6QqhQt/KFkZCV8NCTRiNVKDyp6/Ppv6MO8NxcTCRBWisC1KlQ&#10;aFy1OI4caZ8uiGda9bUPR38xubpPZG7d6ps3HYrM0Mf94M1SLmcjRT9YVGaRK44TG4WhmihrXVlH&#10;24PouCNRtXe7me65R3O7jneNxX8TH4LxbfjqHH4/l8Ofi6vs1rbWvPNnDJaQzQiYYZB+Kxe4xSlP&#10;iCnjXTqxXT0tfgr8AOo/lp07v3fXYG+e3sfm8R3NunaEH90Nx7YpIP4fSbe2buGNo1z2y9xVonFX&#10;uScMRUc3ufqADneJ5I765twVcxvSrgtWiqKgFu2tKnJ/l0Hdmto5bKwuGhjWsQqFBWtXkbJDZoGA&#10;H2E+eLAdi/yh/itsTc+G3K+c7V3tV4ephrKfCdg57Z2aw1XNA8csAyeOpNh4v7+OndD4kkcouthY&#10;q7qxRJeTrE8aqg1+arTh65NeOPTozG22b3cd3KhJSuldR0546gSa8BThT88Wf4mgTGU8dDT0wp6W&#10;ljhiRI4I0jMcUYij1BAEAjVf7IF73N2uxSRKNJAiXX5lhWv2ZFP59GEukuXSoB8qmg+wClPnxrjh&#10;1OjpUXX4ZPMjyNIQUiIRntqVVVF0Lx/U+3SDj9OL/eD/ANBdMMzCn+dv+guuZpzY3SID+0zoi2X8&#10;jVpawP5/1veqGvwRf7wf+guqh2JAx+1v+guolRRUznXUwUaO5VBUNDTkmNSHjQSSgoza1BGpStrj&#10;TyCN4T40U19Bp/bk16eJugpSA9rcePlw4k+p6IX87/jt0n2b0p3J2BubYmMym9OuOlews9tXc9NR&#10;09PkMZV7U2vu3cGIpnytJKmQkxtLkq6ST7YyCK5bSFBYFyKR1JEJ014+df8AB8+vT26GOLxYqsK+&#10;bD08lYA/7YH5UzXWSXo3as3wzg+RuV3Hupt8SfKQ9OR46lyuOXbg2knVeQ3/AETNQDCrkoshBmKp&#10;lBjrFg8NwsalmJUFS+ppm1MkZYYpwpUcTxx9nSHxJbdJRawAqSA1arTNBmIxE8T8Zf8Ao0zU93wL&#10;6L6w3/8AJjdGxt57Fxuf27lPiBtDfVRDm6KPKVL7g3NjejMjW5Onra8Tz0dQZNzSqHp/E4VFAI/F&#10;PqLloY5BNRS8qgU4eHK8XGv4tGr5VpmlS61jZLcXto8UUrlEUk+L2+JDFN5zMceJp7WWump4gKY3&#10;+YF/L5+MHU/xzz/ZHX+0svtfce29w4CqppaPL1MtM0WSys9LVQz0tX5YHgQV+oG3kJUanJAIZkuJ&#10;9SAy+Uh+FD8EUkv4lbjo04pStTWgHVp7Wwh27cZE22ISWsEWkh7mp1Txw/iuGC/2urtArpoeIKkN&#10;z/SHVmzPkl/Lgw2A2ms+J7O66+IvYG7aDNmTKUOYz289/wAlBuGoEFTLJSxxZOnx9OHQxsNUQP5s&#10;Fv6jXEkDyV0VodKDgAeCqvH51p5efSWOOytVjUQqk0ioWYFzq1Cow7tTTU8DmueHQX9xdBb/AOwe&#10;+Pl7uzYO1jNs/pztTtmo3UsFRjcFT4XA4Pdu73hqaiiSCKP7eKhxDJrhSSRljFka3twSRCOyaSTS&#10;Zi4HnTRp/bXV/wAX03LDcyS39vt8IlMPh6mLaaeIJCKCjV+A+fz6VfQ38ubvn5G7Hj7K2Rkdpbew&#10;OWmzVPioNx53NNWZWmxjUP8AlcEOC2nm4YqaskndI/NJDL6DdPwGReR+PcWgWoArqrTh8qef29KE&#10;23cRZ2l1NEi6g3461pNLD6Dh4Qb/AG9PKpcNmbAqtkfH759bJy09JPnOtd8dfbayU1CZJ6dqnanY&#10;GTx09TGuRoKeXQ0xa4aFTHqsGPtOzLe7ryk+nS3+O0zX4LfX8uOmny454dGNol1t/L/PFlIUaG5m&#10;2uNvM913rr8qBCtPPXWo00I39zRQZz+U/wDF7SrRVE/yMOOqn/cUqzUvcZMss871GpRLLCEGkKtv&#10;p+Pa5IIL7e7lTFpkaSBNVa8YImrTHDVwr5ceiGKOPb+WbMS3DmEJdOFrThe3ZpXPlpXh5V+QOzgv&#10;5N/x6qNuYbI7o333NjchW4SgymaTbu6tlUmHWqkoIZKuo8FZ1vkXMV1I0vNI6i5UMNRCC23GS6is&#10;3ZO2RAQK/DUA+mePy4dG8u22O3TzQ2rO8kbMpIVmLEGgoqhmHnwDcc9CxsP+Ud8NMUmQaZt9b/jm&#10;+2haLcG8sdULQvRtMREg2ht7a6BvJUkP5tTWCkBLsG1dh3dQJQhX1jikrWn+/EenD8NK1zwHTSWN&#10;qrSSbjZGQSU0hmuIStPiwjwsa1Hxg0p20qehhwf8sr4SYarhq4Om8XlJaSqNUrZjP7izVKaiygxz&#10;UFTm5cbVJGUsVqIJBz6beq+4pHRWU0PzCRJ/1bjSv51p5Uqa1/d1jFMk8FkYgOH6s76v+c0klKf0&#10;aVrmtBQaYvh18T4WLL8cOiLlSp1dP9bM3Is58su13mJkAGo6izWFz71U8anpQ9ZGq9KDgKf5fPoU&#10;NvdS9X7SxceG2lsTZ+1sPTkvFjNu7exOFxsLN+plpMXS0kSlrfkG34tz7TXENvPo+ogWSlaagDSt&#10;K0qPPH7OlUF1cW4cW0rx6uOkkV9K040qf29KODb236R1aloMXExNmkhjVZfGRzGGC6ow7WJsfx79&#10;b29rDr8K2Ra0+EAV9K0pWnWnub2T45Xk/wBMSafZWvH/ACdSPtcXHaF1oNZl8njaGLyatQYuHKEu&#10;xVQOQf8AWP09uSMEaLwxQE0OeNaf7PSfRdExkKK61/Ljw+3qgj+dN46TdHxypYqaWbVFuFi9LTwN&#10;MfDntvwQxmKMU8BRDUsRZBxx/SyrZfDt90uYooc+NbkmvHsuHGKY+EjieNfLJZzBayXOybWjylCH&#10;v6n4q0+kPCopx+fHpDbWZz/N/wBpBaWahD/3cqpIqinWK5bq6nDldL6VZ78m349lNhKz8pbfH4fx&#10;W8ea+u5BvT+lT8q+fQk3JFPPW5y6qHx5B+zZX6TPePbGC6E/mmbq7NzdVNDiMDDU1D+OWGzVL9ZU&#10;lLS080UtXRlVqqmsVNYa6C5JRdTA0MM8vLq2Nu39oJAW/h030sgx510U4ila5pTojmnjg5lkubpd&#10;NrF4YLfOTabeFRT5+IWrX8NPOoPf8F/5jlP8hsnuvZnZS7VwO7aTMQPslMJU5LDUucw81TDixT1C&#10;5ncWV0ZjHsgmN6hDUCVl8UbRuPai9UIlrJFLqkdnLLSmnIIzU1rU+Q4dNbeZ5brcLe+t/AjjUsja&#10;tWsUkfhRdNdIHE8a/Lq3LHVEUtLHUwiRoZTdTKKlXd2F3YioL/UsL6SQGuL8e2JDXTU1NOlcSaPE&#10;9dbD/eWK1/OleH7ePU+a1pLG/wCyx/3lPbXTq/20X59QK/8A4t3/ACBT/wDuQnvbf2T/AJf4eqzN&#10;SRhTiy/5eqV/gx/2UP8AzMv/ABKPZn/vcdp+0HMX/JOH/PBdf4YOl+xj/dnvJ/5ftu/wXfQIfyhL&#10;/a/Lm1uKXHsNQ1C/2W70va45AkNvZjzexFxdqOJmvs+nZB0XcjHTe2zHKKNqJHrQXvn5fsPVNWyN&#10;t0+8u39mbPqmqY6DdPa23sBkpKV41rHoc9uJMVUaJZIZdLQ09YLEBSwS1xquqvmCfwLPcpFjq0U8&#10;rnPxaTUDhj7c8eHRdyhZW7HZbJBp8aGIV408aTRwxXTWvEV4Y49KToOgSi+R3S1Gutlg7Z68jDTu&#10;01VIG3hQuTPOSEfQWNgsack/7BPvCMtvvYJ+GCRPt0Aiv5+nl0q5ak13XLzgYku4Hp6eJGXp86Vp&#10;XFaVoOHVyH8l9g+7PkVbkJkdkLf+pWbcZPH4t7Ubr/uVtn/NS9/49F0m5bFNq3g/8um3/wCG76v2&#10;oiDSSkj06pgTqtYqgYcW9Ra3sqtzSD/bN0bzsQYQBWqjrNM8U0Ahep8DmmQnxyKkojaPUJJEtqC6&#10;gQLf4+/VeUkJHw45/wBjq0aykEpCWHy8uge3j3T0l1lkYcP2V3L1dsXJ1FLFULid8b+2xt6rnoEm&#10;q4JKpaLO5PGzy0pqaSRUmVSt4zcc29q4VdElZfKn+XppyUKnxHjfyHCv+Hh/l6YdvfJP4572ycNJ&#10;s/vXpPcs8sUvjG2e3th5WZ2lDIVjhwu4myMUjhFItGWOngix91kna2jVnuIlD+T0HCnw1weOfTFe&#10;PWktp9ykRRDNKyfwknTXhWg86fy+3oVqDN4epYJT5WhqHVSUNPlKaqmliiVVVEnqKqRpPUSQZRc6&#10;uCeT70Ha7qyvFKqcfDcgCvroYcaYr6Hr0+3S20qa7Nk01/tGZa/6XArTz48R69SVnpTJ9u6ZASzn&#10;WNNNJXQCKR0do5WWjlxsJl8YsST+ffkkthrWmfOpdqf70zfypXphrcxuZDbsCT+EB+HzfI/2tK+f&#10;AUT+4Ovuuc5j6vG7p2ZtLL0WQWaGtpsztPCZGKsiq1kjZJqabGSQVd1kIYKn9L+2ilmT+o9T5Vx0&#10;vS5vzbXSW0twkZA1DUwU8aVXUwNM4xx6BHM/Bv4n7uxlbQZT499QYuDJSJIZ9kbA23s+tMESeSE/&#10;xXbuNxOXhmd53d7SD9dueT7dQyxSKyS9g4dqH/jyt/Kn+DosS1tXiOu0jErHuZdSFv8ATGNlZvOl&#10;Tippx6L1uv8AlF/EXc8MceLot/7CEcod6jaW746molp0R1kx8kG9cPvGgFFVFgZfHBHMSi2kAuDf&#10;6m8aYyTXOuMfCulFp6/CBWuOIxT7elD2+3LAkdtt3hy+beLcSFvTE0soWn9DRWvdWi0LXvb+SxsS&#10;jnx9L1H3Rv3b0Dr58jDvKuw2UkrZ1WeSl+1Gz9sbLWgWl9R9aVAItoEZ1l1Vpey280sphMitSgBC&#10;6aV9Ueta+VKU8/JFe7dDuNvHDcXESKlcSReKHrT0liZdNPwvmueA6DmT+Xd/MB2IjYTqX5VwDaWK&#10;iibEwt2l3HttWkkWSWaZMXgqPJQ0MyzSXP71pJFRgRoINZroTu7z2rCvCrDHrSiL8v8AJ1S322NY&#10;o4kvR4MX4EEqrn5STzU4eR+3yozptD+bxs+qooczQYntalwLBIqXIT7d3ZQ5vF48Xpo6ypzKU3YO&#10;ZVnlkcgyB9UrceoD2XtBssrgblAjSf6HqV2p/FQrIgFe2tQ1fKlDVcN05jiDQbZK0dkvx6Si1rga&#10;tUbluBpQpTNa1FAU3lvvvzMT5H/TZ/LC6Z/u/UVNZU7mz+zfi927sTdMjY6nlmiqR2fDIixrIQ+q&#10;WNpwPrYXAZV9N9MjJY3It5XHa39rSnohKU4+b56Y8W2eRJb2yN2q/Gup4Psq6FtVc/gxn16Lidxf&#10;CfdGTnfsnpL5EdS4mjpGpIZen9+4bcUVVlqicQ09BWp2vtmJ6GKKljmcla1LkEMkllKO/RblbJC+&#10;47zJK71pqt0iBpx0lbiWvEVqFpilamjZv9vvr2L90cvRQQQ116buWYjVTSSJYI6fC1NJNfOlB01V&#10;HXXwj3PmM+Nm96dt9YYOI08m3Iu1+v8AbWZrck/2stPJGMv1bn6yGtoaOWCN5F+wgktOSoks1qzX&#10;d9FJbQ2ex+Kj11v4qJppSnawzWpwDinzHWrWLa7i73Jtw5kFvRVKRtZXFwGpq1APDqCU7alwuqo0&#10;10tRER/HB8ht7+8WF+RPxl3gKXJnBLQy9tT9f56Sjggesgyv8O7Y29sinSjliqY0CLMWRy3LorMt&#10;5JhA3+O0hB4VJkr6/wBislKY+LTWuK0NGPEtpbZJ9mlSWQuVYBPAJ/hI8ZlLeeKDT58em3OfF7vv&#10;GT49cd1XubddDkqeHJYzL7Ggn7ExOSx85njjmpcv1/BufFNPrhYmBJ5JihVwuhlZtLe7bKdNrfrK&#10;/mAki09P7RErXPCvDNMdGlxte82bxpebfKsTgEMdDA+tPBealKjMhjr+HV3aR/8A5dOM3Ht75s9V&#10;YHPY7LYPIUmQykVVjM3Q1mOyNBOu387WOJqOrENTC+qiVGjkSORdQLKtgG3exSNt0+oaVMkAB41r&#10;cRr8uFa9IduEE2+2kSTguFuFNCppW0uCKgMSPg4MFr5cD1t+04ZQmkGyJEDe99bRI7Ek/klj7QNU&#10;OJKV1ID9lWc/5ejQlWeRlHxMW/aaU/l/PqaHDk888f7Ac297BJ4inTcnl13+D/sP+hl97X4/9qf8&#10;nTLfCP8ATDr/1d+V5VEsYYMA5KXDoEGpGN3DMpYD/AH3uQ6Qn2f5utJE5bUoqAM9Un/ze+key99b&#10;a2T2Hs3DxZ3DbAptxfx/HY+OeuyEFDnqUMMvVYpILZTB0AoG+7VfI0ZeIiKQOQr21RWsY3L6mQ6p&#10;dGkDFKa6/b8Q+zpBvbK0OyNHZ+KbJpiWADSL4vhU0JSun9Pvo4GBVW8qIqn5Nd8QwDDxdhbq2Pjt&#10;s4uqxtJguvMlJ15gZY6Cuq6VKuootpfwekfLLVGRZpXiiqWCr5US6381ja4iNor1BKs9GK0p8NR2&#10;1xWhzQenVv33vJgiYbkxsK0CIscaZ41ESRgkUFdSkj+I9J6dt7b8663D2/ujd+48nuXHdjbP2XHP&#10;u7M5XMVtZDufZ++c7BXyVlZkauWcUk2ySsZjnRrFrldVvamC4l8LbrRJ5Qs/i8XDBPD0fCrKaatX&#10;kRwFa4onmsLIy7hfrbwm5g8LOgVPi6+LcRTR65r5dXvdC/ynvjTvrqLpLt/cee7lrM1uvrzYe8s5&#10;hIdx7TXBy1m4dp47N1dDDTw7IjzEFF9xVP4yK3zhX9cj2WyG7u7k27KspLoSAaCvz4AA1+YP+dXB&#10;ZRPdRyuDVlBbvkofTDO1Kf0NFfPyocjaP8uL4Z7Fr6DM47p3DZKup4Ip44t8ZTJbix3ieCGCeSXD&#10;ZutrcLVSoVDHy07i9gNNyTa2vtwNmUkvqMaf6FEKfnGkZP8Aty1PKlTVTLY2Ml6hj25g61oUeduP&#10;qrTFfIcF9ePRjdqdBfH/AGfkhn9o9QdSbWy1ZSPRSZHbPW+w8Rk3papKYz0tRX4LbtNWNSBorzRt&#10;I0ABHkVjpKsShLuIRyBZJF/EQfP5BhSv2+Q6vCZrO4mMbTRM1MYj1UrSugAtSv4i1K4pU1ESOp2T&#10;iqaZErdr4+lnd5ZadqjDUVPJp8sUMwpo5ooZ7imIjMgdzzdgBb21LcWG3woLlooiRjOnVTj8RPCv&#10;r6Y6d+l3e+nLKk7r5VLSUr6elf50zw6yU+4cBXu9Pis9jK5aaOmSVKGto66nQ1FV9uI2psbO0cbo&#10;pDEBkIBH1vcbguNvmUPbypIDx0sDT0rT8/2dUnt9xt9YmDxKv8SDu/3tTSny9c+XT+tNR06MopFm&#10;WfRraGGMKQdLiQhmeQlbmwZja/8Aj7VjQhDItOmY41kUt5njhR/x1V/nXrnBT0jTyyfZIpfU2uWG&#10;NZCFaKMANEEJDa7+q9vx+fdjPMRpMnZ6dVFlbKS7JVvLPWBrU1WadI1PHkhVZdLuEmQsSpjMYgDq&#10;A5LXFwQD7ZjhQF2BC14knp/xXUrGIRpP2/5FP+Tqkf5pfzMu/vjh3fVdbdf9cbBym26TF0NYM7vX&#10;A72ytZknqf4nNUVkFXid17Oo2o1kHjWLRKYyl1Y67BWsCEVWZWPyoafbx6Qm/mE0kTwiICmkmra/&#10;WlQmmmPM1r5UzX5vX+bR8td6NQHFZTanWtVSxab7V2xWw/eJLZnYndWd3gYIxYBPE0TEX8gb0aHI&#10;orZ1mjuLdmGKUlljpxrURumrypqrTypU9N3Mu6aoZI7sRAV4RQvq4f79jkpT+jStc1oKAhuv50fM&#10;Te1J/Dcx3tuWgiXS5m23mZ9s1rHVdUFXgBi2QSgG+ssBp4HJ9+gsLZZGCo2lv4pJZKU9PFd6Vr+H&#10;TXzrQU1dbrc+HF9TNI4WuVhhHGnHwY4v+NavlTNQY3H8hu9t3Y1tu5/ujtbc+KqZUE1Dk9/7py2O&#10;dI/SZKjH/wAfWkmaN2Av4yTe5B9uR+JFJNHAskaimUcrq48aDy8vt6Yuo47m3hkvLZnjeugvGPKl&#10;aVb7P5dTOhewYev+5dg7u3bnd31WE2puvA5jJwYJ6quylXHjsvRZJcfLFW5nC4ungqloHiVpZVA1&#10;sWB02O2afwpUdyzNShllPbStdNVNa1FeHAdUghsVa1MeqHwnDFUiB8SnkSHGnT5V1cT+ew1tb+cb&#10;8YsvW4zCwbR7mpDVVmKo6vLZvB7H/hdDJW1FPjZJpJMf2Nkq+WClqGBcwwS2U3Nvylt7KSZ1heSM&#10;n1B1cWVc4FPir58OHSzcN2jsIbq4e1kVDrcClNVBUjz4Yz8+HVuWGycOXo4a+nNOaeqp4Z6YwM5L&#10;wTQ60kkWRI3jL3IAt9Be/PCGJlkjWRRggfzUN/Kv+qvRg4CTzxBiSjFcinAkep9OgE+W/wD2S18m&#10;/wDxAHcP/vvtxe1EP9sv+lP+EdMTcF/P/jrdae3cX/HofHD/AMQi3/v9+5vd4v8Ac7cPtj/7RLLp&#10;En/Ku7f/AKS7/wC0u7659z/8e18f/wDxCeU/9/f3X7vD/uVuX/NSH/tCten5P+SdsP8Azyyf9pl3&#10;1cL8Dgf+Gr/mjY2Ip/kWbW+v/OPGyrf8nWH+x97kkME8NwBXwld6cK6QMV8vtoeqREIjORXIH7Vf&#10;pmpnV/5LFfUkeqLM5NYrm48g7GkDqRYchlsP9b2ht1Lby6k/ASn26dsIr+fp/PowuY/A5WgRc9qn&#10;0474nVjv8rIl/hT1bI3DPVbvLAf1/vXl/wDeefbs66b28z/vj/tFt+k9q5G17ZVf+Ur/ALuF51Ya&#10;yxEHVEjWBb1c/psTY/Ue9BQ3Hq+onh00V/jilaQJpVY4ZRepmijaNJEllkIQsrfb+Ieko+ssANNz&#10;e9PDVnpgdV7tSsDw8vt61rv5o/Xe99y/InYVDke2sZU7W339vt/b2E3FujJw4HYVTUZxYMzPuSgd&#10;Hplwgp5KeomkCQlgByv237yiwuILuHcUib9eNQR/xr/N0xuNveWFztl1PNrhm1qopTR8FTWp1VqM&#10;UWlPn1Vz2H1XuPpDtzIdabqyG281mcDkKShrcntSsyNfgsnR1k9BVq9JkMji8UZzF4zDqjhMUfj0&#10;Kz6Sxe2mU3ENjKyaZPHBPnXQwx5can/Z6L94t1tbPcbHXrbwGYPSnxFcaanhT+LPoOrfv5vnMnxF&#10;hNyIsBkuB/SDKbTjTn8sVh5PtFywwkEEIWnZZNX/AE8dyvD5Vr8+GOPR/wA7f4qDKTqK325j0rX6&#10;P7eHUHbdk/m97VKNzHBt6A24DCHqSrUE/X6/09l+3f8AKn7PH6JB/wB3Ir/z7X86eXSvck0+4W5C&#10;tazOf27QetjNEaZ43Msq3ReEawJZEN245tb/AHn2+uCn/NJP8LdIdehjitR/z83UqSNxKrpcqEAY&#10;fkkE2P8AiSD/ALx7c49aJ8T5U6g1WRETAGirpQDptFTh9Vz/AIsPpb21I2inZXq0duZDiSlOvQVM&#10;dVEZDTz0oDMtqqLxvx9Stm5Hv0ciGuvt/wAvTkkUi6Qvd/L/AD9ZImgEhWOpfUQRpMsaiwBZv1o7&#10;gKqm5X6fn6+3Ko3wkHpo+IvxJTolHz8+TUPxY6Mk7AhpKvI5ndGcp+vtrQR1RhhptzZ7b+58jgsl&#10;XqcziWFBSfwGaVhG+uaRY1vGLutktobp1gkmMYOajzpxHEca8fL06oZ3tz9UsLOVBWgbT8eK10tw&#10;pwpn1HVSv8ur+YRnDv5+q+2q7dO64uxc6V2tnZKrO7jOL3juObB0VHiq187uHIRf3YKU2qiNNEBC&#10;apVl1h9USm/is5bF7jbCYQRpZT36jrRAQe3T8RNKGvr0h24XNsz7Xf6p3JaZHJpoCRyyFNNDWtAK&#10;6hTjQ8OuW4pTWfzeMxVGjmopaXHV8WmogihmkeDqCqaYSJTt9sdEzMl0uLg8sLH2Xbv3cq7xNoof&#10;Ab511blG3H5Vp8+PR/sKBfcDZLbxNWm4WKvDhs5fV+fClfnXy6Jx1ChPxY+a9YskkcobqyGTQVAl&#10;i/vzVyupOguurUB6SPpze/Bxfu39ZdgKmgaXcKj7LcP/AM+0/OvlToMbINfI3NA4JJFtrEf9RrKB&#10;+VK/n1ef/LkoKSr+BuDZ4VEtdR9kQVEtleSRFyOVprs0yytwsIIAK/0/xAb3G3hk/rACnf4XH7ba&#10;Fv8An6n5V+wWbHPcqnKlsZqwGcqBThW7uSTxzw9Oqbfir1/R7/8AjX8/6SSplx5wewsXvOjqRUSM&#10;xn2fHn90To2tvGsbx406iBwObG1vYnuzBb7pss08Hi+DNf0FdNfEVIfQ0p4mr56aYrUBLbBcXOxc&#10;x2sNx4Znj2uTVTVpET3EmmlRXVopWopWtDShDnr6nkg72/l0Dytd6vp+rkET6qOaqqvlZvSeonjQ&#10;ljqaUkN6rcfi/tDKCJ93KmiF4KD0/wAUtj/l/l8+l9swFjy/GRUpBMtfXTeXWflWvDP2no/3wKp2&#10;H80j5sTRVdbB5E+STNFFUyJAZI/kXsoCQxLYE2lawN7X92VC8EVW4V/1fy6sZzHPKERc04ivr0Y/&#10;+dJSQ03xY69C65GPyC2yyyTN5JQX627akIZyAXUFOBxa596hFXYenWp5WcLqA/IU6p/+BTuq/NKQ&#10;Mdbfy9vkLc86dSLstVOm9iAtW3B/I9qW1a4iG7Qcj18x9lKdJVUFZQRk0/KnVxP8k6npovizv0JA&#10;l4vkBuqKNyBr0p151bbUwUFmLEm5/r7S3CxiUuiULcfy6VxSSGNY2aoXh1cOW1E35BFiGswt/hxx&#10;9faZhWmenQ7r8LU6xxJFACsMSRgm50j6n+pP59+C0680jvTW1adZdRN/pfQ1h/tvduq9F3+SnyA2&#10;N8b+vcr2NvrLw42hp4ZKLGRy06VJyGffF5OtxOPWnaop2dJZqIySupBjijYkquplshbUFSPUx860&#10;p15lXSJZZtEAYBjStAQxrxHDTSnnXqt/4bfzO4O494zdb970uwto7y3Dno4esKvbWKy+HwWdx9S3&#10;2NBRTxZvMbhMGXXKQyLJIs6CSStiiMUbIb3uYL6BreWQ+JEdWKUp8PnU1r+VKdb2+fb7q2kdZPCZ&#10;kUg8dRq4Ip2000BrmurgKZAP56rGn8z34bCMyMhf47CSJjB9qb/I3c8qoqQqpDCKRdY1EKxKgmxP&#10;uwl1JcsJNQOnFPh4+fnX7PL54ZcAy2qBfh1d38Vafsp/l6n/AAL/AGv5n3zV8N4Bf5IygQvJGFeL&#10;5D7Nij9KSBXUCoYkMG/FiObqEatvHgefVJWrcP1f82Ljdo5I6msp/H5iiwyQsq/cTPO7XqYKl9bO&#10;/JBF7D2hkLlsPSny6VpIFAPhgn556lQ0ixi0ks1Sbhg8xiEgIv8ARoYoRzf8g/T3suzABjWnVmnk&#10;emulBwoKdSIlMQYCSSTU5b91g+m5+i2VSB/t/dem2bVTHWQsTb6cG/8Ah/vfv3XlbTXHURqZTUNP&#10;5JfUhQxaz4m/oWX6m3+BH196IqQfTq4kpXHXU9IJlsk89N/m+YGjBATVcJ5YpdOvVz9ffpB4gUMS&#10;APQ068shWulRU+or1BagjpFMySSyOpUapHKvomqqXzKrU/gAMgUXJB+n+ve8VI6hK1NOJr/q49Ny&#10;HxUfxlBYfCRinr9tcenDrWA2LErfKL+bDJJaV/8AZfPnVCGkGookPZeISLS3DllFObli19X4sbuE&#10;SJJE7y6hnFKenz6bt5ZI1KhsBSD86/4Kfzr1YN/JUoI5/jBv+pmeSUD5AbuC083jlgAOwer2/S0d&#10;xa/FiPepAyTCUPgjh/s9etW+ngEECqrAkliK1r8sUp9uerilpEtJplliQrpCxsoWO5ufGGVtN9PI&#10;911kuzHINPy/4vpQZZHoZCK+oFOuZRwH0MX1Nq1t+rkKLG1gbW+vvRIPAU68prXrikmjhmUOqkqW&#10;NgWuABY/U8/X3rq/WMradnepCMrWMatpV1spUng8Ek8D37r1HPwLXrPrhD61aBfxySb3/DMTb/W4&#10;9+oD1Vlmqv6f8+oFS1KagqtE80xTSaiOljlRQfwHe9rc/S1/9h7Zl0ClYVb7RXp1YJaFmkZceR49&#10;U/fzsKWKX4r7ALBovF33tTSrkJYnr7tGMkWRhH+sH6fj29aBG8SkSpw4ClePSK7doYfE7nYOtKnh&#10;n7Oqwvknu6p6t7S/l09iyLRVMOxPiH8Qd5TgQrVfc43aO4dxZg0FTGZce7PLLALMKmIEFr30j2pa&#10;J5CAmojzoaf5DXrd3dMt5PKJGjZkStPxUrT9lT+3qw74c/zN6/u/sao6v7vxu09lS7ppabGdfVW1&#10;cbmtunJ5DJSaocTXtl905SnGQlpmm8UkDGOaVDGCXkjX2nurK6i8E2rkK1dVc8KU9Pn1a0vLOVJZ&#10;Jwwu43VkYtXgsjNQaRx0gceroMbA0lOiGdZFpUSCGQSmRJ44i8KTFgXBZ4olUn6krzYggUEJBUSG&#10;jmvzrw+zpUGVlaXVqkdyxNKfEqMB86VpXz6fA7+PxukpUKV1RKn0N+Vct9R/re2VFXmRjQJT861/&#10;zdNsxqoC8emtpZqJaaOBa2bz1kdOzzerxJKJGMgVARoXRYi4vf68e2/GdG0iKoPz/wBjpQkSupJk&#10;AoP9Xn1Nqaqqinp4aeIsJGi1h49QCEyCRrAqf7A/I+vt15ivh6UqTWueH8utJEHEhL0C0/Pj1mmY&#10;loShdVaW1tXA1K/kjAFrAFR7eBDL8+kxq4kjpQYz01V8EQkaFYoVSWhqSzBGEt3gnRrSBxwfzxz7&#10;aCaVuVr8UTf4V/z9O1JiCV+Gn82X/N1rr7mdB/N7ykpp6ctFTVcGoxks0cfTVRGAWLGxNrnj23uA&#10;L8n7rbg0xMa/Zusfl/s9Kdqx7gWynOqaP+Wz9HK/kzpo+NfayKdPk+TO9CGAs0evYHVnCc/gL/sf&#10;ZruLmXc9ykIpWdh+ynRDsxH7ssEA4RL/AJercooYw7SMqvIrFBI63f0/Vi351X9oyAejByRSh6zs&#10;CxuXf/EavSRf6Wt78KDy6qGI4565LpjuI0VFNuAOb/kk35v791pm1Ux1y5fUPTcowGpdS825ZbjV&#10;a39ffutA0NemyeiSar+4eaotFBb7ZXT7Zmi/S5ieN7fr/B/2/vTDVTPSqOdgrBRQ9F++W8SJ8VPk&#10;tFEkcIqPj929rMKCMnydfbhD6glg1/d4koSa9MyPIscksj6qcBw9ft61hHiSq/lXLE4A+1+fcojd&#10;QA1ofjk9rkAXJ1f7D2prUT/80H/596SJKzIqLgTOqn5Zr+fD5dHr/lxM5+Y1YfJMwb4B9SekyXAJ&#10;278bbkengm3tmFdVpFn/AEa5/wC0qbp6R1j3a8dUyy2zHPraW4p+VP59Hv8A5r2WpMP8Od3UtRNT&#10;g53cW0MRTw1A1z1VVLl0rfHS+uMh4qGinlb63Ef4+vtPOrBoqCuJB/vcTxV/LXq+dKYrUKZvDk27&#10;eI3fSZo4wMVponim9RWvhafzr5UNTvZioPkt/Kdghe0cvx++CkYOkpIsdR2ZNKPQXco6pMLG/s0Q&#10;VuXmrl1c09MDz/2OiqUxTRWk3EjQtPTSKVr8/wCXz6HbqKFpK7+dPFM/3P20XySeJqhFmuoqu5oo&#10;Y2DjkxSIHDqVcfQEfX2guEDnl5D5NcH/AI1CP8vSiEpo5t0qQ/8AimQf6F18vl0fX+WEhi+FHXDx&#10;RiFBUbqMUMDywRxld11EagNC8cxAjQAlnLMByfdpRHDf3xRMx6F48fEhilr8tPiafOtK4rQOW8SS&#10;bFs4mZ2P6v4v+X266qI3THLFgP5s1RTxIjVHeORoqlHMkoMc3em5VZkaV3dXZIEHJNtPvUI8HeOU&#10;o+Pbfn042j9Ol7eHaOeWAYeDPtMmTXVpuXFOA0/Fxz9nTl2PGv8Aw1V8ZUdyZaj5PCkCWBUomN7h&#10;I0xs0aF43CPyw1aLD63C/bJUG/SazT/Gbf8A7R7fos3BIX5Y24BtRaK4UfLVdXR+fD+fRy/5nnyi&#10;3x1b1bsbp3YuK/h1b2ls2nrs1vGvWFsbSbZqMJkqDLYfGxyZCBVyU6yaZaithalpVmjAjmeQaCvY&#10;kil223uFkr4cMeKcdS+tccPQ/wCc25iMcFzutndWYpNJOFY6HFYmXGh0ZTq1+fChw1agFP5P/wAk&#10;d+Hcu4PjlkMZW5/b2LxOb3rTbjr6qXybSpqKfZmEzFJPDX5qQf3eFTLDLTwU1LSfayyuXVlnjKvX&#10;EDXbJKG0AVxSteHninD58ekNhPHb2ke1iIT6kVtamCEREhgU8MsmuuP7MVGnIFRXYVxVRDUR1YSn&#10;WM09SUd6eFEhqfNDDWLPG0UsscislSASHJuCSBe3vRwAvoeloEyqscrVA4H5H5VI/YT1KmeK3+Yq&#10;nKX9MUYLH6fQF+fp7bYkUoK9WAr59cI188DSQpLCpI1LUroY2v8A2VZvp/r/AJ91IL8RSnV1YJXA&#10;NepkMEOhCy05YA30pbnixJ1c2IPuyrp6pJKwIKY/1fl1xnpKf/PGCBpVVmDlObBSbD1HSCPdJVqq&#10;t/CwP8+qrLMTGPE/0Rf8vWv7/Oqj/wB/l8c3DFSlPunlLqbx5/a01wQeAfp+fZhsqht5u2P+/bb/&#10;AKs3fRfv8rpse2SMa99/8uP0g/yDpIbXnab+bxtRahhII6PCeog63MHV0WjVISbAeL+n59le3Oq8&#10;n2TaOFtD/wB3BejrdlZOfryPVxnlP7dlfH8uiH/zMnjg+aHb1cWkBWqw0FTI6j7YBtr4SCKZmdxF&#10;ElHAJal9QZXWEq3pLAmO2vJBYWt1qqh8aq+tLq48/wDY6Kdx8O53y7spY6wH6eo9SNvstJ4fhzjz&#10;rxHQfdUdYdb1HfvSeBXtvHYjb248HsHd2/d0ZbP7ewUO1sjk4qbd26cBQ1s+SzypPSYqUUkdU6xv&#10;NWFkaOMpJKysS28kVzcldLdtFrWveFOaDgCW4ZpTzqE0sN7cXi7a92MpMTMRpVVSCVlQipy5Glci&#10;uT5UO5rtSpx8+28VPisjTZTHS0VBUUeQpWRoqqmqqSGrjqQ6WBWrM5nXgWWUcA3AKTNqAanEnH2M&#10;QP2gA+XHo7aMtdzDSVQuwFRk0ZiSR6EtQZPA9Kx5Lq5te8B/2HKf4f0PvatqrjqmnRconpXqNXc4&#10;7/kCmP8A6sJ/xX3tjRGHrTpqYVlY+jL/AJeqV/gx/wBlDfzMj/39Lssf7ffPaY/4j2k5jWm2qa8b&#10;C6/wwdGGxn/dnvI/5ftu/wAF30CP8oP/AIDfLr/Cixx/5Kpd1j/ePa/m8Vu7n/mtf/8AHIOi3knF&#10;xAfU7Qv+9C+z+VOqlein0fJbqY2vbvDYI+v5beuNsfp+PbvMTj6DmAFfxT/5ekfKVfruWKHgtqv+&#10;8zrn+fXLpOZpvkt1LOfS0fdnX1IB9bhd2Y8lz9P1f0/H9fb2/ENBvuPwT9b5OiL7hyjAW+OS1NfT&#10;TAPL516uF/ktxld1fI4jkfd7KnC2tz59xArfn63+vv26Ct3tY/4be/8AHoumuW2H7m3Rz5wbcn87&#10;vP8Asfz6v3ohItHGQqg1EqFhICUVJioZfpy1hwf949lVuKwgf0m/w9HMpBb/AEvb+yn7OqrfnF/M&#10;Jy/w/wC6trbFptg0G8cHleqY925WSWvrabJ0qz7o3DjVkh8SS08tBQ0W16hpy8ErMamPSYdD+ZdB&#10;ZK6yVvRHWn4a14/0hwr0WXW6RWrxLLBVaOf7cQ/ApbzjfVwp/Rr51p1Rx82PlKnywym0+wZ+rR1v&#10;uDAY9sDPXPU1mZpKzFzS5bKY2nkb+HY6WkqI6rMVBkUrOtmTlb8u2tnHZC5Eu5CbxSKdunTpr/Ta&#10;ta/KlOkV/udhc7lYJbxrbiFpA5a5WfxO4KKARxlKaCca9WqmNPcStpaimhx8lPkKqF3x2PRaKgqq&#10;/FxyO1AKionemoKhWrEaRlVfGJpBckqoJ9rDKqwf4vdSKy+SGQaq+pQMBTy1EccefW7j6F7wSzpH&#10;Kn4dSstPXSZEUNXFdGqmK0qtXTC57e+MqKPM7ez+axFZQOtRQ1OO3FlaKsp57K84gr4oXm/bsNTQ&#10;Tlb25JBC1JvJIPESSST1V5A9PSlGYiua1Va086YbmstqEizT2DRSN/Z6aoGp8VTpo1Kr60r8+h0w&#10;Py5+VmFqqbL4z5EdvpVUUsipicx2vunN0QlXxkK2IyWXrse1MygFBIq3F/T7bS1gMDziIeMKal/w&#10;Z/2OnhfXkTJEpVU/pRxS0/ORHp+VK+daChlOrPnH/ME7d3tidnddb6yu7t01Vbj3loo9r4WeMQRV&#10;cVH5q+fDY+nakx6VddFFLPU1CqGmUg/qu2I7CWPxHT9QeXp/n/l0sm/ebLGBdII3r8MMSVpTj4ap&#10;X/bVp5Uqa7SOwcxuui21tqg35Fj5N8/3bwk+4jhmqoaSXJx0FDQZaogjro0ldP4lG1lYIwjZWKrr&#10;A9ofEjaQRa6L5Y6WmGeO3QxRa2HHNPTPA/4ehGjeteeSmnYKpjvHLHGUdNTNqAfUyMw0W4PH590V&#10;pPElVo6RilDX4uNcUxTH7erjSI42J7zxHp+fnX7Bw6wVEdND5ZZqiQuRIUmqHp3aIrGY7x+RVbSB&#10;Ibgf1593Mwi/HQn+fWhbrcugaOoH+XoO+wew9qdRbPye+d8ZfF4HbuKo6mqqMxNLDEKelpcdUVmg&#10;tNoby1LUnjjWIOzyyqtvz71ruJANcf2Z/wBjpqfwwzC2jCxx01kn14Hh8jjoI8F8wfi3uGnxWYXv&#10;/qKkqMti6Srx1NlOytjYzMNT10aOkUuGyGcpMoJlZijqYtSSKykcC78cLlW8WAU8q5+2np1WR4Y4&#10;4H+siXxK6e8AtppWgPxUqOHCvz6GFM3sbcVM5wu49t5eiyEeiE0mXxVVQ1ZkhlTz+iuWmrFIqL2I&#10;kt+P1e2PBj7wUJr5E1H7B/kI6VR214KSEMFPAmNlr66WAYNTFajFRjPTHn+qut991iYnenUfX28M&#10;FDorYYNwbO27n8VDXIyJBOsGVwzUgqDG8gDILG/Iay2agt44JSBbRqH/ABKGFKV41LV44pppQ8a4&#10;9crI9uBc3UzOp7QxwPWg8ND6VqW8uHmX7fvwC+HvZNPGuQ6H2Vt4YqqraKOTYeAoOupJlqQokq5W&#10;2RTYOlyE0fkTwyVC1HhAfx+PyyalAmvYvFht7zSGpnQjev8AGD6+VPn5dNgWyfRzXNispRXAHiTx&#10;/Fp4+DNEG4Y1hwPw0qa6yXYPV21qDt75jbWo63cVDt7oWo7DfZNDTZh3tHs/u/Bdc4vH19TkzV1V&#10;TRfwbMSExxywuzAKZNJYMviur6NYIvqyS2qpACVojNwQL6EZrStRTNS82MNzZ3KR26grNDpXVj9S&#10;VY8+KJWNNQbDLWlDxBUr9Dl8vIFlw+Qzy1nkjCPiqjK0vjngq6eGkD19BVyVFP8AaJVKGMgZD/q2&#10;UIkWpKTeK7oWaLTksT8aK/A1pStPnSvy6YlR7O5jnkhgSN41JCIrN50yQSfPK6PnXFLov5bvxl74&#10;3V3Ttn5I9jrvGiodtwIcZV9htuiry25oKvDLRRLg6rOTVVQ+ApI8wWgqVIp5tBEcaeohNe3dbaO3&#10;VvEDuhPlo8KWOSnnXXp0+Wnjnh0r22B3v13RgUgi16KszGTxIZoT2k0j0eIGwDr+HGCNk+B5AJBM&#10;yCQSDyhWjfSWVbKdDsw0gf2gt/bTFUEPbXtA/Z5/nXp6JTWQE8P8pJ6maQpOkcEAhv6/X8fi3vz0&#10;opA68x67/B/2H/Qy+6L8f+1P+TptvhH+mHX/1t9mZ4Zaz7KSJmDQGVJhHqCG1jyVJQj+oPP+w9tP&#10;Jq0DTjpxC6hyklB5j1/4rqJX4amrIpaapj+5paikakmhqLyp9tMjJIFSUFbkH8fTi9/dzGmmoNW8&#10;j6dUR9MglSMpMvBgc/Zw4eo8/l1W98pf5cXQ3amP3HvXF4eHZO6qTbu4a6TL7XgweGTMZEUuYyZq&#10;czQDB1NJkJ6rI1a+dyI5JgqgtcAiq3EljFeXcrGUJE7Bfh4CtK544zTy4dXNnFul3aW6osM1xPGj&#10;Mo7BWtGCVHdx1UPdXypnWzp6dKT429lYnxwrA3yI6ip9dFBBFFqj2J3rSyPE0axCEtIkhOkW9XAH&#10;szmAt7zl+MCtHvF9PhMIr59B/bna6s+YZ2NA8VlJTjTUbkU+dNPGg+zrbt+Ks8lJ8Y/jbobHQUj/&#10;AB/6ZqqqonaQuNewNurKQbCO6whF5IAtf82CMJWQefc+P2dHcVX/AElilZ2jFCiFwCAcGnCtcfYc&#10;Y6Ir/M8+Ufc/SG1djVvRmdxGMoMnXy0W4s9jpMXmK6krZKfINjcaIKitelkoaiOCczSSQuI2EfpB&#10;/U5aGJ5b1J10006fn8Vfs8uk24DdbODaruL9FXaUHXDG9dPh0p4qNSlT8PGua0FKIN1/N35S74rK&#10;TMVXyE7OxIixFNQRUWz94bn2FRTU1FVVEwq8hhdr5LFUs9fqnKGcqRIFBXRyGeWJUZisIVT51rXp&#10;NJuMs5UvMkkg/hiii0/b4SLqr5auFMcT0C+6u0N8b6r4sxvnfnY+9cpHDT0UGS3DnszufLT00Rqp&#10;fsIchuKuyDuV8np/eYIt729IK23leISRxyMgalSrFeFeNOPE09Okl3FLd+FJcusnh10goDTVStCT&#10;jgPLPVqf8vL5ifGr4tdWb7ym/dwb9l7D3FnIJJtp/wAHxM9LTUFBT45sbLhZaqqw1HqqJKuqM81X&#10;UwoTEoAS12L7y6n3K4tbOUuEi1UdmL11U4A0p8Prn8ulENta7Ra3NyHUvcae1IwKadXEgmvxYwPP&#10;q9r4wfJXYPyi6ym7F6zeskx1Jl6vb1XDm6Cno8jT5ujxmJydZSOmOyWXx04hp8vAQ8NTLGdXB9oC&#10;ximlg+ILSh9f9X29G1m0UsNu0bnuBrUUp/n/AJdGWpmYxQSTpEssiDyKFaMgr6xw2rVcp/UWH9fd&#10;1bUwFOryCkukHgCf8HVPX80v5TdufHql6+pOr8/Lteo3VDuepyeVp8ZjMjkvFt6qxEdJQ0YzK1WK&#10;jp6t8s5n8tPKzBE0lbG6ywhs71dwF3blvB06aNT4tdfI/wAI6Sbzc7lFBsL7XdeAbhpg/wCnDJ/Z&#10;+FT+2ik/jPw6fmTilHW9+9OyfktjpH7g7+we3aPbjrHiqXPx7pxVdlliiqFaXG47rrZ+Uo6lYKyW&#10;MH7qaGJfuQYww8lqW8UNi0hs7JiklNVZFGnTWnx6a1qeHpnrU01xfIkG7XeqeCuhvAA1a/i/3Ftg&#10;BTSv9qTx7PxdFnx1JtCukydBPVZnH1dNistV09bjsc1fDnslRBfE7jJ1WIyFHSV0UBc1EkbaLgCI&#10;8n2pM8ZeNYslq1yh00pT4WbjnjThiuaI1MmiU3UmkL8GPi7XY8aEZVVyPxV8qF22Ni8RLk5q7dG1&#10;exMti/sGo6eh29XQ7ekqKmKSnFROmcq9nbxgkno/LpEKUnOvlxcWr4T31ytnFd+CdJJamrhTFKr/&#10;AIetNcxWFuby9tRJGSoVDOIdVVVialHrpLU4eVfOgWeQpcf1Jvxsjkuj2TBZSnoK7DbS7vpNw1WQ&#10;rMRkJJ0x+UhzGzqnq+SSfJ1GPqBSkMpYxMAh59+RJljiRbvUdektp41ZVrSvlqrx+XTzzx3a3Ung&#10;o8USalj+olbQCrse6F4OOhR3K3qtKEMbDbPxg+XG4BS9pbQ+L+2NlYLIbayFPLhq/a33lA9G8714&#10;r5tudrZPeWYc5CkKATGYrIFBX6W9l815BHbme+ml1UBUI0qVrH4hqYpErTAGoN5kUyCqg2q8uJ4U&#10;tdvgSkpRy7rIV7yoIF683kKnw9HEB9VEIJ1l9257O7nwtHn8DtXAVuIrFxyJtvr/AGZs77FXy0kU&#10;tLJV7UweHNZHTicaS+tgyXBXUbnm3Ike5LbIJaMyLqd5X/0UioEsklPgzpIrUVrQdFG4Xs+4bGly&#10;ssSt9M7FBHb41KDTVAF1eeWH+lGT1vAdd0EFBtXFrT1tZWpUUkE5krauSsaNvtYoRDDLL61gjjhW&#10;y82N/wCvsKbWrCzhcvUOqtT07FFK+fD5dDDd52mv7rWoBErjAp+I9BN8t/8Aslr5N/8AiAO4f/ff&#10;bi9msP8AbL/pT/hHRNNwX8/+Ot1p7dxf8eh8b/8AxCLf+/37m93h/wBztw+2P/tEsukK45d2z5/U&#10;r+27u8/y659zf8e18f8A/wAQnlP/AH9/dfu8X+5O5f8ANSH/ALQrXpRJ/wAk7ZD6QSr/ALzeXWfz&#10;r1cJ8DpI1/lZ/MuKRzH9zH8i4FcRSSkM/wAdNmhRZF0izkNyy302/wARueLxQV16SUZeFfioOk5Y&#10;rBKQK0IP8mH+XoINn7sfPfyauxce1G+PTbXbs+1z5J0m8zz1e1t1yTqiIjRAvuHx+M3/AE6tXq0q&#10;nEYt91ilDavGeVqcNOmxkjp51rorXHGlMVJqtz9Zy/exmLT9NFEa1rq1brBN6ClPE0+daV86C2X+&#10;Vmf+cLOsVtbTXbwsP8G3TlWFv8OffrjN5dn/AJo/9otv0nhYHbNoFOKXDf71f3mPyp1YabBXY34R&#10;voL8G1+Lj3VW0+XXgekfvBa5sTlTQCRqtMNWVWLEUMkrJkqSjnnoVdYwS6y1yx3juusC1+ONnVIQ&#10;vBPPpwSRKhjeviSMFUgVphiTT8qcRx60hO5q/tHcXau7N4b4qt01Wep90ZSbLffrlAcDUnJZSeSo&#10;x0VbRMKNoWGiA00iOsZYaxqBCyOOys3E0Q0/pvqH8XCn2UqfWteiA3V9dQww3kiqhKGMyMEpUuGA&#10;Brq+EV4UqMdNUmI3JkMdhOxs/X5HLVG4t9Z7C1FZm6+vr8/lslt6l2hk63J1FZkC81WtUm54V8nO&#10;qWOQk/2Vf254hevZQmohaBq+vjs2KZpp8PjXur5UzbdX8TbhetLGxnjnjorhtPgmLJI/i8TAoKUO&#10;T1ch/NwR5ZPiRKA6o22cq2h1s8bTVu0qhle5/wB1+cLf82vxe3so5PYySqStNKWC/wC8rPn+fQi9&#10;xSFjuFGdN5ubfs+ix+dePTPtMt/w7xt0NbiTDW5/79PWfUfjge0u3f8AKqbT/pIf+7pJ0Ybsun3C&#10;ujX4iW/bs5x/LrZApRcRn+iR/wDWpfagcU/5pJ/hboqK6m4+R/483WadtR8Y1hypKMqyFfSVuGZI&#10;2VSdfFyL/j6GznAE9bXSpozZPDoH9/d59SdUT01J2N2p19seqrLNTx713vtrbTaCahIpEXO5THQs&#10;kslO6k6xYr/Xj22pkkSVki1aaefrX5fLq0jm30eIKB+HzpSv7KjqTs7tnrLfuPqMttXtHr/eWISr&#10;enOY2pu3AZ7FRVIgp6qSmORxuSqqJpEhnUnQ7D3p5LeBI3vikZeunUwFaUrStK0qP5evSmOK5ux/&#10;uvjklZfiCRu+mvw10BqVoaVpWhpwNHau3ltegCSQ7iwpGtNc0Gdxqqzx/cSvTNprEYowpSrE2szK&#10;ACSbNm8sArNbSK9CtQhD8WAzQ4pUn5gHp1dv3bUVnsJvhYisci5UVp3KK14Y4efEda6380v5bbt3&#10;fufc3xZk2f1zmdpw0m0cjTbhylJV5Ld+P3RU0OQrnzuAyU2ZfE4GWTAZ6TH6mp64rC8xVlMllXQG&#10;JhFdRo7sA4K6aaasVGc8QurgONPmSi/lltbi8sLyP6eISKI3chfFARHYqrlPhZ9BoWpSppqp0mv5&#10;UVNi9/fJzN7ize1sRjU2l1QMVRT4DCwUePwu7sVl9jY+kzOLsuRigzOTx9FkJ5p5HAczzmKMW9Fb&#10;2OO026JJGIDmvb3f6LDx4UpX888Oq2Fx+8txuHtWRmSNkNWWnfDMKgqzeQPGmacehGzlZT1n827c&#10;D00dUhpsfm6WaOpdJVaWh6fq0kagmjeT7qjkBTxSERs+plK3jLMn3i4t5eUd1gtiWK2+SRp/5aEN&#10;PX0PRrscdxD7gbJe3CACbcAQAa0ptEsZzQfwA8POnlUk86hGn4mfNg2exn6qUF1C3J3hI7WAZrhC&#10;9vxe3sxvmI5k2IEfBLuP51tD0HtkATkrmKMGtLXaz+2+fq9f+W1/2QXtc/8ANjso/wCwGazVx/sf&#10;ZLd5/fz+sX/apb9CbZh+pyh/z1H/ALSrrqqf4FEL0F/McR0jliXoLdLeKRLgpNsXfYnS9+DJCCt7&#10;cXvbi3s+3bO47enrNd/9XIOg3sA/3V7s/paWH/HbzouPXLH/AE2fy4L3Omo6jitey+n5a789Sr/Z&#10;uD9Ln6e005pcbwno8H87O16UW4rZbG/8SXH/AGm3PVhfwKFv5oPzUP8AWP5Lf/BF7F9uRf2Ef5/5&#10;em5P9yJPy6Mb/Ot/7Ja67/8AFgNr/wDvse3fdYP7ST/V59bl+FOqdPgX+j5oD/wXt8iD/thsD2oP&#10;Fft6bXz6uO/kom/xY7BP/gQu7h/tuveq/wDivtLcfEv2dKIvxdXBe0/TvXvfuvdevYE/kgr/AK1/&#10;z/vHuyrqrnr1Oqx/5tm1dvZ34g7pzeapvLVbI3JtPdGFlSVY5Yco1RVbXRz+1LJJTfa7lkLoukll&#10;QhlZVZdESJJEUagIkJx/BE8n89Gn5VrmlDS6Krt25ao9alIxStMvPDFWufh8Qn58Kiteqbv5bnWm&#10;wO+flPgspVYiswWO6v6s2z2TQYakqIaPE127tiZ7rXBeeogkiri9BW1GYnqpKePwhpRGAwWJfZne&#10;yanSGK71eGSG7aenzPz6T29rHFLdI9rpi1hkGrgCq1HDNDmuOPDo2f8AMBiWH+aD8MIk8ugJ8cEQ&#10;OqCKJYvkRuSFYoNAB0hUDkG5Bf68+0jBBBNpSjE5Pr6fsz0pc/rwADGf8nXP4HH/ALGffNQf1X5J&#10;j/kr5GbGH+8e7RmkEf59MOK3D/l1sJqPQp/xK/8AJNuf9jf2mcUY9KdOkLnr3uvXuve/de697917&#10;r3v3Xuve/de6iVptAf8Aanp1/wBa9VTi/wDsPe1+Ifb1o/C32davOxBf5PfzYf8ADoT54L/sF7No&#10;Lt/vPtTL/oP+r06YT/ROrEP5KK6fitv7n6/IHdv4tx/o/wCrf8T7pP8Ag+zq0XF+rgvwf6EqCP63&#10;vz/sPbHT3UComkp6hVUXiW2o3sDr/FueF0+25JDGVAWtenolB11alOsGUqRRIK8mIU8EctRO0piR&#10;Ujij1NLJLNLFFFDHf1MWuLiwPNtl6IzEUIBP7FLf5Ps8+rorSTQxIK65FUn01GlaedPToBaf5afG&#10;SVpkyHyA6PxtVBNPStBme0dh4eskakkeOSX7Os3FHUJEX4UsoJsePb2lgzKUbBIwK8GZf+fa/wDF&#10;dJ47mOWCCa2uVJdFYj01CoFfM/l1m/2bD4rMBp+SHx7LXP7Y7k64a+n6kqdyi9vewv8ARf8A3nrQ&#10;mlJ73wOGnu/bkU6aq75afFWnlWqPyh6FgF1U00XdnWaeViyIFVH3OhVlL/Qar35txfaws7ooU08y&#10;RSn+evTrXqpGfEJJ8qin+U9Vvfzed77G7K+JXXeb2PvHBbvw0vfm2FfJ7T3LiNw40SDrrsaqSOSv&#10;xk9VRtIaerhbSrnT5Rf8XvBEkt0bVZaGhJNPT5VHSa+ZxZpKYuxnX8v5Z6qn+e0lNLJ8LYEVaimq&#10;vgj8caRjOVmEQefetMHjKsYo6l45boZY5U5N1JF/dbeWYiQLjupX7OrXCxSXLu61CotP59L/APlm&#10;9V7a7r+TG1Uz+NxuPxXTW1I97w0lDBVQUm4cztPceGpMNkq2euq8lMtbLks2tTVrAIopYYDCqLHJ&#10;J7U65bWCeWWfUSygClPWuan5dIlWG+v7aKGHw1jjlds11dgUDgKfETXPpTz62ed5b/2t1vt7Ob/3&#10;ruHH7X2xgqRq2qr62tho6B0hqv4fThKYor5CtrViSOJY1UuVVQAGWyEwSPeUafKgECnHUDXJagpp&#10;GSfP7ejBpYIY0lYFY20E0BbTXRHwAqfUUHy+fRRqr+aB8PY6h0i7ZpKoRTNDI1NtfcUkbBGYCRGi&#10;pZUKSR2kU39SOp/PvV1a3itG6WbEGtaS2p9OP+MAj8wOq2e6bPdw64twzRSQYLoU1KGFD9OQ3HND&#10;inzHWRf5p/wz0sH7ReEoshA/upuZSxTTpKA4x9X6jfkWv71/jSxsTtb4/wCHWv8A1v6cWSxaQD97&#10;IAf+E3X/AFo6jw/zN/h4HFZL3FTxpVeOKD7zE5/HwxyyMfGs9VV4qKmptZNgzuPyfwfb1vbXAjaW&#10;S0IVvWSA0/3mZv50/Pyan3XbILmK1N7WtalYbo+nH/FwB8qt69Hu2tm8PubA4jcu38lDl8JuGKkz&#10;WLyNNUrVUtVRZGkWpp5KeZPQ8bRuDcfW/tOoUM4Vq/Kqmn+8s386dKjLDKf0alR5kEV/I5/aB08V&#10;w/ygH+lDN/vKTe9njJ/zSb/CvWx8Lf7X/jy9a5m5+f5uuZP9Urv/AHz9V7avf+VX3T/ST/8Ad0j6&#10;VbZ/08Oy/wCaqf8Ado6Ol/Jp/wCybu0P/Fl94f8Avv8Aq72YXn+524/89D/5Og/s/wDyT7P/AJpL&#10;/hPVuif7s/5bSf8ARPtMejB/Lrn791Tr3v3XuuafX/Yf8SPfuvdYH/XL/wAspf8Aon34dXTz6Lt8&#10;uePiv8jz/T4/dtcf6/X+4vbsfn164/3Fm/L/AC9awcZ0/wArWoH1t8+6o/0+vxzPt0cJ/wDmg/8A&#10;z70hh/4g/wDNZf8AAej0/wAttg3zHqgRYf7IF1Kf/Xc+Nv8Ah7rbCtnH/wA1rn/tKn6euP8Akp3H&#10;/NK1/wC0WHoxv87ASn4u7MeMldXdu3E1Dgrfr/sy1muOBJpb/XQe3Iip8Sq1I6vKFJjD/Aa4/Z1X&#10;t2VCIflD/KVIZh5Pjz8CSSzFyTD2OYB/QepY7n3uBtU5HkEbpu5ijWFWjFAHXH7eh86nqVXKfzp0&#10;F9Zg+SYlRTdlQZHuUa1Hp1mx4HFzxf2nkzJy/wDJbs/7yYDT86U+XW4102vNc3GstklP9Mt3n8qc&#10;P59H6/lhyrJ8IetGRiGE+6GZJF0Ot941q6St2/Mf19tXD6r3dzT/AEaNf94trZa/nStPLhnpXEnh&#10;bRtcVa6TMK/9Rl11T/vurlp8T/NYEYcRS9/VSPZbrx3purkn8f4f1v7cnJj3nlGQCvZff9oj9VEU&#10;Uuz+46ynP+6un/ZUenXteSEfynvjPWyypAifJqaWQPNHDE6fw3uB2jkqJlMSREQ6mJ0sNNgRcn27&#10;Yske43d5JFqKSwMBWlaW1uaVoePrTpLdRwNsO1QavD/tQDSvG6uRWmOFfXozn8yXsTpjt740bM/0&#10;fdldN5btbZNdtrKxwNuzb39649tHbuYwuZoaCLEVGazr00OWylDPLStGY5DACxBAdEW2oLaGOwRS&#10;AEC6vXRG54f7WnHFa+XS7fm+puDdySrLS7WULWlFnmRGXzrQNqJpnRTzqKcfj58jO2eh+z6PcGw6&#10;3ESZPcFdgKXc+SyOMl3EufwsG46XKZfGyVdXUx5r+G5CroY1kSCriZo4A85dYY0U5hKTTwWbdial&#10;BfjQOqNWmPh1cK5pxFeiGX/Fba+uYWYSSKZFXRE1eP6YaSOQjSQRqTTWtSuBTbipvlP8bMbB9rme&#10;/elMRm6GBI81if8ASfsjGyUWcWZoMhjZaLIZ2GvpapMqJohDNqaPwutwUb2WxLJNbwzmPTI6Biv8&#10;JIrSvnThWg+zo6kuo1lktfG8RYnYB6U1CtK6QSBWnAftPSE3v/MI+I2wpqWHK94bEyhqRWiE7X3B&#10;QbxZJKFXkmhqjtSoy7Y0mKJmvKBqGnQGN9NoUkbxQ8QDClBqUauNaaivDHCvHNMVanu7KDwhJckM&#10;9aUjlfhSuYkkpxxq018q0NG/rz+Yt8We0N2YXaGyuycdU5Xcgp0xFPW4/J46OtqZ5aaGGGOoydLR&#10;+uqesURK6o7MrAqOCa+DuDpI4se1OPeh4/6QtTh50+Xn1uO+2l3WJNxJmPEGKZKemZUj1Vz8NaUz&#10;SoqdyGoedRKoj0koF8RiIIeKKRtRhllUFDJa1/oL/n3WnahrkjI9OnGBLsv4RwPr04T/AObYfUCN&#10;+f6+g+6v/Zt9o62F0tFn/RB/gPWvz/Or43f8dv8Alhuz/ecztUe1+x/8la7/AOatv/1Zu+ivmP8A&#10;5V/a/wDmpff4bXoP9u3P83HawDafMuBg+lyPL1iRccj6f0/PslsP+VOtP+eaD/u4J0I93XV7h3ef&#10;9Fk/7sj9Ab8wutavt3559ydeUUdfV5jN7ezE+FxGLqqaiq8hmcP1Q+5cVSyTVMMyfay1+IjjnewU&#10;QO4crGzyRmVsSuxWjUxrZf8AnJfyxV/LXq+dKYrUFNxEDzTcgvSvhf8AGNpgm/n4Wn5aq5pQkUT4&#10;t/IyopJ48T0D27mo4s5UUST0XVm7MtSGfC5qrgrJIqqnxkTUDmeglZBI0bQToH4ljeKJ9BbwfSmV&#10;ww0FqcPjVlA8+BIb50pjiE7Nc3Ud7PDGFkdNIDdyipYE07amgOk1FKnj1tk/AnCb5wPxU6y2/wBi&#10;43cuG3ZQ4546uj3VRVNJmKWndxUY+lmgqRE6QUFBNHTQIFVYqeGOMAKgAYujBLIXt1CoaY40oqqc&#10;0HEgt8q0+ZU7alza20C3MzSyBpW1N8R8SV5KE+iBgi/6WvnQHNZDHEQTf9lxf/WMY5HNvbCrprnp&#10;UW13KPSla9Ya7/i2/wDIFN/7kJ72wqjH0p01MaSsKcWX/L1Sx8GP+yhf5mX/AIlPsr/3ue1D7Scx&#10;tXbVFOFhdf4YOjDYx/uz3k/8v23f4LvoEP5Qn/Af5d/40WM/9xd1n/iPZjzb/uXdf81b/wD6twdF&#10;vJX9ta/81dm/wX/VSfRo/wCclupR/qu8dgf7C29sWP8AiffuYv8AcHmH/TT/AOXpFymdN5y43oID&#10;+yUN/OlOuujjb5IdVD/v/HX/APydurHf71f2/vn+4++/6Sfp7lA+Fu/Kfn4fgn7dMap+VeP8vn1c&#10;b/JZkvuv5Gr+n1bKe/1vpqdwjTbj63923T/cvax/w29/49F0i2GM/ubd1Df2Z29ft/3KNfl8X8ur&#10;9jM0cNKFljj8q06p5E13lKlokVLrqLaCPqLe0MMYS31FuDE/bno4FT42anWf8nWvj/Monmn+amLl&#10;jpslJNF8JOzZI6ukjRYaWrxeI+QuRoZpJiwkokaeCOX0upJRDfge3nI+ladhQLpx66pETj8tVfnS&#10;nz6ZikkS8jghuJFaSO4J0MVpot5ZBWnGukgcKVJzw6LV1j8KPmx8sOpcdvrDfInBydY7mqa4rtDf&#10;3afZ8uNkTFZOOgFPW4Om23unEeaMKVFmjR1IBRgOKT+FAboMmvwwp40rqjR/nSmqnnwr54UndNwa&#10;znvIr2dDNJKKF2anh3U0fnQGvxZGOHzJT+/Nv9idRbxzHxw3Diuta/J7Wj2th6iq2H1rten++kNP&#10;FPTtFutNm7UzKTmKp06vPFKb8uQSpVwQa5IXhT9OkpOXH9nI8YwGUGugnuBpWnqSVblfX9tBudrL&#10;ujfpqhNI7VfE1QRzUJZVcafE01Vz/EaVA6V+d+PXyG2PhIcTkPiFlMvBk8dLXU++abbfamZyC4vK&#10;UplpqmmyOF3ZNtTE1tIilnWOiWNRpJVixILxf0P1UV3oBfSY9K59DqUKfX4g3HBGam77RZRuu0w7&#10;UovDIyfUCQsTpBoTH4kqipFKKycclqChYsF/cqgxM1LuHZ3YdfvPIZCoNJVYDceNwuHo4hSGKCHI&#10;7Zyuy8zlshXwTUREsyV8ZfXyilRqNJLO4S88U3OiDSCRSuquB5ilDQcDXV8skabrafuiW3+nie8M&#10;RcM8ojPaTgAqa1Uaia4xxrXp3673Hj9hZbdeboN97/2ZvHbeLyVRgKjZlPA9YtRHGzVUeVyUW5Nr&#10;Z/D4+SRIo6g0EM05DcKFBYWMqQvIYNv8ZH4nVppSo4aWrU1Hl8PnXDdvFJc21r4+7RxyKgYKtJPj&#10;zQkMtKAAjGa8BTNjf8vD5A90bl+V3Vu2t1d47y7Hx25lztPmKDPbn3FuCkx96fcWUbEMcwz0iyQz&#10;4xJXSimkpxJMW1BrqE101sLO4mFtSUPEBnh4kqx14eWuvzpTFa9LYEvRe2cAvf0n8Wvbx8OGSb+L&#10;z8PT/tq+VDtMweJPSixo2gFQoEaAuAzBn5I1MSRe/wBfaJWfSiua9oP7a/5ulid36v8AF5elCR0n&#10;M9lIcXBkZKvHS1sGKxNZmJXjpFq/NFSRiWWkp1d4gKiVBdfUL6efp7pLopqdK0DEGvCilvTzp07H&#10;4pmjEUlD5inHIHGuKV9D1rufIj+Z71535tPe/Su7+jdyDaORn3NRYzJx5eLH1E2T27Bk4cHM0bQf&#10;bU0iZT7WSxkl8ay6iraLMaTbTKpj07l3KWqujhRiozr89NeGP59Ese7pc2we+5eZbe4oAwm46VVi&#10;f7IcNYH8/spHerkP3DwtNSSSu+kzU0dC8kMVXMKWWo1ukNPNUSSjUWujvIzL9CC+HYIEc1I8+qR2&#10;zWyU2+eZLd+KBzTHDV/Fx8wPP16eJstuOirb0uby2KrDU04+8xWeOMEFdTDShmyGImE6imm1gMgJ&#10;BvZTfiiojEk4/n1oQWxdRc7fHU/iUIpP+mJRtXy4UzxrixH4S99d75XvzbWL3t8v8zs/ZWBpYcpm&#10;V7f7izlNt3IYTH1lGlViaPH7nztPjFkq45FWmc6TKFa6WUe2btmjgZIotbN51pp/KhrWvy4dObfF&#10;bSX5jQG3hjBP4W8T0FFWMClPMt8Xl57QXX+/NjdgYrJT9e7/ANm79oabJUsNXmdo7twe76RZjDQK&#10;0Mk+EqZ445lDFnVypGoAX5sjht5IkiMxIdqkY9PKvRjJdLcrIYh/ZmhFfXgeHnT+XHrVA7MrY4/k&#10;L/Mox8kIZa2XutXWSGOSFtXy46+jGtm9RUfd3IBBNvqL8OJKXvrO2CYIlzX0t5m4f7WnHzr5dVuI&#10;Yf3Hucr18bXaMpBpp/x23UinnXWDXFNNM1xbJ/K8+J3S1f0ntruvObUxu4d756qzv+XZunoMzTYm&#10;lx2YpYqWLH46ux8lFS1FP/DW8c+hpo1mYKwtdk1xPL9Xf2qEqF8Kp9dVvE3DypqI4mv8un7C0tY7&#10;HZtx0FrzRKtSaj9K4mgrTz1eEGH8NdOePVy9Dj8ZjKVExFOlLTpCiIKOnjjjjtS/bKEiQLHGAI1b&#10;gckf7aqSLEgUQ1Pma/7HTkqtNM07yUkbjjHyoK4pXqZF5qiQIiyiAsZGaYWcubaiWsA4NuBYaf8A&#10;G/vYYympWlOrvGIgKNWvTqbWFiOLrYWNrfm/+Pt0moHSVxTrr+v+sP8AoZf+K+9L8f8AtT/k6pTV&#10;2/n+z/i+v//X36JI9akFmUvD4tcdlkX/AGoNZrfX3QxgLxyeq+JQg0x1DpaE08mtqysqbLZVqpVk&#10;CD6HRpRLaha97/Qe9QxMpcmStaeX29XeYPQCMCnSZ3rQpPtzcA8s0aJhM1qjRh45Q+NqBplQghgG&#10;0kf61vz7b3FdO3bia/8AEeT/AI70t2l/922yimPrYv8An7rSujl83x87JhaOPQfkX07UD0kFdWxu&#10;9ZHVSCti8kxJP+8ezq9XVuGxmvCa9/ww9BXZhp2fepPS02//AA3XWwT3TvTdPXX8qfqzP7QzVZhs&#10;zD0D0XQwZCllkinhp8lsraWPqI1MbpqRkrbkG/6ABa9/ZYHJubUeTSyj/eYZZf8ArFp/21fKhOCw&#10;i267v2gikVIohpdA39pNHDhj8NPE1HB1aQMcRrC1+WzFYscdbksrkqenNTV1ByNdVVlNB55adXla&#10;N42iH3NfKocyOAqve6qjkrphEpLCKrnTTPCpYE8PKnRVaQ29vDcRpboojUudIChqtEumg4UEjNXP&#10;wkUFahQZDb5zOV2fgdqYvcmRy+bpNtYV8dmJzuDLZTceVkURDCUWJxWLr6HGVcU9N9vSGKoNO0hD&#10;u7EgKJLaWGVVjn8aJhWtNOj5cWrX8uHVEvLaUzL9CYJ0kZAK6tek0BJ0rpxRqd3xccVLzvvqjsnY&#10;GEpZN/8AW+5NmNlMvuSlw1VuPDZjBZHNNjY8SKjH1C160qJS0a1KyRPFTRM5YhiePaZp43juUhbU&#10;6EA/KqSMP+OEf8V0Zzwz2i2Ut5EIxKD4Yrq1UeNW8hTT4inzrXy49JHO7ezOApaGXKQqIN27dqNz&#10;4CvnQvXV2DbM5jA0+RmEqCISy1OCni0kPFpiF1P5VuI0BtwP1EVSW9daK3D5VpxzSvy6RP8AVJKk&#10;ysBbyFqAitdDMppkegP508s7Lv8AJPhCfE3sKNHZD/p53Uhlj0pISOueqzrWy+KIkEXVFVARcKPZ&#10;XMlSuc5z0aQTytpaXSVXgAKfb69XBQUxSCBTU1MpABLTSCQteOTg+hfbcaUYGvThbVKz0pVT/k61&#10;8/53zDy9LjRGL0PYa6goLc1O2VJ9etL3YH9P1HtVszVO+CnDw/8ArL0h3XWYOUVR9NXuz68BbfZ1&#10;WRVdX7Cf4BN3PJtujl7Ei+V46uhzsr1L22VF0wm50wxpPMKTVLmGEryaBr0AW+lnVLhGCtQHj2of&#10;+PK1Pyp8+mEHjH6iUamdqDulXTT/AJpyIGrX8YalMUqan0+bHUHT21P5bfxK3ptbqXrjbe9t4QdB&#10;tuTdOB2NgMVnsq2Y6P3Vmcl/Ec9S0aZGrhrchEZHSVpAW5uLcp7cpFLLRKnQzcFHwCtO1V4/OtPT&#10;p+e3EkVXbhSnyoQ54kk1CacnFa+VDZH/ACvsRtrLfEDreebbuNqq2XI7qE+QrsXQzicjcNedMkrQ&#10;u7iOnCxgkLqKL9PwmJkj3PcYlY1Rgtf9NGj1p/t6Ur5V86Azh+pbZttu471o/EMp0KxWvh3M0YqR&#10;xwgoaYyPmarP5wlFDj/lx1fiKelnoqOr6d2DWvWUcReemkHaXZtEkUUzx1Ip446RQBGEUAOBc29r&#10;toglaWCwkao8VKP61dTw+WkDj5/LJRvbbm8V5fvcMY2tJU0s5bSTpOoE/IEEAZrxx1sN5CVMX1pF&#10;GtMZxFgGoIEaBJqpEXFGKKZjHUUy2aNfwo5HNvYduLsnbLaZUAd4wQDnhARxx6dC6K0TceYryGrk&#10;C6eXGkBe9Bp7lfVXJqNNOBHn1pEkGbfFPKKqVomzqmV64y0qPMMyJJ2aCWaq0rwALNz7H6TXc282&#10;P1OnSJRpoKf6M9f8nUZRRCHl+aCFNRSBkJ7RwjU17UXjU4NaU4563vtleD+6uC+3aBk/htNc07ao&#10;9Rp0Y2Nh/qv949grbf8Akn2P/NJP+Ojoe7mrruF7rWhMr/8AHj0C3y3/AOyW/k1/4gDuH/3324vZ&#10;jD/bL/pT/hHRZJ3NGnrX/jp/z9ae3cX/AB6Hxv8A/EIt/wC/37m93i/3O3H7Y/8AtEsukAxsG3p/&#10;B9S320u7vH8+ufc3/HtfH/8A8QnlP/f391+7xf7k7l/zUh/7QrXpRJ/yTtkHrBK3+9Xl1j8qdXE/&#10;A2PyfyrPmn63Ro4PkVLGyMRpkj+Om0GViAQGtb8/19+nrWOnz/ydNx0MUyEcaf5ei39T061H8ob5&#10;DvKSxi+Rv3i8KP1bQ6djMZIAv6pC1/8AYW/PtoqW3HalLcRP/wBos/T8Ung7RvcYWupLZf8Aer+z&#10;z+Xp1cf/ACsmZvhb1rqt+3kt5RCwtcR7oyYB+p+t/bdw3+P30dPh8D+dpb9bgH+6zaD6JcL/ALzu&#10;F5n868OrEASDcW+hFiL/AFtz9R9Le69b6gz0Sz1QqWllUeLxtCugxP8AQq7BlY6kYAi1vze/u6Po&#10;DUGT/LpyOV4ipQDDA5HoGFAfL4uPy6SKdZ7FK1wq9q7cyRyU1RLXNkMBh6lqs1tvuY6hnotU0ErC&#10;7IxKnkG/4YYUDlu6uPsqRX/B0+l9fkQL9Y6iJR8BKV0ljmh/pY9PnXqg/wDm97H2nsDM/GLC7I25&#10;gNpYiXLboQYvbmExmCxsctdldryVFUmPxFLQ0QrJy9pZRGHlVEDH0D2c7CqnergUp4stlH9mk3Gf&#10;nX0/n0ScyTzXWybYss8jFYdwkq7F/wDlEOkV4fb/AC6kfzfZTS1XxSWMEhsJlkbWbk6KjZkYINuP&#10;0k2/x9lXJ7hnSi0qti37fqBT/jNa/P5dGPPZM1rPOceJPuhp6f7hefn0ntrRqP5ve3rXuWwrE/X6&#10;9T1nAH4+vtJt3/Kp7T/pIf8Au6SdHO8H/mIU49FH/dnbrY9p/T4x9bpH/wBa19qFOU/5pL/hbopZ&#10;tLcPI/8AHm65VN1kp2Ui5njXkXGljzxcc+ng/j3ZjwFOPVlCPVmTuHD/AFfl1rC/zlnhx/yx66x0&#10;rZgYyu6b2jmaw4ioSmrYpX7E7Miq51q5YapI7UVCFH7RuB/h7ft4mVJlWSmunl6V+fz6auZ6NDNM&#10;utIq0WtONPPPoPLqofE5GJFqKKasykdPJRZmSRKGeOkyByUVMcZj6iqmajljaoqZYdLssa6/Fz+L&#10;GEM13AgSK7dPXSStftofLonltrO5le6uLGOVX4K6o+inGhdW+KorQDgK1xRwxWXq2Srrny+6Chlp&#10;pEpxWTpTeQZTGVMEVZUQV+O8QlpZX5EMmq5Nl02bcl7dp4cks5lAZhR+6lYpDivDIBPrQcOq/uvb&#10;J9Ea7dBEdamojjyFqxHaq8QKVNaV4eR2BPih8Qei+/fijs/tzs7acm5+wxgd47Sp9w1GXyAlWDEZ&#10;DPU+MqpZKWsiaqq6WJReSXUdCoq6bEko3XcdwshuhinXw1jjYqEpX9FTStcZqa0PH5dCLlvZtpvo&#10;tjglsxFMfEQyIWTURdzx6mCFK9qrQEmnkc9UWbay9V17j9257ae+d0bK3PRZyXGbebAV2RgrIsbk&#10;cdVRVeRiz9LkKOswP935IEDVAWoNQ0wBjXT7NZfE25msreyE5dyryM1NPhujAhaH4qEU1Cnz6Kbc&#10;2+6PcXM961usCK0aAs/ieKkisNTP26MZANa+XR5f5cWP3H298r8tvLeW5twZ/M7N6i3dvaTMZzK1&#10;WZzOXkhoMPsqhlrMhXzS1dYqjc2tSzXNraV1XBZvco/cm625VcwEYFKfrrcfn8Gjy46vKnS/l1DL&#10;zPy7OpI0XqnJ1Vray2/yp8evz4afn0HnUBlT4ofNmOQIP9ynWFMqC4liVN9VyWmuzXcGO4+nDW/H&#10;tfuxA5q2KID4pNxNf+oVh/k6LdjjJ5M5mctwtdqH/Z65/wAvV738ttbfAra/P+6eyx/63M2L/wC8&#10;eyO/Hhx78a1pCP52lv0JdmasvKIp/wASj/2lXXVVHwJXX0D/ADIDe1ugNzj6X/TsTfg/w+t/Z5uf&#10;duG1Ses15/1ct+g3sbU2feMf8RLD/jt70W7roW7u/lxj+lb1L/8ABab6PtNcf7mb1/prf/tDtulN&#10;t/yT9g/0lx/2mXHVhvwL/wC3oHzT/wCWfyW/+CL2L7ci/sI/z/y9Nyf7kSfl0Yz+db/2S113/wCL&#10;AbX/APfY9u+6wf2kn+rz63L8KdU5fAltS/NHi1v5e3yKH+2/uCP+I9qDxX7em18+rj/5J/8A2Sv2&#10;D/4sNu//AN971X7S3HxL9nSiLz6uD9p+neve/de66P0P+A1f7b/kftyPz62Oi3/Knpmn+Q3T+8en&#10;6rJ1mFi3RRU2jJULWnWWiaTI08ZK0lZMsDVlJFrKIxtY2+ntudmQI4WqgSAjh8cbx/y16vypitQ8&#10;I1uLa7sy2ky+HRqVp4c0c3CorXw9PEUrXNKGvL4A/wAvjs/4pdmbm7F3luXZ2RpKvYlT15QUmKq8&#10;3JNNisjmtsZyorMgmR2/jY2r5H2/EiaNQQu7E8BWU3FzbvongttLyElhqr6U8h8+ktvbyx3N59Ve&#10;6gSugaaUoCD+L5Dy6Af5+Os/80X4XIgVUjj+OSXVhIV0fIvcy+shrvJYcsVW4t/T3tAZY3U4rT59&#10;Vn1xTQsyduaZ48OuPwUk8P8AND+aiW1W/wBmRF72v/zkbsfm1j7036ccS8ePW0TxHeWtMjH2dbC6&#10;tdbW/Szc/wBb2/4p7YY6jWnT74p137r1Tr3v3Xuve/de697917r3v3XuoGQYrEgC31TU/N/parpv&#10;8D9b+3I11MM+fWj8LfZ1q8bGlZPlB/NfCxSSmXor55UoWMamVpeyaSRZCLfoX7ex/wCDD2onWiQv&#10;X8VP+Ms3/PlPz+WWIsyeH/FX+QJ/ydWf/wAnPa9Xt74htlKmaOaDfPZe4t5Y3xfSOgn25s7b4jdt&#10;TapVrNvTauFt9Lfks3J03D29PgVDX11oG4eVK045446eij/xa2ua/wBr4mPTw5pYePnXw9XAUrTN&#10;Km1kEC9xf6f7x7Z6t1xkRZo2Ui36bn63tf8A1vdSoJBPl1YMVBA8+kdvSPzbW3BGXdNOEymh42Ks&#10;hFBO9wTdeQluQbX49pr9/DtzKB8IcU9dUbDj8v8AVToy2Ngm72JfuUzRin+mkRK/lqr8+tLSmwPT&#10;eL62ffe+Md2hm9zZztrfe1qSg2rv3bW1sNQ4vAba68zdPdM9sDd9bLVVFVuyfzS+fSbKQi/Qn1wz&#10;Qy7lFHuP05gKmvheJ4niyTf000aNH9LVq/DpyD9uQDbtlCbL9QzmRSfG8OmiK3cf6G+rV41KY06a&#10;51UVPtmfjKssIn2V3NEziPUs3duxCVZ0DSaJIujm49Q5I5/H09tPFeSvpi5jGACa21OP/N75dHMU&#10;9tPCGm5SdCCQNN7SvrX/ABb9nSz2ZgOhewKvdeN23iu2tuVWA667O3ljchN2Hs/NwS5LZewdxblo&#10;4qo0/UeLnkp5ajGhWCSxcNq50290a0vY1FzLvImVHjXSItH9rLHHx8RuGrVwzSmK1CVp7WW7tNui&#10;2N4Gn8Tva58enhwyTYHgx0ro0/F+Kv4aE4PWlBQZv+VB3ZlKyGnrp9nfJSmr8RJ4UZUqaXZ3V2Oa&#10;RWlRyjS0mWnVrXA1kgc293HhfvOwaJNLPC7HPHsLU/4zSvz+XTjCVNk3QyS6wnglRSlNVwkPqeAk&#10;1cPKnnUJL5TbSbsbsf8Alz9c0csOMq+wPiL8RdrDI/aNUCCPcu5tw4tmWCkVZ0anNUhEiq/CkWXV&#10;f20svg27SCOtHPnTiqN6H+Kn5V6cji8ciMyaW0gVpWuAa+Xr1YZ8MP5ZfZvx87Zp+097dh46KHbt&#10;PDR4jFbOzueiTMUIaKZYN1QZLa1HFkBKCPRGSA1yx4UFm/aS+t7cQrpANWzXhSnp8+lG1xQbbd3c&#10;txNUtGUUUpXVxNa+VBjia+VOjP8A80Y0DfDjs2odFeppajbBi0JDJHT1X8cxyRShZYCyrTISyKNF&#10;pCHJNre6wstxuVroeh0vXFfhVnHHBrQjI+eeqXLXFvt19NBRkT6eoI+KtzFHxBqvx1qM4p51FLHZ&#10;ND8V/jviPj9BmuhIN/5btf4y9Xd05/M5Ls3cu2tOe3rTZSnyVHSY/GU0sS01M+GXQS5AjZFCrpLO&#10;4qbtNJNPBzCtuhYDSbS1k4KrYYxA410zXp1rjZ7exsLW55N+pmjFC63l1FXsjGVDOM0rilM8egrk&#10;70+HUsIWL4m4wSSLZyve28Qw1BjdPLRp/qLEfn8/Qe9TQ78Y2C84J/2Q2n/QA6THceXYdMre3z/E&#10;B/yUbvz/AM1Ok32xkOhOxOjZ9z7E6eh60yu3O3dh7UnqKbfGY3a9XjdybO7PyEjSrkpoQuiq21CU&#10;CKPzcniylBucT7fZXm9i6E6yEEW9vFo0aa4RDq1ahxI06fOuLSS7XKm7y7Xy39LJD4NS11dS6vE8&#10;SlAZEC6dJ4htWrypnax+Izxy/F746zRMZFl6W6gcytF4nkkk6223NO7jSNTvUSuxN2N2+vtHoRWc&#10;qM1IOFFaf6VV9fOvyPTsYuVRVuCDgEUFOPHiST9pJ6MHXf5//qhl/wChJvdDxk/5pN/hXp4fC3+1&#10;/wCPL1rlbn4/m6Zk/wBI67/3z1V7avf+VX3T/ST/APd0j6VbZ/08Oy/5qp/3aOjqfyaePjd2h/4s&#10;vvD/AHnr/q0+zC8/3O3H/nof/J0H9n/5J9n/AM0l/wAJ6tzT/dn/AC2k/wCifaY9GD+XXP37qnXv&#10;fuvdc0+v+w/4ke/de6wN/nJB/WOQf7wvvw6unn0XX5d/9kr/ACRH9OgO2h/7D/cR9uxZcJ69euP9&#10;xZvy/wAvWsIg1fyt6j8f8591Q/8AZcif+I9u8Guk9IH/AJ6ekMX/ABB/5rL/AID0eb+W8lvmLV2P&#10;P+yA9Tc2/wCzc+No/r/j7rbGlnH/AM1rn/tKn6UTLq3K5NeENr/2iw9Gb/nXsIfinsMgXMnfG14L&#10;/S3l2B2bZvob6dH0/N/d4xTxfn1S4qxioaUr/k6r17OjLfKH+Uzqa4i+OnwUkAt9fF2dUG178arf&#10;Xn361FZ3/wBK3TVw5S3AOasv8q9Zc7mcht/E/wA3auxVQ9JVZbt7dG2qqaI6XON3F3JvHGZOIHni&#10;bHVssRH5D3/w9sxyarzliHT/AGiX619KQiSvz+Cnlxr5UKoJXaecZa/2cu3PT1rLLDT5f22qufhp&#10;TNRbH/K+pI0+EXWq6ndhkN3w63a7HRu+r9Tf1uyk2/Gr2nkzebu3kZkb/ere3NPy6UxnxLDak4av&#10;Hb7P8buDT+fVRe8qhn2x/NcpWVSH7+qpTIQNQCd7buXSOL86vrf2pkOreeUkp+C+/wC0R+kbI0u0&#10;8/Sq+kV24U48LsD/AFY649yQrUfyivjvEztHGvyXqIVKrGzpbA93uzBnRmGsLbgrb+p9+jIa8v4w&#10;KaWi/P8AxW36vOiS7NtEbrmkpr9l1cf4eqoKKoxSu/31JPW10zUcVDK9RLN4ZJp6MSeUTioVkWil&#10;nICCI6gDf0j2pkVVMMoGQWH21ik/wdJNFtcTTyzQkt4ele6gU0LBjjNCoxj7etn7+Xn031HnviB1&#10;r2Fnuruv89vXadLu44Tc+e2Xt/K5tJMTuKorsNWPmshQ1ObafH1NBDJEVqlCPGGHIFkG7yPaxbuk&#10;Z7xApB9CYFp+z/VTj0b7NG26Ny4t2wML3MoAA+FWv5Y6E17qADNBw4daxOQlo6es3VPPJnZ56rLi&#10;uio4ayJ8XFDUU9TS1qtSfZGoapj+5T7eTzgQoukKQB7Nd0gf95XvgS+HGszilK4rgcRw6INqmhXb&#10;7QSQapDBES1eJZFYmlD6+vUWqrIq2Vomo6QwrFi6eWDTVrSVTYuhjgR6ylNawqXnZFkmYMvkcC9r&#10;G7QLQ6J3bVoNKaUzX5sr04eXHz6cmBcAQgK7MACWlxWv++5Yq/7Yn5UzU63xtxWGbeHxC3ZSYmkx&#10;ma3F8tsTsHNz4+bIxR5DFYzO9HZCirJaWauno48mv99qqJ5I40SRET0C3u1rNeePv8Zuqx6YiBoQ&#10;Ur4n8IWv51+VOll4lpLBy0zWSrcl7pWcPKdXh+BQ0keSnxHCkfMtim5Fj4Vp40prtKkKeNWka7sI&#10;lEQZz+ksRHyQB/vHsuAoMmpqen1k1oJAtASRT7Oszn9px/RZef8ADSQB/sLe6v8A2bfaOrBtTRY/&#10;0Qf4D1r+fzqhfd/x3/wp92H/AG2a2r7X7H/yVrv/AJq2/wD1Zu+ivmP/AJV/a/8Ampff4bXpAbZA&#10;b+bvtYH/AJR4MNVf8HNP1gGCf7Tqv9ebf09kth/yp1p/zzQf93BOhHvBp7h3f/NWT/uySdKAs4/n&#10;LogIP3OVgoptQYq0FT1fKxIVXXTLE9IpVrkC5uCPZjG+jly3xX9Zf+7o3RY48bnCQVoO3/uxp1sG&#10;U+FoIb+KJY/8qkrNMapFGZ6lmlmJSNUuCJSov9Abm5PtOlNSlxqBiT8stw6s5KxLDGdPHPr3N5ft&#10;6dqeERK0akaSEAGkAKscUcKKovcWWMfn26xX8CUHVUd1RVdtRH5dYZYwBMATxG/+P5T6D8e9dORt&#10;qmjx69Ra8Wxv/INN/wC5Ce/H+zf8uqT/ANsf9Mv+Xqlj4Mf9lDfzMv8AxKfZP/vcdp+0PMX/ACTh&#10;/wA8F1/hg6M9k/5KW8f8923f4LvoEP5Qn/Af5df9QWM/9xd1+zPm3/cu6/5q3/8A1bg6LOSv7a1/&#10;5q7N/gv+qlOjf+yluo//ABOOwf8A3t8X79zF/uDzD/pp/wDL0i5TGq85cX1EA/bKF/lWvXDo8/8A&#10;OSPVX/ieevf/AHqcd/xT2/vn+4++/wCkn6e5QHi7vyn5eJ4I+zVGr/nTh/P5dXGfyWFC7t+RhPN2&#10;2Yn9LXqdxc/n+nu26f7l7Wf+G3v/AB6LpJy+1dn3dqf2h29vs/3JFPnw49X31FOlRDjtXpWJopAw&#10;5ZZIqao8bLyP7Rv/ALD2XlS8JUNQAO320YCn8+jmMiOV5CKgO2PWukf5etWb509hTYD5vd3z7jzT&#10;wYuLp/enXmESqnmqxDQbm6hzdPDS09JGguRms876ieDPYDkn2pu1kl2RZIYq/qlD9kdzp1fn4Fae&#10;WriaZL4o0tuZNw8SapSJ9K04mXb3enHFDOF4Z01xWguG/li0D03wy6yAqEcpWb1q1pqGsrHleam3&#10;JkgsUi3phHHIscR/zMgQsAfrzq9t1W6voI59euKNiaU0kIiUpU1+Cvlxp9u4nkl2i0BhCyGS8IFe&#10;IW/uaeQ+IICONNXnTNF/z4ir8l8+d/wbfpdwwZHK5/YtOkNXTyCX7yen2/BKaeeEVUMhqZoo1hA0&#10;EKWJHt2wuGS2hnc+HEPGVhx+KRpB6cNZH5V86BrfbEzXe92y91w3gqtAhw1pApbuVv4QaCla5PA9&#10;bVEUAm6vp/ulliWp2TRRxt4YvunlbbsGuWRZIgYWJDKV1E8Xvzb2SXq28FlK8aaghLhuFaZpShp/&#10;P7OhFZyXA5htZ3YlTcI5QKtBWQMV1Kq+QK1I88AUp1qkfy6se2Z+cfXtI9LXZXGR5rceSlgmE9Vj&#10;YEfEZGeGesiBSJ46at0jU4C63AA9XsSbvFcQw7sgk1iMxIMUpouIiTxPxBSKeVa1PAh/lwPFLsr2&#10;1yUL2squFkK6qbfOQTQfxpgUNNfHGTd9k7K2buH5b/zF4c1tbbeUg2l8Su39+YFM9hcLlDit1YzE&#10;bCr6TJYtcnRV0WLko5M3NGJKeOKU3Pr/AAENot2LCxkE2nV4tcVr+vKw8xSgYL86V+XS3crhpt3u&#10;orzXJoS2VA0pfT/iVszEVH4mehH9D9hOv5Z0sj/NDpmSWWKaT7/MArBJKYKd22xul3hp4pWl+2pw&#10;zaliRhEpY6VW5u5fUO3zCmfGtq/9lUPSbb6vvVjDXtH1FP8AsjuutwmKFZJIHYm4EbEfVWsi8MPz&#10;9faIHMf/ADST/C3SgHw1WPjSv/Hm6aN4oZ9v5enDvEJKCupmeE6HWGro5oJChNwrILG9j9Lce2bp&#10;joWP+It/KN+jDalWXcbdSMsQo+WqSMV+dPT+Y60x6LZ/9/dndWYOrrqjFx7q+V3YnXsuVgWKSTG4&#10;TOYPpKneo+3WKH76RY9wVVzLIoDsrho1Dn2a3kz2t9zTufxqgi0x8PxXZPdnjpA+Hoi2NTum0cib&#10;NM4UzrPJ4tK6dSWQ06aitNfHUOHDOA66z6S3L3B2/SdPbJqsPVbiylZuKjweY3HT5GDB1MGDpqqu&#10;11Aocbk8jUyyz0KFY3hk8Wsj0MHUvTExWb3ZGVeNdP8Ap5xDWvyrq4Z+HHHpiwjuLu+SygkAVllO&#10;on/fcBm4edaaeIpxzw6n9+dEdjdD9jLsbs3EYyg3LkhHl8RNhoYfsMvhsjuXceHXJUsNbjqKto4q&#10;yuoQisYUYAGxP41aVupbeP4C6K3rTUwWnlwrXq24QXtjBuMl0qlIqlCGrrCip4Dtr2/xdB52Hj6v&#10;CbkqNr5Xbu3tv5bZuZqttVh29/FoaiWu2/W5DG1FbVzZDK5KRcj97BIr2bx3juFF/bKys9osykDV&#10;THp2q3H/AG1Py+eHLrTH9VaeFR7Zj31+Ohpwp28PVuPV4f8AI/rMgG75oJcjW1dNjk2zNTRVdQ88&#10;aVFUchBU1SxsQq1NR9ohkYfq0qP7N/bW5O5OyjVx8T/nzp+yEaDfplTtAs8V/wB+i4rn5aPTNfKm&#10;a/exRHTd9/zImEUc0hl7mn8k4MjKW+XPWF1i5XQCfr9b2Ht6Oi7lZPTP63/aJP1W4UvtG7xaqANb&#10;D/s/s8/z62B/5WqpJ8KusX0gGebdQa1rDXnqwG1gPpb2iuowdxv3r8Xgf9otv0ps3Me0bTGc0+q/&#10;7uF51YVFAkMYiS6ppAIFhqIvzex/J+nuiqBXz680hJBAp1mAUAgavpYerkXHP4F/d8DgOrGWoGOs&#10;UUQiBAJJJuSfz/Tj37ptm1Ux1k/F/wDWH+3IP/RPvy/H/tT/AJOq1093rj9v/Fdf/9DfsP0H+t/x&#10;T3tuC9Mny68v1/2B/wCI92TgevDpL7t/49zcf/aky3/uvn9ptz/5Ju4f888n/HejHaf+Svsv/PbF&#10;/wA/daTVMbdAdkH/AMCD6c/94Tu/2dXf+5+y/wDNa9/ww9BnaP8Akh73/wA8m3/4brq+j5OkN/KQ&#10;6v8AqL9G/Hu3F/ptvYn1P49k6f7lWP8AzXn/AO0O66NZc7DuKesdt/2mW3WtDK+QENVR0s00K5D7&#10;eklSnqGjkmRKuOtgk0qoYimrqKFrggqbEENZgZkVuFNKgQ8PtkC/y1V/l0iCsxubVEqZGRNX8OpD&#10;mnnQgGlRwp0dbr+nSs+anxVmVYvE+T+GEkkZpooKFmyOI6elqnlMcQieRopGUmwADEKAoChmwF19&#10;B9Rr1As9R8ldlA/4zX8/lXpXujJFeP4WlGlET6aavit4GIBqKUJJrTNeAp0fr+dfLUSDoNBTYmCC&#10;myO93rQkVSKislFJg6XWFppRFeGrnjAYm5AJ4+gTbShkh3ySGHU2uLVmlKrOo8j/ABE+XCnnUW3j&#10;wo5uXJLqU1Mc1Bx4yWn7KfnX5dVJ9uzRS7R+PaxSrK1P0A9FUkTGZoKmPt/t13pX1SO0ZijkRwps&#10;Qsg9rTqF/eBuOiL8qJp/59r+fSFA67dtqvJrHiXFDSnGVscT1sK/yUf+yUexP8O/t2r/AK9uuOpz&#10;f/efbE4ow6W2/wAJ+3q4WP8AzcP/AAVf+tcnttePT4+I/wClP+TrXn/neC8/S9yAooexSSOXLLV7&#10;WKqqcag1jc34/wAfd9obQN+ennCP2+L0i3ZtFryvLSugXjU9c2op8vi/l1Xe+exMv8uPHbIfIUiZ&#10;6s+cVTn4cX91SrV1OMx/RVBh6uohhqJ6ZpIqWqytN5CpIQzKDa4JdDt9W9oE7QAS3pqr5fl69PLb&#10;pFt/jtOtUlcAHGqgQ4z/AEv9Veha+S3zM647q+FnQHxz2vit1U+++qMV1kMxV5eDBUeGao2J1XuD&#10;ateIZ6PO5LJ+GaauDiT7RlTTpP6tQsIY0nlDzUBRlBpx1ilePl/P5dI4txiuWjt40Opq1rimKCnr&#10;Wp9KU+fS3+L38znIfHfpzbXVW3upqbdC7VhyX3eWlz01HLV1dXUPkqurOLpKCpinpqOesiiXTUtL&#10;KXBCJcgM3m2RT3F3eDdvBjlcMf0y1KRogHxrX4K+XGnllTb7lLDHZbNPy804g8TTIJ/Dr4k8kx7T&#10;C4FPEC/FnTXFaAq3zE+S2/fkh3Zi+x937Ai2Bmdr7Ewe36HbNRR5s1tFi8ZlMzuWhOWqcq+N88lV&#10;V7ikmeaNaeMxMilyVBCzb2S0e2mjufHWN1bVp0aqH7Wp9uei3c0triS4gkjkikkQqF1awtag1NFr&#10;xHkK9DhvH+ZR8qd6bMoaymzOytj4PGTT7aNDt2ekx+bzKxxQVVRV1WA3JvbcW5KmFaZlihqaLH08&#10;EmuRg03CxILawgSx+imOp0UKrcOCMhNPnUGlfKnR5dbze2+4w7qssEYLNSMyxIX1OjE6nZCdGmna&#10;jfFnTjVXJjayprs7i6mvhkrJpK3HyrJ9pMfOrTUzSExTJSSl2kJYkxpa/F/r7Pred5t3s5W+AyrQ&#10;en6hbj/tqfl8+gxd2txYbXeQ+IpUxMwcZ1VQKRQEjGmtQxrq8qZ3v9hiIbTwQipmpb4ujZomi8Ni&#10;1JH/AGNTf0/r7B+1tq2+yx/oSf8AHR0N90Lm/vNbV/Vf/Cegd+W//ZLfya/8QB3D/wC++3F7M4f7&#10;Zf8ASn/COiqTtaN/Sv8Ax0/5utPbuL/j0Pjf/wCIRb/3+/c3u8X+524fbH/2iWXSFc7BZP6pdf8A&#10;aXd9c+5/+Pa+P/8A4hPKf+/v7r93h/3K3L/mpD/2hWvT8n/JO2H/AJ5ZP+0y76uO+BA/7FWfNc/0&#10;pfkb/vPxy2j79P8AFF9v+bpuL4ZPs/z9Fx6e9X8oT5ED6a/kCB/W3+/U6bP+x+nuo/5Ke0/Zcf8A&#10;aJP1dv8Akmbv/wBQn/dwtOriP5V4LfC7ri1ucrvRv+St1ZQW/wCTPae4/wCSpuX/ADY/7RIOnoP+&#10;SXtf/UV/3cLzqxErb6n/AG3P/FPeuvddcfi/+2t/xJ9+6916/wDvLL/vftuXCA/0h/h6vGKl/wDS&#10;nrX9/nVkjdnxdNvSM1mufzqbJbV0rb/Gx59new43cyel3Z/9rP8Am6KN8FNnsf8Ani3D/BadJ3+c&#10;PFar+KXq5GGzBItyCazZ11Iv+L+yTkzJt29YbD/DddGnOn/JNX/mruf/AGpdMO2fT/N827+f+LGP&#10;6fXqas9sbd/yqe0/6SH/ALuknRzu/wD08O4/0o/7s7dbHUBuEb/UpFx/X9tfaheKf80l/wALdFD/&#10;ABD7D/x5uuVV/wAo7f8AN+I2/wBif+K+/N8Sfb1eLg/Wr9/OuY/7Nb14g9Im+PuzVZlJWRU/0l9s&#10;eREcH0+WO63t+b/ixXwcD0jvf7Fuqepml8kuljrjEywtqBfUxeUyOwUeTRUyawD/AIi/59v9J4SB&#10;BHUevWJj5KfzASXesprKHuqsipEvBUqdKwp9Rzp96MXjmGHVSr8eP4HXh/tq/l1cLqlhkBI0k49a&#10;q3+brba/lqwvU/CHYuOYxyCpbe6GNY0jLBNwZqgqZHkQAK0rTKRx6bkc/X2S7gn7wXc1ro8SKFfW&#10;mq3jNfKtNXy4fPo42y4+nsNgnRe4NcN/vN7cGnDz9etW3t/a8+xOzOz9kNMZTtHtHee2AdOiOeHb&#10;24s1hUMtPrkAWQRGQprYAkAltIJEM9zLcxySRHwzKzN/FSuaeVaV6DcFjHam3hkbxDEoBPDVgCtM&#10;04ep6sV/lBQrJ8ge3VdpCtP8b94mP9w6g0W9Ot3LM1iCzvEt+ALKAALcke8Lp2a9Umr+E1T64PQk&#10;5e/5L+2ygUVJlen2HTSvz11rTy4ZwDnUij/ZVvnBJyTUbk6wqHLHU2t94SpJ6uPS0kZYC3Gq3+Ps&#10;y3f/AJXDl/8A0+4/9or9FOyjTybzUnpbbT/O6J6vi/luc/Ava4/5sdmt/wAk5zOG3+x9k25/2fMP&#10;/NEf9odv0fbKP1uUj/y9f9rVz1VP8ByB0B/MfvfnoDc54F/1bF33x/sLezrcf9zNn/5rXn/Vy36D&#10;WxgnZ94p/wAoth/x296Lb1ydfeH8uIAHms6mNyLW0/LPfXHtPcf7mb1/prf/ALQ7bpXbV/d+w1H4&#10;Lj/tMuOrDfgUQf5oHzTP/Nv5Lg/04+Rexfz+fbkX9hH+f+XpuT/ciT8ujF/zrif9la66sLk/IHa/&#10;F7f80x7d/Nj7rB/aSdbl+GPqnH4EAhPmiSLH/hvj5E8f01f3B/PtQeK/b02vn1cp/JPQ/wCysdhA&#10;EcfIXdx/2/XvVn+v/T2luPiX7OlEX4urg9B/w/3n/intP0717Rb6kD/ff7D37r3XvGDf1X9LLx/t&#10;Vufr+Le7K2mvXh1DqKdJVddZDvEY1IdomYgEFhJGDIvB/BFwffnbWjIRx6sjFZY3B4eXrw6bKKjq&#10;6UtCTSrAwUMq+eSTWjgq+qWR2JIFjcn+vtpF8JBqaoqB6cePr0rlaB6M60diAP5/7HVGvz/2jVUn&#10;8w74T7yiMLUOSz/TuDp6ZLGrau213nU5rIFmCISjRZ+nRQQbcm/49mFu4d7yOgHgqhr669X7Kafn&#10;Wvl0V3MU6rtksz/pzyzIop8PheHU189XiDGKU4muEP8AA0Gp/mf/ADUlF1P/ADkeWRhZ0J+RuyCV&#10;YEi1j+fz7qR4yK3ClenqiCRogdXDPD+WethyEBlYkgeo8f63+29pSKGnTj/h6y6L/Qg/77/Y+9dU&#10;69oP+H+8/wDFPfuvde0H/D/ef+Ke/de69oP+H+8/8U9+6917Qf8AD/ef+Ke/de6hVwCxLqtzNTW+&#10;p+lXT3/Hu8baTw4nrR+Fvs61d+tiZflV/NqSORomj+P/AM9pUcEehk7Mx7K31/skfS/I9qrg/wCL&#10;x/6f/rHJ01Av6hk/hr/NW6uF/lXwJF8J+qiqrEJ33BUhFFkX7jMVMhCC/Aufae8/5KN1/pIf+rSd&#10;PW7a9p2lqcRc/wDabc9WIaf6EN/X6cf7z7a6916xCtf/AA/3v37r3SO3cR/dvcKn+1hMt/vGMquf&#10;959odyH+JSn7f+OP0YbQP92u3v5CeHH/ADfi/wA3WlBvAsvQG3pmhVyvd3dC38MMhIbYXRAsfJG+&#10;lv6EexNNrbcOYY1IFRAcivCS5+z16IItJ2vlNgCCz3XA04W238cZ6AeXyrPSQ/bxF4YIYwVpFh8i&#10;Q64h5RA8XkY6SbsTa/H+LTMZyJJAOAGBTh/q/LqkUaG3BYuau34vs+XQ5dANV/3w3x45aiBF6Q+Q&#10;OqnQkQt5Old9uQUkaQGxh/Fvr7Yum8OzlCrxmtv+0qHpRtkESbrt8grj6jia/wDEO66P10tGYf5R&#10;PyRaQub9/D0sQVvNtzp9yygKuki9j9b2H09s29frrFyeFpKf95gman/Gafn8utzmuybw1a6vp/y/&#10;x+D/AD9Sew1D/Jz+VAsTL5j8efgvCshLIyK/ZFYr2aNhKAyi3pYe3o6Nb3cBH+iEV/0qqvD50r8u&#10;trVZopAeB/wqnWzlSUdfSBafy0rQNMyEK9TLKhLFi4Z5A+oqoFmZv8LfktUvbUAaoJ9Ojd0guFLS&#10;RHUBjP8AsfZ0QH+aQ1LQ/DDtmJYHXyzbYqmeRATIzbgogQJLszadH5+l/wDH2ptSo3GzKx0JSav/&#10;ADhfpBeRuNn3fTNQf4t5f8vtt8+qCvnW1MU+F7FZE1fy/fjwTodkvrfefHFr6bf7z7et1WSJ9QpR&#10;/wDDFF0zcPcRBNEtSeOP6K/Pog8kVHHGpVpHcxjlmdyt0kuy6muNP+8+3WWOKNu3VWnn0mkuJzbS&#10;CTJ1rT5ceh2xMlPF8dN5vEJpHbv7pEjUiTqTHsfvJjZHsV8w44PA/r9PdpmQbhy/oSnZP5/80urW&#10;sc7W/N0njU0/R4p6+P8APrcC+JVVDWfFv43TQxNCP9CfUSujAqBIOutvMSFLsBwwHFvp7QVqXP8A&#10;TPRmNZSJnetUH5dD3XH/AClRb60M3P8ASyTf737oeMn/ADSf/CvW60Dfl/x5etczdIt/N1zKg3Pj&#10;yF/68dPVP0/r9fbG4t4fKW7y0rRZRT7d1T/N0q2ptXuHZ4/0VP8Au0dHR/k1MD8b+zrAnV8ld5Ec&#10;c+jr/qwHj/Y+zbck8Lc9yjrWk7Gv206Idn/5J9n/AM0l/wAvVu0I1iRl+nmk+ot/T/X9oj0YP5dZ&#10;dB/w/wB5/wCKe/dU69oP+H+8/wDFPfuvdclWx5I+nv3Xuo7i0jm9/wBqRv8AeFFvfh1dPPouvy5F&#10;/ix8kR/qvj/22f8AW/4x/uEe3YsOH9OvXH+4s35f5etYKNrfytpzb6/Pur/NrW+OR/w5+vt3i10/&#10;rA//AD70jgGo2I/4cv8Al6PT/LeN/mNUWB5+AnUqH8Wvt342c/4/T3S3/wBxIv8Amtc/9pU/T9x2&#10;blcjjWG1/wC0WHoy/wDO0DH4p7B4Ho+QG1L88nTsDs/8W/Or/Ye3FamoevVJ8GP8+q/OywT8n/5T&#10;x+n/ADjb8F2AP1IPZlVe/wDS1v8Aefd7YUmY1/C3Se8/sI/9MOmvevqwH82JR/z/AOrCD/XT3jua&#10;/H+F/aGLG48ot6fvD/tFfpev/JD57/6lv/aWOrgv5XwLfCTrk/TRld5n/X/3+FaVF+Pr7bJrPube&#10;rw/9o1v09b/7ibL/AKSf/tLn6p53iP8AcF/NYsQbd7VbH+oLd8bsFgOb2t7Ut/yXOUv+ad9/2iP0&#10;xH/yQ+ff9Nt3/aYOpfbZB/lHfHfglT8naokHg/8AHud4/wCv71B/yUN0/wBNF/2i2/VXNNr2gf0Z&#10;v+0q46qKXg07qSpFXQ3I+pOmKJTe3GmORh/sf8Pa5xqES+sgH7Vdf8tekceCx9f+gH622/5caCL4&#10;F7VAZmUUXY5VWN9Kpm8/Mi3/AMF0x3/wv/h7KN+OobqfW1iP+9WyN/KtPyr0fcr0ReVHJ4XD/wDd&#10;yl61OMjI8GYyLLJYCsbgEWcxoU9YIN1HkPH9fYk3D/kobh/zWf8AwnoJbaAdu2+QH4raH/qzH/n6&#10;bkCgxgHiNQg+hJDSH9RuLteU8/n6e0E/+47f6Zf8vS2tHhHrIv8Al6Pj8aAPuvhRz9PnfF+P9TXf&#10;F5f6/wC0+6wnRJzBLxotuKfb4v8Am6Uyd8PLR4frX3/at1uLQG0pAF+Zb/8AJb/jm/tI40tp+Vf2&#10;/wDFdKIU/wAXTP4m/wAnXnP7chIsNMnP/ILH6e2n/s2+0f4erAaWiz/og/wHqgD+dULbu+O5vcGm&#10;3bY/62a2p/xX2YbH/wAla7/5q2//AFZu+i3mT/lX9r/5qXv/AGq9B/tUav5vW3R9L4/Gj/2Ft/8A&#10;iPZLYf8AKm2n/PNB/wB3BOhDvP8A08O6/wCasn/dkfp8Jv8Azm6UW+ucoX+v009YZIW+n50+1y/8&#10;q5bf81l/7ujdIIhXnCXPkv8A3Y162I4jqDG1v0D63+ka+2wKeH/zSX/C3VXNT+3/AI83UhPr/sP+&#10;JHu3VesEv0qD+fG1h+PweT+Pp78OrxYcP6dQK8/7jgOblaf8cD/KI/z/ALH3Y5Rh9nW5V1HxK/iX&#10;H7eqWPgxf/Zh/wCZmOP+Zpdl/m/6d8dp/wC9+0fMqaduTPGwuv8ADB0YbGf92e8D/l+27/Bd9Ah/&#10;KE5pvl2f+mPG/wC8U26h/wAT7MObf9y7r/mrf/8AVuDot5K/trX/AJq7N/gv+qk+jT/zkt1L/tPe&#10;OwP9jfe2LP8AxHv3MX+4PMP+mn/y9IuUzpvOXG9BAf2Shv50p110cL/JDqo3/wCa89f/APJu6ccP&#10;959v75/Yb7/pJ+lHJo073yano8I/ZEF/59r+fVx38lsW3Z8i/wDlrsv/ANyNxH/ifdt0/wBy9r/5&#10;q3v/AB6LpBy9/wAkXcP9Jt3/AB676v1AvFRH+gHH4N6Wf6+0Sj9KQ/8AC5P+PL0cO1PEFOLn/CnW&#10;nr/Mw0/7Oh3GklO81Orbdeofz+COJF2ti3CtJI/26eVgBZkcn+yBY3WWpd7KJA1I/Guaj1/xqan2&#10;Uz+3pDfyJbcxXkzQ6yJLY8aYFjAxHA/FpCfLVXNKEu3W/end+yaHCbQ2J312Hsva7/bwzNS7035Q&#10;7ZxjZGamepytfjsFLpgoVq45HeJIGMwuF1aTZx1CapIoddwVIpWlfTyPD8+PTVxFJL49ol94UKRA&#10;LJ4bvQyGSVyEj1Me6UqaA/BU/FQd7x7c7GyncMHZmT3Ptzee/sbunDVyb3locrVpkqvFSxxYzL46&#10;hzuExGVmxkEeLWVjLTKCSB5D+r3u3iMdlFBc2+o1YstacaUzQ/PNOmmun+tu75pqgae/S61/TSMd&#10;jhGFPDrkD4qeVSe2i/mvfKfb2Cw22MzgumszFWYlah8pkMPmanK1NHV1tVQMtYdub8goKGsi8ThI&#10;XiZoEAYj9zSC+8sxdwz2yL4MbKQPxUqKV/D0cbZutxt0Md0riaQuGNRpLAGoUHu0/bmuMY6AL4W9&#10;x9s9N9uZ/sPYHR57cNPtvK4nMUW3sFuHIz4+DI5HCyT1VNXY5M0MdpnxivGkyOzxNIFb0OSZbgzb&#10;gbtPF8GOd9RNNWmjq4FKrXhTiPXot2DZJIZtuvbLa5buSEhHVZCnxo6A10SUqNWKfKvQ57V+R8/Y&#10;nevzG3TuvYZ2jmu1fiT37swYCahqUnxuSxW0KTP5CCtnyEOLqCkUWy6u7mnFrILf1YijNtaiDx/F&#10;ji4NTTXxJfSppTX6mtPn05NAh36eaezls5Z3ddD1Yf4vbM9VYqlaiIKaLjUDmlCFn8tNoX+ZXSMk&#10;CSRpNNkahkaMIFkn2tumRgCPq4QqCPwAD+bCl5nbXf1mg/4zeRr/AD01/OnVtpJfetum00Vvqafl&#10;aXQ63C6fgRH+iR8f68ae0I4x/wDNJP8AC3Sh/iH2H/jzdMm7G8eEz0hKhYcLk5yXJVAYqKecFmCs&#10;VH7Vr2P19s3Y0wSznhEjt9vYwp8uPRlsgru230OfGj/6up1pv7Bz+KxFJ0JU5StgpqPGfL7c2Wrq&#10;2aaGBKCifHfHknIMks6rJTmKgqG9a6X8Gk3VmX2aX9Vl5qqlVEiIP6VTcivypr4Z4cc9EPL4Edj7&#10;eSq/d4Dg/wBGq2H+bpa/y7slG3ze6vrKmqpWhL7g+/qTkBS08b1mErgVj+7n+3eRJK9dREhd9Klj&#10;qYsb7jdRNbTK6lPEaJ6AatOicTU8uNNNfL4qHh03tW3SM0JS3kndRKNSVFPFtCmQNXmRTOeh8/m/&#10;V2Pq/mD1ZX0E9LXU1N01syjLU1TBVwQOvaXZOSEHmp5JYxODEjOSzWEq8C3qa254y9rLET2CNCCK&#10;V/UQV/lw/n1bfLW8ttu3FbpJVqjsNYIrqjViBX+EkqT58ccOq5vkPTyRfIDvLXUGpSo7x7Lq6aYO&#10;JI3pazeGeqo3iIFlWR5He1zYNb8e6RIYrKKPVXCH9sadK93cNd7wAtCGk/Pu6uS/kiDTX/Ij8/sb&#10;T/3iozJ/4n3rcfj2P/m5/hTqln3Rb6nqNt/7W/8AP0QPs1r9+fzIhb6L3H/vPy66x9vr/ufZ/wDN&#10;7/tEuOtzYsN9T0ktv+0+z62Cf5WH/ZE/VX/Lfc//ALv632nuf9zrz/mz/wBotv1eD/kl7X9t1/3c&#10;Lzqw72317r3v3Xuve/de68fp/sQf95t/xPvy/H/tT/k6q3wj/TDr/9HfsP0H+t/xT3tuC9Mny68v&#10;1/2B/wCI92TgevDpL7t/49zcf/aky3/uvn9ptz/5Ju4f888n/HejHaf+Svsv/PbF/wA/daTMH/ZP&#10;/ZH/AIsH05/7wnd/s6u/9z9l/wCa17/hh6DO0f8AJD3v/nk2/wDw3XV8fyid0/lE9ZFP+fG/Hu62&#10;5P8Av3NiDg/i1/6eydP9yrH/AJrz/wDaHddGziuybh8ktP531ov/AD9X8qda0NQYPthUmSWGaG7C&#10;Vb2RhMkohZr+lajwkFvxp+h9nKsFlJIrWJR/1U1f8+0/Ovl0XSOY7soJNNXVq0/g1LTiOPH5cM8e&#10;lwvY268NuzZXYNFXRQb12FU7Afa+QpoSy449eQYukwbhQJFmWBcRCrkgX8an8W9trritY7aJ8gua&#10;fxa3L/lStPOvHHDqsaq9/LdXE2tUSIDFKaIkjJ4murw9VMU4ZpXrPvjubuHtqrpcp2f2Bvvd2Rnm&#10;yOTiGZy2UqMRjK7I0dPV5ZcXSVa/Z0tLGsWjwxIg4VmJ0ge2oobmKOeOAeD4hUv+LVprT0pSp9eP&#10;ShpYtwvotaGVY0bR5aO6NjTjXUUVfKla54dBxGsyQsJvOVNFO1K05Q6qN6iodTTsqKWpTVtNY/Qv&#10;rP1v7UyFXlaUDuKgH8q/5+kkSzLb2yyLRA8un83LH9hOn8q+dBtDfyUP+yUuxv8AxYHd3/vt+pva&#10;Gf4l+zo0t/hb7erho/8ANw/8FX/rXJ7aXj0+PiP+lP8Ak615/wCd5cVHSjhGdhR9jIoW2os8227K&#10;LlQoOnk/i3v22HTDzA3o0H+GXpFuy+Ja8rxVprW8Wvpm1Nf+M/z6rKqNiy1HwewHZTZGipaPb/yv&#10;3bsSkXxLHVzV+d6l2PuWrkrH1PK0KwbN0KIwTc/UXAJlCyLcXwI75Ujof4dOqv21qPTh0lnt4r9b&#10;CSQsPCmlagODrEQz9nh1/P8Abl398P8Atzo/pjrj5L7jzu0INl9w0m0aHH0uIzOapNw09B2ltfJb&#10;pp1qWlwOPgkp4cZBpJMzi6f2NdvaOB4Zrk21w2krwbjWvyxSmPPz6VXjGKLxI4RgYpgr/I1/lw/Y&#10;ZH4rfyzY/kt1TS9m0fcA27FkMxl8dUYTF7cp82MYtDUQKtLWTwViBcnVY+eOR/JdSkq3V+CG5L0w&#10;3Mto+0eLb47vEpq4+Wg0p9p6UJt5urSCeDmPw7lq1Hg100piviitfy4dAT84/jRsn4odtbQ67w24&#10;915ekyPTeB3duGvyb4mCdM9kd1buwTjE0tHh8YlNjGxu15JPFIaiRGsBKADqVqUCHw7Xwo/JdWr+&#10;dB/g6QuZYysCzCWRWAkkK01avhIFTppQ+ZrXyp1ct1L/ACzfiDlOhsFvemo977uq9y7LpN90Gb3P&#10;uembIUMme2lBXxUcEe2sZt6gkx1O0mqLzQyTsGs8j2B9ll7P4MU1yAT4as1K0rQVpXPp0fWW2W8e&#10;5x2U8bsJWjXUJZUH6jhSdMbqG0hqgNqHpSprrYUMcdJuaKnpQ9PDTZGnWnWNwJI4PuaaWKIzFDJI&#10;0aTBSzE303sL29ieGLwd3tratTHcha+tGArTy4cKnoFSGObZ2lRGXxrYvltVNcauFqQCaaqVPHjQ&#10;cOt77Y5Y7R26zPJIWw9A15G1N6qSLgtYXt/rewbta6dvss/6En/HR0Ot2xud8npK3+E9A18tx/zi&#10;z8mT/XoDuH/eOvtxezOH+2X/AEp/wjopm4L+f/HW609e4v8Aj0Pjf/4hFv8A3+/c3u8P+524fbH/&#10;ANoll0hXHLu2fP6lf23d3n+XXPub/j2vj/8A+ITyn/v7+6/d4v8Acncv+akP/aFa9KJP+Sdsh9IJ&#10;V/3m8us/nXq4/wCA/wD26s+a4/rS/Iwf+y5bR92mWpQ14f7HVIvhk+z/AD9Fv6eOn+UJ8hj9QPkM&#10;qH/Y7T6dN/8AePbIb/dhtr0+Hx/+0Wfq9NW27wP+eT/u4WnVwf8AKxkC/C3rcmQRj+K70UX/ALWn&#10;deV5/wALX9p7hv8AdhfvTj4H8rW36UwJ/ur2vP8Aylf93C86sSWSQrqR1a/0/P8AvPFvelNfLqpW&#10;hArx6xipQkq8iMwt6Y7HTckerUV+tuPdqdbaPSAa1r1mB1WsD9dVjpudILAABmve1vxb23L/AGeT&#10;+IdaUspbtr2nqgP+dOhbdPxvcEaqOTdFWi/UmSnyG1WjJX8XK8Hn6+zbZJabndELXRcWbcfnOKfL&#10;4uPy+fRRv50bVtSsKa7e+T7NX0mfnT0/n0lP5uRlqoviPW1P7ctTtzJySA+o6/udmyH/AFP4kH49&#10;lPJtVWMkfAlkv26UupK/LhTz9fl0b+4K/SQPag6tN1uSV4cfo80zwpwr+fTNtgSS/wA3vbzJFI4D&#10;YPUUAYKB1NWctdlsCPbG255Q2h/6EH89xLf8/U/KvnTo23Y/8xCuyfwkr/vOznP5162LfvPtmWI0&#10;ldISsQ1RwKQPQByfLxa3t1n0GLFf0l/wt0XCLxGNWAoP+fm689d544WWlqvRVxxsBGpK+q2ojWOL&#10;+6+IWK9h49OiFUDfqA461iv5089M3yq67eohqUkHQG0kVHjC2Kdkdr3sdZ1Eh/6C1vzfgzt6kGo6&#10;L7qN5F0IK1/l1TzG6vVz6Q0YNZJAjScApoDBx/r2tb/D6+3y1CBTj0l8OSONUZeHWSeGdDTwQlFi&#10;knpJXJsbI1SsLsBf1Mgk1W4va3Hu6NomtWpWsoH7QetRSGk7FfgRm+2itj5cetuH+WXEE+HHXsLr&#10;KVq6vdqF4116Um3zXrb6jQ2mUMR/hb/H2UMnh3l5a1rSO2NfttYfL/Z6MrE6tj2CX1juGp9t7c4/&#10;KnWs78rUdvlb8kIY4pCid+dzzWb6kp2bulEHP9Yyv+29mkeIo09B0XzkmVmC1r/k6PF/KCikj+QH&#10;dJkVlK/HLfFlI+v+/wAeu2tcHi1/ZZvvbs25P6RN/wAdPRpy85G9WYK8fn/SToGen4zL8T/m044K&#10;5vq8lfr9N51Zte/9FP8AtvZjuwrzTsE3o244/wCoaTot2hqcoc1Y4220/wDaT/s9Xrfy3phH8DNr&#10;MdIjNP2WA7MV9UmczgItpNtIIP15v7I78+Im+jhqh/wWdv0JNhieSXlfQK6Zmb/ebu4FPzrx8qcO&#10;qrPgKss3x+/mPGCSC3+gPc8YLOTqI2Hv6xNlOkcez7cQBf7Wlfhmu/8Aq5b/AOboM7BrXZt8LxZE&#10;Nkg/2qXZr8q6v5cei7dZQyL3v/LegqJImjlk6klvES1mPy236CjcLpK2+v5/2HtmaPVfbwobi0H/&#10;AGh2vSiOSm2bE+ilEuPPj/jlx0fr4FSiP+aN82oy0SRqvyXEXkl03Y/IzY4C3Km+q3+wt78SkMaI&#10;7evTWmSaVnjStfn0Y3+dZULJ8WOvWhdH8fyC2ujFG1ASDrLtxWT6C9iRz/j7YimTU5jOrP2dPSRO&#10;DCso0g1z+zqn34FKwh+aJkDKw/l7/IUnUtrq39wrEG/NmB9q2YgKSOmCAruoNVFM+vVyH8lS4+Lf&#10;YWhwF/2YPdvqJC3J696sJFj/AKn2lmOor09H+Lq3+8n/AB0X/ktfbPTvXd2/LK39PWOPfuvdd3P9&#10;U5/2se/de6xaX1BhKFIv+l05vb/VBvp7914YIPUeWnkdw33cq6tQbTIlyCjqApCekhmB/wBh7pMN&#10;cRANO5elKTKDHqiBIdaZ+3qnf+YhEq/LP4Bzhz94nbu06ZJlsXsexdqMSdOnmTwc/wDGvb9kwWTf&#10;3J4RwUH/ADlPSTcNclvyzVu0Xd7/AILX/N0X3+X+4H8zT5rPLYuz/JMuzCzjR8idiFgzc69Ov/D2&#10;7AS8CuRQEn/B1WRAL0qJKk0/KnWwjGRp1qQVkJdSSFup+h/P9PbWnUWz59Pv8Wn06yXb8Mq/19Y5&#10;91ZdNM9Up14tIP8Adi/8lj35V1Vz14DrrVJ/x0X/AJLHu/h/0v5dbp17VJ/x0X/kse/eH/S/l16n&#10;XYMh/wB2L/yUP+IB968P5/y69TqDkJAkKl2V/wB2nsAx4b7unspsONQv/tvdlj7hnz6qwNDQV61d&#10;+vlkg+WH811I11pU9DfOxai3p0xS9m0JcBrHVpUj8C9/d7pyq2cYWokm019P0pc/P7Mdet0V1uT4&#10;lCsZalONFbHHz9f5dXH/AMrlh/sl3VsaMphhbOxQksF/bXKTWHN/pf23e0G536g10eGv7Ikz/PrV&#10;rUbPs1RxSdv23t1j8urCgX/s6CbjjWP8f8D7a6t1GqK2OnbxyXZiLgJY2tYkH9P1v7akk0FRprXp&#10;yOJpa6fLpJ7llWp21n3VXW2FzA9VrD/cbVAXIP5t7S7iSduumIppUn7aI/RltsTRblt4bznh/lPF&#10;1pV7tp5Zfj/gAZxHp7r7uLJqP1Xr/oh0JYA3voP4/P59iYtXdd9xxhgb/epLrH5U6CqOU2nk0hag&#10;y3Q+ytvt/RfCtQ37r1IjkUsq3lY3XVI4/wB1fWxt7bjFUHSlojEBAh1FSSTw4/LPp0PPxzlKbt3s&#10;JpDIZejO95PIrq+nydL9gxBdL+H8kcgm/wDh7bu2jS0k1txmtv8AtKg6cso5juNhRP8AlI8/+XO6&#10;6P8AdOzxSfyhPkde6ue/YGVW0XN9rdNMRdHb6FrX/wAP9tWF4pNw2yJGy1pMP2wSr/z9X8umnjlX&#10;Yt11r/yj/wDafB1j7BXT8qP5TI/dZT8fPgoSYlB0luyq64uWH0/2PukZobuuB4hP+9KrfyrT+fSh&#10;kCmOjVyP+Op1tCVcQ1xO9TWafvVAVZo7AnWDqUIpC3H0ufZfPkpTNOjCN6KRTiOq+v5pVTTL8Le1&#10;VkRmdU2r9RqYJ/eOiAcnU31JH4H+v7UWEn+PQEp8MU5/Zbyt/PTT8+mL2KSXatxSPIZ7ZT8q3duf&#10;z4dUC/PATSJ8LlgMQH/Dffx4PrJUmz7ysLKrcm5v/T2sRTokVcUlI/Yka/8APv8Ak6RSExpbtIPj&#10;QN9mAKcPlWuOPRBxTVOqQPLTcY2aS2p+HETen/N2uL/X3dIDMTGXpivrw6ZuJES3wtSXX/L8uh0w&#10;1NVj4zb1qFWmaaLu7pedLlmCsNi95AE8R2vf23KK3fLknqtyP2eF/n6XWhV7fmiPh4j2a+vlcmv8&#10;qfn1uE/EtAvxX+M37UcUjdEdLyTCEHS08vW23jIfr9eB7RDg3+mb/D1aKRnjgBWn6Sn9uoU/Kn8+&#10;h+q1/eVx+aN1sRYgNDVNcfW/Kgf7H3VuMn/NJv8ACvTjYjkb0A/48OtcLejCm/m3bkm1Wkijq5Iz&#10;YWEX+iCQSs4LABbzDn8afbO8oU5L3WhqzO60+3cwa/y/n0q2Qa/cC1cmih1b9m0qKfnq/l0cr+T1&#10;UGm+NnYJiKtJVfJrdUE4A9UE0mwOsEqEZeQfDLER9Rq/w+ns03eT/djczFaNLITT0zTj58Pl0UbN&#10;CDaiIPiJFFf4vPh5cfU9W+qz3ks4AEsi2I0cqQGYE/XUf9t7SqusVr0rfjSvWQNIf92L/wAlj35l&#10;00z02R14tIP92L/yWPflXVXPXgOvBn+pZT/T1jj3qQFKUzXr1OsMr+NZZG9Q8TiylT9bckkj2y0j&#10;LTsP+r8unE8+i9fLIib4qfJCQB+Pj726QAqtfT1/uH86xa/t+1fxX0Eaa9UuTS3lFOPWsBSlJP5V&#10;88ssbIf9n9rFj5B+vxzIY2H+sPaohVN2uvIhb860/wA3SWE6BaPxo4b9hAp/Po8P8t6Rh8x6kSzx&#10;RAfAXqhk8npBCbd+NY5IB/Vf+nFv8fbUNRaRkjHjXP8A2lT9K7yMndr1YzqKJbKfytLc1/Ov8ujK&#10;/wA6+pL/ABN2bJE8UrQ9/bbaNoZDJxH172aSGGldOtiAPrb3pH1lscOqzROJLdXFAQc8fTogPZzs&#10;3yY/lJsGPnn+OfwPhJIsB5Oy57/k/pMlrfm3t5H8ItJSuKU+3pPNH4xMANAtDX1/L/Z6x73RHwn8&#10;2uKMhZU7rylRGvFi8fe25I9GosvMn1v+Lfn2n8Pw915SgrWq35r9to/l1dZj+4edHCfHLtqceH+N&#10;8eH8v59W0fyyq5qH4UdUU8kM2qfM7njllUKUUSbwyALu1zYD+n59pJHMdzuEYWvfF/2jW/RpZwrL&#10;t+3S+IB4YnWnrS6n/Z/PqpXfqU1Ltv8Amus7j7j/AE/Vi05Um+h+9t1Xdh/gbcezCRAN65PYNUmO&#10;+/L/ABR+iyBpZNj590Q1Gvb/AD/5ex8usfapll/lF/HtpP1R/Jura9gNSfwDu2MG345kv+fp7bgH&#10;+P7p/p4v+0W36cuUeLa9kquSk/8A2lT9VJxQtIitwFirKG5/1X79KigD/axc/wCw9mUaCSSBC1P1&#10;Af2A9F6s2Kp6+f8ARbrbT/l2yGD4G7VUuqlcT2XNPHwZI0TOZnQXH9kSIhIP+P8Ah7D+7OJoNwk4&#10;VghSnH/iHGa/y4fz6OeXyTDyoKU/XlP7Nwmb/JT8+tTrKyQHK5XRHK2nJV0ZYAgtoqJAWZP7BEhZ&#10;LXP6L/mwE14dd1PNw8R2anp3sKfPh8ugxtiGOwsoi1dMEQr9kar/AD01/Onz6hrJGLkwznmMBQmp&#10;jeVOQLjgW59op/8Acdv9Mv8Al6X0q8J9JF/y9Ht+N7RCr+EgDBL/ADwXWr+mRB9/8YW1MgvbTb+v&#10;usI1y8wRcKrbmv2eL/n6UykRW/LRJ43F6P2/T9bhsTNr8iyQhNMjEtIQQTI+lQuk3JHPtFK9WD04&#10;in7P+L6WhfDHgA10mtft+X5ddsSQw8sTx+ORmKv6luj8aCD9Bz9f6+22YNE+M1XrxB1Q/wDNQf5e&#10;qB/51Qb+9vx2MdpB9tu2y3sQozW1NTfQ/gj2ZbHX97XlfKW1/mlwv8tVfyp0VcwDVsm1RcKvfmv2&#10;fS9ILbTJT/zf9sJMzKJKDDepU1afuOrxDFcXUWMsi354W5/FiSWH/KnWf/PND/LctP8Az7X86dCD&#10;d+7ny7m/4fKKfZsj9OXkDfzm6QiWBAmaojd500zwnrHJkTUzRlzKhVwRqCXv7WBqcu2gpxmX/u6H&#10;pFCac3O1ONP+7GnWxJTuy3DKzatDRsukqyGNbG5bgn+nvYCt4RDf6Ev/AD91RlOr9v8Ax5upZlSO&#10;xZgC1+GNvpYk8avpf34inn14Ru3wrXrE7oyzPrjaBoyG0m5P+vwNOn/Y3/w91dtCM/GnVwjpXWtO&#10;mzJvIKTTCF+3WKnbV+f8/EbX/wAfelkrEHpx623wf7Zf8vVL3wbMS/IX+Ze8fq19odll7NezHfPa&#10;Yta3Gn/efbPMxrtsZ/5cLr/Db9Ldj/5Km8/8923f4LvoEv5Qo003y6H1vR47/wBxt1/8U9rubf8A&#10;cu6/5q3/AP1bg6LuSv7a1/5q7N/gv+qkejRb5KdTH+veOwP943rjPfuYv9weYf8ATT/5ekXKY1Xn&#10;Li+ogH7ZQv8AKtevdG/9lH9Vf+J42D/71WO9v75/Yb7/AKSfpRyadW98mv6vCf2xBv8An6n5dXHf&#10;yXP+Ps+RX/LXZf8A1v3D7tun+5e1/wDNW9/49F0g5e/5Iu4f6Tbv+PXfV+in9qjH+0j/AHimn/4r&#10;7RL/AGMv/NN/+PL0bScX/wBOf8KdafP8yx2T5nd0MGIU/wB2DIg41rHt/BsU1G+nWtxe1xfj2tsx&#10;ptI/nJdH9l3KP+fv5dJdyQNve7E+luPspaWr1/YhX/bV8qG5b+Xl8b/j72F8PuuM9vXo/qLc+4aq&#10;bd1NVbgz3XO0s3nKhaPNZehgebK5nFZCukkiiQ6CZCYyfTb6lNJdSNLexRdrxKtG411Qwy8MU/td&#10;PH8NfOgrYxL+7trnm71czkirLXTdSxAakZXFAvkR6eVeqge6OieuNu/zDdudBYPE1OP6ty/dfVG1&#10;5Nsx5Kualo8TvvJ7ZpM4lAGmH20xgzMghI9EBAMaLc+1KvPLZwyGb9QvKpNOPhytGDx89Gr5aqZp&#10;Uu3MdtHutxa/T/4tF4dV1OdXiQxS/E5d+3xNOWatK4rTq4HfH8n74oVtDkMxha/tfaEm38HWR09D&#10;t3dWEmoa6qxVPXzxV2Tk3HtXP5OeeqeZPMEqY1fxCwW/BdNdSWdreXTnxBGpanDhU0rnj60x0str&#10;JL3crC2jPhwySKlKVA1uqV4itNVafKlc16pL+FnxqxPyb7b7D6tyW+NxbWioetsvu7FVeHVZnpKq&#10;k3XsPDmWppqVKKKpl+w3DIr+qJZCNWkWsDW7lTbp9MsPjRiVkIrprSua0b04fz6Dy2MO/RQltMUz&#10;JFMjEBwlVVmWh01rrGar8PDOBs2v8Z8b1x378yOvq7eu4dwydN/C7vze+CySrDjhVZyt23hMMzZK&#10;klhrFnpJcPu+rRkjkXWz6mPAHuguEuow0cHhRSAkLXVTRcSJxoK1MAPAU1U8qlTY2MW1XDrOsU88&#10;EzHUqCLULizFQQC3wi4wanKVp3UAWfyztf8As6HTrPI8hbJZe2ojSAm1dzoAFACggAAkAXAH9PbV&#10;5jbnT0mg/wCNXkbfy1U/KvSza2rvG1xgYX6n+dndHrcQg/TH/wAFi/61p7QjjH/zST/C3Tr/ABD7&#10;D/x5umXd0YlwO5YyzKJdv5WFitg2mXH1EbWJBAIv/T2k3RqbXuKDi0LZ9MHoz2IhN62uUioE8Qp9&#10;ssfWhoRmcvuam29jIqurkyu8aOhioqF3WrqKrIT0OPo5IFKyxCZZRDGz+Mk3H9LexNuBU3l1aFaB&#10;p2LN/pWNMfmfPoI7P462Gx+Cmto7eNgOHGO3annxKBfzrTy6iUpy8WWK46uyEeYOdyBpqmJ8mJah&#10;kqVgeWWOgnMkCvR462iJRpuSS34q6ztNceAYxEyoKt5U1cPtr1VVs3sLGTcLdGlUPpDaDXQsTHLF&#10;aaljAxWmv+jRuNdHnKWbDPl6irlraqho4qOorDkJakQNW5CaNwuTSOqWFa6aZY/UQSWItax1W4Rr&#10;eOfwygYEMv8ARZGNR89NOPTbfRXA3Oys7dYmYmNiNHBnuKMQpNdIAABIrXB69lslW5XI5DK5F5pK&#10;/J7lyWSqnnJMplr6moqnDki5YNMRz/T2kkGhTEMqoQV9aKF4eXw14+fRlPO12l3etHoeeNnKVroJ&#10;Zu2tBWgoa0HHh1fF/JEOqv8AkR+P2Np/7zUZkf8AEe2tx+PY/wDm5/hTpTZ9sW+v6Dbf+1v/ADdE&#10;D7OXT33/ADI2vf09x8f+Xc9Y+31/3Ps/+b3/AGiXHW5s2G+v6yW3/afZ9bBP8rH/ALIm6qP/ADf3&#10;P/7vqz/ivtPc/wC515/zY/7Rbfq8H/JL2v7br/u4XnVh3tvr3Xvfuvde9+69178H/Yf9DL78vx/7&#10;U/5Oqt8I/wBMOv/S37D9B/rf8U97bgvTJ8uvL9f9gf8AiPdk4Hrw6S+7f+Pc3H/2pMt/7r5/abc/&#10;+SbuH/PPJ/x3ox2n/kr7L/z2xf8AP3WkzB/2T/2R/wCLB9Of+8J3f7Orv/c/Zf8Amte/4YegztH/&#10;ACQ97/55Nv8A8N11fR8nFD/yjesV+l+jPj4b/W1tubEP09lMYrc2R9J5/wDtDuujdzp2Hcm/oWn8&#10;r60b/n2n518utZstYJCI1dJqmNZVZvS41vCBptcm05/PHte7Fp9AxSAt/vLHH516SmOLVNdyiuml&#10;B/pjXj8tXpmnzwM2/wDbmH2t2Bs2ggo0WiyHXHTmeqqaeNKmGWu3DsnauayjeCWySLUVeTk1A39q&#10;Nsj+pu7ZSaapnj9aaZnir+ejVT50qaVKXe40tEu2h4KY6/PXBHN+VPEK+daasVoLIf5rPV3V3WmI&#10;+P02xdlbb2s2cxu7pcm+AwGMxE9fLTQYCm8lUaCCKSdjFUShTIzaPIbfm5Xsd7Pdpu19O5MbCEqn&#10;8GpJ3OfOukDgPX5dHG9W8e23e22VqoWSNLrU/wDH4E9gRjy1AuOJpq86Zri7dip49p/H5qaNYll6&#10;FlMlhZ5Xh7i7gpI5Zh/amFHTRRlvqRGP6WCmMFbu8iLVCiM/72gb+VafOlfl0Wlmaw2p2PxNd/8A&#10;Gby4T/Ao62Ff5KH/AGSl2N/4sDu7/wB9v1N7bmNWHSu3+E/b1cNH/m4f+Cr/ANa5Pba8enx8R/0p&#10;/wAnWvP/ADvRqm6WQhSrUPYwIYEi5qdsIpsGU3XXf6+7bSniJzBFWlTCa/Z4vSXcv7PlD7bz/Bbd&#10;ENnippP5WjVNRLKsQ+ea+SnVoTTFV6AiqPQrwyPG7WClg3Iv/Xh7SWm+oDUotKetPn0mjYrbwUWv&#10;e3/PvR8v5gFNTH+Vd8LGkltStH8coldDT6bj49bunWNkkge0TyRfT8ED+nNVSOWSRyKSjgf9X5dG&#10;EcitGwkTtoMevRi/5KFEy/FHfEXnmljj713KiMKqpLKT151RI2oRywxqXkkZuFtz/r3q8rxlVbuN&#10;eP8Aqr0mto4/Fd0j0oDwrWv+Cn8+iEfzpook+U2y6aQtIZfjvtNnuVlddO++4oVs8ysY10VDXPN+&#10;Pb0RZ1cs2Ps6YvYSyyJC+hnYGtK/DX7PXq9b43iAfCro37dQij4zdZF9QjEkkv8AosxBkctGq69R&#10;/JH1v7Kd1XTYX2f9Cf8AwHoRbRLJLue1GRqkTQD/AKqx9aZcS23YbXK/xGJQxFrmOopITYXP18d/&#10;9j7GX/Ow/wDUZ/z/ANAKP/kg2n/PAn/ViPre52P/AMeftr/tTY7/ANxYvYK23/kn2P8AzRT/AI6O&#10;h9u//JV3H/mq3+E9A58uP+yWPkx/4gDuL/3324vZjD/bL/pT/hHRTNwX8/8AjrdaencX/HofG/8A&#10;8Qi3/v8Afub3eH/c7cPtj/7RLLpCueXds+X1Lfsu7vH8+ufdHG2egD/TpPJ8f6/d/df/ABT3eL/c&#10;ncv+akP/AGhWvSiT/knbIPWCVv8Aery6x+VOrjvgQbfyrfmt9P8AgL8iTybE6/jrs9eBY3tq92ma&#10;hQU4/wCx1SL4ZPs/z9Fv6bDP/KM+QyDSFj+REby+QugMbbZ6diZkKo6kx2vYkXv7a0/47t2ePj/9&#10;os/TgNNu3cAZP038r22b+emn51+XVvf8rPyTfC3ruONYRJ/FN4uY5CGaMPufJSAL9NWpHBvwP6ke&#10;2biNReXZd6V8Hy/5dbf59K4FmXbNs1xUH+M0zxre3Tenlqp+X5dWBRZN0DRN9qPGrFyKqjM1OF41&#10;T00U8ymNv6iQsLcj3QBAwVZlqfWo/Zg/zI/Prxjnca0iJVTnj5/YD6dMz7goLmSXKbep116NdZU0&#10;9LzzY3epsQ4B0aipcA2HBsxNcCB9LyQgfOTT/wAeUV/In/B0thgacRiKKRz56UY6fSv25/Z0Hu6e&#10;/wDpjZ1V/Bt593dNbPyMlPFVJQZzsXae3cmaSdjDHUilzOYo5tALXJA4sOTf3sf46pjt5EahBJRg&#10;1KetPXy+w0r1S4e3sn0TrIsrAgB00V9aEk1pjy8xw6og/mwdt9d9i7n6S/0fdj7E7EGJptyfe1my&#10;d3YLddLRS1uV2+VhnqsPW1SF9FKT6/H9Da/qsabHrt7/AHF5Urqe3P2eG0mOHnq4+VPPog5tFvLt&#10;O1C3m/Vt4rosKcRJ9NTzx8B9fy4dKv8Am9yu0fxK1a+du1wU+NlvebYScr+kKTJcEM17e0fKhBEI&#10;p/aJaN9n6F3j58OjXnlDO1yWxW93I/7z9H/h6CXc3Ze0+oP5oNDv3fuaXA7bwVFt/IZOuWkrsi8S&#10;VfXFDj0QU1DDJK+gZNnv+fHa3quqfaInk5W2S0iXVKYo2Aqi18O6aSncy8dGnFaVqeFCr328jj50&#10;3XcJV0wxTkHDt8W1rHXsRj+KvDyp51FttJ/NG+GkUFKajtVjM1OlQyHbO4420lAF1JJRBrkc8/g+&#10;1Atb8U8Wwo6oBTxbccK5q0q8a+Vaefl0gW72s0Ybp2mn/EW/8wH8rQjGumCeFfOnXGk/mn/DKbzs&#10;O0FWBFnnYrtjcF9UJSQKbUZJOlTb/Y+9JDdsWrZAU/4faf8AbR1eS521AtN0rX/l13D/ALY+qKf5&#10;n3fvVHyK772pvXrDcf8AeDCYrqTCYKrq2o6/GGLJ0O9N/wCQqqVUradTOkdNmIG1rb9fIFx7XR60&#10;FJrZ19NLRS1+3wpX0/LVSvlWhoieQOa2Nz4v8X6c8VPT/ciKHVXPwaqU7qVWtb9R9sEppIGknXVF&#10;rcLMwDkTEn9qGT9QI+tvp7uVeQgwwSmnGqgf5T1pXmAYXCVrwyv5/i6yjxzLTW8rzaKcwr450VJF&#10;qkszs8SswVQWsFN7fj26EYGJpkKMjhgCUGqlajudfUZFemyDplAKqrIyksTiopUeGsnD0Yr8q5ps&#10;R/B354fHLpb40bI6837vipxW5KTNZierpYcDmqxoafJ5asrYZVaChZCrSQkBdQv9b/j2WTQXxv5b&#10;n6LskWID9W3H9lEkVe6Va6tNcVpWh8iVtncbTDtlpYS7ugktYJfhiuH16ppZshYTop4unNa6a+dB&#10;R93/ALgwu/e/+999bZy1TV4TcvanZO48ZOtLUQM+Oze78xlqdylYtITZagAhdTfmwvb2bray+Hqk&#10;TSacNcT1/wCcUslP9tT5VoaF73MOTH4khKKw0xTD4tWD4kScKcRX50xU/f8AJ7cnvzuSR5GkEvxv&#10;3xLGZJInd4pd5deeFyscshi8sKq9m59Vvxckm8q77buFs66Q8Ehrx+FT5Y9fXo72KJzuu2ytE6E1&#10;wykfij4VAr0DvURdfih83QpVTFmuspZtbpHGsSbnzJClmN9UhHAAJ49mO5NH/WLYDI+kGTcB6/6C&#10;U/5/r+VPPom2bv5T5lQfEYdnX9tyc/lTh8+rCPhx85fj1098RdtdWb43ZX4jd0h3OwxzbZzFQix5&#10;qsrZ4GWqWnWBo3eawZS17XNrj2U7lZX8MO4TCzLwTURWDKONvChNGZeFK0Fa1pUUqRDy/um1Ryba&#10;G3VY5rYzalMcrElbu4NKxpJpr6mnyBoeiMfFDvTqrq7qb5lba3DumTF1na/Tm4cPtWGLGVTGvq5t&#10;n7toaYzHS0VN5pspGAJHS1za9jY43OC4nurC5ghJjj8aSSpXs8ZoSo7WevwNk6a0wPQN7Ffbfb7f&#10;v9pebkPFlaBIaQXR1+Gs4Y18ABfiXBPnx6R3WAlj7t/luT62kR5unXkkdnZVWp+Vu96uBY5PBHE5&#10;8c3OhmtxcD8pkcNdbtOpquuD/tDtvPpbRfoNlt5OxtE9POv+OXPkaEfmPPo0vQHefUPQ/wDMc+YW&#10;7u081UYLCZDP/ILAw1NPjK7LSvlK7vbE5qGMUuPjlqNH2m3J7kIRdh/sbyL4kcZ8DWxr+OJKcP8A&#10;fskdf9rWnnSorWN/pZJPGl8NMUOiV68a4ijkpT+kRWuK0NF5/Mr+YfQnf/Ru0tq9Sb5pM3VUvbeD&#10;3RV46poJcbNSUtLs3edBUSyTZGSnp40VNwwv6nV/qui9z7pDa3UJZpLDQh8/EietP+abyUp/Spxx&#10;WhpS+v8Ab7i3KxbjrlX/AIVKlK/81UjrWn4a0pmlR0TD4JK8dT81aUl6hof5efyMieaJZJKWd0qt&#10;leL7WVEZJVYSAXW444vb29JJHI8UaHuzX5cOmYNQtBI3l/Pozv8ALq/mAdW/FPpbdvXe99i9vboy&#10;uW7b3Fu+DJde7Y2vnsFFja/a+zMJTU09XnN87WrIsks+3ZWlhNOdAdeTcE7jsbu8eVLS2eTRSukV&#10;pXhX9h6295aWqRvdXCR6601Mq1pStNTLXiOH59H4H85n4/EKf9D/AMmRdb/8y969NuSLcdvf4e7P&#10;tG6R01bdNn+j/s9Nfvnaf+jhD/zki/62de/4eZ+Pt1B6g+TI1G1/9HvXthwTc/8AGXh+R78m0brJ&#10;XTt02PVaf5evfvnaf+jhD/zki/62deH85n4+kc9QfJkGwJH+j3r02uSLX/0vi/09ufuPd/8Ao3S/&#10;7yP8/Xv3ztX/AEcIf+ckX/QfXX/DzXx95/4w/wDJrggf8y8695v+R/xl/wDHv37j3f8A6N0v+8j/&#10;AD9e/fO1f9HCH/nJF/0H10/85n493UN1J8l05Qgt1917c6mCfoTt15CoLjUwUhb8/X3STZd0CEPZ&#10;upqPiB8vSgP+T8+vHetqVdf7whorA/Gp9f4S1Pz/ACrnolvd/wAxNkfKz5YfCzK7E2t2Dtuj2p3R&#10;sPH11Nv3A4zC5KWtyHYe32inoqfFZ7cFNV0cCRteQTC5twL8JP3dcwfvGWbtEqxgCh/AH8yBX4un&#10;JNztbuPZbe1kWTw5Z3JU8PF8KgIpimg+Zr8qdBh0/wDJXYvxk/mFfLrem+NsdmbnxuR3N31t+Kn6&#10;/wBs4fM1f3Fd3pjK2aeWPJ7pwhFN/uBRWZdQQvdiLAOohDvaQxxQkkA1IBPGnoDTh1qeW0sLv6i7&#10;v0XXwDY4caGprxFcdWL0n85X49xoYk6p+TFQIwq2HX3XjeG7O/iP/GXQ91DWuyre3096SyvWLGOz&#10;lf7FOP2060d72hmLfvGHP9NR/wAeZf5V+fUz/h5j4/f8+g+TP/ovOvv/ALbvvbbduRp/utn/AN5/&#10;2etfvnaf+jhD/wA5Iv8ArZ1xb+c18fRa/UHyZ/8AReden/5rvvy7duQr/utn/wB5/wBnr3752n/o&#10;4Q/85Iv+tnXQ/nN/Hw/XqH5Mj/X6869/+2972bHcRx224/3k/wCfr3762n/o4Q/85Iv+tnXIfzmf&#10;j2b/APGJPkstv9V131/c/wCtp7bb/ebe3Its3OXVo22fHy/2evfvrav+jhD/AM5Iv+g+uP8Aw878&#10;eEIMnUfyZB1BSB11sH+0GIYH/S1yPTz/AK/tw7Nu3/Rtm/Z/s9e/fG2H4b2E/wDNyL/oPqDL/OQ+&#10;O9ZIIp+qPk3aUKogh662JJIJZdQhlQQdryyzeF0FwF/tj23Jtm7Q6T+7X0/Mqv7KnP8Ak/Pp2Pet&#10;oAeOS/hEjU096mvr8JYDy4kfKuaVl/HnfOG7I7t/mT7+wdBufHY3dfxk+Y24aTGbjw9HQ5mngy+7&#10;sFkZKXI09Dl8rHRVCvU6LO4LBNSg8hU83iGSyhe2ZZPF191AO1WWlQW/jrXHD542iPAtzcxsXiZC&#10;vFPxAio0u5xXgQK+XnQyvwq/mS9S/HH4+bS6t3l1/wBz7jzWJny1Y+Q2HtPbOd2+Kevr5pYKePI5&#10;ze21J3qodJEiLA2ji5Fxdw7Lukt9f3ccHiLKyGiHVpogXu4cdNRgeY8uqjeLCPb9stJn8IwpItXK&#10;pr1TSzVXUw+HxdJpXgDjUADYH+c38fQDbqL5MLxfWevuvQq6fwxHbxsT+PfpNp3SLTr26bPotf8A&#10;L03++dq/6OEP/OSL/oPrH/w8r8cpZRJP1R8iID4zpFZsTr0SFRbVIVHbZKRgEXbn21+7L1mTXayJ&#10;/plI/ZStfnw/PrY3ywSvg3qn10lW/boY0/OlfLgemLOfzgvj9mMVlsXj9g9z071WMrolWo2xsikM&#10;jVVPJSxnTT9jZCYwq0xu6obf059uXuwXd3ZyQRihdWFaNiqkcKZ418uHTtrzLZQXVvcXFwo0SIwD&#10;ErXRIjmhoeOinyrXPDrXsz+agyvXVNs2HGbpSrpOzN+7hdxi6lY4aPdm1evsTjUlenirIGmf+6M0&#10;jBZDoJ0821Falpdi8v7mW1k/WjiQBVLU8NpWqSdPHxaAU/Dxz0XPuW2RWOy2aX8L/TPI2rURXXHb&#10;x0pQ0p4FeJrqp5VIZ1OFrI/04vchAmSL147IMshkiL6oW+wGrSCb/wCsP6+9fTyxBV+luTX/AIX/&#10;AND9aN7bSySTJuUSg0xk8K+dB/g6E7q3J02xs3ncll8Ju2qp8h1nv3bMcdFhqqWdJN4bN3DtfH1k&#10;kc1MgEC1eWBa1+FtcXuPT2LTWsge0uTR4m/s/wCCVJafF56NPyrWhpQ6h3aO0uLe4W+hk0s4pUr/&#10;AGkMsPHSeHiavnppitQYzaHyH2XtX4KdsdAVW2OxDuneHatPuugmh29SfwD+F/w7rjEKJslV5HGv&#10;HVffYOoTxiJ76Qbi9igWylW92y+jgeMQxOpVxp1akKgrk8NRJx6CuagyG4W3gblsUlwHupkhaNlB&#10;KjRcxSsHOAtaKoOa5PlQiz3/AL+pNg9yfy0d/V+FygxuzfjN8PM5PRzUkaZSaLbe7sxl5KalppKh&#10;IZ5KySBIVKSPp16iDYKaqVuHnt40k8RGBNFFMqqjiy/wVBzWvyzqeRrGO1mvI2PjRo9IikgWqKSC&#10;S0frQUBrQ1A87Rpv5yXx4ppHjqer++8iUq5As2K2Ds6WJl1OIJ3Nf2dj5k1IQSChK35/Hun7tv4y&#10;T9HI6nhpCtT7QGNPl659OqRb1ts2pRdaCtKh9KcfTUwB4eRNPPiOio/MP+Zb018hOhN+9bbX667i&#10;wmZzdPiDRjeG19nYSnqVwWZpMxUDXQ9g5xlWeGmKIWC/qv6rEe34NvvFc3J2+47EkWnh8fFikirX&#10;V+HVq4ZpTFa9bn3WzeAWUO4xCSaaGnep/s5Uk/CW46NOSONRWlOqzPkT2vhu5aPoKp2tgt8Uqdd/&#10;G3rXqjJ/xTBQwSfxXaNVuRqjwJja7LI1M8GSiZCzLw3GrmyuO1u0QudtuTrdm+DhWmPiz0je8tJS&#10;sEu6ReJBWM5Pl5/KvpnhxPRZxjMp46mR8XuX00U6hziqsavJojVeYBYDUT/sPx7dSO4V9Tbdcrgj&#10;4PX/AG3l1qS5sHCQncossDWp8v8Ai+hFxue+x6n3Hs6rxG8Wrct2BsfcFOJMNHDjzS7T2z2Hj6om&#10;sqK6nkLM+6o2OiJ9CRsT+Lp3s7uSTa2itZP8X8WutSurxdHCmr4dGftHT0e4bdG24p+8ovElkhYC&#10;pz4QlFOHn4npinnXq9zov+az0t1f0l1BsHOdafIPK5HaHXmwNs1tdt3Y+0K7FNUbe2ji8HJ4KnI9&#10;iYmokWV8f5QDELJKvJ+vtv8Acu6AVSzd6kntBNK+RqB09Hv21yJDALuESwxhG71HmxB7inGvAVpT&#10;JyOhRb+cp8faipIbqT5NxlYIKfzTdfbGEcQqJWSad1h7QmkKwIATxY6gCRe/un7p3ASiOezlj1Ru&#10;BVSf4fSvDH7erSbztiwSar+EElQO9TxNfwFqcPOla48+qldz94YfvD5i9sd3bAot37coZ+s+1Kyi&#10;o94Ymiwu5Kaq250vuxYJjQ4zM52lijqZcSjxlqhWIY2U6DdJdwvJsTW0sZVWnAyD/ol9E/mB8Oun&#10;zpXFadGdlPHFzJDdw3EMutWPY+oro26RO7GNXg1H+mI/DUj7/L7+fnVPxr6Y3Fsreeye38/k8j27&#10;l99LWbH2rtjL0UlPlNrbPxgWepze+duVAr2qsLK7xCE+JWW5OoH2tvLefd7w3dtFpVkVtOTp1FjS&#10;oXPD0HRRZ3lttNokN3dIGetCzKldPacMwrwBxWlf2n1i/nN/HsrIB1D8nCY2kZ/J1718SE1cMAe3&#10;Ftf/AGP09+G17jGABZu/+lBNPtqBx8uPXhvO1AsTuMJr/wAMi/62dZR/OZ+PvBPUHyZsyhlP+jzr&#10;zkG9v+avj6+7Dad0l+DbZseq/wCc9bO87T/0cIf+ckX/AEH13/w8z8fT/wA0g+TI/wDKedeH/W/5&#10;q/8Am3txdl3da/7rZv2U/wAvXv3ztX/Rwh/5yRf9B9cR/Oa+PlmJ6h+TI0FAw/0edeE+ttIsB29c&#10;25J/oB72dm3Y5/dcx/L/AGevfvjbCe2+hP8Azci/6D6jT/znfj2JXgk6c+TThYpGlY9cdevHGmog&#10;OzjuFNPC3tz7YO0bq2P3VKKfIf5+lSbhtxVm+vg/5yR/9B9Bn3b/ADXOkey+kO4thYDr/uPEV27u&#10;qN97ao6rcGzNrwUNOc9tTMY/7utlxXYOZamgo4JZJmDga/HpB5LLUbTucTrI9r4aj+MhK/ZxrTz9&#10;Kj16STbtYyfoC4BZuGiknD10agvy1EV8q0NKwC80n8rZZjHT0cNT89iXhjWY6Jaj45ENaTQY5VS/&#10;DCwPPtHPGySM5ky4KEeQqK1rXNKennx9VemWO2DSQlQKUrTILLmgJI/OnRjfjB33038ffk/jd09p&#10;Z2qwmKyvwd6SwcUtFSS5OU1tT190dnSooqET1837GCcWjiP1ubWsVDMRYWqxwlmrcNhox8V3cCh1&#10;unDTxFeOaedjFcfvrdpEl/Tb6avZM9KWdvTEUcvH+lp4Y1ZoIP8AMw+ZPQPyK6C2jtHqjek2ar6H&#10;tXbufmx523m8eyY9NrdgUcszTZeixSvMUnVtBAtci/59tx211Ciy3EIRX+Gjxvw418NmpxHGlfKt&#10;D1ae8trjxLeC4d5UpqJimi014U8WNNVaH4a6aZpUdBV2azSfKD+UnEVDqPj78EW/Z9ZFP/pQqWMz&#10;mywqVFgVV3/1/wCu9OoFfU9VioIwCcqOPrXoG+5e39t7N3l/Mf6yyeOzlZnuzO9d3/wCqoMfRVWF&#10;o0293JuvKVi5Oumy9FU08lTBINCxwS+pDcjjV6RZDuOw3SrX6dbgU9fGiMXHy06tXA1pTFaisc1v&#10;Dte+7fMxrdy2rhgK6fp5jKQR568LWo08aHh0cL4b/wAzno3oX4+bI6e3tsntOu3RgazMrJXbe25t&#10;GrwjnKZ6oylLNFU5Xf2IqZ1jWtiR7Q3Qkn/AsTRPFNeO6/2rIR8tMUcX89Gry40zSpUxubXb4CHD&#10;prk4H/fkskmRmlNen50rjgCyYzdmN7U6t/mWdiY6LIU2M3j2Xgd14+kyy01PVwUO6u0sruigWWmp&#10;airhhmSizMaSBZXGtT9LW9u6P93nKJL8Uvv+0R/n1uOdoOXOf1jTIO3Gv23X+TpedxNo/lIfHxIg&#10;zE/JKpiCoBpW+L7igaZndkjVY1m1EE3NrC/4rGQt9ugXLl4aD/qFt+qJrk2naJZ5O3RN+X+NT/t/&#10;l1UJJE60yioNbTSCLHVYaOKnNPJHNSJWKivPW0sxlZT6CYwp0kgn8LV8aJ4ZJYiCDWgzX/Nx6RxT&#10;RzTeDCjO3yFfIj/L1eb8QP5knQfRHxp2/wBUb32/2ZV5XF4/cNLVvjcRtOoikk3BlGqvHJU129qC&#10;eVIoqoDiIlQ3P1A9lz2Hjw3MJuVTWIxV+34IRDjjWtNR4UqBnj0qtb19ufaoBYyO1qzk+Vdc8k3z&#10;pTWV860ritBTT2Hmdubo33u/PbKxmWods5LcucqcTRzrQCqp6SrzORqqeKZKGvrYl8cUwF9VuOP8&#10;DeRvEYNqjPH4W1cWZs4FPip86dIo7NreC3QE4QL3DT8IpUZNa/y+fSRWCo0s/wBtkiFcA2ZEcFDr&#10;uACz+Mlbagptf3QxeMPCLaQSDX7K+Xz+3rzCRFDgKSrA01caV+XRjeo+7dq9bVnRK5zE7lqZOrfk&#10;S3cGWlx+PxdYZ9uSydTtCtFLV5rHRPWFuv6m6yNHp1i17G6dC0F1uZK1WYRgGv8ABr/bXV+XT88M&#10;lxb7NpK1t5Z3ahr/AGvhUHlSnhn1rXgKZvjP86z4y0dFHUS7D7vDS1ESfvbT2FEBGsKRuwVuzgLm&#10;SMkAHm/4/KV466RXz6ULd2kbyPLI1TQUArSn59ZH/nYfF1YgP7g93rU1CMYWG1+v1h0SpLZmcdnM&#10;xZEjJtbn3Y2krJpiKkkg5NOH7a/5OtxbnZSzxxproO49v8Pl+dePl1Wj8/Pmb1/8udydLVPXmE3j&#10;iTtoZJKsbsx2Dxn3EearsXVAUv8AC9xZvyeFMQRJq0W1ra9zZZYwXdhdy3U8C6ZZISAGrTwywNTT&#10;z8QHh5efRdud5Z7htVqsDsGgF2xqKV8XwAAM/h8P51r5eZgNnxfc/wA3DFzTygBcbQMsg8iyQxL1&#10;HUT2USRaGKGKwNze/wCPyU7fEG5QhXXQpboOHGm6A+uPi/l88H+6s3+uJeWQTHjynV/ptmI4fnXj&#10;0qPk5meqPjb/ADR+r+0965bKY7b+4+usZv7cFfJ9tV01DlGh3/sWljx9FBDTzLTTUeDo/wBrW3qV&#10;muPobIS+x+EB+rFMmkfx/wCM/VHJoFoToz/pvl0XrIIOY7e6ncCN1mYkK50iLbmtgKIrk6hFrJxQ&#10;mgB49H0h/mlfEFooHh7Px8EMlOHIrNu7g8mqKZqSZZPtaKqSBjLGdIJ0FeSw49uyW18rRx/SHUsa&#10;1/Wtfn5fUAj7CB/mUm42kNJp3UMFYr/uPejga8WtgD8X4S3CppUdDJsr50/E7e+Mky9D3z1TjaRK&#10;tqB13LunDbOrmqI4aaap8eM3ZkcLkJqaA1IBmSNoja4Jvw4lrcZ1x0P+nif/AKtySU/21K+Vc0a+&#10;rtmBMF3w41jlT/q7HHX/AGtfnTFRK258g+j971suN2L231bu10oJKuVNp9g7W3EfH5XiISLDZSvn&#10;eVSgOnQByeePaa9020DePNHGzcA7Ba040r6Yr9o6tbtLdtJoBZUpU0OK19B8ul2d27YnSPGpuHb8&#10;8gSlVojnKFJ0qpJkMdJNErylGlVfQbksQRpFvbNvNayQKPq4y1fwsH4+tDj8+OfTpTJaXSwvIttI&#10;yhl4D7f4iv8AKv5dVAfBukWm+QH8y10lhmjqO0eyalHhl8yCOfe3aE0ah7ANaOQcj8kj8e7czrp2&#10;yI1wbG6/w2/V9hLnct5LwOh+u274qZxd8KE/5OgV/lDXNN8uSBcfY0Dcf7TTbq44/rq9q+bjS7uf&#10;+at//wBW4OkHJX9ta/8ANXZv8F/1Ul0cCPkn1Jcfq7u6/Yf7HeuN4+n4935kFLDmA/0p/wDL0i5T&#10;bTecuNTgID+yUN/OlPz666N/7KP6q/8AE8bB/wDeqx3t7fP7Dff9JP0o5NGne+TU9HhH7Igv/Ptf&#10;z6uO/kuf8fZ8iv8Alrsv/rfuH3bdP9y9r/5q3v8Ax6LpBy9/yRdw/wBJt3/Hrvq/Qf5ui/4L/wDG&#10;03tEv9lJ/wA05P8Ajy9G0nF/9Of8Kdae/wDMuBPzM7lVQSXbbKXH0VX2/gkLsf8AadV7fn2YWa6r&#10;e1WvxTXS/tupTX/jP8+k+4/8lrdPtt/+0CHrYC/lfWb4UdYEMtvv97/n6s25Mu6qOPzqt/sPZSp1&#10;XG5OB8cUTfZW1tR/k63Z/wDJG2f7Lj/tPn6p7+QCMf5uWxeLH/Zi/juxvYfpzmwdSqb+o8+zOD/c&#10;CH/mtdf9pU3W77/kubp9tt/2h23WzduT0bZ3ibvdMTuBzawAH8OqCL3PLen/AGHsj3YkbTudB/oL&#10;f8dPRzsoB3rZ6n/iRF/1dj61rv5Oixt8suzVjEIkHS25IndqaN3ZY98dYQXvKraQ3luQOLgez/eB&#10;4k01RT/GW/5+6CmxSdlgo/5Q4f8Aq3D0MW+EWH5l/wAyuKFVKwfAHuyCIaYoz4kw/W3DNFEuoq7M&#10;bm/1t/rtQqFt7L/SS/8AaZd9L7kUvdyNeLwf9odr0QX+Wkb/ADQ6bAAsMjl+Qb3J2vui4tYW0/7z&#10;71ff7gzf81rb/tKh61tP/Jb2/wD6iP8AtCuetw6DlY/+CR/7xGp9oBxj/wCaSf4W6UP8Q+w/8ebp&#10;o3RGXwWfkBsBhq8EfX60kvN/aPc11bfe5/0J/wDjp6XbS/h7lYNStJ4z/vMit/OlOtITpCCN/kZ1&#10;VG0hQt3V1/G0qgKyqd24afTclgUdqYAj8+xFvz/THe7kCrRu7enAsaVzSvRTygxM3L0P4WjgU/7U&#10;wH+YjIp5avOmTHfy/sdQ5T5t9cY+uhilo63NZOJ4JFgqFYPtzPVipoqIZYtZkQksVN7fT2zu9skd&#10;jPDIxLxSqmoHTXXKkVaZ4atVK+VK5qE/Ls1xHfWUX1HY8TY7h8Nk5PwutamE8eGv+j3GB/nA4PHY&#10;r5V9S4nF0dNSQydTbImaGnpKWmWWWfsDsehNQyUsNPGZQIoyeORGB+bhnboUJtdujqHl095Oqmok&#10;fDitKeor8qdPbpfzzT3t7Mn+hSECrHOstWrFvQjAHGuaU6rV75xdJgu6e1sFQRLT0GF7W3riqKnQ&#10;ALBSY/cOVo6eMW4ssUA/1vdYZvH26zmK0aQp/wAbBP8AKn5/LpzdYlgvN5hT4FZ6fICi0/aCfzp5&#10;dXN/yQea75D/APLHaP8A7kZs+/bj8ez/ANF5l/Z4ef59etBWLfU9Rtv/AGt9EF7PP/Gef5kf/Be4&#10;/wD4LjrI+31/3Ps/+b3/AGiXHXpjpst7j9JLb/tPsutgn+Vj/wBkTdVf9RG6P/d9V+09z/ude/8A&#10;Nj/tFt+nYRTa9q/6iv8Au4XfVhvtvrXXvfuvde9+69178H/Yf9DL78vx/wC1P+TqrfCP9MOv/9Pf&#10;sP0H+t/xT3tuC9Mny68v1/2B/wCI92TgevDpL7t/49zcf/aky3/uvn9ptz/5Ju4f888n/HejHaf+&#10;Svsv/PbF/wA/daTVML9AdkD/AMCD6c/94Tu/2dXf+5+y/wDNa9/ww9BnaP8Akh73/wA8m3/4brq+&#10;r5NjT/KP6xP1t0Z8ex/yVtvYn+9eymNqXNkKf6PP/wBod10aTtp5f3LH4LX/ALTLbrWVIU1NACCW&#10;fIQotjaxapQ88c30+1zjTM7+lq3/AB7pHMxaC6QYogb/AHnw8fnXoyPdUjT9l9fh46b7Z+nvj7C7&#10;SRyPJHKnWGx9SROgAX08m9r8e1mwl2v9r0pVWu56n0peTftr+XDpPzHVYN2qa6YreT9tjBj+XH+X&#10;VnH85Rqml258bXqMeseMhxm+YvNBBM0ks7nbRpYmn0OE8yK7XIuApsDzYPctArZ3MEmA4twD9sc6&#10;nHy1A8ehJzP4T7raTRyVDJf6sfBqe0Zftr4ZHl6/Lqq7uiDw7V+PWgIKeXoOqkpiGLyNF/ps7oVX&#10;lJVdLNpvp5sD9T7NaEX99847c/tt42/lWn8+iCNy1htyFaaJbxft/wAcuGr8vip+XWwV/JQ/7JS7&#10;G/8AFgd3f++36m9szCjDpfb/AAn7erho/wDNw/8ABV/61ye2149Pj4j/AKU/5Otef+d5xP0sQLsK&#10;HsYgfQHRU7Yc3PNv0+77QwjTmCU+RhFPt8XpNuQrDyka5BvP8Ft0QSUQD+VtEs1Qoib58rC/lQrG&#10;PP0JTUscraS7MgN2Ngf6fm/t55EilW3ZviANft+XSe0SeW11rBVI3Nc+vDy+XVgHztm8n8sb4c0d&#10;c+PXFR0Xx++3kkx+QRUq4OgN4UjKJpII47rqYgm99Fjpvf3qFk1zhWqRT+df83Tl3r+nSeEamFar&#10;w9KZz8/LoaP5MOfxuP8Ai32B97WxUMMXee5TLVTZCiSiW/XfVBVwWkWW5Vb6dJ/pfj2guJgsieIV&#10;QVNKk5+yin/JxHRlZW1xdQwtDBV2BqoqWHpTFD+ZX5V8iK/zlK5Mp8mevavHZHB5WGXpPZ2IlraW&#10;oirI1jl332tU1EZ+2ld0eKlmjd7gabr/AKq4Mbd42jqkik+YHl/xf+TPRbdeJHctA8ZBXiDUMK+o&#10;pT9jN86edvnVPyI6Y67+JnRm1939p9aYLPN8eeuMdHhJ937bpMosdP17RYsLNQ12YpqwN97RTJxG&#10;fUtjY8eyzd0la2kjjj1LIChP8OoUrTz88VHDj0ebOqLdQXBlX9FkkoTQtoZXoPt00r5VrQ9anCSU&#10;tTu81FBNFPSz5XTC8VSlRE8SZMRpUI8eqP8AfEeqys1hbk+xbHJHLvdtKj1Z51cj+HU1aV86Zzj7&#10;OgQ0fg7NJECT4FsY6kU1aI1SoyeOmtM0rSp49b3Gx7f3R26oJumHoAeLfSki/wAfzb2DNt/5J9j/&#10;AM0k/wCOjobbo2vc796cZW/48ega+W5/5xa+TI/p0B3F/wC++3F7MYf7Zf8ASn/COiyTuaNPWv8A&#10;x0/5+tPXuL/j0Pjf/wCIRb/3+/c3u8X+524/bH/2iWXSAduwben/AD0r/vV3d5/KnXPujnbPQA/r&#10;0nk+f9bu/uv/AIr7vF/uTuX/ADUh/wC0K16USf8AJO2Q+kEq/wC83l1n869XGfApgP5VvzX+l/tP&#10;kSQCLn0fHjZY4P4uWHv0/wAUX2/5um4vhk+zos/UssNP/KI+RNRMzmGL5B0z1S+p0SCfb/T8DMYh&#10;JD5VjaVXIBLEKbD62bkYpc7c+moHi1/O3lX/AJ+r+VPmHaj927wDgabY19K31qn/AD/X8qedQovj&#10;H0r88+6fjtgavp/vTbPV/V9JV5GgwuOr9+7w2flauqiqVrqvKQf3G2dnqeXGVgr40gMuSSYNE+qJ&#10;b292uLnbY5p5J7lat4fxUUDTbwrxJzXTXAx/PpmC23l7G2EbtLErSBdK1NGnlcmlTSmoD50rjoac&#10;V8F/mvnDk8H25836+hwM9H9vLR4PtPtvc0dWTpRI58bmINu4545A/AIGqxuTx7RJvVnAzT2lxH2c&#10;QJkTVXhko/D5Dz6Mhy9eXrSWtzC7wkCjtZiela1ADSx6fnQnV50plN5H+UrSYSjnzm4Pl5R0e38T&#10;T/eZTI52Khoo4pFUzTQPksnuBqWgiekkLeSTzBPqY3t7MYOZbm9VjbWzlqZ0XQNPSuiFeOaV9DTz&#10;6RvyZabbIr+KsSLWtdvSMP8An9SeHyB4/tUf+yEfy1ofFQ5r5n15qYMVHJUiL5FfHmGknqov1Gkh&#10;baUH+TJVPIY0dS1ku5Fx7o11fIwklMhJ4BnL+laEjHlXGcYx1UQbTIJ1t1gN0KZjXSRx+IUp9gBP&#10;n0Qr5jdC/GbpLIddJ8c+2T2tRZ2nyE+7KxOwNg78pcXUx1eHXwGq2PhsdS0tQY5yzK4GrUNJ9DXf&#10;2lLl57qW5j0KTHTNa9xr6cMft6L97FpDYCOFtdy0E2vyoB4Wk+fElh/tfng7n83FF+3+Ium4Ee2K&#10;uNAokSNlim2JLGLPJLqKqvJFr6v8PZfykATZANwhs/5wXfQk52P6lwumlLvc/wDBZ9F375l6d/4c&#10;InTv7G1FR1pNQ7Xo9wzUTZRZ0g/0e0FPA9sU8c9mqjHxq+v09s7M037g2M2wpOLfBohpWWX+NSP5&#10;r+fkn30I/NO+xzpW1Nyuv+287KBR/Y934ifyoOODEo/8miMwTxNk4jJW0+O0yR9nu6RvCXViYyhm&#10;EIUqw1Nb+ov7Ua99BPjtV24Gu2mv5OzEfsFfy6TtHywWKRNVUpXO+Cnaq+bqpror2cPPyJ5RS/yY&#10;JDVXq85B5ElRBT0/bMMhB10rSxG8iyKxnAI/2q9+PdfA36hY4B4f8krqyNy05CxR6wOPfvQpXh/o&#10;hrXP7Ou8dL/JrnlqqNFq5g1JPj6Wpqv9KaTqgFG7zTSSVUaP4/Wb+nVb3WOHmGTX4ccbU46xtrfs&#10;0qfzr8qefTkg5VBQBWJoa0/fDUpSgzIePlw4HpH7x3z/ACftsDF0mO6x7P3mlbDHURVG0avJQ06P&#10;plhSKZ94b822Ncs0DqojLtdeRyt3kt9zJ/x4Qqo4FYrJvtroib+dPl50a8DYpIrWWPbGcO5UhpNy&#10;i0gCuoeLMmuvCi8POmKh9kO3P5SIpYwfjv8AIZKqGA1BpxNilrYnhlkikpxHVdrU4WpjYNqUuoPp&#10;0s1zp9cQyQRmeOQMQRwigTjxPbCK0+dflTr1j+55dMUe3PEXj1OFu74UILAKaXQrwrXFK8Oss3c3&#10;8o6ioaLKz/HL5BVL0sdLNRUwq9vVdZPFF9x4YngPdCwwvJOXUgM9vqfayc3emKl+CtOPhQGlf9NE&#10;3D5U+fl0jsbbbJZrlf3I5kKlO67vX4+Y1Tmn2Clemlu3f5T0kXkx/wAcfkSZHkkyeW8zbdjejp2o&#10;pqzIPTg9qyqchE6KUC+UKC5YCwDI0S/lcmW//THD9OJa+v8AZJHX/baqeVKmq5v3XHKqz7OjNGgU&#10;apblqUrnM2K/5Oln/K6k2nWfLz5J1GwsRksHsKbpLtmbZFHm2UZJtrL2fsaPBVFe8NZkqVqqTGvG&#10;rtHM4Jj+g4uzuXifSXXiPqpbS+X9HpTsbQtvlrJBGiI0ippXxDSprWrySV+GmAvHNaDotfUsqD4n&#10;/OfUyxuc31rGZHpnqFkSLdmYQrCQrKrHyXJJFuLX/BhfvGd92bxItVJtw86f6GPl0T7GD/V3eUB+&#10;OLZG+zVdSCnzpp4/P9oXdU9l9E4rb+Dx2/fj3NvbcGOoquurt1Rdpbp23PUUNJWSy+GbGY6GspxD&#10;SUMUsp+npuBb6+05tN8mMvhczCC0EikIbdJOEUeNTPj8gOlUd3sEVrE7cmfVXlZ6t9ZLB8bSzcIk&#10;FeOnuJpTUKVI6c9yd6/GPcG3N0RYT4rvtjN1Wz83jsFmMb2lmclT42valeGjnqaLN+GnndJKwH1x&#10;sG8RHov7fCXv1s9xd8y6rdowDGtsi6tLL+JHX181Py861lbak2q2t4ORljvDICsh3C6bRrWP8JID&#10;f2nmc6fKuFn11LDN3V/LehijnQUzdPiYzCm/dqI/lfvcaFajleFlhiZIwQq/ovzey1W8srubcrez&#10;iKhHhqT51s7Wn+A9aFnd2dttU1+Vcsk+gA/Dpv7xTnJNaA5OOHz6RfeOVTbnyw+WWYPX23t/Q4/s&#10;/u6oyVHuZN5nF42jj7TyirlpJdk7k2vX00sFbPDCrSTsv75sOCDdqIka/UaHFadkT18z/axvSgBP&#10;bSvnWgpRiZfGkmt/FiGnGuWPTqdU4xSJWpYfEDSmKVPQK9hboTMYba9HH1P191/DVVFFl8dWbSTs&#10;gNk6SEZLCVdRJHvPfW5qOqSTLUVXDLIIry+AX02HvSS3T1D7j4ijy8KJNNc/6EiVqKHurTy4mujB&#10;twhqu0+Gz17vFleuh2ThKz0oVPw0rXNaDo1nwPQfc/NSYX1j+X/8kFiDF2RBLW7N/QWMmh1WciNU&#10;0XK/UfjTJGjxyKtGzX5/5uthgYDCBQdMfRG8fl11r0jvLsXp6qhxfTGL33Ww7myUuM2zXwjeeUg2&#10;xBOaefMYnKV6xfw2roZPHJOFV5WC/wBo+0k9htu4TIt9YJPMdWhWeVaURmahikjrXSo7gaeVM1UR&#10;blue120sthevDCunxCq2jV1OqLX6qKSlC5popWvdXtoNMfeP8xp+oajvR81Sx9cJkZKOPNnB9duj&#10;3y64WEqsOCcqGqlb9en+gvyQ2mx8vrK1tHskAu/NDJdn/QvF4/U/7Xh8/l0//WTmb6P6/wDfM30n&#10;8XhbV/v7wf8AlG/i/wA3WSn7v/mMv1LJ3nLm6Reso5HpJM0cFsBkeoObjwqafFt6VYylSD+sre9h&#10;+T70my8vT3S2U2yQC6/hEl2KfpeL/wApWf4f5/Lr39ZOZfo/r/3zN9J/F4W1f7+8H/lG/i/zfPrH&#10;H3h/Mck6hn7y/jNKnW8WQaljzH8F67kEmvLphYtCRYJ7XqlNw+j+gvyR6TYOWUuWs12OE3Q/D4t3&#10;n9Lxf+Un/a/z+XXv6ycy/R/X/vmb6T+Lwtq/394P/KN/F/m6yf6cv5i46Yk79fNUkfWkNQ9Icy2E&#10;69YvUjMfwbQIk2+5FpY3bkj9NvzcV/cPLXjfS/uGH6v+Dxbv/fXi8fqf9rw+fy6snMXMrWovf31N&#10;9J/F4W1f7+8H/lG/i/zdMGW+Sn8wvbvUO1u8stnabHdcbs3J/d3C5+pwWwhFXVo/jE6Qp9lhZJw0&#10;tHgamTQ6hSUtc6Sfdk2Hl3x/pf3Okc2NQWa6xVVYVrOa/EQKU4fPFV5n5l8EuN3mMD1o2jbB8Luh&#10;+GBfNfMn/Pnoa35QZv5GfArfPyJDSY3dna/VOa69yMdFhqSqq9t7i3jszJUdQkWFpKCleOohnhPq&#10;iDWA59u2VnYWR3SCwtPDpo1HXI+r46Ykd9NM8KVrngOt7juO43z7Mu5XbzD9TQWFuNP9nWngIta9&#10;tdfp2+fUHEU/yQl+cfzAqfjdRwVG9oey+84smix4eqaTa8XcOUOT1UubDUsdUahqdUkQ3TWbhuPe&#10;5l21bMT7nDqjjpT+0xqdVP8AZyR+oOa8MUqT01BNv0V9NbbHeFJHUFqfTitCAv8Abo/DUfgp/Sr2&#10;0EXB9mfzL90ds7i6T2/WRVe/tnbbTcGcwS4Tr5JaPHrV4Si88jT4JacM77hpQbTSfUE2uPbC2fL9&#10;1DBPDtkckbaqa2uhSjlcUuRx01P7PmVUm7842k1zb3e7yLLGUFAu2PXVDFL+K3NKeLpxx0186Bi2&#10;H3V/Mh7J7S3v07tHJw5PffX/APeE7jwq4Hr6KoohtnctFtXJmVpsDHSjx5XIRp6JXtc3txe7bRsi&#10;6f8AdNbZ/p3f/bV0wOZeZjX/AHczY/4VtX/bN1w2J3T/ADIOzO097dObQycOU3319/eE7kwy4Lr6&#10;GooRtrctDtTJGVp8BHS2TK5CNPRK9r824vpto2RdP+6a2z/Tu/8Atq63HzJzNJr/AN3Mwp/wrav+&#10;2brlsHuf+Y92T2nvfpzaWSTK782ANxHceGj2/wBexz0C7X3FSbXyZnefAxUq6cvXwxjRLJyxvawv&#10;59l2QhT+57b/AHq6/wC2vracxc0vq0bvMQOP6e1fl/xG6jbK70/mJ7/7P3v1HtfcVLU7267g3ZNu&#10;3BptPY1TW49Np5qjwVdIWOGo6NQtdUOvpmk5S359prjaNgihnmk2K3fRGzUEl2vwitP9yTx9fL0P&#10;Tse/czTz20MO9zNrkVGPhbV2ajQH/cbPnio4cepHTnc/8yDvhNzY7q/O02cz+0XoItwU8O39iRzU&#10;T5Ko8CRSpX7fhpgYngkAaOZwdJvbj2ovdi5TsSizbREGaSRB+pd58MqCf9yvPUMeXr01bcyc13Vr&#10;Pc2W9SsY0hZ18LaseKHIFfpfLQ3ln5dZNkd9fzE999q7p6f2hlf43v8A2LLmajO4Cn2/14lZSRYK&#10;vp9uZIyyPg6aERxZ/K0ynxzOV02NtQPuh2nly38N121Ii3w0knbVSnHXM/CvlTjmuKKE3fm69aaI&#10;bvJKsaqWBXbIwNVafDbgn4T54/Ppj+LH99aftf8AmJRdkRR0u+l+Hny3O+BKsEs43JRZratDmEij&#10;pYoqSj8ORikTSobSQSDzb2Y6YozEEt1EZJHbUH4SckluFPlx8+i2dboGQu6rMEZj/YtUrTB8KgHH&#10;iR9nn0letdz/ADh6j+NGG7H2BW0mG6Po6phFkJsVtuvb7rKZdaRmMuWweRrHcu1zrm0mwAAv7Lm2&#10;rYri8lS7sfGnYjQHkm/314rafCkip5KdWryIpkFbDvnMIsEkgu/BgjZ1YpHaGum4Nupb6mOTiRUa&#10;NNNRVtXaQLe3eyP5m28eo8n3btmop6jYGLwG483WZyTEdbywfY7fer++mWkiwj1LmCGgZ+VBXV/h&#10;f3sbLy5430sGzQfVYqpe7PFVYZ+qH8RHDNOqDmLmnSszbvMLVtVH8Paj8Lshx9L6r6/4Ombr/ur+&#10;Yh2P1huLuHa2Rw+X2VsvF5s7nzdTtfYqyYnI4Da1Juqsp3gn27E00UNHWoGUW1BgxtYA3TZuWxKb&#10;a62iIS5+CW6WlEds1uGrXTQcKcc8OvDfucZS0trvk4tkRmLAbZHWlKCi2wr58Saemeoi90fzE6Dq&#10;ui72grsKOt6ymiWt3C+3NisDLWZ9cMDTU9Pt9EgjSWPV45HNtVg31PvUeycti6NrDt1ZHpT9a5/g&#10;Vz/o3kGP7PnhZJv/ADc+3PuNzvM628TuoJO3vWlwbev9gumpVWpn4tPlUv8AtnsP+ZPujq/N9yYS&#10;ShbrWjp957oqcqMH1ywipsBBmWnnaKPCSTSKgxrBQ2nQL2vz7odj5dS6e1k2uIyCtdcl01OxnFKX&#10;C8Qorx4j0ywu+853NtBe2W6yG10SMxP7vFND6BQeDmpVvSlPPpPT9zfzGT1NhO55sxQnq7Rj/udx&#10;ttvYKr5Jc1Ngg6qm3ZftnLjUys3PAB4v7o2w8uTXUdrHs9sZDSnfd5qiOf8AiX5An7afsVw8xc5j&#10;bbjcDvLiFHZf+Wd+G4a3B/sfMgN50rpzxMh++/5isfUVZ3q9dQQdXmhqcHSZuXbfW8ySU824VwSm&#10;OSnws87SJOhkUtEmkmwv9Rd9s5Xt5Zdum2WD6pqUAN2a+f8AylehU/n0mm37nk7Wd1h3txbrRv8A&#10;lnZpOIKV8L1JP5U+YZO1675x5f49VWe7Qhc9SbqxuzN1R5mDBdfQyVcecqdv1NBAlTR0tDkDHomL&#10;ArHGbkmx1elVtkPLVpeLaW0C291QkhfGzThXxZpK+fw6aZrXFNb/AHnO93Hu9zuswn2yOFAKi21N&#10;/jMER0vbovh/GGOoPWgC0oScnypp9113ZfwBo9h0NNVb6HxI+LMmzHkgg80ufiyu5Y8XFNBlPJj6&#10;iKWteMFbqD/jx7cJS+MjXMEbQVIUEGvzyGHHHr0TQ+FtMNhFaSSLMLeIA6oiahFH+jDz+Q+3y6eN&#10;9d0/zFure0dsdU7rnx2E7A31Li67b+BG3NgSrVjPZXK4fHMs0e3TAIaiqxghCNJwVuCeR7SjZdjB&#10;Zv3XE7Hjqeeg+zRNH+ddXlSmam8nNnOCpGk3MFwI6HQCm2N6VpqgJHlw6zdgd0/zFOveytu9N76n&#10;xlB2F2HSYw7axku2et6mXJUG5szW7dojBOMDIipLXY6REA0mM3F2J42dn2RkdP3Na5/p3X/bV1Ru&#10;aObYXt5ZN9nWQOGQ+HtudPEdsK8ajJr17fXeP8xfrLsTZnSe758Xh97bxp9vttXDHa+xJTU0edy1&#10;bt3FTGVcIYUlqK3FOjKzJyotfm1f3LshRE/c1riv47v/ALa+ttzTzbG8ks++TCSZ2YHRt+eGP7Ly&#10;/nXgOsm8u8v5jPWfY20unN5VeMxW/wDftNhajbeF/uz1zUjJ0m4cnWYXGurjByIxmylG8X1XSR+f&#10;oPLsmw517Jan/b3f/bV15+aObY3ieXfJlrXT2bfnhX/Q8Ux68eoe/u4/5ivXnYu0ult5VdFiN/b3&#10;bCybYwibe2GDVruTK1eGo5BUU+3wqLVVuOeJr/VdSD9RI3+4eX3IK7RElP4JboV+2tw3Dy4efTq8&#10;0c0xmRpd5m+pkp4Xbt/lXV/oXzXrLv3vL+Yt1t2Fsjpze+XTCb93uNtVW18DDtvr+sbJ0O6N0S7f&#10;x04mjxMbKYqqKaLS4Fkp1UHkkbl2blpYy8u0I9OGqa6P7KTj8+PSc8w81h1Db7NHeyOq08Lb31Vr&#10;n/cZ9On8q1+XWKm+QX8wNu2sz0smY+57LM1VHDtyTAdf0pjhpsN/FZvKJsWrVKszwhQnHBJ/A92t&#10;9u5atVN6m1RxwhaNSS6PxMqjjcHhUnyrSnnjV1uXPE9xFtX75laeQI47Nvj424nIH+KpWgYiuaad&#10;VBWnQNCDtmH5Ddr/AOnw+LsOXo3uZ9wqIMXRtDVVvQ+9JlFLFiaCjxlGsVNIdOlCykX1G/FUi22H&#10;bW+ijCQtPAdQMjaqXsS8HkelNNcEV1UNaDp4xbqd7tBuFzJLcASgqzW7aK7fcPjwI0pqDiuuvAaa&#10;Z6VnxGx/zdrOstxZH42I79eUW59wNmaqel2hWVEe4qDam2qqr0T5fG5SvEbY8UxVNekM7EDm3vV6&#10;mxyQxybnG0rR2ysgBkX8VGFY5E41HENwxSp6b2tuYont4dnnMKyyBXIW3bi7BTSe3m4VbC6K17q9&#10;tF71D3b/ADGO6huBOv8AcVNnxsrIUlDuky4Pr6kOPSrkr0ZpZavb1PCygY6QizEG31HtPd2XLNhD&#10;JLLtafj0iR7o6tCqxoRcLT4wDx8uldlufOt+YxbbqzdsRfs2waPFrT4rJa0oeHGmaY6lbB7l/mR9&#10;jbI312dtevhrtj9evuOn3JkxhutSlBWbXo8bkMtRhI8PIZ1o6LIeQPHquByq3Htdecv8uwXlxaz7&#10;RAwRyqsHu11UNCafVGnl5nj0X2/MnNs22225SbpIsboGYBdqbRUAgV+kFfPyHDqV1L2l/Mv7t2VX&#10;7+68ycOZ2zic5ltvZLItt/YNOKbI47D4zMyRSRSbdD+mmyKW4P1v/h7SXOx8t2sTySbBD8BYDxbv&#10;NCop/uTj4vn0s2zeuat1u7SC13mUwSOFZ/D2rtqQAQv03d54qOHHPUHqjun+Yl3Bjd1S7E3DRZrI&#10;bGliTc8KYTrymmxyVMOUuzpW4OmSaKJsa9mRjf8AIHF3rrZOVdvtLy4utkhVkildF8W77/BVGIr9&#10;T218QCtDT06T7XvvOO+zWsWz7zM36sCSkx7UBH4+rQR/ix100Pjt4cRXrrYneX8yHsPq/dnb20K2&#10;iyWxdkPm6DduWkw3WrrjK/b2Dx+Yz1IyxYhpHFJTVQOvSA31AHulxy1y1Gy/7ooclh/a3fkaf8pP&#10;XhzDz12s+9SqFAOE2puIB/5RRT/L0nsPv/59d9dLdmb5x8FDuTqnH4Hd+1975H+7+xaLwUVLtumr&#10;81DFLBh4KinkhxWV/wA4hYgPew4vaLY9lt5FFrY+CzcSkkxrThq8WSXhXGnTxNa4pqbmvmyaMxpv&#10;DSQj+0V4rMY8qG3ijP8AFXVXy00zVChiP5XZpaaGCKLH/ObzaAk7tLHjfjmQVeVTFBJM5ZjcLyxA&#10;t+fb8kYRhEpqFNR+wj/L/q8kjJafSPdxBRcSGklK5KRySrxJ4mPRgCmvVmlCCXcO5Fw+++utwYqi&#10;21X1dH0J8d8XVRZ3A4bcdBGYenNjUMz1GOytNVUMgiKTCSOWN7Mtrix9qggeGK1eMFdEmSZBxmlm&#10;xodP9+6c1+GopUjpu5el9e3fj6FH01R4cMldVpbj/RY5KUKkdtK+fAUSm+93b5391yuTOL2XjMNt&#10;zc2Dx6f3U682Bs1Ez+QxO4JcVGG27tjHTeJ6bHV0bIXJfx3BXke24ra0igtGt4ikkviVq8j18PTS&#10;mt2p8XlT51xTzSyz3F6UCPDD4dWWOGL+01cRFElaacai3nSlTWxvtCFR8qv5UU2tHVeh/gmYUjiE&#10;UZhPZk7LqIZnkIlZ/qSB/T3W3JmjWUjSdRFOPCnnj/B05cIkchhjm1ECpx61p5/L/J0X7sjvVOlP&#10;lT8r2Tp3ontKXOfIntFpKjuTr9t71GNjx/Zu65/FhWGYxaY6Os89qgBW8qxx3to5eKuXhdJNOmuK&#10;VrWnz8qfPrVvL9PFcxMgcS04+VK8OPGvUeb57VEoalT4ZfAwPPklgjrH+O5mqDHVnITTujNvEOlT&#10;Tu8ZiZWAUpyDxb3gPd3UcTy0VvOladyrwrn4vUcKeeEsvg21nO8UZ16gSC3HSrtjGOFPPjXyyo9k&#10;VNXkegv5geQyG2sLszISbu2YtbtjbuMiw2Lw9UvY1etVQUlDHqaKkpqkOsKszaYwFH0uUOszbzye&#10;wwoS9+da2Rb+Wqn+qnRx4YTl/n0E9znbxT00XpX868fKnz6Fbt6UL/KT+Ois+nX8nJ0OqH7iOSP+&#10;Cd0zNFKrrJAqOYVBLKT/AEtz79bnwdx3GYjUVeL+drb/AG9Jp1Muz7LbqdIKz1PH/iVP9nSW6d+Y&#10;GwMH1thabefwQ6U7Oj2dNgsLujfFXsrCSfY43SMBiv4nkavaW5Woa7LvQO0cjnSbsoU6CxVCG7F0&#10;rNv6w/UnsQxa/g+IA+IvAGvwjpqS6thYulny7LPNbAapEuPCALHtJUQOSWIoO8Afn0qZ/n38e0qq&#10;2qrf5dfx0psa1XNR4yqk2PsxGyLwVUiQpU1EewJIqmSP7JkU2QsEJC/UC37r3K6untpNzEmgE18A&#10;NSueBnWlRQ4J/wA7Z3fabbbJb652CbxUjZiWvSuooOApat51BJr9nl1Nm+fnQNDUUONqf5dnQFPl&#10;8hlcZRR0cOzdjRB0ySxQoaWiqus6eocVVYGVXUuGZD9Pywm1XCxLJNuAi1EgDwQtdNP4ZWrx86U+&#10;dcen3ba0ju5H2ElopmQK12xrRXOoH6QUropSh48cZw1P8wT4/wAOSq8OP5dPRBzUWSqMXSwTbQ68&#10;p6meNoqZ4VXHyddiRyGmVr+RSQtgDf03G1SyqwTd3+ZWIGnkK1lXiaAdODctnjmjQ7AjMVBp9Uw4&#10;orn/AIi+QJ/ZXFcC1sz54fAapxz4/tP4IbXxe7mrmeLbexeleltx0FbRQY+CaGoMmcOxsgksk80y&#10;yQGkqFhsD5CHt7fa0e1ijVp3kH8TKE8wMAO/4scRnpkXkM0862dmtvwqokMuriRkxx6aLVuBrXyp&#10;lQVfzo/le0lPS0dT8I5mr4quJtJ+OPx0jEuTp2FNMJYf75qVR5DqKEft6vqb39pgskrUjWpqafOi&#10;sf8Ajy6fzr8ujGCSGCupAuv4iRWlMj0/CdX+qvUyo+fP8rt4VWs+FUdNoslQG+O/x4E4mWYB2pIY&#10;d4Sy2SJJAbWUq1yRbncsWoabhCGFODUpVFJ8s5NPlpPrisd6yXfiwaGiQEHt+LVQj7KCh8/i/aQz&#10;5Z95fGzu3cXVS/HjqGm6op8FVvTbjjl6/wBkbHra96isoWpDImyq/KUVZDSws6xs9QxUlrBdTe1e&#10;zwmEXhknaRGaLTXyoxr6+o/Z0TczXkEu1qLNFE0KS6wBSviGOlf9LpPrWvlTJs9rRLL/ADc8SkdZ&#10;VWllxmL0CUiIwv1DUxhgjahp0ShvSRe/+x9h2yZxy3AOCuEX/etzU1/LTw+fH1HG5eFF7j37/HR2&#10;NeGf3Oajz4dL7+Yhk+m8F/MC6Nl71w0WQ60boDFUO5AuNiyU8dHWbs7YxsTxRmVayOaOatEiywgl&#10;NF2B9NjPJ282kEX+Mko6tqQU1MqEaXZQfI+fClBx6DyrC+7wPdYsjFchv7U01QzqP7H9Q/ET2qeF&#10;MV6gUk/8lyoP8P8Asq2lqow0Hmmm31TIrUka6pmeOt0yNGj3OhAjM/qUkC1Bc7zK0hK99KNjbcaW&#10;dRl0UmukniacPmWhHy7A8l1KCLOSQlSG3VvwxsRp8V2SmoDKR18g1DpTh6Y/lL9s7ix2N253Lufr&#10;d4Rl5MfkaLcZ29SVLpqY01duLtPaWcxVKQQV5qUT0ALH6vTbb4d5Zrp5CDGNNKm0H8XAW3H/AG/+&#10;1/F1a+u9gZrCOxRhqDVNLuhppp/uTw8/gr/S/D045z4K/wAvKhoqt9j/ADwgwu4wkcVHks53l0ll&#10;9vaqgRlYK7E7eh2pMZp0sWVamMesH1W9roL24hd2EMshXiFkMQ+VSA2r9mPz6SX1nb3sRgY20MY/&#10;HJELjj6KWj0/PuNfy6DOh+C/Vn8Vo22V/MS6oq93ruTTtKnxW/trrSz1tJJSy0NNSHFb8yeU+7ev&#10;kh8i09N6yyq7EWYJJ90uLj6h5thkdFIoXuC2mta0Bi/FQV4cB1ePYLeO2tYId6tVDGvZZ6C9KYIW&#10;5Hw141alTT5j/wDyxsLndnb1+cmA3XlIdyZzFVlbT7g3Dj8jkM1S5rNvlt5JlchS1+QoqOqnpKjJ&#10;Vk8sTsCDBpPGohU29Rm8tLKIto8WzuRTjpq1v9lf5cOjrl8CO43NobZP+SntqErUaqi7FTUtw9Pn&#10;x6Tn8okyKny1UIypUYOkrItRAOgU26NC2BaxkQhv8PpY+781P4tbqlNf1709Oy2xX/bcaeXDpjkW&#10;J3a3kcaf19oX1+EX2f59VJdGsW+SPUDH6nunrxivPpLb1x115/pb/D2p5l/3A3z5iZv21x/Lot5U&#10;Wt7y6lePgj9soX/LXr3Rv/ZR/VX/AInjYP8A71WO9ub5/Yb7/pJ+lHJp1b3ya/q8J/bEG/5+p+XV&#10;x38lz/j7PkV/y12X/wBb9w+7bp/uXtf/ADVvf+PRdIOXv+SLuH+k27/j131fmOIqL/gv+8fbT3N/&#10;xb2iX+yk/wCacn/Hl6OHAJepp3n/AAp1p5/zLZ7fNPuWm+1q5fKNsiOaIaYFcYLb9lnezeMPfhuQ&#10;LG9va23k8C0sp3H6K3NxqPpW6mA6Zv4nk3rdhDRpAICBWlaWNuMf711Z38Gfnj8celPjds7rnfe+&#10;hi8zgE3C9RjqfA5XKVEcuRzeVnScz4unraNUjjVydUqkgfj8I7izuori7Wyh8dDFEAdcUdaRJGTS&#10;SRSf7KtF1U1UNKAslsL7bl27b7a8uzBLGZg1YbiT453mGYYpAKeJp7ylaalrUhSD9udp9f7m/mT9&#10;edqYvcNNNsqTtvo3d9VumtqFx+Jw1Bhc1tOesyGUqK0wx0dPTU+MkeTWQR9ObX9rIUmWzhheKkwe&#10;VmFa08SV5AKjBpr01BzSuK0Gp7hbvdrq5tRrt5DH3UdaeHDHFwdFJ1eHq8qVpmlTsT7k+VHx0rNs&#10;7jpsR390tl8lW4DORxYnG9j7MyOSra+sx/igTHU1Jn3qX+4q6iOJFaJSSSeLEey7cLdzYXkRWhkQ&#10;qPzBH50r0d7LLG2/bYgkIKSxs2OH60Q9R5En8vzFE/8AKPzGMxnym35V1VelJDVdLbkjWsyE0VJQ&#10;Cq/v11/ItL91IRTI838LkCnWwaxtfSfa/dbuKS3gvCyI8sjvoYnHyBCmvxcaD+eA9sFhdKYvDgkk&#10;jjihjLKpP/EdJKkCtMoVp58a4p0Mm+a2Gf5lfzK62kjbJUVV8E+6KKnqMPLDXxf8WfrY1M3mjdIN&#10;MSK5I18eI/14aiuImt7QRyo7KHBCk41TSyitVH+/dPn8FcVoDO/trqDctwjuLWSNCIGVmUrq/wAW&#10;hQgAjy0Ak/0gKYyRD+WjoPzR6eMcUsSrlM3EfKYyTLDtrdUcoGiRzZXFrmwP4/Pu96a2Ep/4bbf9&#10;pUPTO1rTetuNeP1H/aFc9bh9P+mP/gkf/WpfaEcY/wDmkn+Funn+IfYf+PN01bnYrt7P2+hxFeD/&#10;AOckvtNuP/JPvv8Ami//AB09LtqTXuW3rWlZ4x+11X+Va9aQHSrqnyN6rmZT4Yu6Ovnm03Z2aTd+&#10;DpkCKBb0ioZ+T/Zt+bg95j0MN7hd9PiPIteNMOa+Xp/Pom5RDi45ZkVKjTCT8tSxt/z9T8q9GO/l&#10;2S0kXzb6p10mVkqv4xuSshWlo2rHkhx+38tDDKwWSNYA8MpYhiNOqw1Wv7d3kpIm4qjV/Vif/s9i&#10;Wn8uP8ukWzqY9w2SeRtNYZaDjq/xK4Bz5Ur6HoVf5o+9ajfHzexVGuOqMbLsTauydrmmyEiJLUum&#10;5MlufWFjRhDph3eF0Et/mtV/XpRrbI6XO0Xdfxhaf8055Yq1+ejVwxWmaVN95fwYdzidKeFDg/x+&#10;JCkxx5afEC+daVxWnREvkjr/ANmF7z1q4093djIC66dWjdubF19TXFiP9v7K9vbXsu0vSlTD/wAd&#10;boy3l1e+3plPcWkqPTu6uL/kgm1d8h/+WG0j/tqjNf8AFfajcfj2v/mvP/1i6rZcN7+zbv8Ata6I&#10;J2cdXfn8yNfpx3Hz/wCXcdZD2oX/AHPs/wDm9/2iXHVbn/cbfP8Ampbf9p9n1sFfysP+yJuqh/00&#10;bo/931X/AMU9prn/AHOvP+bH/aLb9KI/+SXtP/UV/wBp931Yd7b6p1737r3Xvfuvde/w/r/xBB/4&#10;j35fj/2p/wAnVW4D/TDr/9TfsP0H+t/xT3tuC9Mny68Pyf6D/ff717snmOvDpL7tH+/b3Cf64PL/&#10;AOw/yCf2m3P/AJJ24f8APPJ/x3ox2n/kr7L/AM9sX/P3Wk3S/wDMgex//Fg+nP8A3hO8PZ1d/wC5&#10;+y/81r3/AAw9BnaP+SHvf/PJt/8Ahuur6vk7/wBujushcD/jBvx5+pt/zDexPpxz7J0/3Ksf+a8/&#10;/aHddGdwK8vbmfRLX/tMtutZeoiZHokSSn8s9fTw07PNoK1Lz+SIW0EABYmZySoWJXYXKhWMLk6E&#10;kkAq5iCAf6ZmzX5U4UzXiOkQrIbiKlA0ZFfSojPD8uhL7J3zSbh3HtLcWNSZMdSbD6iw+qpjRg0u&#10;39ibV27kK9IoqxKiSnSqoJprBCfEIuQZCEV20V5YNZNFGWjEjyagGPxzPNpoqtSmvTUnNK0zQJbl&#10;xu6XkwZY6xJG6M6inhwRwqasVJ1eGWoF7a6a8CTr/MH511fyl6p2TsDJ9Pf3Hrdl7rwO4Ydy5TIi&#10;U1KRYXP7fhx8UGRxGKqJ6PM12fikQRyBpvtS2k6BYvtNnNhbWkK7iZZ10YMTR10Aj8R86+Vafn0Y&#10;3u/Q7w24Lb7fFGCTqdJ/F8MOcVHhR8dJpRjWh4dEM3Rlty5DAda0G4MZVY7Hbe62OA2dU1OKzGMb&#10;J7WTeO8ctFVgZaZvvCMzl61GliVFJSxvYWU4M0jnEuiJSPTw4kjBr/S0FuGK0zx6YeSNktkiygaU&#10;19fEleTh8ten50ritOtlH+SiCPil2MD/AN5Abu/23+jjqe3+39pp/iX7Ol1v8Lfb1cIhtFCf9pX/&#10;AK1ye2k49Pj4j/pT/k617P53YYVPSoCvJ/kfYYKxKHkYSPt8EBSy/pBv9ebW90sVY23MND+OD/DL&#10;0k3P4OUM8GvPzxbdVKUXaVRlvjtgvjRR4CtzNVnO/qnsqmip8bJUSVNZU7BxO1tqx4melraepFQa&#10;uOqNWhQBC8KgliupUWtYbpnuyTRFpQV9a+f2dNM17PawQbfjUz6gAzFvhpQKp+fEjj9vQ4/I349/&#10;JTqnonYed7f7yxO8NgUlRtnG4nqCHtDc+7ajbdZHsrNPRRvt2eKLblHJR4mGqg0LVTLHLJGqswkv&#10;79HcWEs7GFmUefb+zz+3p+fa952+0je7spIUb8co0I1KVoas2K5op456cvi50Xszu3pzOne3zL2t&#10;8asM+8szRUfV26954jbD5Cpg25tuWDd/8Bye6dtj7Oqhq0on0o6mXHm8nqAV47kkXjrDZSOVpQhg&#10;lePrG/8ALpBPtxltY/qtzgEcpoFe3FxGacaEyxMKVFcLWvnToAfkz0/tjqXe2C2rsbvjF947Xm2Z&#10;js3Jufb24abLYGnqhlNx42uw1QMdnNxYs/w5MYattU/ArAoTgszsM0t8ELQOn+mkjNPsqIvz4/l5&#10;uS29lsIFvAIJI2AIaCJYV+dUDyP547n8+HmZ/B7E/lt5Lr3Zn98O9O5abs2TZ2KiyO36anx8uBoN&#10;yz4nVUYWgqW6s8QxtDlZbRn788E/pv7Q3f1xL28VsnhagSzTQLw9A0oJ/wBrWnn5dLLCPZpp4Zbj&#10;eNMxikKqILw6SAtQSLfQa4p3Yoeq86f+HRbpxcWInmyVG1b/AJBOWx/lmSPJIwFUKWdWjZIHQC0A&#10;5Um3NgcWBifdLGVCniGWMMFbVShxUgAZqeBPDoPyXdxNsd74zAxqswUaSuKDJ1AE1xxAp1vf7H8v&#10;91Nv+VNDHD0BKi5VSaSM6Q7BGcgWJuotf8+wptv/ACT7H/mkn/HR0M9wNdwvsf6M/wDx49Az8t/+&#10;yW/k1/4r/wBw/wDvvtxezGD+2X/Sn/COi9/7WH7T/gPWnt3D/wAeh8b/APxCLf8Av+O5vd4v9ztx&#10;+2P/ALRLLpDx2Oy+RuW/Zd3eP59c+5/+Pa+P3+PSuSX/AG/d/dfP+8e7xf7k7l/zUh/7QrXp+T/k&#10;nbIPWCVv96vLrH5U6uL+BQB/lV/NlrcrTfI5Af8AW+O2zWv/ALEoPdplqU+XVIvhk+z/AD9Fu6dk&#10;Zf5QvyJmiWoMw+QcNkpWj8rin2t1BUsVEgI9SjQSBqUNcEX9tg+Je2ERGD4v/GbeVv56afnXy628&#10;nh7ZvFU1KwthThwvrV6+f8FPzr5UJMNwUfem2OkOl62i7bzmM6j7OyOWosfsbGb23VisdQVW28zR&#10;4bJmXbVHULiZZZZK+KXUysxJIOq1/ayzaW53O6tdt1W7I8CuysTr8SCJhUDTTTU4qa/LotvhbWWy&#10;RTbuyzwy215NEhjr4fgTmNl1VNddVNaLp00o3EC/3Z8Rc31p8meheiMn2vUZiftej6py8eeNNUls&#10;PSb37Dq9qRwVMH70MoVMY8obUC+oqbadTNWu7bleWlpuEzTkaA2kTMPiANCaeX2deudn2LaJrjYQ&#10;IZ5FkYeK9tT04IJccf4jWg4dPXcvxCqekflZ0R8Z892Ll9z7f7dretKrMblw4kxjUlJ2D2Jk+vq+&#10;kpYqyTJYqqqqLGY53jlmp3XVJYRrYlr3F/czQm4AkQVAo0hk4+hIWlPPGflTr1ttG2QXEMUEduzM&#10;4BKwtERXgcTOG8+PD8+lR8/vhH1r8UM91Bjdg57sPO47sNK6mzDbsy+3snKr0eT2/TwrQnCbV27A&#10;GnpqyUStLHKt9DKoswdja/Fvb+6s55alHhVWpw8UuCaV8tI88/LpfzDLDY7XbXMUjiXTdEAkEfoe&#10;BgUUEavFFa1pTzqeonzq+JPXPxdremaXrXM7v3DBv3GZHIbibd+Qwle9LkIanbiNSYr+B7e2/BR0&#10;ka136JEmf0rd7jnWx3s9/NOj4VfpqfLxixP+86fz+XW+adrXZrSIuNTt9XGW4avCNv3UqaV8Q4qa&#10;ep6NR/NxTx0nxEF2LDbOTBDHgukuyYyP9p4Ue0HJddcNfwpZr/vMF3n869HXPTKZptIwbzc/8Fn0&#10;Vr5E7cw+/v5kuzNgZ1JZsPu/sLojbeVSGompi9Bn5dl4yrQSwSIdSQ1JIF/V9OL39+2QsvLe2Mho&#10;wtK148JZfI4/aD0xzDCTzLvo19rXcYIq442lt5o6Hy9f2dL3+ZR8V+nfjXuHo/E9Y4PJYXH70yGZ&#10;OZgqtyZquebxZfAIVWR6yMxXhrJEUoFsG/NvazZvq5rrcLe43DXT6bSfAte3xmlB4wEmmgcWz8uk&#10;G+/uy22zb7qDaaOsV67/AOM3p1/TfTaR3XJC6vGOVXHmG8hN/mS/ELo348fGjYHYHX2z8jjt05bs&#10;vau363IJm8vkPNiqrYm+MnPF9vW5Lxq0uRxkMoVXTVp5PpB90s7vcJoxM9/VXjRwPAte3UCaV+nz&#10;9tBX06fv9t2+2kmigtfDMTlW/Wuj4lKUP+5I00zjPHoPflD8ZOi+tvhB8Qe39q7Eam3z2dN0P/ei&#10;vrnOXpMgu7uo87uPKLPS1j1dPHLUVkKSHSWX8G/4U2wnup47aS6P6sioCI7ddOo0rRYV1fYfyIzV&#10;Be21pBYNPFaIprUlmlkrpBNP1ZX01zwpXzrQUUX80DqPq7rBPjBS7B602bt+TLU8+e3FNiNjbXxV&#10;RmqOCp2tDFBlqjFYuhnrI4JaudhHKzhDO3+qN02wg3I3G1aQkyrbEMQnb4niVoFVK0+ZzTy6Vc0l&#10;bRtsaApFEpvIiFWmswm3IYnV5gkUzTUTXy64/KrqjrPbnz1+D+0sJ1bsDC7M3XgvjfJuvAUGxNr0&#10;GI3JkNx9x7lxeYrM3jaTGQ0mXq8jj0CSvUJI1rW/N/bZeCTZ4rt4q6oC9K8DRTxp5V9OntztoLPe&#10;Nxt7dxUTcaeQIQClftP8vn1HPV3Wb/zY5eu8p15sCn6/kyz0tLs3+5e1Btynhm2DFlYI6TAVGLkx&#10;ikV7tI7CLk24HtpZdOx+NI/ebgoP+yr6bj/xun+1/pdPKJP60xWVutE05PzFl9WMfPMf/G/6PU7q&#10;7Y3UON3J/Nrx9PtzYlLl9h7Z+R9VsSCTa21fLtTHbej7JxS1m04afHwrhZMc70AkanVC9ow30UhX&#10;fzRi12VIDqYozMeHxaaDz9D0g25ZJdw5gkvUqh8LR8szav20X9vQd/ydoJofkD2stQ8EksvxY3dI&#10;xRbxjzb466lVShswIB+moi9yAL29p91p9BMfM203/HR0s2FVXe7QItB9TH/gfoFuopGX4lfO7SWB&#10;OV66k06j41J3fmY10oLAWJv+b29qdyXTvmzZ4zbh/wAcXor2c+Hy7uknGkGwj9t3P0XnoyN67cG8&#10;ofFqaHpju6vWSKOxikxnTXYE9LKyqQHMNaiSre9ithb6+3Z5BDbPKU1fqxLStP7T6eKvnw16vnSl&#10;RWobs7aCbcbC0nkIVvGNR8raZ+Hn8FOPnXyoQISSR48jLPReVcqjMWk+8k1wyyiRY9MdXHGuhbre&#10;3N72H0OraUq7FFADQhjXPFhjy9Pz6cvFsHKlJXprTFeGgAfz8L8q+dMnu66MUPeX8t5Ep1p1OW6h&#10;o9KIUB1fLjsBtRuzszKAAbm/+PtlZi11uNUUHxIeAp/xDtelLrF9JtgjkY0Sfjnjf3jf8/U/KvTj&#10;2l9vUd8/zIo3QOI6nug2axXT/s2XW1HLrUqdSNBVuCotcH6+9oqS3tgJBgeN+f8Ais5/kQD01K7x&#10;7Xuug5P0v5f4/aA/tBI/Pou/cMEMe1/j0YURfJ0lJln0KqgtL3P3LJIwA+i3m9IN7AW5/F/DRL2/&#10;0fD+h/2iwH+ZJPWo5Hfa9q18f8az/wBR92B+wAD8ul38SN4Vu3N0944mmjpmo9/fEn5CbNzEkyyG&#10;oTDy9fZXd4fHOkiLT1jZPZ9LZyr2UMAOT7vIBo1k8HjX/nJKkVfy16vnSmK1FY6maCID4/Fz6eFb&#10;T3H56vA0eVNWrNNJNx1Op/4aH+REwpYp5f8AZklLh0HhKrt3p+cHxKB4rFlB5bUVJ4vb2kU6N32t&#10;VPdokYH0/wAXmalP9pT8/lQqhSTl/eJHXtb6TFFPG+sz+JWHBiMAf5Oh88IH8mNJHpYpZEzMq6JU&#10;X7UGn7JlImjUhil5Rci97cX490DEczlq/qnz/wCpf4vD/jPH5/LpTSEcmBXakXppi/6P9P8AfdPh&#10;7eH+bqC8Uq/yXpmeCGV4d1VXpkEjUrrTdjO58cZc+ESyjVxe1rc+22DHmWSj0nand6f7r/F4f8Z4&#10;/P5de/xb+pmnxP0vTRH/ANH+n++6fD28P83U/wAX/YmESmnheZMvUuEZFeFWpuxpmUwhh+2XlUE/&#10;U/T+nO01LzIgLVnH4vX/AHX+Lw/4zx+fy69SA8mhQ9YfTTH/ANH+n++6fD21pj+XUSCgap/kx5Ra&#10;iGKQ0GUra6NHQuPJT9iIJPGJHcQ+RpmuQDb/AB93o39Y5Jq/qrTP/UAZf+hf5/LrbCKLlK3TjE1c&#10;aYsU38D/AH3Q9p08OHD06AztySsk/lJfG4eCBY8f3+0FPNaYC9Nhu442Z0eZ4Tqp6h1sALfX3uPV&#10;Jvd9I2CERifst4WA+Xx0r8q/INTRxw8t2GjLPJOoGmLFb+9Ff7PNAAPLh8+jDdrMDlf5MkAhVESk&#10;+NLpKhlDsTUdZppaR5JRJYUV1AC28h+vu9i2q43rFVMcLA/6Yy4/Kn5/Lr11EJY+WE16XD3QOF/A&#10;Lf8AhVeNTjNPLieovwfkCfzQvmTjFghqVqM78jpX8tMZ5ENT8gMCpVpC4UBr2N1/Pu81x/iTRFB4&#10;bEVBzXSysP8AAR+dfLKeGBpbt7uO4KzDUooFNNKPKT3K3ExBQAB8Vc0AJiuiDj6n+bt8nTiEp2hj&#10;6LlpKpqaQsDlKLO9KUuTiKkvHG1PkMZYqFFjcfX6Nlma3s4xpWNddAB/E5b/ACgflXz63CWa83V5&#10;mZpGaA1IizS0t1/315EHz458ugN+BCSt/NL+Z6+JHJ/2YnlToYa/kRs2Y3DeSM2mplIso/p/Q+/S&#10;q36Xf/qx04gjbxFApT+jF8/+F/6jnrr4DwTH+aX8zx4k5HyKJ0EhvX8iNmzcgl4/TNTqeFH/ABPv&#10;0ysqK+rh/lp16EJrdKcf6MXl/wA2v9Rz1x+BCzP/ADSfmcrwxks3yINkLeUr/sxOy53U8mNP3adT&#10;+j/evdnBFuk2rj5fs68ujx2g8XQv+kiNeP8AwscPz4+VOmT4Wz1VP/Ml+dlUY4yi0XyVsjXN0bvb&#10;BsyMttIKKSqkAcMbj2j3H9Lary4JrWBxT7R6/wCx0YbRHDNucNrA+krIjsdERroYUFPDFK1Oan8+&#10;nz+TbTyzby+SmSDFp3j27MZSWN5P41nZo/QzmGyABRZBwLm/FlvMcMcm42Vs61ImuWB9O6I8P2ef&#10;RRyy8bbfuUYk8PxI7Cp0xnjHdekY4UPGvGvEDpV/ALZMdX88/nRv6T7cJhN49sbUhgmhMwaTcnbF&#10;TnY5AnkTyfbSbHWyp4uCefpal00Ig2zxINRZZiM00+H4dfLOrUPSlPOuFFlGl7LuMsV0VCrb1ASL&#10;PiGcCp0CmnwyfOurypkqvWyvJ8q/5sbBBSNJ8dvngYlIH76TdmYeqMpS/p8hvZRbTrIufbtwRCts&#10;1KqVDAf6aOX/AAafz6YighZ7hoqj44zXTngQe1U9Dg1+0eYwsvl/kx0WqBWhjy9ER573Dx70hk1p&#10;fyLGLenkG4/23tLVY99hBSrLUg/bZM3z/gp+dfLo0YqnKk08Z+MhmWinjvca0qyt5A5AGG/aZH43&#10;xND/ACjeyvHBE9+jPkW/AkF2hxe9QjFkaJlsYwRpt9Pd5VVdzu7iMUnPhZ48beFv+fqfz+xJbuj7&#10;Ntslw36I+q7dMef8fvBx8PyAA+E/l0X34HwyJ/Kv+Zs4hijqqeb5GVFOR5JFR4/jts1FZVmllYaL&#10;IbFje3twQrJdRvIaysGJP+10U/43X8vnXr0f080bhSfp2Vl0hYhSorx8Oh+H0/PFOoU1Bb+Smaqa&#10;kp5Kv76pIklFtTxdiyiA3BtGC8YIFja1vz7TkrFvSpCumRCwDceO2mTh8iw886a+eLWyxvy3NQEW&#10;srhipER0/wC7uNaV8IA1AOaDj+0xHx5p5z/KD33NZVqqTor5EywuhGhJ4dv71jOlSCG/fXXz/qgP&#10;xf274aybrP4tDLpjNfWtnApHH1kLfbjz61boDZWVtrIsmS7UgLEON9eU/wBD8goH8/l0XeemMf8A&#10;JUNU9PBNWGumN5l8jO0HYtQiEWK6AsiggAfi3+s0dMW8qkS6ZUZgG48ds8QY+RYef4a+eKRRWb8v&#10;3KiJ/pJHDU/S896RSK+D6V8vP9vJhFT/AMl/GzzUdI8rZeClkLxyabR9jVDyOEWZSpkenJIBsNf+&#10;087NxJa74JwgeYqpJI/gsIpfnxKkfLVXNKFuS0t5eUtxto2dIFicjEZr/u6kQf6EOAI/Z8+jA/Ji&#10;Ckm/lI9YZD7aON16b+OVRLU00cEUkckmG2jDGuuaGdyZaudRwb+r/DlTcW8U/MCzzkGQeKMCnCF5&#10;fU1/s9I9K18qdKprm6Tad2thK3gywwcdPbru7Z8BVUGlKE4rxxw6r33RuTE7x+TH8qzKYWZa2LHd&#10;VfD3auRL6zJJktudwbh23nKWpVyYiYqyiZeFFuQb8e9eF4bTWyviMqa+viRRy/y16fnSuK06L4WW&#10;ZYZ5rf4l0qe0/wBlJJCT3I3Hww1BSlaGtK9Gf+elLKf5qHwpXwKScZ8d/N63UFH+Qe8aOWMwktTs&#10;XjRvqv0a34uaqpfV30p0rk0HwxKNVPh7YsV48YjXy9OHWH5+wSSfzRfhnKadn8VV8eqVUdVhaooU&#10;+QO77xOoDXVWlPKhbgkEG/GtLMkr6/h/nx/zdeYIXhSUFuOk6YscK8YzWuPTh8+pHz3glb+al8K0&#10;0BjJQfHNp3CMqu8vyD3VSzIUaRowrxHgMHsLj8k+9opkTxNdP9jr0pQskcq6tPwnTFivHjEa+XWP&#10;580rP/NJ+GU4gCtHUfHiiKvpQy0C/Ibd8QR00epbOwGnTwbG/vyqX1HXw6sVjbwxN3EfD2xYrx4x&#10;nHD7OvfPankf+aj8JkaJdMmP+OyVJDtH+1L8ht508iaSzElkhtcngG3+Pu0eo6+7h/s9ekKKYiy6&#10;pKnS2mLs4Vx4ZrXGKgCnzxk+d5LfzU/hzHMqhGX490rnxqGemHf+8bRmSwe2m44PAPvzFJIbrWld&#10;Klv2f5+m7qIAWMgl1XXjLQ6VFPX4QK1xxOKY6T0McNR/OlNKyLNSR5FolSRVKFT1qmsNpVWbXKgY&#10;3J5HtuQQy7FPWGiO+kiv++71YK1p5/F8vh+fVg0n9YdrluZS84hNMKKf7ppDnUr+YBxp4eeKAb8p&#10;qenj+fHyTooYYKVanqHtZJVp4hGJG/2XXdPkkcu0gN1FlH9nUfrf3SCGBNkhTR2CaOmeFNyC/wDP&#10;tfzp5dednh5lu7iN2JKaiDp/DsQanaq8STk14/bU+38opqWl+H/aqGnikdu1d4un7MYWO/U/VgK3&#10;iSMtrH6iTyfpbm7O5kQ24khUVFmSaivw5p/L/B6dLNgjkvL60tpZyqi+ijqPPUPFrSo4V00r5Vrm&#10;gL5/KBiNRD8t5Ghj8ppMXUFtdVGzTSUe55QyaaoSQku9yVP4/wBtvm5ZL2CGK6Klk+s00Gn4VhU+&#10;Z46Qfl8+meSYoUneNGbTIu36jVT8RuAMMjcNJOCK1zwHSy+EEbSfyyfnVPLFAlalb8nJI3jEhd3j&#10;6I2pUpI8kkslQT9yLizixN/r7NL51n3C+cr3ieQAeYo3l9vRPtEUa7RaxR6hb6QrVEZDaVFDTwwB&#10;xODX1r0JP8nimeb4ZdsrLFG4Pc++kWKUyNFGJ+qusvIVDPrL3HB1cEH+vsk3a4eGzuppo9bLE1Bw&#10;oMNxoeJA9KdCHYo4E3jbEhQ+EJV4CIfiH/Cs8Oi//wAojH/cp8ujVQxeGXCY0aXM0jKSNyStPPrq&#10;V9EQquCNNrH639L/ADNGzTLbzVdPDu0HlTX9PGT58NNf5V8+kPJkxSCZkahFzt2AsQ/3/wAaR56W&#10;fwegdf5anzti0Rqv3/yYmjeJQFFRD0VtIRAOxdG8dQshBCgk+196WlvXQdqeIwHnT4W+X8VPyr9i&#10;PbaCwSdCwbSK1EZr2in+hgYzxB4/Lpp+A6PH/Ky+bMgp42kSt+RjKrCWTn/QDs6eBgRKijxSOOQB&#10;yt/zw2wKSx93w/zr0tTwBbTsp0agK4TNK0+FU+fGv+chgpGp/wCVlJBG7xJV/POCCWOCRrRmk+P0&#10;deNLOZSqzPTaXUWuG5v7uF0yNITXVTHp0XERyWxiiwSQSePCvl8wSOPn0RmnkOZrcdT1F6gsKDET&#10;MxYzy0CPTiCleVi1hRwSeOOw9Kj6fgKEcO6kLSi0/wB6ZV/lWv8Aqr0nuHW3kku5k8SHSCUrSvhg&#10;07s+VBw8ujV9kYDHYDYXyN21j4/taHbfyt2jhsXEOTT02JxPyChpL/QsFEDHT/tQ/pyht5DL/Vm4&#10;rRaXBK+upYG4/KtOGfl0dXdt9LuPONnbtSI3NlCMfDX6vu/4xw+fHo2/ZxLfJr+UsoPH+y8/A9xx&#10;z/zMd2Nz9SWZif8AY+1UTK6FlFBrbHSA6dMT6KOyCp9aEj/V9vRBflhEzfK75IqRcH5BdxP/AE+v&#10;Yu5Lf1+nt1RXqhNegYxMMbZXDxym6Pl4odI/BeeAtJfnlY0ZR/TXf8W9uxD9WJB8Tui19O9TX58P&#10;l0muCRG7UqFR2p60RhT5ceOfs6s0q1Q9e/zOURiR/pex7AuQ7gT9vZ2ZULAICsYfSvA4Hsh2+TxJ&#10;uQXI7mhvW/bY0p+VP59CO7UrYe46fhWWwUflfE1/41/LpRduJf8AlF9ADg6/kzWU4vq9Dvgu7IVm&#10;srqG0eTVpP1ta4+vt5RqvN1H9OH/ALRrfpHI4j2fapNNTplH7bq46L10nS+X4c/MidJYhUyVvS8i&#10;SVHiLUxG6KyeNaQeLUpvUPrNyTcWt7tfQrJvfJ0b8KXp/ZauR/Oh/Lqu1ePZbRz9Ik1dP7u8v47q&#10;h8z5VHzr8smJ7RpjTfyv/i7uenmo4chUfI2OhqqmFU80kAbtCpkiq6hokmaP/ILgElR9fx7uuqXe&#10;r+QhSoSMAMCaf4rb1oQy8SST0xuIkk5UWCO4eOVorgllp3f4xc0WhB/CKA18uHoLvzCXEL/Md+BM&#10;MCYtsPlttfGid1p44EpK6myfc26aUSzqkfhqXqaFEBZl5Ww+ntizA+jmcxKujWe0EVpTjVj/AC+f&#10;Ho73bxpdxu1guZdAmY0qvdUulfg/pk/7Wnnjg1Fi5P5yNPikp8ScH/FqVJaHwQtjpGfY2Myscpon&#10;Q0ZmgmX0syEjmxFz7cmSKTZbq8NurNrCgNU08O/jhJBBHxBCTUYrTNKlI8tynNcds9zKBpYUqvlt&#10;LzfwepA/KtfISqHE7eb+cnUYmXEYCfCVsxD0bYyhelBm6+eqAERgWIg1NpCCCDbjT71bOn7hZkgS&#10;OQ+Yrmm6UzUn8Pb5dM3au3NAgad3j9DTH+6bxsUA/F619ek3V9b7Ly/83et6+rdm7Qqtn1uXmnqs&#10;DV7cwtZiKoPswZh2noKuhnpWb731KdPHP9fezrTZg8MumfNG9K7k0fr/AAtTjwH7KS6Yt/jSVNcG&#10;oArwBrs3jcc8G/w1x1Ej6w68k/mzVXVs/Xm0anrh8mtKNqrszbb7dCr19kMsyLjf4atCI2cSs/7d&#10;m4v9OfF5P3CJZX13BcLXhXVevbj1+EEH500449VuIIrXmS7hR6Q+HEwWnptsNwc19QRw/FXyoQ//&#10;AJrXVe1uq/kV1DS9c9f4XZ2yq7r7adTUUe09vYzb2IymZpt8b+jrY0jw1FRUUNXDQNRmR/GzMpW/&#10;tbt5LxWMSmrGSOp9AxqK/ZoP7a480O5Q28NxuKSxeEklvIFPEOy6a09NOoeZ4/LoWNpCKf8Am4bP&#10;no42Raeh2qtRraMvJWUfTUqVbsiO5jLFR9f+I9k9sVblPbXAofCSQj7N1C6f8tfyp0Ir0Sw877nJ&#10;KKj6lwD6g7Qf2U/y9D98tdkbN7Z/mgdB7K3hjoctgsp0F9nkaOogp3EscGf7jn/almgllgcS0qm8&#10;ZXkC97CyhS77Te3cUvhyx+Co7Ub/AEeEV7lNPjrQema1FEkK+HzBtcMkXi27x3OpNTpWltcyDujZ&#10;XFPDK4YfFXyoSa0vxi6I/wCHNIvjem0qis6tmo4D/DRX18c8ZfYNVuCrY19HU0rsXraZf1hrA8Ws&#10;dSyOeV9gEi3AW40sWbwrc6v8eNuMPC1Kay+Dmmn5guSF7fmK4szbAbcHTTGXuDTVt6XR7xMrngI+&#10;8t/EunKnH8vviV0V1L85vjX0lsjDZbb2zOzpOm6bPUUGerZp3m3l3RuLA5aspq2qNRNQy1GPxsaq&#10;qftmxEiyDSFrb+ItnAZbgu4ZgCEij8lORFGmrj+KtKYpU9KJ2eTc9EVqq22kGmqVtNSRgyySU4fh&#10;C/OuKI75T/Cnr3o35l9EdF7T3F2PU7Q7Vl60y26a/Kbixs+boZN69rZXZWUkw8+M29i8RSrS4zF0&#10;zRmWikceOxY31DUs16YJJVuRRKUXTStfU18qenXpF26K5Ma2xdJNOurUA/URB+H/AIYT+VPOvTZB&#10;8PutMZ8/aD4vLuvsyPrg5ulvnzuLEjdU7y7Po8vIJM7/AHfXHzlqhGiu1AzBQ+kqWuNS3NxHtEty&#10;ZAS0kSlafxypFWvy8TVwzSnnUXitUl5k/c8VufAijkYPXhptTc00089IT4sfFn4ejVfEHBRdJD+a&#10;ftvZ9bkRB1XtXtXG7Zy2TekmzOUoNl03Z8WIymdqaKhx9NXZWomxvllnSGPVM7tpAIUVvQHGwjgX&#10;s52/a1vjpza7n6VN5lhfUY77bpSOHD63trnjp40/LHXL+TbMKun+T0hAY1G3cBTtJyWeSeg3K9yp&#10;NrAOBYWvb/HhLzEdaQQeqXwr9sdr5fl69KuT/Es/EV31+FNtbelf9zhTzpw456qe6N/7KY6rj/EX&#10;e2xKfnizQb5xyNx+Prf2t5nGm03+P+ASr9tNWeirlHuuuU5v9+LbNT0rOuPn9uOu+jf+ykOqx/Tv&#10;jYH+87pxx9ub5/uPvv8ApJ+nOS/+SvyV/prf/qwvVx38lz/j7PkX/hLsv/rfuEf8T7tun+5e1/8A&#10;NW9/49F0h5e/5Iu4f6Tbv+PXfV+Wq0NL+n9KqqswXW708oVdZ4S5PtGo/RkP/C5P+PL0aTV1H01n&#10;/DH1p+/zLRPV/NDtrFpT1dWHrNvxGOmoZJ5pP9+riVH274yqqq0+KdlYnwMno5Av7ft1lvNrFqI6&#10;Rm4nJPceF1P5Kp/nTpFuElpa8w395POolVYQoLBPisrWvHjwH2dQ/jxuv4W7J6zzeP8Akh1X3Ru7&#10;dtZlK+TGbj2Gq02LhwMmPw1FRY4efdexfJXjJfea0npuAzMrHQ2pVexXsSRi1u/C1Cn9kj8PnNES&#10;OP4Cv9KvbRrbrjb7ppTuFmLqJGrWOWdNOqvxeBNGDXTjxA/A6dNWqXHKVnTlb26KrHvvPH9M7g35&#10;D95BVtjZNz7e2VPl5KnJUNFX1tVuzCx1uGxkvjWWWRTNousX1CtxNMVjSS4QTZqzMiavsVmUY/o+&#10;ufLq100UE6T2Ubw2ZOFZZ2qMcG/VOPOtK18/I8W++pv5Z+M2dvbK7I7y7tTfe2Nqbnzuw8RlqrA0&#10;lLld0UWKqJ8HjMl9j1pj3rY5MgkZkWGpjElhYi1yj8a8M0kVzbIYRTSyzRNX1qNQpTHma1Pp0uEu&#10;1QGG7t9zX66RWHh+DdVJFKUYQMBQ0Pdp+Vc0KB8bOsNhb937/dfsDuaj6cxOT2tPWUO6a2spqqlW&#10;tTNQ1lNgJslX5TD0mHp5iamR2mkCQmBVJYyLpVi5msUaeO0eZPNVkjXT9pCzVr8wvDz8i4WUe8QJ&#10;tD3SWc2ssJHgM+qqsoCqCunSCKlyurFOBouN+1dd8Vuwu1qPrjt3Z3auG7J6w3j1xV7nx26KbdGO&#10;zOC3rQ/wzK09bTbWzdRFjsnTy41VWGeYuoQNwG92kC3Vut8ruJD/AKGxDafsYKnH/S+XXixsdwG1&#10;zaHqqgSoiJq0oqVZVdyOFRqI4kCuel9/LPcS/MnpV1nM6ebISq3kZ1Bk2nuNpUj1TznQKmSTkm/F&#10;j7TXLa9tckUbxbbHp/jUPRhYJLHv9gjqNAFxQg1r/iVzXFMUx5mvW4fCLFVP0Cot/wDWij+o/H19&#10;pBxjP/Cl/wALdXf4h+f/AB5umndBtt3cS8ahhsk4uHtZKGoY3Ko9r2/5H7Tbj/yT77/mi/8Ax09L&#10;9pJXcrBwK6Z4z+x1b/J1ol7UO5Y+2dtNtSOpm3A3YWE/gKQ+iKfKw5ijhx4LyooEn8QeERltEWtw&#10;HkQWb2I95jglu9xjuDpjMz93GlQy8MV+KvHyp59BrYrmeCy2s28dZkjhIFaatCKNIND3tp7V885x&#10;kVfjrvnt3qPvGm3v01sgdh9m4Ss3djcftp9t7r3VFUJJQ1cGWrHxu0K6gycqUtPC7otPUNqiQsDb&#10;y+Kl0YLuO9nidEtm0VZj/DOJxQUzXTp4ila54db29JLWXZbO4gea/iSRVVBV2rC0bDTXDIjNIyVN&#10;NIWvfqXD8ht89vdjd25Xs3uPZz7L7Hy1Xtaav2vTYHcW0SKiOjx0GKoEw+7Z8lmqSSsoIVnjM9S+&#10;sWDCMPE027EiOOzcSI8MTswKmtazSS0Ip2/Hp860rjh1rc3Ju9zFzC/jeCpMTjQyKsUUNTlviAje&#10;lBTXpqdOpg27ay2a3F2bv7c24cRU7fym5+wNwbkqcFWQ1Mdfhzn8jWZePH1n3UFHO88ENYvLwU7s&#10;CHMaqyklsEH0lhaWgfUsJTupTVpBHCppX7TTpfucwurverhrbwJyzh466tDYbTqotcOM6R9nV2H8&#10;kMWr/kMBc3p9qfUWsonzF2/P0uOPdtx+PZ/6TzN+3w8flTq1l8O9fZt3/a10QLsznvv+ZI4+n/GZ&#10;AP8AED5cdYkH/C/tQv8AufZ/83v+0S46rc/7jb5/zUtv+0+z62DP5WH/AGRN1Uf+mjdH/u+q/wDi&#10;vtNc/wC515/zY/7RbfpRH/yS9p/6iv8AtPu+rDvbfVOve/de697917r3+P8AT/iSB/xPvy/H/tT/&#10;AJOqtwH+mHX/1d+w/Qf63/FPe24L0yfLrw/I/qP99/vfuyeZ68Okxu3/AI9zcK/0wmXF/wDXoJ/a&#10;bc/+SduH/PPJ/wAd6Mdp/wCSvsv/AD2xf8/daTVNx0D2Pf6f7MP02hP9FOwu8SX/AOQbfT2dXf8A&#10;ufsv/Na9/wAMPQZ2j/kh73/zybf/AIbrq975R1aRfyj+sR5I45v9Bvx1ssghb01G3tjpHIfLPAdA&#10;MfOkORcceyTxFS6s9R4SzH9tvMn/AD/X8qedej1Lc3Wy38AahZbYf9ncB+Xp1rVVtHDSY9a/NUtZ&#10;DFXxxMoWKooJKvGy1E8NRLRyVdMFiqlMN4ZArBGsfUpKk2lMRcgv+ADhwqoev5a6U+VfPont/rAs&#10;V29mdDENpBrUAAEE0xw9Dx+XQx727J61y288TvPbewstRUmMwGzI/wC6WXy1PkNt5HcGBlxNPNVV&#10;MGGgwGQp8TlcPiT5qXzC85llEhD6ETx21wkEcMu5LMAScxLgGmO4v/KnSpruOW9nu12k2rELp0Ts&#10;TUVqTpVB6cQfl59DD8gvnB2P8ltjYTrzc/VfTG38RtnN4vLw5fZW0Mxh8wpw+Kr6PF0T12W3duSQ&#10;YcpmneSFAryPEpWRCLi8dt4WprdAJT5gKtPyVRX/AFevTt1fbvuMaLNfSTW0X4JGZgK0+ErGxHw5&#10;rxxTz6L12H2LUdhV20Um2VtfaWL2VsL+5eGxmxqXOJi2xVLnty7qkrJH3HncxV12XqMvuqpMgSRE&#10;UMoAUAD26iLFrkldjI3EgVrT88cfz6Q3PhRRQS1jjjFdQJcU4Uy0a1rnhw/PrYs/kq1scPxR7CMh&#10;lPm793bMgkSJJURuvOq4tEsMc87ROjxMPURe3HtHPKhYaa/mKdGdnGssPipOjRnIKmv+QdXEmo0Q&#10;UzrfSwi+mm5Dq6jhmUixI+l/bSyUBNOndNCSDUUI/b1r8/zvYZAej61qKvNFJFuqnqKuhppa+eBK&#10;98TWTGOkX7e88aYzSjeQL+4dWmwur2uKdrPf3jiVmYwmhbTw8X5Z4/l+fRXvM9lDNynbXdyyKGuq&#10;EKp+L6fiC6cKeprXNKZpG3LgcRhspQz7Ofe246eTE09TV1mR21HtytospO1RBUY3w47c+4VeKGCG&#10;JxKs8JnWQq8QW4ZdaLuE4eb92ipCiinxKUrxIUUrX08vl0XXUuwqzWhvhL4ZJDOI0Hd/R1S14Zoy&#10;/n5Z9r0uPyWW0bz252xmcbo/YxG3MqmIrYsxOXipJBkKzD7oqahKn7moDKtMWd3DyvIwGpu6tr3S&#10;BJP9ITwLRV1fZVl4Y9ePl1rb7vabWZ5Ft7WRjShjYxOvHiwWZTX5oKUxWuBTzfxb76r8nNkevPjP&#10;8jYtu1NNFFBFk+vd3bvmZ2p71PmzeB6627QVkDyzmaLRTxlWlbUX4tQa0FuHv1m01rRNFa0/pN0u&#10;jmWWW6l/d6ojgCpkMjNxySY4wKf0VzXPAdCDtH4/fI6Knxu3qv4G7i3BUClkxMOY3N178j8DUPFU&#10;eS82Rlxm6NrbbaQtUSF2MMAkBF/08p7hwNbG9aINwpGr8P8ATVp+VK/l09ZRWECRwvtomnJPc0zx&#10;8eAAWaJf96EnyC51Kui/l6/Mir3GNx4b49ph44cymUTD1c+GrsPBVJVxVXgXFbv3RmGnpbRlPHV/&#10;caQ3FrkNaK/sWiEU15P2+awsK/b4ETEU8qkccedNybLvFrcfVW9ssaSDAFxaNQf83JEOa+euvy8x&#10;Dj/l9/MbsDdeHx+9uptlbEpqaqhlkzeE21szamPWJXlc/cx9c0NVVTTW06Q6AGxsy3Pu9rdbbZ3E&#10;NzavK7B1Yh/qhXSa0H1GB8/DHpqHw9OXljvG42klpPGqx6GAJazxrFCf8UFTwH9q3+kPxdbTu0cd&#10;WYnBY7HVwiFRR4/H00iwCp8KvT46mhkEb1N5JR5EJ1HSTflR7K7aF7eCGBshECg+tBStPLoxuWMl&#10;xPOaAu5agNaVNaVxXjxoK9Ap8tv+yWvk3/4gDuD/AHnr7cPtVCaTL/pT/hXpDM3h+HJStGA/3ohf&#10;5Vr/AC609e4r/wBz/jcQL36UCn/AP3v3P6v8bW9vxJ/jm4NX/ff/AGi2XSZk07Rbx14RXJ/buF3F&#10;/Kmr+Xz65dwt5dr/AB/e2nT0rkGte9we6O5pvrxb/O2/2HvUBrdbn8pIf+0O16cm7dv5eHrazf8A&#10;Gb+9X+emv59XG/Ajn+VV82h/zY+Rx/5K+Om0f96t73I/cop1qMURz69Fy6aDr/KC+RSrK6eb5BCO&#10;6BAVJ2r0zZrsrNwoIsCt7/X3Qdl/tr8czfztbjrekNt27qfSA/suoP8AD0X7tqFP9lQ+ENIyq8Me&#10;4+0MkwbXeR6ffuKLR3EgKrNpF/r9Bx7VbMXTmTfo0enhyWB+3VbR/spT51r0m5hZjyry1KlB9Ra7&#10;pFQiun/GgdXlXhwx9vR5/mfS+P8AmS/A5kqJ1FZiPiuskf7MkSRjvvdKvHCk0MpjWQfq5P0H9PZV&#10;s0sx2Lb6yfHEvlwoo/bx6Pt5uGTf9zkMaGsrfh4cR0ovn1AifzQ/hfRJZYBJ8dZNAjiRDp+R+8lI&#10;KxRxAlgRc/4fT2tYM1m6s1aMv+XotaRmuoZmpg6qAU4eVfnXj5dS/wCdIWj3T8a/FJJElJU7ieNF&#10;bgPBktrSqRe9g30I9vbCKbxuMleEtp/hl6L+ZjHNsm3ho+6SDcWBr8NTZ/LPl6cOmL+bp44X+I08&#10;USRS5igqvOU4UPV1O0GkfTzqb0c/S/tPycg+pQH/AEZ7Bf8AS4mNfn/Lo29wzJNrt2k7YW3Jxjjp&#10;+jx8q+v8uuH84Rgk3xOgUWjXC5dbDgkLVbNXg24vb/H2n5PcNJFRaVSzb/ekuo6flx+fD59W5wcu&#10;rTn8U26PT00/RYr868f5dFz7TpjU/wA03q2lSKRkpO4fjvkZZIgWlMdJldh1MgsACiQ0sUsjG9rJ&#10;/sfbeyUPLe1KTTVa6f23UsX+Sv8AL59PcxSsOZN3Kx6ibiB6V8jbWwby/CtW+emmOIM5/Obj+83Z&#10;8Yp5QwdZ869tXBC5TaroDYDSwL8+zHZ4mO97jbg0UG0Gr10S3KnHz48ccOibmOdU5dsXZal7O/qK&#10;/CZhZGlfPRQemqtcU6HL+bcprPif0/Q1M0yRV/dmyaV5YWRKiGOo667FgdoHljniWVI3JDFGsfaH&#10;l2P6q221C+nxI4k9aYpXyrx+X29GXOX+KXO5SR9wjupARwrhT86cPn0HX8zWPbXW/wAYfiP1XSVt&#10;ZJS7Y3D1ccJT1Do81VgOv9gbh29NNVtGiR+Wn/jFHdlQfrtb8+1XL8/111s9wE0q9zBXz069Tegr&#10;TTTyr0m5mH0OybrZcZI1noeFfB0LwzTVrrxNKedcB1/N5edsh8VKmSaoWbIUGWiqkWa0QjkqtnSm&#10;KJNJEaPHFGQPxf21y0wWRZ1yskdifsqZR+fDq3OAVLaxhmTU8Uu6PXhX/cTHn/Fx+XD0yfM9GP8A&#10;Ml/l/wBN5pzFDhfix6TJcOy977oQMRYc6UH+29pdsTRtFvZ14WQNftC+X5evSze9B3zdJVSn+NOv&#10;+8yIa/8AGv5V8+ucUaf8PPyyzItSxyRVBOiSCJk6vpijoHVgpGr8Wv7UBY/3CYXSp+swfT/dp6dM&#10;SSOvNcro1CqFvtps4FPlx49AZ1/S0sPyq/mzWpoJvL0F86ZmFTGJUR6jf2Jp5THGnhUMyPwTe34/&#10;Pt6ONES1SnCFP8vScSOpuBXuVypPrQk1p+dKdRf5QbE/InuGW7fvfHHe6omoaIIhvnrzxxRgKPSi&#10;rb/H/D2l3pvC267lpWkEgp9q/wCx0t2Ch3a2NMpIr/bSop/xrj8ugQ6qFvin854xz56zrVr/AE0/&#10;7/PNX4/tf7x7Md37OZNit+NZL81+2NfL/Z6KtlXxeUd9nrTRHsYp66LqU8fnq/KnnXovXRMtTS7l&#10;3hJS+WRX6S7+jqkiX1LTDqDfFO8hFzdQaoX4Fverp6Ws0eio+ots/Y9s3/PtPz/Lp/bwF3LbJjDr&#10;DQzNxpp/xC9anA1qVC+XGvyIJ5JpMelLTU8julqMtJq9LIxETKnp58M2tSfyV/2z6oBJZKDl4UX7&#10;NSq9f50pj1+XRdZxQTmZiPxA09O12p+1iv8Ata+dAebr6PV3n/Lj1szH+8fVEwLc+mP5cb+QKB/R&#10;r3v7QQrrnvJK/H4DfZW0txT+X8+jMGN9t2meNNOpbgU4/DeXP2evXLs5dHyB/mPoD/nsj3JATb6I&#10;/wAuur2P55HA49uKh+ssCG/3/wD9otx1p6Ha92qP+UX/ALuFp0AHcRMe1fjsSdWrocU/9LRf6ZO4&#10;V0/m/wBPdwCL2/qa/wBh/wBosHVBT917TT/l7/7uF31I+PCW3nvKYMQf9Bne1KnFwqHpff6gHkX/&#10;AFf7x7tcg/Su4PwzW387qHrdnQ39ghHH6r/u23/R9OoZIh/KS+RcjSN5m+QpZKcErGPLtHphhqHq&#10;8mn8fT2Xx1G8bOxPxQyf9otz0pYaeW91UDh9H/2m2PQ41jSUv8mKOpVpDPU56sp1jckwAjsWtm1L&#10;GRY6hGQef9j71Kxj5lDhaj/vldORATcnFDHUD5/9J/qTkNcH8mGKuvZqvMVNQsH1hBl7Gn/sA8li&#10;h/p9Pdrki33xbquqpApw47WfPP8Ag69ai3uuWHtVjppBqfs3+vD5/b1wMklN/JoerqW0JNl6lUUC&#10;0bA9mSk6Fv6OEIP1vf8Aw92ZWXmkAjBAP7dq6ZcB+TFNtHWjMD+XMGP256k0srVX8mnchgkjQCbO&#10;etyR+3/pN1FgAPV9Qv1/F/b8ZA5gua/0f+7UeqXKSJylY6vPV/3f16APue8v8n/4/wAMU0Qmj+Ql&#10;cWVHJOs4LuFNNyqEcyBr/wCFv8fdXkU325ooozpEtfStrb5p58OGOvNUbNsLtlRPNj1ruF7/AJuj&#10;BdtTpAv8mBJh+5TU/wAZirgXY1EZ630Fv9UpKkkX/Ptq1f6a13WUjU0awp6V/tM+dPsz0pu4pJbr&#10;YHjHaXu8emLfrr4KiY/zSfmV/DtHmrj8gKuYyIS0Uo+R+1GlZOfoUjKD6W13/HN50/SRK8c9Jdvi&#10;k13Mkh06XOPWtQfsxUfn+2b/AC/p55P5qfzSkqKsyiJfkJTMZ5GZoxT/ACA2lBTQqW1eiCljRAOB&#10;ZB/rDwp4Kgn4P51/wcOrqxM8tI6avn6YH7BQfl1w/l+ah/NU+aPklR1I+RJTSxA/7KE2mRquBb6/&#10;4+3pgPAimB/L9nVImYTyxafz/b174ACpH8075o+OxZj8iLXYlAo+Qu1PqQp+t/8AD3qbutVf1p/k&#10;69ESLl1K8P8AL138B4pR/NL+aJpJIjX6fkS8iO7GMqPkNtFbA6PSRr/pz71J/uFF/q9OtxFfrZC8&#10;VafOnr0mfhcT/wAOP/PNppLD7H5KRyXvYyL3jgidIbTYXP8Ajf2i3b/khXP/ADSb/jvRlsZVd/hC&#10;x01Oq8fVhn8qcOlf/JdDxbj+SLO6mNV22xUn/df8Tz92vc2tf/efZlzD/wAluy/09z/hj6I+WI1a&#10;yvSwrT6Ff95jus/nXh0L/wDL3jjq/lN/MJoZ5JAqd47oyMQp3EUj+LsLsKGNfJpcrG0dS4Itz7SX&#10;Ka12JK01Lcj9vg9KdqUQw7vMq0p9CKfa15n8qfnXoheyK+mHyk/msZCtkSnmj6O+cOJo4o5BSx1J&#10;i7FpYaGKZmEgeSqqWihFgOWvz9PbshN0LJFWhyv5RxyAny4hq0+VKmuKwH6aS5jPcrSOxPDTUpGB&#10;TNamQZxw+eB2qIp5/wCS8gq3jpvDl40L0zGn88UO+PDHJq0TatQS/wCLH+vtkqJOYIwWoSGH7Nvl&#10;/wA/5dPJIYeUrpKa1HhgH7d5iY+vAsV+emvnQGN+NkMtL/KK7MFPVpOg6L+SYVZ5ix9GI3y4CsIR&#10;bWXt9D7vMR+9LqEHh4Gf+oW38ur27Rvy9tuuL/lK8/8Al/vOi9/A2GZ/5XXzMtMhJrfkOrICTriP&#10;x12WWVL6QS80gS39R/sPalTpuohSpoR/LVX/AIxT86+WU4ljgtZJI4/hXVx45CU4f0ya/KnnUQay&#10;WWT+TNkOZS9HkMoRA6WSGSn7JmSSJ1DN5TDLwD6fre3sraVm34gx0qzH9m2FP+fK/nTyqVsMYXk2&#10;RQ/cW019NO/Aevnx6MB8ddU/8ovftSHaNW6G+RTVKnhI6haDeMkqIP8AlmvJ/wAf9uuRj+9LpivB&#10;Iv8AtGtf83TUDU2Pb4hl/wDGu7/qNvvL/Z6AitRh/JliqFmjSnGQrdSOxsb9o15HqAa1kkuePx7T&#10;tR97dvPWf+7QnTNqS3JbRU/UGnu/6ni+X+z12Wp5v5MsCVMlP4pM00sJEhYgydn18JRU8Y1GNE1X&#10;uODbj6+79sm9NEcExMa/Zta+Xz+3qtHXk27Iy6wyf7au+H9lPz49Dz8kaeX/AIaH2SFSnlpY+k+g&#10;ZUBZ2kD0GF2XU07D0oI/34Fe3N7W/wATfSX3ppNfGScU+y0uPOvn0qvJEbY7jWNDmCz+fG7tV+X8&#10;Vfyp54qF6sp6iD5Bfy56l53anmyHVTnWwKJNP8texKohEt6AikJ9TcAHi1vb2n/HNwq3++P+0WDp&#10;rxon2nY0iSrr9VU+tL24UY/2hP508s2K/wAwISP/ADUvhb45EAWn+ODhdZjOmT5F7yC6WCvwpe/0&#10;596hApL3Z/4vqkzqDFqNG8h68OuH8wFkH80v4XTxTGWsjj+OsbRCQsno+Qu8gW0lAEZyOfre3+HO&#10;gAILmh9P8vWyJPGti8dFzTPHh8uvfPqTy/zSfhfLUl441ovjjM4ibQdUPyI3e1tVuQT+PeocWrP6&#10;f7PVZzS5jSnHr3z78I/mo/C2pnmK/wCTfHFbvIixsH+Rm7pEk0uyAsUuLC97fUe9xFFglmdqfL9v&#10;n1uUSPPHCi8PP9nUb+YG0r/zUPhjJTklDR/Hdwysl7f7MXvPSAiu1xbm9xe/vUDI8burVr066Ojl&#10;JBRhwP8Ahx1K+esy1H80b4XJpKyiH49DkWOpu/t5c/43t7bdtFtfNSv6ZH7T0z4ZiurOVpdSq+ql&#10;ONCBTif4uNP8PSaxqqn85SWBzpqzmGIYi50/6N/9SOT704CbPLCDUCRjX/TboPLpVdxgc1xUbCoV&#10;p9mySGv56v5dAT8rtUnz5+SMcd2m/wBEnagNuDx8c91/T8g+6UJ2e3oafrJ/3dG6ozj9+3tV4QN/&#10;3YB0fz+T7NHS/DvtFasWf/Slu++rQTb/AET9XXuXK/kj2m3J0jtJNbcbFv8AAa9LdgWSXd7Xw14b&#10;pD/1ZT/Z6AL+UMgnX5XSwSJHGKbCyMGkUXjTE7pJA8ZksCR+f959quZJo2vbEIap/uwr/wBUadIO&#10;Ro5hKInHdIdrUH+HN6a/Phwx0pvg7DM38t750VPli+yjl+SsbkOWBf8A0EbRmY2KKAdLaf8AfW9q&#10;NwjI5j3CcN+itxJj1q3r5cPTou2STXylbx0/WddQP24/lT+fDoWP5Rw8vw37WaAStDD3VveRnjAH&#10;06w66kBALC4UEL/j7L+ZGU2F7KiVVoXx6UB/bWv8uj3lCNotx25JzVjKuTimR0Uz4B4fc+L+L3z7&#10;7foJp8TT0mwOwMfh8nHJ4ZTn9kdZ5XcUiNEmv9uA5yAOlxq4a4+ns+3+2S4ug+uhDTLTj8Txmvl/&#10;BT8/lkk5WJs470OdSlrOQHhXwhKSvnx1cfL0PQl/A6eY/wArX5jCSVJ6jI1fyGq6lgRGplq/jts2&#10;rqGAclo4mnmYgc25559oLiQNc/U0pqkGPtAHH8vTNelFjFoi+hr2qo7v9sicP9tXj5U869SvgZBX&#10;4/8AlW/Mp+C9UfkXWwtLGULUH+gXbFJJOqtfyR/cUboGBAJX3e7QR3wg1VwDX7fl16Ixy2btKKRg&#10;sB89Lsv/AD7X5V/bX5FDJT/yvVBcskv8wBqpVPJCz/HSZNF73t+fdyKsV9OtlrYwwiEUIrX58KdE&#10;V2qvhy+PYkkvmIWvY8aftbL9TwDH/h9f8PbsMfec/wAP/VxOindKfSTU/wB9t/g6N/3aHbGfK10Y&#10;lT8xcBfiwF6H5C2HJN/86f8Abf4+yu1jJg5WQHik3/Vu26Fe4uqbzzqzCum/sm+2n1gp/wAa4/Lo&#10;0XZQK/J3+Unq4J+O/wADwfyRbshlv/sdH+8+1FmGRJUY8HPRPcGixqq10ll+2hrX+fD5fPoinyxk&#10;B+U/ySkUWKfILuJCL3uV7F3Jzew9rFNAOk4JNarToDMCDNl8K5Nr56l4tf6yoDzfn9X+8e1Nsuu4&#10;tTWlJk/490nvZRBZXcpTV+mw9OKn/N1ZnVWTYP8AM5UC/wDxljENe/8Aqe2c2lrc/wCp9hna8Se3&#10;o9La8/7Qm6FW6EC39zYwOE9gf23v+SnSl7dOn+Ud8eSBf/nKCskt9OFwPdsxF+f+OVv9j7WwDXuO&#10;6R8KmM1+y1t+iucatm2lPXxP+0u46LZ0glQ3xF+WbxIrRvl+l4mYrqKxx5ivqHZfoBreFU/P6r/i&#10;xdu8blyheen1q0/01vorX5aq8PKnz6va0bavcWImgC7Ya/8AUUcf6j0ZLvFjF/KN+OVRSmcLW/JB&#10;hoqAGWFKjA92+OWnskdhapWT/agB9Pr7cQi23K+YrqqI/l/xHiT5/wANfzp5VKGF2vdq2sSL4ekz&#10;4rXUPHu0+X8Ybz4U86hy7LkkqvlP/KkkrPHVT1/SHwdrameoj8ksk9V2NkjNJrZy37krs3+x/wBj&#10;7aVBHZ3cf/C3Nftp0peWU3sFws2AtCPU+LqrXy+OnA8K+eBop2ij/nIwUX2lIY/43Sc+EBuOq4vz&#10;cn6xg+9K4HLs6Fa6pn/7uo/z9euUlPO7XTS1Vq0WnD/dG/nXz+zy6jTxLJ/OTNMiRRCnrIxH4U0F&#10;jF1oISWOok6jDcf0uRz9fbDLTl8lfwfzruv+x06zBOaQ7Z1MB9n+6DrHj5qkfzlfNHC0sq5Ixyk3&#10;dVi/0blQ5+h/zhVQP9q/w96hBfl6SavcK49abk7cf9rTh518sv7nEo5tjs9dANDavt2NVpT/AG1e&#10;Plwz14+Vv5zvjWoqYklz9KwEbGNCKnqivAdFsbxmOZlIvyf6W93U02OByM+IpI+zcPE/y0/n8uq+&#10;NHNzffeJBUfStpNf4NlGeHn4Y+yvnTKt/nSxrDuT42KQJCanclrl0VVpcpgYY1CI6hgWqyx1Xva3&#10;Fyfazl06L51buUz2qD+jT6w1/Pw+GOPHGSjmddW22MzmsiLfH7arZN/LVT8q+dAH+2XWL+b5gJI4&#10;oYjPUYeNlijWNf3ep6tdRsCWKj/H2R2J/wCQrZL5GOOL9u5q+r+dKfnXy6Eu5xSDnm+tnl1AyGQG&#10;lKV2djTj8uP8ujV95skf83b420wij0VPRSMzaRqX7jM92KQD/hq/2Nvaxk8LZdwjB+IW7/71dW4p&#10;+Wnj8+GOitWkfftnmV9OlboEca0sb7NfLotNHAKX+czohlnQNUwQG0n+626pycTAen83v73bxn9w&#10;xpr+Oo+z/dqD654U6UPN4/NIiZckqa/Zsaf4a9O/z8p1k/mj/C7yEuYKv46iPVyAYvkJvFY2Yf2t&#10;FiR/r+34Kiwif7W/bQU/4zWvz6RTSP8AXQyIdIYEEetGbzx69c/5gkMs/wDNO+FoarqooamD4509&#10;RFFIEgkR/kRu55FkjKtqWZYtNri3159uIuuNX/D6dbuDGXkVY6OdOa/wyI/D/aU4+dfKhGLvPAYf&#10;Ffze/jetFjKCEZzqSgzmUjjp9KVeVlznaWMFdKokCtOuPx0EYNhxH/j7S3Z12N7CBRQ1u3+83duK&#10;eXHV+VPnhXYtJ+/re/WQgtFc6hxr/uvlQZ+QSvA8flkFupIyuW/nRHzTStHTfIWihMjBlgp/F3A0&#10;ccagA6UN/qeb/j27enSeXh6QTxfs+nbV/kp+demNvWJv37brHQu1gxP2fX4p+fGvTB/JgiEWH+TM&#10;6n1U23dvTqD9C6YvcLc8/nR/ja/tHvZ1xWV1/El41PSqQClf9r6efRjy64llulC01XG2J6+d/n/Y&#10;/n1VJ0cL/JrqqU/qqO9dh1L/ANNU2+ca5AH+H0/x9r+Zm12nMb0pVp/8vRLyf/bcoJ/Atsv20nXP&#10;XHo42+SPVf8Aj3x18P8Ab7ox3t3fP9x99/0k/TvJf/JX5K/01v8A9WF6uO/kuNbdfyM4+jbMb6/0&#10;qdwC3+x973Q/45tI9Zb3/j0XSLl0V2PcWrwTbv8Aj131ffd/DRukSTWSB/EWIck2UNGuhlcot73t&#10;9faFD+mG9Q6/tIz+XRq7A+KKZ8Q/yKn/ACdU1fKX+Wx2x2p3fvPvrpzuWm2TubLrjlpKCpqc3tpq&#10;WahoYaOSR9ybaWuq6eGbQGKmlJOkBWFmJUA2c0FtaXFpqZWlIaq/6JK0hwyNw1U45pXzoGkW7iuN&#10;33O23V4Wl8HsUfF4cKQ0LBx/vvUO001U8qsU/dP8rf5w71hGK3h35svemPo5PNDRbg7f7pz9JFKp&#10;qJIdMVd19U0qiiNdJoZEV11/U8WZhW2tJZlt4KA0r8I9f4UX1869bkm3G9hga/upvDzQaznhXJB+&#10;XTe/8tr5cdXbbyMG2tu/HPsSqlycuZlpjtem3zuGZa6io8dPQQbl7J6qjraehWCkuIhU+PVIxI/T&#10;7cluLExst34qOfhKGX86iIfZTUR508+qRwbiuqSwuqwx8Uke2zXhRrinoa6QfLV5dFqzf8vH5t5z&#10;N1eUq+l4aeeWVZZI9rx9c7dxsNQ0ISRqHGYjIYiiovJ/baOHVwL/AI9uwbhtoi8Pxp2I8zFPL/x+&#10;GXT+WmvnWmG327db5luHsQ8i/DpuNvULXjXS8ZNaClGFKH16lV3xL+S3Ue00web+DuH3tO1O6vua&#10;h292lvXcnmn/AM5Wms2H2fV01HkA8rlJPtItIdlCyLrA0kySlvprpin4g0LRfZTVHFq8+GqnyqK+&#10;a1ntzFJebasc2aMLhpC3CtQl3Oi0xxVK1xqp2ltX4pfKSX7amk+O/edClTX/AHMaUHTu/wCWlV5X&#10;87wRatutJSU7vr1RsBy9wS2ol6FFSTVqqnp1V5jrYlwGbhVU8vQqFP8AvRb5UzU9XwV6L7o2l8pu&#10;gs3nvj9v3rPE7fwuSoszkc7sfd+Dp6rIR0u6Y2yM4yWChRHq0ykfGshfH9fV6WLpQVmQHtkeJvs8&#10;KVJKfPVp0+VK1zSnTtj+juVhcNAV0+LUlq6tcMkPCg06fF1cTWlMVqNo2Go0wJJL/nXEMjr/AGlB&#10;jUWdbhkF1/IF/wCntI1F8M/0Qv7K5/OvShkZriSKNahfP1qWPDy/b0md+5Hxbazj0lbQwTzYfJBY&#10;6yVo1kCY6p8iqUdS3Dc8G3tLeFJLWaFn0mQaB5/ECK/l6efqOjTbopILyGV4qovf/vBBA/OvHy40&#10;PWirkps5trd0+X2/Wikr6DOfeU9ZBWVCPi81islLJTV2OLy0c1LVU1RACJYpA2l2W6khvYp3FFe7&#10;lknQGGUl9Nf4jWlfl60z6DoG7ZIz2UQgOieL9PhWmmgDjhRj+E/hz8VehI2n352xsLfLdq7ay2Ep&#10;d5x4ufBjN1m3doZDISU1bW1FZWV1XNPh6kT5fIGokWoq1jSpnV3V5DGxT2kENu8ckH07tbGnas7R&#10;U48SssWr8waeVKmq9p5bZGuDIFvx8Mvgwu48mIMobS7oSrstNdVJHYAfbm793bv3fmK3x2Fitn77&#10;y2Lqqaslp8rt5cbBl2pyXoo84dknbGQrv4cyqKWZ5o54Y18aP47p78toRay2ttDIqGlKzNNTj/HN&#10;JT8itfOtBTRvIZhFd3X6l2UZHcQwRvIpKEB2iCatIjjA1A00kimo9Y+5e1c18gt+x71zGI6+2hun&#10;ILgcJV0216fMYHFZCajpayjoMjV0mey2X8eRqFWGGaWOZYdIDsFYeuptJobHSVJdPUU1V/M0p/l6&#10;19ZHul9d6w0clwSWYgGrEKtQAfRQKVHVwX8k7VSSd+TTT00sslVsmlqHpp4ZoQjDcM84ikid/MoE&#10;a2YAIwYFSeR7R7iJP90LlKE+LUV4f2fTu0yC4n5kgGFj+io38Xh/UeXlXV6mnz6ID2TJHL3z/Mme&#10;N0ZGbuR4wrXKxt8tusCoYWFub2/r7UqP8ess5/W/7RLjpy4X/EN1k1V1tbH7P8fs+thD+Vj/ANkT&#10;dVf9RG6P/d9V+01z/udefZB/2i2/T8f/ACS9p/6iv+0+76sN9t9U697917r3v3XuvH6f7ED/AHm/&#10;/Ee/L8f+1P8Ak6q3wj/TDr//1t+w/Qf63/FPe24L0yfLry/X/YH/AIj3ZOB68Okvuz/j3tw/9qXL&#10;f+4E/tNuf/JN3D/nnk/470YbT/yV9l/57Yv+futJunt/oC7Iv9B8iemief1D+4XeIKf8hX+v4t7O&#10;rv8A3P2X/mte/wCGHoNbR/yQ97/55Nv/AMN11s8YjozD/Ib4A9JdVZbK1OG/j3x86Stk6SliqJaZ&#10;8bsXa2SolfzUGQj+3epgUOv7bOBwwt7K4kcyrKlssuh3wX0/ErLjBrxr+XzwbK1bIQ/UNFrER1Bd&#10;VNEiScKrx0U4+dc0oa9T/JOnkdZK/vXGCnDxNJH/AHYkikkRwjSx0j19XXojaidKhSqs36efayW/&#10;kqRJtCqTSlJa8EVf99j+Gv508qkut7KeCKGGLm92hUUYfSD8qH6io8/I9GCx/wDJb+OVfQKmW3/3&#10;OlWkS0s8tBuTY9JBPJHGUeeCmqusaqSNCsrBB5G0g8k+2I5mWpa301+df8nS029mQPprhnk/GStK&#10;+lBU/OuelDj/AOS38VKaspJ6rdfd2VhpZUk+yrNzbK+zqEiJMENX9l1zQzzRojaTZ1LAfj24Z3Kk&#10;K2k9N/Rx+NFJJVkWuAzrWtOOhlr+dflToWI/5VHw3oKWqj/0eZGqEkFSzvNubOUoXWq63WKhraWH&#10;y8A3CgC3059o1lv7bxGiuwQ/kVrSn5/Ppc1vtM9UfbmWM0qBcXC1+3TIOGaVrx6Np0t0z1z0Ls2b&#10;Y3XW36fAYCoqpM9Jj4i07y1tTSUlHLWT1MuqoqZ5ocfGGZ2Y+ge2fqLmcn6lw1OFBTj+Z6VtFaxx&#10;RRWitHCBwMksn5gyuxHlwoOhZRlqGp5INaRoImCh3UHQ1yroCA17fn6e7Kuo1rgdMMAiutQ2r+VP&#10;89ekL2L1t152HS0tLv7aO3N2UdI/mhpc9gMDmqeKRPKFkjgzVBXRxSKsxAZArA83v7clkRQqksqn&#10;yB48OP2f5enbWa6i0mAgsvmdXn6aWX0+fTtQ7S2YtFT0tJg8bDS00McEFLFTQU8UEcUaxRpDFA3j&#10;ijWNAAoVQLcD2kktbO7I1whwv8Q1Ur6V4VpmnoOnmv8Ac0dne5YFv4Sw4f7Y144/Pj1l/uZt8En+&#10;E0Chhpa0IYSR6lYo6lihsVFiQbfi1z7cgs7a21eDAi6qV0gLWleNOPHpmW8uJ9JmuJSV4d3CtK/E&#10;G9Bwp0oqenpqRDHDSxLG5JaOCmiWO/AB0hQQxUC5JN7fj2oJKfCD0mkMk5BmnZ6cNVDT7KAdY3pa&#10;F5Yn/hyrMpYxTrTJ5IX9PqRwPIt/9pZfbkUrrXH7c9NG2jYglhj5Kf8Ajwan5dc1LxyFEFSY7hnJ&#10;TUzOeS2uYyt+Pp+PfmYsalIz9q/5iOriCL8TlvtIFPs0hf518qUzXnU0LVnjdHmhkilikMnoil8a&#10;G7xLKipIBIODzb/A+66UOXiWvkQCP8pr1poo/wANQDxoTn9pPWWmp2gDB7MW1sZCF8khLSN+4UCq&#10;xUMAOL/k/X37U5wz1UcPl/qx1pYoIqmGMgnjU1r/AKs/t+XRePlt/wBktfJv/wAQB3B/vHX24fd4&#10;RWZf9Kf8K9NzL4nhx1pVgf8AeSG/nSn8+tPjt97bP+OMYQu8nSBEfqVVBXvnuUszsx9IWMs30P09&#10;qFYJJucvmrwrT11Wloa/lp4edemIxLcWNhGkfa8VyCf4dO43UlaeddVPKlK+dOmHsncGNy2D6ZoK&#10;KYSTYDqBcNkxYgwZGp7H7NzjREEDUI6TMQ2N/UOePp72sZhu74HIcxN+yGOKn/VLVX+lTyqamaK5&#10;s9rRG7rdJYz89VzPcV+X9vopn4NVe7St1fwH0/8ADVvzaAYN+x8jh/raPjntE/7z7blFHQ+p6uh7&#10;GHRdenBb+UN8hRf6fIaP/edqdN/71b3p/wDczbPtl/7Rbjqy/wDJP3b/AEkP/aVB0AHbgt8WvhN+&#10;f9yXbX/vd4n/AIr7U7S1OaeZxTi+3f8AaKnSTf8A/lUOSv8AS7p/2kno9fzVJT+ZF8AyR9cT8WB9&#10;f69+7p/w9lOx92xbUfSIf8dXo53sat63D/ms3+E9P/z7BP8ANQ+GIH4X46G//BvkjvH/AHq3tfqr&#10;bzCnBk/y9InXS8Wfwt/gHWX+dKCd1fHQf83t0m/9P8s2t/xX29sjadz3HH+iWn+GXot5h/5I2y/8&#10;8u4f4bPpg/m8iy/DAf0oTf8A1hPtO5/3n2xyaa3W3inCax/47N0c8/f7kX3+k3T/ALVOuP8AOEXV&#10;WfFEX9RxGYCLb9V6zZ1ueLe0PJxpJAPWGy/4yLx/56afnX5de5v7bDxfR91FPt+h/wA3SSx9HDVf&#10;zcNp+aNJI0zW02QyIHUVNH1fVVUPpNuY6qONwb8FP9sktw0fJ+1TK2VjiH+9Xsrfy1U+dOjPcAo5&#10;63SBhqX6eU/n+5XK/wC8sA3zp5dCj/Of8Ue8PjWiKFj+93MLX+jJl9qxsLH8ekH/AGPsR7E4G43L&#10;N8QNsa+uua5/wU/Ovl0Eeb4mXYkYPjReACnACOwx0MX825Cfix0cyfT/AE67Dvwfodgdg/4/2be0&#10;HLUOgbREJPgijetOPDHHH2/y6OedHIl34Mtf8cf/AI6Oi8fzd2Zsd8TIm9Uc9Jm6ORCt7xTnYasQ&#10;bjSSF/3v3rk1gm37dUVdp7Ag+mpZ/wDN+fTfPcZ+puI9XaybkT/tWtTT+fXH+b+irP8AEaQXu+Pr&#10;ZHvfks+04ha5/Cwj2m5UBjhs4CalYNvNfXU0/l8qevTnPb+K3iAUBO6in2fQ/wCfrJ8zgf8Ahyz4&#10;C25H8G+LfP8A5XndX4/2Pu+3f7iQ/wDPAv8AgHSndk1btuxrwvZP+PRf5uucQ1fznGUHn+KSMePo&#10;P9F1Lc/429vHGz/9Rf8A3lOkk3/K1XY/4Sf+7QnQHbFuPlV/NfNvr8fPnKR/wUdjYWx/5Cv7UDjb&#10;f80Y/wDn7pO3x3n/ADXb/AOmv+UGbfIDttz/AGPjhvU/7ffXXoAv/sfZfzB/ySb3/mk/+Dow5e/5&#10;Kq/YP8I6BTqvj4ufOFCOY6rrfi/6gN5Zg/7D6+zTev8AlbeX/wDT33/VsdFmwf8AKk8yf6TZv+0l&#10;+i+/Hxj/AHt33ES4DdE/IZpCh0kRL0xv6qZSbNdTJTLf+vu0zD6e9QrnxrY1/wCblqn/AFkr+VPO&#10;ovYLI+5bCiyaVNvJXFa0tLpvXzClf9tXyoW/tfGUdLtbomqgpoKabM9LPmsjJCun7rIU/cfaeIat&#10;kUfV6ijxMX9dIS1z9fdYARd0JqIYoD9tbeFqfL+0p5/DXzxUCIbdt1xFHpeVpwfP4Lm6jHl6L/k8&#10;ujF9fuH70/lvsLJfK9Tt62stm+XfYJB1W41Af09sQDTPeR/weAv2/wCKW5r/AD6ukRg23a4S+qgu&#10;DXhxvLn7fTrl2ijn5BfzGCi6icp2692DrGxk+WvXD6UlVHU6FpizX0+m5F7W921ldw2tNPa3j59P&#10;8Vn6u4H7n3p65X6Sg9f8ftCc/IAnou3cMhk2h8cXkUxM3RaOV5OkN3L3EUVtQjYOw9ViP0MrX9Vg&#10;6ajcNxWmB4GfX/FYOmkYPtGzt+I/V1Hp/j92R+0EHpw+PAY7t3iNDG3SvexKr9Qq9Lb/AG1C4Fzc&#10;Dj/H/D3q7alnKKcZrb/tKh6tYj/dlt59Pqf52F4v/P1fyp0ebqCuxafyn/kFjqhoGy03yBjako/v&#10;qNMhMh230/RmZaGWdJGp9VK5Di4JUji1/aKscW4bNLIzaRDJwFeNrcj1xmg/Pp7U8ux7rDGq62+m&#10;oCafBe2xNMekZPyr8sjau4sVXfyb6nFVNdQU2Rp83WrTUVRWUyVMNZ/pBqWInh8nljjEE9w4D3/o&#10;Pr7aW7t5d/cUfu4dtSf91dMKKse7t7QaYrxHT4tL9eV40iFaU1gEUGrfEkFWYqo7WJFWFQP2RnyF&#10;VXfybqfFywMKyPclS8NH5FaQ0UO/auVWBkEK+NomDg/T1qPzf342891vvhMpSFWU1YUP/JNVPgNG&#10;GSfiArpx50UwqIOWJngtyZtNCMkGu/Vw0YkU0XuwTx6n5XcGNn/k9YjbE0YiyhyyBMfNXYpa55Ju&#10;ysg72pRkGdovCVbUpJuCCB+Vd7ewHmSJgh0opBIzw21kHpSpUft+WWrPat0tuSp5GiZgxY0VHLCm&#10;+NJwKrWqrXjwPWeoyuLj/k4NiKapgTI1WQnpqqhhr6NchCarseqlmWSjmdJJUiREYMmrVzfTxdpj&#10;G++PJC5KtxqKU/3V09c93b8j01DY7tNyqpewmYLXSCjBj/u58Zqinb209a8fLoCe4IaL/hp/41Ui&#10;1lO2RfvNayvx4yNPLV08dRi+5VeeSmj/AH7eqIG6gesXI/N4IC263up6KfBz9lrAD/Oo/Lpu5W8T&#10;YtpSbbpVkSSZqU/5fLp6dxXiHGc/Z0NfeW5sFj3/AJQc1VksdDT7ew/QeQz1SMhQTDA/Znq9mOTi&#10;FSjQimRKgtc3XxWI9XppDG0zbtYAUEk0ChvtMg4fL7erXtxLbycvSPG8cIS9kYsBii25VcE1rnPl&#10;TzzRz+C2exWB/mafLbNZSspkgmxvflK1bLVUlJR/xCs+QW160RCepqERiYIpNBFywjJsPbM94q2t&#10;hOyN+pErUGaVANK/nx6tYWd1Ne7pAsmqOKdlDaW7qEitFDUrThX7K9e+AmRxsH8zz5m5efIU1Hjc&#10;rJ8g62lqqivpaehniyHfWz6ugEVbI5glaekR5U0nlQfwL+1CJHcW4aORu7jVeH88/wCTpzRcxXYi&#10;axkIH4lV2/bVVp8smv8Ahk/BSqoqP+Z38yMhV5Gip8fKvyFMGRrspQU2PqjP8g9qzUiU9aJXiY1V&#10;HGZk/wBUAfwCfbkilYI4a1+fWkgvDdTSRbbOwFOKMPXhg9Q/grXw43+aF8yq+XLUlBiKv/Zhlpq6&#10;fK0FLQ1Gr5AbVqaYitMsseisokaWIj9QVh+L+9GSPwVhlLLTgQK1/wAHTiWO5CWS4/dcunGNJ+dP&#10;LrD8CK/Dr/M7+ZGSXM/b0dVF8hmjrqnKU0FLUio+QGzqqhaKr0vEEqKVJpBe10jJFxcjUksTWyxR&#10;sSw9RSvW12/do5pbibaJlUUr2scZ+Q6g/CypxjfzJPnLJkstSwUWRo/kh9hVVVfS/b1Hn7wwTUxj&#10;k1oHE0CNKCmvUqj+vvV/bmfaxbBqGRGUmnw1AFaefH5de2l5f3vb3Cbfdds8YoYmFaseB+VPTp6/&#10;k8V9Hjd6fJCmr6+hoqWRNsQwVdVkKelpqppMrmQ0Uf3Dxz/tq176CDwPz7tzBOn1m03xBpI05oBX&#10;TqMXE/L7M0PSHlS13EbZu8q7XMdH0LUZWWtUuRjtPDz+0Dz6Gj+X/n8Hgvk98/5sjW0NMtb3Dn5s&#10;dXVGWxNOtbQ1XYO95hJSQz1sc80cUE6MGVSH1j6cXT7ldW9r+4WjLyafGr20pr8KnmfQ9LNv23cr&#10;t9/sVs3jjjNiC7q4rm7btAU1pWhJIpj+LFT/AGFXzf6dv5geRx9U1JBl8V2lOWikRxUYncXyj64m&#10;qE1wykiKvxs7R6rEaWJsfp7fimhSXbliYszGYmo00/Sc+pr/AC6SKn+I8zNQmeAx0BVlBpeWpNCw&#10;HEKVwDStT6E70OeoKn+TdS7ZkrKY5KDNRUS0ceToEyEqvv1pnl+znljmkWKOZTYAlv8AD2yokPMM&#10;LMNMY1VP+msmX/n6v5U8+nLbb7+Pks6rcy1QOfDq7AHejKAQB5KpUZBIBNBSnRjPjjnsXjv5VnYm&#10;DrMnjqapqejfkOVoK/NUFNVPUVOL3oaek8cn7yNMHABjSX9XIHGqsjpHv90JGbwm8KjAV+G3hQ4r&#10;8q8fOnlXpxLDcpOWLWWPbpv00uSoKsGYm8uXAIp21DChNa/yJSdgRVfW38pXsd8Jng2Y7V7Hrq04&#10;7G5akFZSYbc/92NjZHHyrKYZZ6eai28XM2mO4n0aPRqa3jrLvdpBCGMY8WrEU/0CVhjPErp44rX5&#10;Hce1XsWwXFxLaSCaWCLtI06S9xCrDUxFSoOrgK0pQcelfV5RKX+TgMekbffVu5/taykY0zZCner7&#10;GqJa1qsLVuXikaSORWsvpPI9uvGo31QqFgK5Aqc7axwoqx7m0doORU0rTpuKCaLlp4rxHiiLFtR0&#10;UGrfEkoSXVR2Et3MKgcPQevjzujC138pjfuANXjqDLVXU3yNwq4+TKUS1rVdZt/fbQyR0zSxyy+R&#10;goCgf7Hn36O5jm3m8hjVh2wgkihH+LW34TRhlWHcF4Y6V7dt942w2FzFbSSKwuyAACDS+vKdyM69&#10;yurYJpX8+gFqaylH8nSLaT1UDZeorw9PQRZPHDJPT1XYFVGtQ1A9R5godwwHN7/UW97WE/voknsJ&#10;Y1/0u3vD/MxA/wC3pmlSngivoeUJ2l2qcBCgwjNWu5xXHoKUDFf9rqxWg9I+Pf8Ak40e3nr4BmYM&#10;oJZsQ2Uoo8osUPY00UjrTAvNZHqtR0q/6Re17+/LbFuYcPRfDIr/AKewhiPn+EuT89NMVw2Betyn&#10;40W1Tt4iyJpKMOO5y3AzpPkgWn9LV5UJgPkjmMNP/Kd2btelz+MjzlL0/wBGUUtC2RgqKymNDhNs&#10;UdYJYY9E5YCk8hDIti1vxf21bNK+6ApHVfEmNa/xW8qenlWv8vn0/uFu6bXJJuFu0JmWzVVIIppv&#10;bQk5pXAqeHDqpLrNKhe8P5djSiOWmpm62ytVUCrhiggpcd8peyJ3kneZkECGmpi92/1vx7WPGxu7&#10;/UdJ/R+fC3iX5fw1/OnlkvsnEu37F9PaSOrpcsxRS2mu43tK0HmBUcK8PLqwf545PGVX8z/4c5ug&#10;rKOtxWLx3QUldXUOVopYIYsV33u3JVRnlVnhjkgp7MylgQr3v7TIrqZATxp0ra3uZrq3gTap3Gas&#10;VYBeHlpNa/aOHz6xfPTJYtf5nXw9zdBU02Qo6SPoWoq62DJ0NRTQQ0XfG88pOZJopPFD4qRgz6m4&#10;DA8j3tmSC3uNZYs1KALXhX5/PpyS03H6yGGSzkESVoSAvGn8RWvDy/OmOvfOvM47OfzSPh1U46tx&#10;1ZiqPHfHaWtraXKUM9NBHB8hd1S1KTyJN4omip6hZJLt6EseQb+6xTo1lIsYJl9CKca/b1WXbb97&#10;yJls5DEtakCtPyUn8q0r5V6VfzEwWP7C/mhfEaaKaWXG4bbXVm5qmtpkpKvHx0ezu2t+7ihibIpV&#10;NSQtVxwoLyvFoSZXAkAK+9SSi02qSa+gKsXRVAzXUwDHgKaQdXDNKY49XisLyfdI4IIpq6HYnwyc&#10;qpIH+2IpXyrWh4dJH525eCb+Z78N8pjZaXJ0ePx/Q33dVSVlFPT0seL733dX1CyyUry0wMdGVlbV&#10;INIkAt+T62lBhjWC3OoqpNcU1KCBwzQkg/Z8+mbq03FLlPq7SdYmZwGEbH4WoTSgIqKNnhWnl1P+&#10;dmVoZv5n3xAzjVVK9HjMb0JXS1MU9O1F46Pvndk8oqatJWhpJIqeoEhVtRAI/r7dnhdbG9ZxQkAA&#10;euf8lP59IrkMtxbRssirUAlkKjJU4rx4Z9K9JWkzWJP846bdUNZSVeHhyFe8uQWrp48fH9p18tOy&#10;muaQ059Z45+vtM8yjaJmkVg1VoAK11X8cp+ygenz01xWgNXtZ5ubLYQRPIjq5YqCdB/dktuAaVrq&#10;K6q440zSvQIfJ3JU2T+dnyLy2LMdRBP1J2vPDPTTRVUc0C/G/djySJJTNLB+2In4Z11W4/NqJcK+&#10;0QqitqEgJqKcNydx68QPyr59alsp4eaZre4jeOKWNwrspFabJ4ZoDStCPX5dHo/lG7kw1N8Qe1Kb&#10;J1mPjrD2bvaYU9RXUNPUSQ0/VvWFMzJBVskgP3CMpuAPSSC3NvblHE6tbSg6jbGMGleLOhJyKfDX&#10;51pXz6e2BbiO7sL2Er3bgjsCaUCxsozQ1r4fGgpq9BUgV/KWrqHDD5X0tVU09D/EUxmMommyNBTJ&#10;USqm7KBmiuBrYCLWV44awJsT7d5iRCNtYoU+o+qoV79PieFxGOHlwrnh0m5GF4kk0rWzSPAm3yEK&#10;CcxyXkemoB+LUDWmOFDx6W3wpraGk/lv/OLbMlTAMlksn8jIqOkqK2mjkqHruldr4ZGgaZ4S0P3N&#10;N6W/tkkD6E+1LzpcXb6NVZZGYkimnUagfPjxxw4Z6LtqsNyttksZJdtmAgUArpbu1BWB4Y404H/M&#10;IH8pCt/gHwy7e8skBqG7a7HljoGmaokcRdRbHkp51Eaa1jaox8iXVHBIuDxYlu8wm327comlDM8R&#10;01BHmFPANw1g+XClejvZmkvN0s6WktuVmj1eIjKFqe2hIANaGtSv59Bb8Jczjov5aXzVxVdVUdBm&#10;MzXfIGOkomrqamkyE2W6G2niqdoaareKoua6R1C6OWjtfng6u5vFuJnVlasjcK4qFamVH8VKj0z0&#10;Q7fbSGwgWOWMyJFHWkkZ1VU0roZivA01DPlwNGH4OZTHy/yvvl/j8lNTUGVnyPyKwdNBWZKiiqGe&#10;p+PG1qamnpoBJHLMJ6qDxx6VOooeRb2gukY/TjgC4z6dHNna3csc4jti0hjqdHdTSVYA0H4tNBw4&#10;efRgPjZkcPS/yrey8XLWY+jy2S6L74xj0c9fjaWryGRrcJufGU8wpGqBOJ5KeOEKGDFwo5Fvbt0X&#10;/fjpoqiond+3y/2ekNrDJHy7atfWjxzmSagYEEjWWwSBX46EeXE8R1VdB5D/ACuYzUReCQfP3T42&#10;kEjRxx/HiREBIVR9Bf8A2PtXSkklDjH+XpAaGKMIug5r5+nyHRDsJUGOtpJIyLw5SJ3Uj6jR5Bb+&#10;l0ic/wCw9vRfEafF24/5uJ0g3BX+jmoakq4/6pyP/MoF/wBtXyoTe90ZCkXC/KiOWrS1T8yMP4Jw&#10;q6D9livkRNOzAycRgxquoXF3H+xKoJWt7Hl658LUY45O2tKlhZoBWmPiLcPw086gT7mhuN35rMTf&#10;ozX1qNXoFO4Z+f8AZL5j+0H8PcaDsipjq/k7/KZkgmik8Hx4+BkcqI+popz2AtasMnpGmRqKthkt&#10;+BIP9f2uppluEA7BI1D/ABAMRX+XReBGfEAkrIDVhw0llVqedf5fZ0RL5Xvb5RfJQkEX+QfcTc/j&#10;V2NuMHn82v7sOmWI8h0C23WAy+HQcldwwIp+moo8LKfzbX/sbe1dkf8AG7RP4pk/w9IdyUNtt5U/&#10;hP8AgbqzOtudhfzOmAuR2viAw+mkntrNva/5tq9hvb10XHIC1/4jXn/aE3Qt3YAJ7nUNf1dv/wC0&#10;zpS9wgj+UZ8evx/zk1VG/wDUPt3vBCLfi2q/tXaf8lbcv9p/2i23RZJ/ySdn/wCbv/aVcdF56GZ1&#10;+IHzCVLnx1vTrRLYaQzZyvgJYluFDaX+h/Tb8392vWpccopT/lOb/eIA1PzpT5cc9UhjafbvcKBG&#10;0l22ru40H1TeWK1+3o+3zXwmOxP8q34lUmOp46anl3P0lnjFEP1VmY6L3flsjKTZQxmrq921W5JP&#10;t+RfEu71+FGVf95VVr+dK08vn1aUg2e16MDwmNP9NI8n/P8AT8q+dAEfZAB+U38pRlI0noD4JD/Y&#10;r2NkSf8Aob3RhSC8H/Cm/wAnTAUq8ZLVrT/j6dDDCQ385yAk6QM5Sg/nk9WCwH9b+2VWuwSGvCaT&#10;/u6r0quf+VsX7T/3Y26zUg1/zp5UYforHYi/JH+jqS3Fvzz73CQ+w3CEen/d1PTF4D/WKFweDr/3&#10;YOo9M3i/nQSRxyPH5czDAxUXUCbrSpqRrW4vpkowPr+f9v6EhNoRKVVQx+2u5lPyprr+VPOvSvcY&#10;muecno+ljHH5V4bGh9R6U/n0NvcGCosL/N++P81JTQU82d64o83knhUaquuNb3TiEqpiAPUMXiKa&#10;IfXiL/YBh21bdcClFWSMAfbOj/8AP9Pyr50FoKPvMEtKM1teV/2m1zQ/z8LV8tVM0qQ6/nVknc/x&#10;r4FvuN2f2gT/AMXvav49r9i/3PX/AJ7Lf/BuPRRzIa7RDjgl7/1bsOg627/294219f8Agbgb8f8A&#10;fqKr6H8+yKx/5Vew/wCakX/dwToWbr/08K7/ANIP+7O3Rre9VLfzfvjMQPp0RR3/ANjm+6v+KezC&#10;f/klXn/NK2/7S4uiOH/kr7Z/1F/9oN90W9XC/wA56NDf1ZGmFwL2/wCMYZEf8T7vB/yQ7c/wgn/u&#10;qgU/n/Lq8Qrzap9Kf92NOnr59A/8Ok/DYKLkVnx10XIUMz/I7d0NiSbgAOWuAfpb8+9wkfQlCaaC&#10;E+2ua/z4fz6Sygi6s/mxH2VY9Kz+YBtesj/mLfBvejyQtjcnnulcBSwxkvO1Vtfu6vytY4HFwy7o&#10;hUC3Fr35sHrY6vrYOHgKhr669Xl5U0+prXy6teL4SWVzx8eWVKcNPheHmvnq8ThQUpxNcCF3lIav&#10;+bn8VajRIpborHFkcWeM/wB5+3WCsL/gH/Y+08keu0vn1U7Yv+0206etZfC3CzTTWsdz/wBodx0A&#10;HTgf+K/zp9X/AB2+Q1uf6Qdwn6fj36/PfsI+dx/x236tti1uN5NfKx/wX3TV/Jk5wPyj/wANrYH/&#10;AHnEbl9pN5/5J+2/80bz/jsXSnlY1u3T1vdr/wAN/wBVQdHcfJXqNv6d2de8f+Ttjf8AintdzF/u&#10;DzD/AKaf/L0VcoYvOWF9Db/9X064dH/9lIdUn+vfXX/+8bpx49v75/uPvv8ApJ+neS/+SvyV/prf&#10;/qwvVxn8l3/j7Pkb/i2zF/29XuHn/ePe90FbzaT6TXv/AB6LpJy5/wAkHc/9Jt3/AB676v1hQy01&#10;CPJKi/5NrEbBdYRGIDsVJ03f6Aj6f7YuhbVCuPxN/h6MqVabP+iN/k66fH0kjytNHLKxOgNZZACj&#10;ag6gr6S1+blr29uL2uj+nWxGtQWFep0Eaq0roJwW039AjCgCyhQmkEennjn3o5dn9etuXOkV7RwH&#10;p13U0KVBMpmniZohGAkjKihTc6ItRjGv6NcNcAf7H1WUgrT7Dq/59ZT0xIsjLpSZ46/wmleuEdKs&#10;bNYrbnSPDTgDUFDHiIEklefpf3pizfEqH7Qx/wALn+XTokcIis7MQOLE/wCSn+X8uuUihQNXmYlN&#10;CmAaDGB9dB9Rj135sRe3+Hva1AIoo/0op+3Jr1tVEldRAp9p/wAJPUcKiBgsdVrkRkaWQyzNyLBx&#10;5JDpdfwfbisV8z1v6eEmrgFhw+XXGSkgkkjqShaaLSqtNTwa2RY/GgdzEXkKXYg3Fi596ZtVOvFG&#10;FayV9Pl1JggUU4iNmCpou5JYi7EW1EgBb2sB7bZdVM9bUulCr58/n00VG3MbWxSU2QoKLI08gkEs&#10;NdRwV0TrLFJEVMVQHi02kNwVIa3ujQo6FHFTUEH0p/q9enzcXBFBLj/J0Bk3xF+LwaSef4+dKzSy&#10;yzzyTVPUvXNRPLLPM0skkks+2JZZm1P9Wa/tTJNNLIXeQldIAHpTj+3/ACdJUhhj1eFGFrx+fSa3&#10;R8HfiRvPHy0OR6C6woaaZY9b7Z2FtDa+RDR6tLpltu4PGZSnJvx45V908eWP4HpX5Kf+PK38qdXM&#10;VtIrLcWokHlV5kp/ziljrX+lWnlSpqEFR/LC+Gcmrx9TV1/2xYbn3XLdUvpWSSTMtM1rm124549p&#10;ria4k0fqjFeMUDen8URp+XTsNttulVO2x0X/AIdeZr/1FfLpI7u/lOfELdNJBT0WO3rsGaKUM0+2&#10;d00xkq42UxSY+tXd2F3ZRvQz6gWVIkclR6uBa1rJcJrJlGnGBHEleP8AvtEr+daeVKmrs0G3lojb&#10;2KxsK10yTPWtKf2sslKf0aVrmtBQdPi78MOp/ilidwUXXVZuXKvmspQR1WQ3TlMPkJ4qLFxQ4/F4&#10;qljwe39t0EFDjqeZ9C+EuS5u3tWlw1zIrSDEfD8+P+AdJxFHZrc+CnfOBU/6WtP8J61vu0lA76/m&#10;RAJClv8ATNGDCmi6xfLnrCMahqN7fUe3I839o3r43/aJcdIGB/du618ja/z3Cz62Bf5WP/ZE3VQ/&#10;5v7nP+3z1Z/xT2zc/wC515/zY/7RbfpRCa7XtX/UV/3cLvqw7231rr3v3Xuve/de68fp/sQf95t/&#10;xPvy/H/tT/k6q3wj/TDr/9ffsP0H+t/xT3tuC9Mny68v1/2B/wCI92TgevDpL7t427uI/wBMJlj/&#10;AOs+f2m3P/km7h/zzyf8d6Mdp/5K+y/89sX/AD91pN03PQPZN/z8henGt/QjYfd9v9t7Orv/AHP2&#10;X/mte/4YegztH/JD3v8A55Nv/wAN11t//E6ES/Fv43PrZGboTpryaQh1hOu9ssoOpTawuP8AY+yg&#10;BSHDV+NuBp0aI8qRW/huANIrUVr/ADFOh4hxiwzNMKytcOWJgeSHwDU5cWRYFN0+g5+nuixeGSY3&#10;Ir656UfUsAQsaAniadToYjEJR5JH8sjSanbUy6gBpBbUAotxYD28WYgajw6a8RySXofsFP8Ai+uD&#10;U5a956g/6kFxZf62Coo591YE0oadbElPw9c/CpjeNmkcSIyOWa91a17ccXA97XtBBz1ovUigp1xF&#10;PGswnQWdaZaYX9Q0JfTf6Xtf22UFSR1bxTQCn8+sgjVSpQBQAAygcNb8/UWv/sfdlGmvWjJXy67Z&#10;I3N2RT9fqqMOf8HVgP8AYe9kI3xoD17xXHwNTrAaOAtqCaT/ALSEQfW/9hV9+CovwIB14yu3xmvW&#10;cIFFhf8A2Jv/AMi97r1rX8uuQ4/J/wBgbe7BqeVetF69cgbflv8AX1fT/ePfmatMU61qPr10bG1y&#10;9x+df/SPuvXqn1PXgQL/AKzf+r/T6/4e/dbDEcc9dAAHi/IP1N/wfe+rq2quOi3fLf8A7Jb+TX/i&#10;AO4f/ffbi9uQ/wBsv+lP+EdUk7Wjf0r/AMdP+brT27hjifaPxu8ia9PR9QQdRVgp7v7sDqpH6S1x&#10;zY2t78YzNNuMYeg8WA8K8LO16Ysp2h2zapV4Mt0CPtvbnz6BOeWSrNL5m1Glo4qNOAB4qeBlU2Fj&#10;djcnk8n2ZSsJH1hadoH7Oi+CNbcaFFSzEk9X9fAVQP5V3zbt+YvkeP8Ab/HLaA9pJVqUNeHS9B2O&#10;ei49QMB/KH+QtyR/zkMv0F/07U6a/wBa319ssa3m2j0aX/tFuOnI11WG8Z4JD/2lQdAB22kr/Fr4&#10;SaNPqynbC/q5OrfeJ5/B4t/sfarax/yKeZj6Ptv/AGjJ0k39P+QhyXngu5/9pJ6Ph81IZB/Mh+Ax&#10;kIFsV8WiliDqMffu6Lj8Wvq/x9lWwn/dFtg/4Sv/AB0dHO9rp3q/z/ozf8ePT58/Fmb+aj8LiFCq&#10;yfHQMS1yGHyQ3kwAFufp/hb2tqBb3FT+NP8ACekMtddvQcSV/wB6HH8qdZf50yzf3p+OLAg+Rtzt&#10;b8gtktrRFT+fSCD/AI+39mAO67kAeEtp/hl6LeYxp2TZm9I7+P8AnZ5/2P59J7+buWL/AA9jPP2+&#10;CqZ78clKnaQ025tyv+PtJya9JoZaf2b2LU9cSiny49HXuCuh72WtatuqU+z6LP8APh/Prl/N+cSz&#10;/E6a1mO18tKovfQ/3mz7NfjVbT/h7Y5RTSY5K/Clov2/o3pr/wAa/l17nlfAt/pK1rPuIrw+L6PN&#10;PlT1z0w7a/f/AJuezwxCxyptWuKnnTPN1FWzF7m2rSbD8f1/w9pLP9bkvak4ao4j+y7b/P0abqun&#10;3E3hK8Ekj/7osmf9j+fS7/nUU08u8/jfJGLKP7zVAX8eQZzbPkBb8alYfj8ezraQTdX0wNNL2i0+&#10;ya68/wDY6C/Nb/7o4VK8TfD/AHmPb8/nXoav5tFQlN8Seh56hG/ynu7rz9ADeJ6nrzfsigklS+nW&#10;R+L2/HtPy63hR7dPxrbxCn2gdGvOkLz3fMqxjEdxK3+8hVp+dePlTouH83eolWm+H6Qws/nxU1ap&#10;OkXapG0HWIAEsSvisSB+fpxy1yj4httuhjj1BP3fITX08cUpTzrx+XDrfPEJ+ouZZToRTuqevA2e&#10;fL14fLj1I/m9LV1EnxClancxJisgZdMc3oKS7Td1OqFFOkP9Qf8Abe3OUraWaSNQtKRWA/3gzGv5&#10;6qfl516a55Nqk/031PaJNzXVT+IWhGK/0PXz+WcHzYndf5mnwEFPDPLGcJ8Wn4RYwEPfm6o1b9x1&#10;Yi9r6Q2n8/UXR7c8n0Fs5i+Kypx4UC/L59K9wKybvuas2nVdSN9lXQf5OuUlS6fzmEMFHVNULlEm&#10;kpisUU81NJ1dSjUizSohSQstiGJ5NwPyvkSmwSz17VuiT+W5M389NP59F9y4Tm+9QqxHgmhArX/d&#10;QlfspXoFOupA3yk/mvmpEsFQ3Q3zoiankRVamEnZOJFNG0kjxRTNJEmseMuQG5/BZSVRVtnMnYYw&#10;B89Dup/wA/n8spDPDJNeR2zM8izNqBGmlaUzU1rn7KfPqF/J8YVHyC7fsGWNPjTvqVNSsvlUb767&#10;0OAQBpaxsQT7Ld50T7deRI/+gSGv2L0Z7DrTdbXWlPEkVfsrmv8ALh8+gQ6pUn4o/OqYn1LkuvIb&#10;2PCru7MPcC/+02t7X7s3icybHcUpplvhT/aDz/2Oi7Yccp7/AG/8Vtsslftu3WlPyrWvyp0WDqTN&#10;0O18vuTL5evp6GlynVXc22UeU+qSt3N1VvHBYxDb9CS12WRSeebD88XasiTgY1PCfs8M2038/D0/&#10;Ktc0ob2EscW57aXahhWaMf0qW8kVfl/uTqpn4KV7qri3Nu7b29cF1hQQpk4RsvqrK7Fnnjp6WrNT&#10;mB2D2XuyJ0plroZYqY0+5YVRjfXbV/tI8Ncb3E4SoZIlp6aI4Yq1+fh6vlWmaVO41U2Vhas9BG89&#10;G/i1TTzcPKnjaeJrp1YrQGc69hqqfu3+WutQqSl8l014CscrK8M3yt3y4eQGNFEga91Bax/PPuro&#10;YL7cUrU6oD+2ztft68svjWO2vSg0zj9l5ddBt8lN25XbPyd+YuNosRHkaLe/ZndO0Mz94s7Q02OT&#10;u6PdkclHFDU00cdZLk9q06B3ksIi4ANz79pdnhkVMJrz/p4pIv8An/V89NMVqG2cFXtGlRFl01LN&#10;T4HVxxxxA4sKfPou9funObsotswbglp5Ittbaj29t9Yykzpif49mMwtPPLj2rY3mgyWcqtK3LrGq&#10;qQOD7eDxO0jI1XOivy0xRxj9vhlvlWmaVOmhe3SOAsjRrq0lZInrqdnNRHI5XLfi06s0rQ0Fr43q&#10;JNy7/keSQtSdL/IJoy8csIYU/SnYSsWjZNenxMSNWkXsL83DdzHrs5TWlJrb/tKh6csW/wB2u2x0&#10;+L6j+Vnc/wCfpO9edQd5dk7aqK3rzq/tDeu2JZxjsrLsnZm/9ybbjzkNNhMi9HXy7axWQxcuYoqI&#10;05lDSalWZf6H3eCV41QR6Q3gx5IrT460+0EjpK8CM8BkLFE1VANK1YkV48CAelxSfGP5L+Slwdb8&#10;dvkDS7c/iKVFRT47rTsii8XlqhLLHDrwHmTziR3YpG5ZkUkcC9mnZVfXNGsh4dgIOKZUnSe3t7ga&#10;VxTINWt7UzGR7dmgxj9VitHV8NEAy1Za4K1xxp1dF2J0L0MnxWyPVm2egu8abemN2gqUGWpvjR2V&#10;WbqymcwVFPmqA5zdp63abIrV5qNgQXBCuQGP1JbJPu80tuZXXwYy1KDSKMhT4QdIoCvwgV00PEUV&#10;w2nLUsV3HBb0lcLWqtWomMw7pkZm7ifxGnHzHVLMfxh+Ur42fGRfH/v5saairqTRDqLtakpJNeWb&#10;IaJKI7dbkVUrulwoTykAfkmyzQBXa1C/UNp1EitKIqD9oDft+WS9bCOCW1M9qrxx69AZUK9zmRsB&#10;RXuIOfT59Y6b4u/LOnx1TjIuge+6fDoZo2xv+jDtpKFmlrUyCy/ZnACCV1k1fUf2r8e0/wCo1TKy&#10;l/IhaU8vU17e3p02O2fUG6O1I2v4lSMFcZGPw9xLedfy65f7Kv8AJtsXFjY/j98hlpqeSaejp4ep&#10;+1XghqZTUXljhG15qcMorJACVU2c2P19+qijufS586caY/kKDpoWltHO7222KsTfhZNNKVONLCtS&#10;STjFfn0ld0dVd8dcUVDm999Udu7VxmNyOnEtunZu+MRSTVEdFLNSUKVeexNFTRfYx49JEQPGoRHN&#10;149qbaNnKtawvIyyI7aQT8JJANK0rmh/ket7k0AhENy8NusiOqjIrUAHLN5VHD1z0r6vYXd/dm9+&#10;wu09i9Q9pZ/++e8t0ZXITbY2jvvcVHRVW4K+HclXjI8hg8PWU1OFNZTtaNwsqor/ANrSjUcUu32k&#10;NrcaI6RKgMo06tAoSoP2iorioz0plkj3W+nu4rctDrLBYykunWampK4rTGBWh9OsVP8AGj5TU9U9&#10;ZB0R33BVSRFKt4Osu2BJI8hjmrWEn93jMq1tXCssiauSguTYH34S+Iip9RFJp/g8q+v7Mfn1SXb4&#10;3EmnbQGamZY0NKfw0VfXP5dcKT4x/KeGulyGO6C79WtqTUNO/wDor7bLTrLUGsqxJKm2zKrVNa4l&#10;cl/WVX/U39tu8akCQ0r1pLC0VES522AkeYRR/kPU3A/Fr5OUu5I8jkPjr389POYzlamTq3scvOtT&#10;l4cpWJJBW4J5qhKyaJnkAV9WkX/HtzxY4lrFcKGPkVrX/jQp0h3KwsHiiht7ONAXDMwiL0C+VEU8&#10;aniRw8/K+PtnY/x9r+mt74rZvw+3HiO0MpsDcNBSZ3D/AAw3tSbimzlft3KOJJN0U3W/3E0tRmJV&#10;kv5VJlUG5NrFU8t9LPBI8AMSk8MDNK+voPXz6Pn/AKuyx3TlIxM0SBVMB+Ja5qypUEHy4edcdUHQ&#10;/GD5Y42slnpegvkRDU1CVwrJ6TpnsemSrFfWQT1JmgqdpTsnnkx0UhA0gte4PFjKsbq+l66qY/h/&#10;z1+wcOkkcOg7bNLYWmiGUOKRLVqFTQ+nAUOeJ69j/jD8rsfQPjsb0D8g8fHLHSrUvF1T2pStOKUR&#10;mMGCi2utICXjv/mxa/59uCR1jRBpqvmRXpI+2bdIturbfDRI1XtRV1aRQE4z8h5VOeplP8aPlhG+&#10;Sl/0B/IaCXLJF9+9N1f20IJJIZIXapqYG2oUAllLO7Iha5sQeD7sJ7ggiRkb07Bj+Z49WmtLZvBM&#10;dqkZVwx0Ki6tPANVTWlTT0qcGvTFHt/t7p+Xf9BvXqre+2a/fez6DBT0W7tsbo25k1x9TvjaO4Dk&#10;oaHO4enFVDkJ9pPp8dnJkJcLoUSJvob27uLe6EqFINWKafjQrxqeHHh5U869OfXWG22O52skGk3d&#10;OBjUnTLFLk0StNGnz+OuKUbPSfH75Q7mwVBDhunO6s1t+uWOux0mE687Hrtv5SkarGQppmGNwVXQ&#10;O8ZYr6HP9b82D8/6hm7VWU0yDWlIjF6D/Tfy+fSSys9tAtLlbfxGjRlAkZZFFZpZa6QTTMgFDx0A&#10;+dFlSfGD5RUWNrMW/wAf/kFTRVeOy+PeDHdX9rLTpFl4qmCeMwy7eeHTMK5yQF9VvdUcwRqokUS4&#10;qxWtaIq8Kinw14+fyqVCbbYPdm6G2wkF1Zl0qFIXUdIFDTUWJJz9h65QfGL5WU2LixjdBfIf+H0s&#10;i6cZJ1j209HLSJXw5GnElNHt2JNUVbpA8ejVc3/HuwlDkO7K8i8CF00rg+ZrUVHXptttGaaljHHE&#10;8hYKAcDBC1UrXSQDU/kB1ax8Kuj9l4Lovd+z/kj8Z+43ymc3/uDcFPDN8dO0slk4cXktubLqaSPE&#10;5vG7TXM0EaZnHVDAedfX9L2Ni6f98rMDthQxyf2mooBgaV7ZHCt2llyrU+VcrYNv5dmtms9wsgGq&#10;ChVLhzTS+oVhDMneyuO5dRWmaVUkPyQ+M/Z0fae7R0L0N8jYOrZI5KbFUb9T90Uv7WTw7Q5OKQ5H&#10;bTz1IZ8hKTraX9RHpuSTAmSOGP6soJf6JQjyHwxsVXFBgLWnnTCI2O3tuarbbcDZqtFV45gcooY6&#10;50DNqZWfi2nVQ+pAIfF/5SVVNRUsXQ/yFakpqZKZcf8A6M+3o6GWOCuGQiNRTRbbeFzT1R1C6j9R&#10;9tLJHLq8M948/tx/gqPz6fSys7JPpDtcH05JLAop1eY8saSK+dfl1jT4zfK+lp6zDN8fvkZHSV5c&#10;SYqj6u7a/hbwS18eR/egG1oLlqpWZSG4JP8AsXYiI3EhFXoRX7aD+QAH5dJZdvsZysbWMAtFYFUE&#10;aimanPnU54Y69lvjl8qMRjKupz3THeWL28tHSpkKnMdZdoUuLxWNxNNGqSSz1e1paRFhSEELNJGD&#10;bg8E+62cE0bRC3o0ilyfiqdSFcaVbhqrX8vsveHb4WkdYY4InMZoAQP0iWyQtMkg5pSmK5o1S0fZ&#10;fa03WG38B11vHMZXZOx4dsU8O3sXmc5lJ2pN6bx3jS5GCiw9OMhj5/JudU8JjLXh1BzqKozJY3sV&#10;zNcXMuJNNBpYU0IqnLBa1pXhitPmbW9xt24WFntdnDbTSW6MpfVHKRrkeSulSSlSxwSNVKjhQO8v&#10;xe+WdZUU9TP8d/ka1dB4JaasyfVPbkj07QVU9TTCKc7alnhhWokZ1CtZSfbzBXAoaEfn1qOwtYRJ&#10;Fc7bA7jgwRV+3FD8vPrOfjB8qaGup6rIfH/5AZXLQRUyUVY3V3bNcaRIqmSthRaqp23HOn29VIXQ&#10;KRYsfbtvK9q+pCpXzBHTZ2yxKPps41c0yAR6/wAJWv5/5+vVXxd+VAylFXz/AB576lmiaMRVk3VX&#10;a1RU02uugrr+SowLHRTzRs8SWYIzMRb8sTyu1wszqCuaAClPzzX9g6dTb7S4ga2WwjaVfMq7Vr6d&#10;slP2ivzpi/brnafQ8PRfX1HuX4oburO1sX1ptLFZPLZD4kb6zecOWpNn0VDUas5/o5qKhA9ejzcy&#10;Jpd25YkkF15JuNxVFceCxPFa6e0geectXy+H54Mtq2/lK1uVjubOJLrwyT+hI2VKsR/ZD4gNP5k+&#10;VDQjm/i98lsjmTkcV8c+/Gjhennxk9N0z2bQinp4ZBXU0dCke0hJQiGplLgKFte1vz7O7mf6iRZY&#10;5FHHtC009xIzXODp4D4a+dAR7fFYvtrobGJmLkAtCVppCgkB1FdZ7jQ44VPHqHW/Gr5XPPSz1nx6&#10;+RuRqaR8fNDXVHT/AGdVVUMtBkFyNKi1NXtV5kipqnWUVGABkJPtLMXkMeo1UVx68OlEG3KIJYrW&#10;GGOQspLKoThWlQOPE+ePz6zH4z/KOSqrKub42fIeSurJZapqt+oey4qyJ56H7KTwVlPtiCePyJYt&#10;ctewHFuX4pmQMI0UJioIrWmR6UoaH8ur3m3tcTLNcwRyS0AUmjafJuI/EDTpSbN6U+W20cvkc5R/&#10;GbvjL1+V2burZNadw9N9uZWjbGbo2pkdo1tQII8LFIK6nx+ScxSNIQnIsdVwnkL3CSRvp06lIoKU&#10;0uHP21IP2VPHp6C0jsnt544FjlBepUAa9UEsIBpSmkSgjj8NMaqhOUXxm+W9BTzpQ/Hj5C0jSy1l&#10;Qka9T9sU0byVtNS0jPIINuQI7JFRoAbXIABJ9uSlpGkK0AYAGoqcM7YOKfHT8q+fWp4YZ5beV/E/&#10;SB0gNpFSakmla+lPLPr1wpPjD8sMYYBR9C/IKALVxZCWOHq7tbxz1UQqwqVEce1xrEIrGtyL35v+&#10;KxL4PhGOmpa11d1fs4af51/Lpu5trWYpW3XQrIQGAbCsG01I86HPz4GnWOi+K/ynoUq4aT48fIan&#10;hyMVRS1FLB1P2xS01VBWRxQVKPHBtRdc0sCWZ7jUAAQfxeRnlLmRlqaUoKU9fPPl6U6ZuNu2yaHw&#10;4tvhjp4VOxWH6ahTig+Klfl8+rIv5e/TsXXrdkRfIn409y1a5epwr4Knzvxt7L3PTRG9djq2ugE2&#10;yqlqWofHzqrSJoc+NTq44Yu592VrQ7W9FEciyDVGurUYyh/Up8OhsCtdWSKCphZw7Tc3N/PuO124&#10;Gq3MQW1dynheIX7okcjxKpkhaacB80BT5kfF/PL2FjpvjD0B8i6bYVXtikOYx8HU/d1BjancU+X3&#10;RT5VKnH5Tbru9P8AwR6KNEDlFUcAAge9C63SRpTvVxqJkLJ3RtTUFDD9M/0Vy1K+QweqyWe1I9hD&#10;tlmVVIlR6LcxatAADUnBGc4Qdv4iar0VD/ZZPlPeLH0Px/77xuPqaaoStx2N6w7YpKWeWuoZsbVz&#10;SU4220Dzz0pRWZla4QD3ueW3mhMQejVBrx4f6vXpA9jALqQz2YdfIPRqDNaVGK4r60HTdlfjp8l9&#10;u7Uy9bm+lfkJiNu4WgzlVW11f132XQYpKOKhr6qp/itXX43GUFLSJGz3OlgQTf8Axda5tn8c/wCj&#10;OqgH/S1/w16dTb44ZI3s4EigFSyqAK19aU+fl59GA1Mf5W9BKUeJpvnlSxyRSqYiGl+OTOKgKwZl&#10;WVLEA/nj8e6ReKqASx09DXj/ACx/PpYUicyOkuR5U4fz8/s6IPDS1K5KFaWGqbzRwSn/ACSrkjZ9&#10;JpgY2pIatmJ+5sAVXUWCrdiAVNsJBdRSoqsV/CTQnuVsABmPw0OlWpUE+VUoZXWcSlVRaZY0B41q&#10;xGlcVHcw44rQ9KXO5PcWQp54svJlIId2bwfcOZo6unyNFHlMzO+eglqWRqZpJ3jTK1FiVBXWyGza&#10;grBia3hit5VWsXfg5onh1UqQGXUVBqwHDAND02s1wYJ9MoOtgSwNQxVZDxHaaam+FmpqzTFTqYOq&#10;+7+a3wzhlZpFxNH8FsXS6YDTLFTUmF6iRYUhZmkSNZNUgvbmQ2vyfeopxJZ2I0UZPGQmvxFLmZdX&#10;yqKYzT1PSuYLHvO8aUos0sLf6UPZWstPnQyEVxWlcVoAF+WbW+U3yX+40pG/fXc0VKxZV1VB7E3I&#10;8cRLsiKZDHYXJP8AQH3fAAqetMBrdVNacegJoshSYutoKuogrnigrxUyPTUyyyRmBwsjRRtLG0nj&#10;0qedAbVwTY+/Rzvbzw3Hg6hG6tStK0NaVoeP59Jbq2N5bTQK+nV2k0rTVUcKiv2Y6sW29u7Hb4+P&#10;38wHfeGhqYcfvjdewt0UMVUgjlFLuDsDIZWG7AkOyCpMZ4F9OqwvYFwiFpuHJMOvV4cN6teFaWbC&#10;vE06EMsqXtp7mTh6Fn21qcaarsmlcftp0JvbpB/lDfHRpCVL/JiUjjVdpMJ3ZGF/H0HN/wDD3aEi&#10;K93C4PmY8fba23n/ALHTLRhts2lQ/BZjw9Lq46JpsDep2h8WO+sb46Kc9hb86i2qqS1iwVMMceO3&#10;vu+SeFPHIZFk/u0KT+yPNVRm/wDZZ27i13HLT17Ihdgn/mtEsf8Axmur50pjiGNouwbfnWJ46Szm&#10;x0iv++JZJDTGdVAPLTWueHVpHzyrcb/w158OaejyFNUKF+OsbyQV0NZDTF/j7uoJHaK0zAjTdtN7&#10;Opt+Pe2ubdbq9VZK1evDhX/iumUguhbWYkioAtBn08/59AZ2BVUzfKj+UtDIdTj4/fBV45ImLQoo&#10;7FySl5jIsFRHrmTT/m+LX91MiyJdImaxN+XDp9oZB4NFq5YKB65BJr8tPCnnxxkX6Cpkm/nRrCae&#10;qMCZqFkmamkVGC9XL4pFb1KYpkIYNcf63ukes7HMmjtEz1NfXdB0+8LzcywSkqsrIWKk8K7JIKV8&#10;/hrwHWWGSUfzo5qqOKYvHlKilsYyoOjrgszAuQH03+gv78A8GwzyFKrinz/3anpq4hLczQ27soYt&#10;XBrTTsA+zjXrjC9LJ/OejmnE6yzZuiOlSFBdusMmihgGPCk/7z7YjmP7lSXR8baKV/i3Wta08tPD&#10;59KpDXnEsP4VH7NjXox3fRkk/m8/GF44mp4z01ig7SIFMgOa75dSpDNfTr5HH1/225F07fOta6mh&#10;f7NUsYp+Wnj8+HSW0mru9oun/iNfj/syvOge/nTy0bbm+Ny6rzR1W7tYU6giDN7Vsx+l9RvYW9rt&#10;hP8AuwI/huYG/wCNXq0/43X8qeeC/mKMnbLZBwaO/NfSkdh/hr0HO3PKP5vO2/NYBq3BtEo5YRjq&#10;mqszni2u/H+t7JbIU5W2s/xGJvs/3Zaaf8Yr+dPLIq3JhJz7cyDiQRT7Nnb/AA9Gt74jnb+b98Yf&#10;G8aX6Ko7q7kal/jvcqFgQp/R5Pp7XzAHar3P+hW3/aXF0SQBjvO1gD/lL/7Qb7ou8sZh/nOQx+am&#10;80ldjZE9bEETdX1/09H1TX/sbe7R0XYUINexv+7snVrclub5UK0C6fz/AN0a/wCbqd89UrW/mkfD&#10;dpEpJGNT8dLepmMSv8id2yM6GyAlSR/r2/HuqRltvklDf6MMf7Vemiw+tsVI/Gf+PN0Of8xFpY/l&#10;z/Lv0aVrJe5NpU7nSGEdIvZ/XS+WKxGklpjqH545Fve7BybvmL5JB/Pxf83T27qPpOXwOJurv/tW&#10;6zd4ySyfzfvjOkCalj6Kp5JAeSrUud7fdogbD6rHe/41fTjnZk/xG+FPwRf9ptr1VIwu5badeWFw&#10;v7bO5z+VOi/9QKi5X+dKy8l5fkOW5/Ph7iFv8LH3S9OqTYcf7/8A+O2/W9qcm43wFaANZr9tBe5/&#10;n0zfyZP+LD8o/wDw1sD/AO6ncvtNvP8AyT9t/wCaN5/x2LpVyqP8dJ/5fds/w3/VUHR3/ZSfUf8A&#10;4m3r7/3tcd7Xcxf7g8w/6af/AC9FXKP+53LX22//AFfXrj0cL/I/qn/DvnYJ/wBturH+398/3H33&#10;/ST9O8l/8lfkr/TW/wD1YXq4z+S8Lbr+RP8AtVRsiP8A1tVRuNr/AONtPu26f7l7Wf8Aht7/AMei&#10;6S8tDVse6r6Rbe3+8td4/OvV+9GdVEPwacgX/wBV4VUf4add/wDG3srt/wCxH+mb/D0bsmgk1rqO&#10;r7K+XU6IEIDqIL3kNv8Aav7Jve+m3t7ptm00x1yePWLGSQf8FbT/ALew59+r14SAcVr1wiiMV/3H&#10;cH/Vm9v9b+n196PVXcNSi06khh/qR/vv9h791TrxYf0t/rG3/Ee/deqRwPXWr/g3P+1f8a9+63U+&#10;vXAA6rliw/ofx9P97t791sMRxz1wePWwOorb8D/jRHv1et6/l17xLYDVILX5VyL/AOvwfp79Xr2v&#10;5deEKBgx1uV+mt9QH+wI/Pv1eva/l100KltSsyXN2CkWP9Pxxb3Vhqp1vxPl1zjiK6mEkgsBcahY&#10;2v8AW4N/fgoHHPXvE+XWGoiSS7ukUhSKQgSJrGu8WliCRfTb/efdqChAHTkUhMirTj03VVPHFQs0&#10;arGZJYalxEuhC5qIWay3a2rxe7QR6NZrx6vNLVihXgOtP3si3+nj+ZCefU3czcm/6/lz1fJb/Yar&#10;f4+1EX+5tl/zf/7RbjpHckDbdzxx+l/7uFn1sG/ysP8Asifqv/lvuf8A931Z7Zuf9zrz/mz/ANot&#10;v1aEU2vav+or/u4XnVh3tvrXXvfuvde9+69178H/AGH/AEMvvy/H/tT/AJOqt8I/0w6//9DfsP0H&#10;+t/xT3tuC9Mny68v1/2B/wCI92TgevDpL7uv/dzcf/aky3/uvn9ptz/5Ju4f888n/HejHaf+Svsv&#10;/PbF/wA/daTdMR/oB7Hsbn/ZhOnBp/tE/wBw+77WH5vz7Orv/c/Zf+a17/hh6DO0f8kPe/8Ank2/&#10;/Dddbg3xHF/iz8bwSFI6F6dBB/UD/o521cEfj2Uj8f8Ap2/w9Ga/2MH+kHRh9F/oQf8Aff7H3vrf&#10;XtFvqQP99/sPfuvde0X+hB/33+x9+6917Qf8P95/4p7917r2g/4f7z/xT37r3XRUr9bc+/de64+/&#10;de697917r3v3Xuve/de697917r3v3XuuSrq9+6911b9wIbC4axJ5PA+gt/j78OrKSK46Ld8twf8A&#10;ZWfk0QUI/wBAHcV7PyLdfbh/Fub39vW41XES/wARp+3Nf5dakqy8KUr/AMdbrT27gK/3Q+OB1Lz0&#10;bU8A8j/jOHdX1/1/bsP9tdv/ABmFvs/xS2FP+M1/PpJEunZtlz/ylf8Aabc9AaCPqObauP8AXjf/&#10;AIp7U9J2+NPz62APgMbfyrfm0f8Am38jf95+O2zk/wB41e08rUKCnHpan9m3RcOnBI38oz5DIihl&#10;X5C6nBKgNfavT4X1H9PMX4v9f8Pbaxu+47Wir2Eykn0/xeVeHn8ZPHy+eNh2TbN9ZU1MsULU4Vpd&#10;2wp5+v8ALovnbqwn4tfCovUGCVcj21L4Yx5iPHvPEVKqCzwXaRZVsADxc/jlTs/6nMXMsyZUzbep&#10;+VIQlfnXTWn5fPpPv8iRcscnQXVUNN1AIGr4LhSajFK6ujy/M/xt/Mi+BwOVjd48Z8VJIoUjllmk&#10;Dd9bqlcLGtwP2ihvfkkD2VbWFt9os4VbU6QIfStV/P06Mt2uRPut/KkZ0fUMMlV/Ec97LX50rTz6&#10;UHzxCz/zQvhlUTZBaeZZfjdJBTzRsjuZvkZvNvt/UwswZlViR6T/AF9rBbS3EDaCBU1NTkUrw9f5&#10;fz6TyXMEV9HbOCVFGVg0RqRxFPFxSozU8eu/5zMkL5r48Vf3zlj/AHuMKpEkrPLDX7UmELItTeHW&#10;WspIN/6cEe39iQJfbrO0oJ8W2qAa00eO3H50pw+eeifmu9Q7Tslv4Dise4OD2tU1tDporNTzzXPk&#10;ONGH+bQWD/EiLzJVONuVgc38csbvU7WeGNo/WoMgB51j6fn2X8oPGJJo0apU2YOKfC0y/Pjpr8uh&#10;D7ikeHestSA+5uKilQ30dP8Ajp6kfzeAyy/FSNlfy0+1cojoFvZhUbNk5cHTYiX8X+nu3KYpGc+d&#10;p/1Yuutc+MZCjlaf4xffP/lE6YdvLDH/ADadp1M9TR08MGF2tNJJV1S0kSrD1RS073nlUQLJfIDS&#10;rMpYiw+psj2wRjkvaXeShEKUHrS4kf1/oU/OvlQr96knPuRvS29nJK+tsKK/FtQiFfzlBHrSnnXp&#10;bfzlslTV+6/jvLSZPHimWLPzPpraeYmnq87tuGB43jkMDPJOihQHKlWZmZdI1Gm2SKn7zcGtDA/p&#10;XS8708+OulflWmaAN8029y+3W9q0WiUR30jeIdFC0dhRRg1poapxSnDPSg/mi9x9W7u+NvSezMNv&#10;rZmfz23O2evM5nMTityYbKVmLosZsfeeMr0r6Wir3rKWrp6qW3jMTBrcH+lNtT6a2gTi0SIo8tWg&#10;cfOlafOnqejrf3W93DmcQXcQDXMqNpbUQCVo1O2uQ2K+XHopH8xL5NdTd1L8b165zC52o6+xlNS7&#10;ho/4bUQ1VDUTvt944Y0qJadZWC4eYD1qGv8AUW59sJn2iKQTJQpHaqtfxmDxKkeldQ9afPpJzMw5&#10;mjZbK8FZJbxpMf2Quvp9HEjWR4L1pTyyOl18gd3dhfzIa3rtfjh1tuPJr0rtiaHctPnXwuFhXK5r&#10;IYUUcVJPJuqcypL/AASdGdokEYVSbhrLTYkl2OaJ768KpIIgnY5r4Fa/CGpXWONKfPPTPMr23Mdr&#10;K23WhD2txK0rFk43QQIg1FK08BzUV45A8wg+avc/b+2flN0R2PuvqjF7Q3b1xtbrWuwe3q/ctNvf&#10;H1NPtHsXcucw1XV123KqgDUlRk46mKSnV1ZPAG1HVpXdkLDb7X6L94m5YQ6ARE6UwBWjetOAJ+fS&#10;nepdz3G9u7qXZRYzHS+gzJLUMdQIKKD+H+Hzx0U/d3yz7c3R8jK/5F0FVTbA7Jqa+QUy7axOSTEQ&#10;UtPiGwlPV0WNz8mXSCmMEA1aa3nSAfqCHIoJ3tjaLCzWxlZjqxWtw04HnwqVr5/Fjh01LPO8z3tr&#10;cxx3ToVIKSnT/ii2oNZI4g3Av26v4TTDENqjsDsLO7v3ruil3Tnafc/ake5133lMVLVxjcdHvvNC&#10;szNJkKehyEETU0tQkYaMJb8/2rBdJEXmJeNVi00VS3w9zsc0zXUBwFKV88F0kksELyTMvjl2ZmXS&#10;NdacQWFNNPImtfKmbJP5PyU1L8ju66amqHqUi+NnYSStM9QzQVEXYfX1PU0oacvY00qFTGD6Lcn1&#10;Cxbu8KRWlzo05t5eBrwUdGnLkxudz25i3/EhPNTxDfws386dAp1A3m+KfzrjAKLLl+voo53ssZdt&#10;1ZrgA8sxIAA/N/qParcI677sq14z3/8AKMdINmfRy5vnbWm37Kf2Xsh6C/q34pf6U9o4zfx+Qvxc&#10;65WdKqmpdo9r9una+76mrpCfLHLtul23nKgU0wpTpZFmd72CfX3uGQCd7cpWrDNf+FReX+z0+1r4&#10;cEe6IBIaytTuGmsjQ4Kq9f7HVkL8VM0qcu7+rfjdtbb2crsd8hqLfW78dt2pWkw+xOt8lNS1e98f&#10;WUVHNHBuTcc+3qY7dVJktVSQRN42YpDK1kLUd9uH10m3tstLRmAM3ifDmtdGjNacNY69bbRtr2Vr&#10;d/1qJvmLkW5t3WnbwEjSLX7Qn2+XQg9arSf6bP5aaQtl0elfpM1BtSfb1NQvyn3o8lTCKYuDTTPM&#10;dDXt6bcMHVb+KJr7cLlRWN1tyPytIAf8HTNqkke1bUsyUf8Axn/tNuesm4cP2fuj53fJnC9a9T4r&#10;tPPT9zd5QU9Jm9t1O68Xhlqu0srSx52swrOcKamhqKhDDLXRzxp6rIdTe/KRLVfH8JR8tWr+YpT8&#10;+Py63cy+Bbto2w3E7kaSFVtHqe4gZx5GtPLpr+S3x8+RnXPWFNvPvHr/AGPsOgfsDAbOxh2nsXrz&#10;bdTkpMpg9y5o1TU2x9tYcv8AarhZGnmlCNeRbc6ifMsNuR4La2bj5cOHr6nrUcd9QreQqkQAKERw&#10;pqrXUD4KqTpoPjZuPbTuqCfxrk0bj3qxjvDUdFd/TRyPDNTmWnm6W35D5HMkrBhJAC634Gr6G3u1&#10;xIVsparxmtv+0qHp/b0B3bbpNXw/Ufzs7n/N0cL4W/HD5j9udYZLcnx679HVuzMdvGqwOWwEXbfb&#10;mwzW7spdsbUrcll58JsTA5XENNUY3I0UZnLAyiIED6gaSg8Kp4wx/wDP3VCpdVceZb/jx6OK/wAC&#10;v5nMzJIfmSf89DMw/wBmN+RCt+0xOgSf3E1LrDEH6296kjjlKFjleHTsM1zbCQQgUalah/Kv8Lr6&#10;+dfy6jn4FfzQmVUPzTmKxyq6+T5J/IpiEAVXju2wzw66gbW/V9OPdwWAK+ItD8s/tr0xRtZklQFv&#10;Kmv+epnr+VPnXFMkXwQ/mfU8cmr5lPK0mrVIPkj8iyAX8d7r/cdQCSl/8f8AYe2AI7ckoKluOfT/&#10;AIvp12e5KajQJWn5/wDFdIXsP4l/zRev9oZrdS/JTem+IcZFNXVGG2f3j3zmswaaCCSaaWmhymM2&#10;/BoijhJc+S5H+IAN4pRJIqEaVPn6dekiIheQSOCvkp01r64PCn8+q89t/IH5S5PLNic38se2tjUg&#10;+4R8luLtzu+ipVaGoenLsMNJm65UR4nvqg1gj9PIJemUK+hY/E9M0/w4H5kdM2ghu3Cx7hIrBSW1&#10;K8lKcKaFJzmuP29CDjN196blzW38D/w4xTVAy+UoqZavLds/JuLGA5CpkpJL5fMddR08LxUgkWRi&#10;oHgle7Lb1JmsFuZLdb7Y0MZeilpbd6AgkkASEj4RUHTXyrQ9Kbe/TwNdpvL/AFBZhpWG7j+FWapM&#10;kKBqkAdurTWpIxVc9nYL5NdDb4o9jbg+euGg3FX47HZeWDDd8fIvN0lLT5GWooKFqmt2zsR6YVUl&#10;DjoXEcgEiwNF9RyU8CWS+Ads2WF45Fqx1266aEgDulWvA5/1FUZbt0uW33f5oZII9QXw7lyKorkV&#10;WJv4hmg9QD5Atuzvbv8A2jSitpfmbvfe1Y+QNL/DNg9s/I166OOOKtepqpJN44LaOHljhlpVBRav&#10;yhGeTSUjchQrypK6PtqQxincrxNX7RFJJSn9IjjiuaJiY5I45LXePFDIrUkWVD3VwoljTVwzpr5V&#10;pUVM/wDHTqX+Yr8ntt1u+tn/ACd37s/bMMklJj6vfHfXeODbLZCClxtVVx0FNj6HJ1FVTQPkBGZ0&#10;jlhZ1KhtayJG9M1k/hmOYSMK1HCnD5mtfy4dNRi8cSLdW8kammksKBvXT60xX7R0ZP8A2R7+aDWS&#10;P5fmPIppqhKfyH5E/Iem8hp1R5GjP9w5Gs4msSeRwfbbpBNoIWhX51/zenW4kurEyGKUMJKVqHxT&#10;/SyL6+dfl1xi+A/80SIRavmtVSrGwK6vkt8ipioGnWgDbCBUSLqB/wCDf4e3QxGNS0+zj+devMXk&#10;kR5IlIFcd2a082Zqfl+fUp/g7/NHAYL8x45BpQEy/I35HF5GLRx2TTsdEVjctYnn8e6Hw46lFyeO&#10;eqiFDJIyBlLUwTXh6cOigfIjZn8xf42RUWS3p8iuyslha6ICDcO1O+u6KzDy5ECukkxLTZtdtz09&#10;XDTULS/uRgOmtl1LFIwfs0lvnkSJRrWmCePHhj5dUvGk25Y5Li0kaN60KqWpSnGgxWopXjn06A7a&#10;HaPzH3zjZM5RfLndOJpIMlLSfbbj+X+Q2pXzpj5B9zVQYfdfYuFr6ikIYKsz0xjVwy/qVgNO1vFJ&#10;JDNJIJk4gQyyUr840enDzpXyrQ0s6XptoruLbWMLtQVeKKvzpO8Vaf0dVPxaaiq229QfPDsrLSYr&#10;Znya3bvTLUYFYMbtr5jYrcGRjxVFUFTLUeHsarknghmycY0JFZAxYCwPtBcXO2gq099NFCK6j4Fw&#10;teH8Ua1zjFeOejMWm62kwSDa/FlZQQPqbVanJp23Y8q8a/l1ETN/MnET1m3Z/lbl8PnMZLU0FTQZ&#10;X5p7exuWoq3HiCiloquk/wBKsE4UVjrpbxhFSQnmxHtRHLtI1LZGYyj4v0bhqny+GE09c8a44dF8&#10;8e/zyeLc2Wq3Pw/4xanSPP4rxq1OMafh864DTd3e/wAu9i5qLD5j5O9hZqT7ekr6ir238ktwb3o0&#10;pqurqcfTTR1+1d+ZKnULW00iOoLuzGMKpZwvt5fDmZVEbn11Ryx6fs8SNNVc/DWlM8R0lklkto3Y&#10;rpfyGuF9X5wyy6af0gK1xWhofDpL44/zJe9NiYPsfCfK7eO38RnadWpcfvTvT5CYLNRhTBVxSvRU&#10;W3s1S/bvG6NG6VDrKhDr6SpNA9v4kkcPFePS1oZ/praeVqmQHFOFKf4a+g4dCzXfAz+aDJIn2/zT&#10;qYFACqq/Jb5GDULkkM52GxAXVwB9B78wDCniFR8tBr/vSt/Knzr00oKurmFWp/ECf8o66PwO/mdQ&#10;ReA/MqSYuzPJJ/syfyOlJd7BizDY6gXUAD/W9teFbRg9pJb1KD/jqL/Ovyp1t3uGnWYaVA8lWnH1&#10;NT/g67f4EfzO6CkmqoPmPUOoS4p6f5E/IiSRiFYsrSTbZoI4Y+NTOxKqikn6AGmqOEO0UdSfKvVq&#10;SXFwoleinzpw/nmvVaHZ/c/zP6e3zmev98fIPvxNxYqqMCnHdydq0aS0IqKqnp8mF3TmNvNJi6l6&#10;ZngqFvFJEdQb8BafCVLdmlC661GmRqUp/Aj8a+enhiuaIw0vjXcSRahHpoagaq1/ioBSnmfPp9/v&#10;d8y8nTxVMvy8rXpqiMPHTZ75pbfoqloqmOB/DNR5Pt+jnppZY5CrIb2Ki/49oWbbJ5jDd3GlV+E+&#10;BcNWvHAtXpSg8xWvnTC+N763gE1tGRI3ECexBxwybksOPov5+SuoOv8A+YFW7bbe2A7a3pltpw0V&#10;XU1+78B8n6XIbPxpoII62up8luij7D/htI8OKaORwal/EoufSWYNLdbNayvHFfAA0qTDcL68P8VS&#10;v8/y81LR8y3SwXFxbSNGtaaru1cZpWmq7IXgK6QK0FeA6ZIt0fMejp5PP8zVoJoah0ix8Pzrwaz0&#10;4ZQHgjpV7Siq3QMqjVJHqD3TSrKw9mAm2yZT4W4l2HkkFy37T4QA+VSK59D0g8LeBLI021VjNKH6&#10;iy/PAuST5cAeg42z3b80t278o+s9sfIztrPbqyeajwmIig7w7EyMdTlMjlIMVjLZvH7rr8XPjKyo&#10;kF6mF5BDwCp1D35BhywdV8tS0r9gJqPzA49bm1p4SeDQsTXINKfNSQePr1aHSfBb+Z3lqSGaX5lV&#10;8C21NFN8gfkVR1MMhjv4ZlGzqyDyxBwW8M0ic8MeD7oHDFgVFB1phNalWgNXfzq400/0jLWtfPhT&#10;HHr0nwQ/mgqzJSfNSeCOJJUit8kvkW5Al4QSh+vZQfEqALYp9CefxpzgBSKfZ0pTQAJhAPqT8RLS&#10;mvpjxMdePwO/mgx0ymP5oTNKq6kp4vkV8hptIjiiiCTVZ21jYoFmK8FxxzYGx97iVE1kCnr0y7Pc&#10;DSzRJo4AlgWrxpqZ60xwpSua1FK+e796/Pb437yqNjdi9/8Ad1NUies/h2Th7e7hTCZympy6yVeH&#10;y+SyVPT1aIYHsgKsSVABLcOxvBca/p31svHFKVrTzPoekM0ciNGLyzmjiNaMSqg8K0qwLUxXSDSv&#10;zHWKj7i+QWRoqaoqPn9uPEPNQwV8lHle2vlLHkIlqkUw0sseK2bl6RZVkcKxE7LySCdJ9tubgELF&#10;aav+bkSU/wCcrx1/2taedMVUhdrgiaWDd2WTFVMF1JX07ooZFFM8SAfKtDQYusMN8tu3RuyXYX8x&#10;PG1NLs/ZuZ3nn46/5D/JrEPjNu4ewyWYqBk9mY6U0tAXi+4dFkSn88etl8iaqMLqOhezpX/hkTf9&#10;Wnkp/ttNfKuabEkV2iGK91aa6ux101pTDBWNaHgtRTPl0FMPaHen3FGH/mS5BmiyAoZkh7i+V0yV&#10;LROUT7Z4dkVhqkqg5aOSINE6i4c/jwN01dNnX/m5Ev8A1deOv+1rTzpiu5W2y1TVNvH6h4L9NeH/&#10;AI0luy+Y4kfLoNN4fIX5MbV3JNh8J8yOyd+0c8clZT5favcHc8mMSsbINQ/wPVuTIbTyxypsjeJa&#10;R2YvYDi5eRbkhjJbaFH/AAyJ/wDq08lP9tSvlWho3M1sLUXEVyGJ4aleNfsLOoIJ/CNOc8KZPv1L&#10;8cP5o3b+1qfc9P8AJHfWwYKmtkio8T2F3331g9xPBDBBLHXzY/B0O6aelpKxKoeMPOJCASVHtLJN&#10;EWCxmp8/l6fb07DbSyQRXL6o9VaIwo2KZIrgH8J888OhPf4EfzRXjYv81nSfQIhJTfJr5I+SOMPq&#10;Vby7FYKeTzY3v/hzdoYpNJZ2x6aPP/TK/wDk+dfJzxHUFVt0/wBsC3+an869SE+B/wDM+8Pjn+aL&#10;zSsrhHb5KfI67cpZnC7ECMyqoH0W97+7GKDGCft0/wDPqr/Ov5dMq88cqOsaj1otP8pr1Fj+Dv8A&#10;M5if7f8A2b6b7mSoXRVf7MX8jBFGliLM39yyR/gbf7b23IsCUpGDX59KijSOZHcGvlTh0hO0PhL/&#10;ADG9s9Udo7q318s5N2bT27sffWfzm2Y+8+9dy/xDE4Ta2Xr6+nWgzW28dRTrWQxeMq4sNV+bWO4W&#10;t9YU2/ceBrw/l01dLJ4YaOdEArUMaV+z7M1+3oqMbCb+VvDG8VTE1J8/KeESVscimeOL44ukTxpM&#10;RKkdgQAbkWvfnh0ysZWRsgUp+fSZYFWJJUkSpOdLav24FOgV+JHx/wC4O/8AtmswHUfYWK2duXFb&#10;Rye4IanJbm3Ft5oafG5LA45/sMrtbFZHLUcsr5pVYIoDD0trUsPdJ40kCLKrGM1rQ0H5qaq3+2U0&#10;8qVPV4prqN62aReIP401H5aWBVk866W7sV4DoVPlz8ZPkV0hglre6MhtXetAN90GNpOwcdLTZzJZ&#10;Ksm27uLIimqtz5XHY/ddZLRNQNEFq9RjC/tlVug2sVkiSrZ3Bb9B6g8F+GlADpFc10qvAVr05czb&#10;tNG0l/t0UYHBkFC1e06iQWamoEamNMgUqes+2WmpfmJ8NppPE8wg+D2sQkyHyLgOn3OtjFGWaQIT&#10;+ptP+90i8OKyjd3pSa5/7Sp+vTyxT7zeRRn9T/F/ypYWa/z01/PrD2lN8X6r5OfKuP5EVPctNLH3&#10;t2vlNpz9ST7Bjjp54ewt2fd1m7ot86FkoI6iopVijo3ErAy6jfRZ/wCnlvPANm6s+ljpOoVpTFVV&#10;gP8AbEfnmiSEx7fcbiu5MyK7RhCNJ/j1GhdTio+ENxzTFWXD9D/HPdFJT0mK+VeE27ubJ0MdPTnf&#10;/XedwWzcRlamKQ0NLu7dFBlMnjcAKSZSa2tIelWIeX02COniut7NuRJy4oQsQWFwrUp5kKhIr6Np&#10;4Yrmiu4t+WoZjEvOLi9IDCL6Kc66V7dalkWnCpNM/LpX9ZbbTa/xj+cO1YNwbY3RS7aznWmEhzuy&#10;cnPm9oZKLGb0qqL7nbmWqKLHvk8TJLTs0NQkfiniKspuWVdXCA71ykPE7yl9Ufw0tH8/Ov5dPWzx&#10;S7F7gypGyEnbRn8VLvBFQCPzHn0NHdhL/wAoz45UkMkcUv8AsyVRKjuUX1xYnudQoVmS/okZuDf0&#10;2tzcJWUvc7hGDRVaKp/6hbfr0QlO37U5X9NUmr+d1cf5j1W9kupe0dvbSwO7st172bRbKz9Bgpsf&#10;nINr7rp8BW19ViI8jS5KPIzYWnxTzLjxHLBJHUt4zOebAajSIC6jSO2DytHx0qTSvDhXjQ/s6Kph&#10;LaPNcz6IY3poqw/UpWvpTTUevHyp1h3Hv/szM7a25s/c+6t4Z3r/ABbYvK7b2huXOS1OIp0o6atx&#10;2Ip8ViMluE0MUtBj6iSmhUX/AGY1BHpF/Tw2tv4fjWMkbtXJB7qU9QOFfnx6diuJ7yMNHuEbaeCg&#10;g0r6kHzpjA4dCf1p2L2lv7vn4xV9LlaHObp2JvPpjrjriPJ0hfAYmh2ru6mqdr4PL1O3Jqeo+zgr&#10;ah/JBBKJXB9IfSba0xBXa3iJBQqSSq0rShozAtwOFB+dKivpDeVjE91bwShwU1vTXSoYDFBxFakc&#10;fPo/3YGM+YXQnydy/wA0O3Onts1eMwmdhjy2T2xulcVs51qcTLtPGS0dPma/M7gAZXhcpOqyIW0l&#10;Re5TBre5tJNlS/8ABmlcnV4Uhp/jQuaU0quPgrrH8X9Hp8R7hYXkHMW6WEdzBDoQ+HdwH+0tWsAz&#10;aWdl75EcAoa5Sv4ui/YL5ubcT5yUvyf3JtKpxNA2WtkMNga+j3DUrIdq023nlo48nNtuDTJVVJZt&#10;LNcR824Pt5oHj287FDOtxInxOSi0rdfUjsDyHNCncV4ahXKijSrLvsG/xWLxWkqKwFXetdtWyYam&#10;jjHa5ZqqG1adJ01B6Wm3PlZ1duH+Y7jfkXk6yXbGxpsrTzy/xLDipzEC0W167buqeiw+QyAiFRPL&#10;rXS7iwt/j7Zns54tvtrBUDS69QoeOm6+pI+XHRX/AG39Hp6O+tBvVxukkpVF09pXJ/xH6LFCWb4f&#10;EOlGpXQaYYmu3/8AJzprsP8AmZ/GztXbG+8CdgY3qenwmTz+Uq6LFU1Fmafc/bVAtBWDI1tP/D6i&#10;VM1HLGkxR5QSqA2YhtopXtZIZE0yhYwRx+B9fy40p8vnw6dtBAdzs7mO4Bh8G7BJGmniW08a1UnU&#10;KtLjUorpxxOlu/nF7j2zurPfHOqw2Voa6emyGUhlloKqnmsuVyOCrE8kNPLMxR46b0sxVWBJUnmy&#10;jl0M97NI66R48A9fxXDf8/U/LpjmNprbY9suXhR45o71V0vWmqOxBJGnyI/PPCnTNgasyfzg9vRl&#10;o7JVYCNSIpEY6epqkkcKy+nV+SPZVaIP6p7OdX4Iv+7o/R9dw+Hz7uSmSpVmHD/pDt8+jTfIOkmn&#10;/m6/GZ4ZjSCDoukllkaVEDwxZ3uaRwLa2HEf1Nvr+fauVPE226jD9xjtv+0uEn9gqfy6KbO68DfN&#10;sZ7Z3Sl18Pc3+4V6BRaZqSAcileixUtMh/nJqJ8xSv4Z8dWieWuWFY6dOuoKTwq7QsryB8igHK3P&#10;HtyGJRskcMk1GKyDhw07g83r5iMD/bVzShu1zIvNj3MO3zGI6MFaMK7PDH3LmmXJGTXSRjp9+d9c&#10;n/DnvwvSmqo6svL8cteiWCoeMSfIrdsUdzG4MaSMqamI4LgWPu8ASSxNuj1q+qvpQAUp+Xr1S4iM&#10;F3HI6OBGwI1Lp1agHoMmlNdPPyPn0O38xNosP8n/AOXpmKhkqPD3jtkV9QayljWkx9J2N1vXzTSC&#10;qkgjSCOAOS2rkx2t+fabb3iVuZJ5GYMRCAoGqtPFrmopxHl05uImuJOWbNIwE8S6csTSmrwMUpng&#10;c1H2dRe3914Fv5u3x1yy5CijxMHx+VqzIvX496CGerzfcviFRVxVUsEMzJpJQsWUMCbXHtvxVbat&#10;xnQNqEaGhFPhuIZOOePh6eGK1zSh2bO6lvtonjUFFmlU01NXXbXCA9qkDJGDStePn0AvR1XDXT/z&#10;nqyllSppKpvkJVUlZC2unq6Wop+4JYJ6eUXWSJ4mBBBI59u3ikNsJPxargU+xLb/AD9O2kcsN1vU&#10;ckWkarIg92dSXbEdyr8JJWoJrxxw6jfyZP8AiwfKH/HbG31/2+I3Nz/vHtNvH+4G2/8ANG8/47F1&#10;flb/AHN/6jds/wCPX/VUPRq6vkr1KgJ1f6btgBRb9Wje2Nub34+vtdzF/uDzD/pp/wDL0U8o/wC5&#10;3LX22/8A1fXrj0aD/sx3VJ+t++dhAqOWv/evG/Rfz9fb2+f7j77/AKSfpzk46Nx5Sm4+H9O1PX9G&#10;MU+XHq4v+S/qG6fkOdDEfe7FH9ng+bcws4LAqTbj635933QVuts9PEvf+PRdJuWtQ2XedK1pFZL+&#10;z6g/8/fy6v1x5vRzjSynVKdLD18qn1VNekf0v9fZXbgiLI/EejqXUvh61p2Dz6co/wDNx/X/ADaf&#10;2X/x/wBp9vhdXn0nYBqZ65f7f/kl/wDo33bw/n/q/b1UrTz69f8AwP8AyS//AEb794f9L/V+3rVO&#10;vX/wP/JL/wDRvv3h/wBL/V+3r1Ou1Gq/1Fv9pf8A6N96KU8/9X7evU67KkEAXJIJ5Vwota920mx5&#10;491KtilD+fW9DEHSRq9CadY9Q+pIA/BJtcj621BTx7syhaamz9n+brQSUVDxmv8ARo37eFOui4H0&#10;9X/BWTj/AF7sPbbMi0yf2Hrehv8Afcn+8j/P17X/ALSf9un/AEf78ro1cn9h69pb/fUn+8/7PXYa&#10;/wCLf65T/o73aqfxH9h69pb/AH1J/vI/z9d6v99qX/o737s/iP7D17Q3++pP95H+frsPa4tfUP8A&#10;VJ/0d/j7qWQfiP7D17Q3++pP95H+frA76llAH0ibgEMxuQeFXV/qfzb3sHVXw8+vl/h49ORpJrDK&#10;hx/F28fTj1CrW1Y8EAj0RmxDBrLKpN103vz+L+3ow9D25+3puR9M4E1FL8KHVw/Z6jrT27JIXvf+&#10;Y9qIuV7iIA13t/s23V4sdSIA3H0F/d4fE+ts9cdB+tTPH/Fbjpq5J+h3NaYH0ufX/H7PrYQ/lXgH&#10;4T9WXIFqjc3+x/3O1h/w9tXP+515/wA2f+0W36ej/wCSXtP/AFFf9p931YeQB9CD/vv9f231Trj7&#10;917r3v3Xuvfg/wCw/wChl9+X4/8Aan/J1VvhH+mHX//R37D9B/rf8U97bgvTJ8uvLa4ubXOn/bgm&#10;/wDyb78rUr14dJHec6RbZ3QwOpott5eqMQHqaNcfV30/7FQP9dvaXc5F/d24Anu+mkoPXt6N9ngd&#10;942PT8P1sVT6fF/h60nqRw3x87EqjBVRUUfyI6YnqpJINEskCdb961rR0GhpPNWGKGUpG3jVwhJd&#10;foTvcvFguNpneLhPeCleOpovPypT8+gntRj/AHVvkCPUi02/PDzu+rq+hP5wPxw686W6p2Bmtgd6&#10;SZHY3W+wtoV9XSbY2S9FWVu29oYXDVlXjZ6nsSlnq8dNU0L+J3iiYqP02sSgEJDOCcVrX7ejFpYY&#10;UiSRzhBSgr/lx0Lj/wA7D4uKFMewe/jqJ+u1tgLqVUd20f8AGTSWk0odK8aueR7eFqz/ANnIppxq&#10;adM/V24rqLj/AGvH+fUqn/nRfGysVpKPrH5E10cbCKWSl2jsCojhqdCSyUryQ9nyIJoopo2Zb3Gs&#10;e3F228evhwl6fwd1Ptpwr5euemjuVkn9rMI/TXRa+tKnNPP7R1lf+cx8elF06l+R4t9dWzdjrf8A&#10;pa3ZD393/dW4/wDKDN/vB68Nz208L+H/AHof5+vJ/OZ+O7qT/os+RmofVf7m7INr/Tn/AEkD3R9t&#10;vkpqsps/0D1V912yOlb6M19GB/y9dr/OW+Pjk6Op/kewH1K7L2W9r/QkJ2KxAPuq2Nzwa1nB8qRs&#10;f+K6bbeNu8N5EvYqrTBala+lA3Xb/wA5f48obN1N8kZB+HTZOymU/wBQL9jBrj83A9uHbL1aFrK4&#10;APD9JutxbztEqBhu9qr+YaQj9h05/lTrh/w838dR+rqT5KAf1GxtlH/eP9JA96/d115Wlx/zibq5&#10;3Xax/wAtmx/5yn/oDrkv85n46te3UnyT4t9dkbIX6/S2rspb/wCw96/d11/yiXH/ADibqv732sf8&#10;tW0P+lkJ/b2Drs/zmPjqPr1N8kB/wbZmxR/tv+Mln3v93XX/ACh3H/OJuvfvja/+jnb/AO9H/oHr&#10;r/h5n46f8+n+R3/oG7G/+2V79+7rr/lEuf8AnE3Xv3xtf/Ryt/8Aez/0D17/AIeZ+On/AD6f5Hf+&#10;gbsb/wC2V79+7rr/AJRLn/nE3Xv3xtf/AEcrf/ez/wBA9e/4eZ+On/Pp/kd/6Buxv/tle/fu66/5&#10;RLn/AJxN1798bX/0crf/AHs/9A9dH+c58dUN/wDRR8jgoBuf7mbHIB/F7dk/n3793XX/ACiXH/OJ&#10;urLuu3NXRfRN/pWrT7a06xn+cn8f2MVQvV3f8cbll/e2nsfXYlQGVP8ASMLWvyL+9fu+6H/EeUf6&#10;ZGX9nGvVxvG2R4kvIlr/ABNT9lA3+ToF+9P5tPRnZHRneGxMLsDurHZneHV/aG0MbWZjaez4MZS1&#10;eW2hkcZTVVdPTdgVUsVP5q9S3oOlVJv/AEegsblZoZDHwcYNRXB9R09+87Cea0ghnEniSaSYhr0A&#10;q3cw7fyFc5yKZpO7fWCPaPxuBqY6lm6H8rPHGsBVp+6u55jFIiTVEYaMSAEh29QI4tynt6HWSaPp&#10;hqPT/FoOmwzDa9tjWFwiPdqCw06gL24owFTx9KmnqegJcpaycmzE83H6Htzb2o/PpgVJBIpTq/34&#10;DG/8qr5uMeCI/kXx/r/HnZn5/HtNOO6P7f8AN0th71cenRZupGcfyjfkHKlO89vkXSppQgW82A6e&#10;hDMS6CwZ/wDG/wDh7ZleVLrbzG1P7THr+k/Sy0WP6Le1elXihQH0rd25rTz+Hhj7eq7MvvXtHde0&#10;esNsVUtbVbc2DT1Wb2slDhZo0oa/I1wkropKwU9XDUoXpY9S+kNbn8ezSC2m+oll2+J2kMkDyhVL&#10;V0RoVBpwrVqdB6a/MVitnuN3GqsbvwWemPFuJlegJzp0ITQ5qOHmdn495vMfKb5R9eb++TPdE3Xc&#10;3UmGwdZtvcCZPaezJoE693dQZja2PEm6cdkMO0yZXN+UmWGXWkTWVdRIYfaNysrC3lt9qmd4FjjI&#10;0sNdRQNwNKUJpmteI49LIt7jvrqYX99AsLmVwwMR01IOnuDV8sgr9noKv8xPIYDDdvdKdv8AU/e+&#10;d7s3vtzGUNZT7mO4+uM/Bt+q2Nu/I7kwwSn2NtnFY+KaTOVFVKySBiy6NJGltTqbLuMt9dpcbdOs&#10;UaIVADDVr1VHDGnSM5rXhjKH9+WMFhts1lucEty7zq9RANIHh6T8BrWrenw8TXBEe5fkh398hJ9v&#10;z9oZbcefk2dU5KXb8lFtylx+lp6iCGwNPQyGdZmx0Tkm9rWH1v73b7ZLaXR+l2e5jV3Vnwz6tIcD&#10;8K0+Mnz6227Obeyjvd1tpAni6TpjXSJFAIotK50nP8OKV649pfIDubumq2JF2lX1+UpNqzyU2Ao8&#10;nhf4XUtTRtRs6/cFUMqoaaNQ1vxe3Nvbljax2NxFbx2EkT6otTMCurQ7EUBH/DDXOPzxrdr+43W3&#10;3GW63KOaP6aYKFA7TI6sxNGNcBQOHw1+XVqn83JEhn+KEZdwW25li0Je4jZp9lLpI0sbPo/1R+ns&#10;m5UIOiMHJWyb7NcdytPyrX58Pn0Jef8AtjrT4LzcF+2n0eeiJfODce6Nr/LvcmT2Pm81gN40NFtF&#10;MbXbcmylJlooo9jYb7loJ8PWUtcC0FGf03C6ufpyk2mIS8p7RbmB3HgVqoBppuLhcgsvHTXj6/mo&#10;3yc2/Pu/zJeiCR2ShMgSmi0tpDg/FUIV8tOqueBAGs2P8pfkNjKTcNRtH5CduriqWqwb7mx+0Oyu&#10;w4o4o6aCZ6D+JUOOyE1JLHJUI7t50ZGIPq08G8iRLErRRNGzqBQgZ0/Yx9fMDj0F4Lg3bl5N0F2y&#10;tIrdomAEq6hUhx4eHAGG1+HXt4AX9ufy9vmHvHARbhound3GGfJGk/h2/J8ntvM4+ZKR0NbHQZ6W&#10;gy0sDCpCIxWxZWLslwDTxIljjUtpkX5M3p/CrU/Ony6VvZzzbibr92xSRyMxPhzwRZLM1XWaSMt8&#10;QA0a6aTq06hUccH/ACevlLk9vUmc3BmundoVlTFJV1OM3Zu3cr5mjmpuQ1bVYvZO6cVBDBGLq0Vd&#10;Mw8nrVbDVSS/hQFZ5Udvwag6U9QKxmvlXApjjXp2SxleZ2ig0KvEKyE5+aMyn9o6sA+NXxo3R8H8&#10;HmsvN8lvjXhaLebYGXdD76jeoxtM+LeprQ239wZbfGxKaSYGsk0yVNN4mIUmIkBWS3O4vfG0WfaE&#10;kjh1aSs0g+LTWoCJT4RT4vPh5r4tl+mtrkS7zcQR3DIxU2kLKTHq0kubhj26z+Acfs6CD5A4b+XD&#10;vTf2D3t3T8qexeydxbewmIkgh2Lmess1s2txlLksrkKHGK2wdhSRR47+I5SqApZq37wCQeVlW0jO&#10;otwGeSx24R1pqJlQ/Z/byoT5/AD/AEqdtfO0F5dRPu2+pcOqEDRDNUgDCv8AT27rH6AvItc6a0ag&#10;AP8AIz+WjsCordw9dfE3fG5t3U9M1DTUPbVFtuDrvIU9XkHhkZKZ997yVJ5tayRMMTURyn0pz5NF&#10;jdXjusF3ummvDTFWnrWj0PlwPl0W+Dt9JLmDZC7k4Q3b5p597TFP+ccdfPVTtT1X/MfxWzcvQ5no&#10;/wCGfxy2BHUR0tDlq3cPWlJkZ6quiSnyVTTU1dsybYlFR1lFTyxuYz90QGR0bxyJJK2thCZJBNuL&#10;3VKU7TFo9fxPq1Y9KU864XfvJorZYrPbBZ3L8R4zS66cMqsVNNTx1V1eVMrf+VnuSu3v8vPkjvet&#10;psFRVu9+ju1N0VtBt6lelxGOnz3ZXX2SemoqWaorKmmjjSVV0PPJbTcWuR7TbskNrt15LDER+hID&#10;Vq1qv2Yp/Ppbs11cXG47alzIDJFOpp3GlcfiZuPypw88ULz1Lrp/il83Y0RZY6nN9aq8cq+RQj74&#10;rxL4yCpjfSt9Xs63MaOZthh41k3A1+yAvw/2lPzr5dEexqJeUOapyaFLXZ46eum9A1V8q+Jw+XHO&#10;DsfDP+Wh8fe/ug+ve4977r7fot05TKZuheHbWf2fjMXEmDzebp6JYBVbDyeSjfw6wWFTq9f14Hsu&#10;a4Ed1eDRlZIwD/preJ6/zp+Vfl0rtLENa2EszMy+HOaanUYvblM6WFeFc8OA9SEue+OfUu2flF85&#10;etMPthZ9sdSfCHtfsXZoy9dW5Sro974rbGz1ptxVjTTrTZDIq2alc+SLQJArRrGwB9mH1NwUs9U3&#10;ZIHYin++5pYQK189GqtMV0+VSzax2q395PPGNUDIIxVzTxLdJXJ1M3lIq4p8Oo1rRS89dxyUvd38&#10;tJiBEy0nSKqsASFGjX5T71jiMiKrAukcYBtYMfVbUzsyKL9EXkfER+Cv2/4pbGvy48Pl03A5uLLa&#10;3MlQ31PlwpeXPzzx6P8AfBGlSb+aB8z5ZCzPTVvyKyUbXYMKim+RG0IYxw2koYqyQEEG9/8Ab2WJ&#10;XQSN51x08tw0MxTwY3TTQ6lJ48CKMKUz61xwpkx/86KnSm+LmwVjsrS987WSV4x4iyHrntLyp6Tq&#10;8cywgEEm34Pu8CoGei8D0wyRxxqEjVXYkkiueFMEnh9vWvr8fG8u795sVRHPQ/d+hk8n7ax9G76o&#10;1hCSSyRtTtEp1Jp5JvcW5cvSDZsAP9Gtv+0qDp3a0K7jaEtWvj/9oV11sJfyTWJ+Km+7lhq753Ew&#10;0O4Cq/WvVDqgDs4GhWtxpBt9PaeXhbf80E/5+6chNIlx5t/x49W/GEH6y1H+wmt/0T7a1H16d1j+&#10;HrtIljLEPM2q365dVrX+np4+vv2o+p6q1Gp29cmQNb6kggjyEuv+N1BS/vVfXqoAHAdNmSx0VdrM&#10;jTlZYZIJIVkbwtHIhR0aP8xubFlvZtIBuOPemZgrKoyfP06eiIDd2U8x69F/zvxP+MG56nI1m4ej&#10;On6vLZqpnqMrmajrbZYzVfV1KSrPVPlf4Ia9KqZSut0kW5VSAD7uLmULGnBh5/7BwfzB6tHa2tvO&#10;9zFDh1oV1Ov80ZT6/wCTqnT+ZV8Nfjz8fendlbz6t2HBtzM5/urZm28j4crlKijfDV+1+wc3Uww0&#10;ElV9nTSvV7ehCssekRvIpUgixhYS3st7ZxTXmqNnoB4UC0qrCtViBbj+Inhgip6J7+CytdsvTa2e&#10;i4EbkP410+SV/DJcOBQV+DTWua0FAezPWmye1P5oeK653xgqXK7Vy1DtiOtooPJi3eSLrePL+RGx&#10;r0sMf7lOiACO4VRcm3sp2a4aPk3Z7mI6Z3+I6Ldq67xrcfFA1NOXxStdPlq6Ot5t4rvnjfLa6j12&#10;7vp0+JcKBTbo5vwzrXMRXPDXUcKNdR15/L3+IWwEzEWP6R2PuCLIZCOpKb9wWO3+KKSD/KI3xf8A&#10;e2nyy4iUy1LlpKQQSt6bt6EsrN1K6RxzPrHhhq6IkPdWv9lHHXh+KvypmqYw2sfgva2aRpoCgFpZ&#10;CNBIqpllfTXz0gVoK1oOjY7b2ZtnZ+LpcJtXC4rbWJoKWnosfjNvYrF4TH4+mp0WNYKCixtFT01H&#10;TlEUCKNViQKAiqPaTwo1ZmjXSTx+fTjTSyaBJM7KvAE1A9aCmK+f2DpRRU8UAlEC+NZZWmcL9Wkc&#10;AO7MbuzNpFyT/rW93Wor3deMladvXaxBWLCSa/8AhJx/sQVN/dtRPE9a1j+HriYLyeQzT3+h/cNi&#10;OLpaxXQwHPGr6WI5vsMQCOqkgkEDuHQc9m9P9fdwbdr9q9h7bxm48JkoGp6ykrqOnl80JjkjiRpp&#10;I3mApmmZ4iGDxykOrB1VhQaldZo3KzLwI8q/Lz6sZPFUw3kMc9v/AAtrFPsKSLT+fVeW6/5PnxDz&#10;FbBkMUnY2y6hYq6GRtq7kwuqpFTTIkktVNuTa246qecQUkUaEyaY40VEVUVVDqXVwoupbrw5m0as&#10;pT4fLj51/l8+k93bWU8ENvbWSwIjA9rytXKj8chp64p864PVYHUvUW3vjf8AzIP9F3X+RzlRg8I2&#10;66Gmrs/JiarLTRZfquqyMr1c+LxGHpaiSCQDx6odKtdgLnhNu0oblDfrlbeNZHjIWmsafCvUgJ7X&#10;Wuod2fh4Z49Gm1QLLz7s1jwjiJLZY6/8QNwBTVihfT58NXnQJT4B/DPrT5c7p7dfsjcvYmFl2hlM&#10;K2LqNlZnBY2qliz9fnWq4K+bNbZ3AalIvs1Mdgh1O5bVdQhzukngbrBLDBEEklnqpDNTwkgUZZzx&#10;NTgClaZpXoP7JH9Zst2JjXwYLc8Wz4z3LfxY0gAedaVxw6uW6x/lXfEPYCYWtk2jlt8ZDblYKylr&#10;9+1+OzMtZ4ZEnWlydHQ4fE4eronlXVJH9qolP67qSpLEuZ5ZnugURGNNKrTh86/5OjVbKxt4oI0t&#10;RqAqTU1NftJ4f5/ysWxOFxuHoRRYqjpsZSlIvHBj6anooYURAiRJHTxIpijA9N7nkkkkkmulRI8i&#10;ijNx/L/i+ts8mAzVjHAenr+3pzjiEa6TJM9x6i8lz/gV49Nv95921H1PVdQ/h68sZVGTyykE8ENY&#10;j/Amxvb/AGHurVand17WP4eos+OgqY/HO88y3uVeebxkFWVkeON40likU6XRwyshII597TscMTUd&#10;VYg0IFD0W3ur4afHb5B1tPle0OvqDNZejoGxtPmaSWbEZuOjkmkmFN/GsY1Lk5KaFnCxRPK8cKKF&#10;jCgtqcW4u4hOLe50a6fgjalK/wAat6+Wn51xRp4LSWSKS4tfEK1/0SZONP8AfUkYPD8Yen4aVNSM&#10;b1/k5fFSU5zc2O3F3Lt1qejmqafEYjdG05sRF9pRs8MJbO7DzWaeMyQjXes1MOLj6+2nv7y1t3uJ&#10;p/FMSM3wRJXFadsY9POtPLpRb7XYX91DbJbiPxZESup206nVa5YE01VoW8uI49VKQ5HK7V/li56D&#10;b+RrcVR1/wA3Z9pVsFHVVFLDkMQvRGJy7JkYaSanhqhLXUMbyLpVS/qUKwBB1oltL+9i8cs+srUD&#10;Se0kfhpx9CcU6KY5nvdot2U+GHjRxljTWivT4hWlaV86VoOrHfjn/KP+Ne8+qulu1Ny7m7jrMrvX&#10;rDrnf+cxTbp2lTYCbLbg2tgM1kcdFFTbBhykGHaqqHCRJVKY0bSDpVQEUtxKJZUkpIRwL1ala1oG&#10;JGfOo8h0uS3DWlmhXWVrU1YVrp9GqOHkerGel/g98aeit0VO9OsNlLj9wy0E+Havr8pXZ8QQSVuO&#10;ycwp4MrJUw004r8bBIHQB10EKVv7RO1zIwLzJpHALFFHT7TGilv9sWp5UqaqPBtrYDwrPw2YZPiT&#10;PX0xLJIFpn4Ata91aChrlx6pN5o56mIAIiwRSlYFSICOJVj5toiVVPNiRewv7cL1AFOrJKq6tUYN&#10;f5dTGTVyWa5tc6mF9JuLhWUH6/m/vyvTjnqgcDV28esFRQx1QBkeUaGV20SPEXCBrRs0DQuYy1iw&#10;JN7D6e9+IaFadp6aYAsrBEJHmVqR9hqKfzr0Ge++luoex6iKu7D6v6931V0cMi0VTu3Zu39wVVFF&#10;9wKnxUtVlKCqqKdGla7hGUSWAYEAe6xFYNZgXSzU1fOladKS5umhiuHd0WtAxVgtaV01Ula0HAjg&#10;K16LL2D/AC6Ph/vyQZOv6fwOBlaiipBS7JQ7Lx0cJnlZ3ixm3RQ0C1Tmqa8pjLcL/TnYkutQK3On&#10;P++4n/6uxyU/2tK+dcUT/S7YlyqHbtQ8/wBe6T+UU8an/bKflSprR70RtbEbB7w/mb7N2rC+M2/s&#10;r4s/MzamHoVmmnU43bG79u4HGGpapkmdp1oqKLVIhSQstwwufaytw4TxLjV6dkSU/wCcUcdf9tWn&#10;lTNUZS3S5n+lt/DTFRqdq8adzMWFM8D554Dof/5Xfwl+OvyF6C3lvPtTZcmfzmI7vzeApJostkcZ&#10;E+JxOyOt6+lpqpMfPTNVP9zkZy0jsZGD2JNuWZZbmMgR3GmvH9OJq/8AOWOSn+1pXzrQUea32y4Q&#10;ibbdUg4N9ReCn5Lcqv7Qfl1cxgPhj8V9s01PBi+gOoP8nihjgqa7rjZ+TyCGBo3WU5TIYepyck5l&#10;TX5XmaZW5Vwb3a8e6NddxqH+kiT/AKtJHX86/KnTohtVjjjW2GlQcMzupr5kOzGo/CdWKnjXoxVB&#10;iqTF0z0ePjjoaU6fHT0NPS0cVOFRYwsKU0EQ0KiKBq1NYWuRazdFGoqtGPn04HeoDOWQcKmrfZXz&#10;A8hTHqes0FI0F9VXVz3N/wB+RX0/X9FkXTe/+P090jVkLVetenHlV6UjAp1n8DO9xPOi2N1RwA30&#10;/USpJ9uaj59aWQAEaAa9dMLSWWwCKxDHUZPTY8OWsL/6x9+qTxPVU4sa46LZ8u6Vf9lc+Scqu0bL&#10;0L27Ul4yyyu3+jvcq6Xk1EWu4PAH0/2zkP8AbR/n1W5H+LyNoQ0/iXV+zIp1rGjyH+V4hkqJ52b+&#10;YFdfO6yJGh+PM0gRFCIQAGsbk3t+Pbx/3Ik/LpMjVt0HhotD+FaeXnk9Dh/JlRJ/k92LCI44i3x9&#10;3TkEnjjjaaGan7B6uhj8RmWVFN6gknSfpb/H29L8IU8D1S21CWRkahFOrBv5z2NpaT4ubCmgQI9V&#10;35gvuDpTTM1b1r28xd006FdZmDkoF1lRf8WSwxxwtdtGlC0L1/Kn+fpXf3V1PAkbzdo+Xp3ev9Cn&#10;516p526I6j5h/DyAxiMS1fwdjLRO6vqbbXT6lyzM4sBfgAfX6+3IBHPaRxOn+i3Rr9l1N/h6TXKR&#10;227Xlwid4NsP96sLNv5aqfPj1A+TOLwMO4Pl/lajF0NRmqL501+1ocs9KoycW28llPkFXZbFw5OO&#10;SKupqavq8PRySxxSIJjTx6r6Fs07pBPsM6QsQ3jqQHZaU8PJ0kA8eDKaeXE9ORJLejmaGWdfEi+n&#10;ZGKI1NXjah3AkV0jKlfnWgpcn1H/AC0/in2H8Z+n9w5Hau58Xmewenevtw5bJYHdOTppk3BvPYuI&#10;qcpuGlpZo8jh5ck09ZJIq1tLVU/kWMvHIFsaSybjbNPFaXx8JmqylV9TShAU+uWJ+XnV62j2+fwZ&#10;59tT64LQSeJOOAydKyqprjiDTy6rHp9lY7rbqn+ZN13hq7JV+J2J2pito4yry0tJLkajG7U7cz2A&#10;opq0UNHj6JKyrp6ITzeCCCnMsjGOJASDZkYb5yk7/EyX2fX/ABR+mIbi5udh57jmnB8N9vpRacbs&#10;edSTwxUnpVdxRR/8NJ/HaeQ6lT5LVcLQtI6RyI+D7sBZhGVZyGYADUoAJJPusSl77dBXt1xV+f8A&#10;itv0peYrtWzooopSeo9f8anp+zP7egG6w/mAfKHZn91Nt4es2pujauy8JSU+G2Jk9o0FfBJDtrb8&#10;eMojLDh63HZusiixsDM833qLDDA8rlUViLXO37VImueyRiP4gG/ZUY6T2t7vcdwotrxzD5ItVP2C&#10;h72PktBQBmJCqzAbab+aLiN9VP23eHxG+O3ZWWoIqaDbFLBsZCaGBXSnqqx6XdknYteyTtWDwyvT&#10;08YMLBmJI8drXbbNQn7snW21/FohVq0+Gv6sVKVNOPHy89Xe53qtPLvFiblFpoZ7hkROJcgiGUsp&#10;QEhgq1MTAVQo5Evavyl/l45Xe3X+9NyfF/dXUXZO0M9t2vo6nqvA7T2vsPFVuCza1mOydRRYXdG2&#10;J8jUSeUSy/d4dHYJbwlSHe9xBu0YlUStIi8KxxpqrXgS0tP96Xj5+Xre62m88GSSxUrmjCaZlStC&#10;NOjwC+pCjd0ZpWg8yxyN8d1/DL5nYbN7L3D8tNzbG23WYnFVWa2zX7i2B1ztWYQZWWqp6tdw9hde&#10;ZmrXMNUTKBTx1YhZaa8YS7H2xDaeEvjz2Wmc/CfG1EHz7Y53A8viRfkDRqKZb1LnVY2954lkHQuv&#10;guvwMHQa5ogfjQGqM3DupVeiqS/ysug9+/xPM9KfLfbe5NmpkFxlI6ZPZ+/q+iztNRU65anrM9ic&#10;3gcTUSXnDlY4o/CHUm/F2rjcrW1QGSwBnbBYyBK0/wBJASaVPxMeOPPq9nse53slwtpvDx2ipGFR&#10;bd5tOlaNkzgDW4Z6Kq8ad2mvQYVH8nL5HwVtZk8L2D0dnMPAk38Il/vDvaiyeUpJZaSTHVdZj5ut&#10;58NTzz0cCaVWvkgDSMVncAn29b3NuUE1vJokPnqL6fyorGvyXy6SXsDKhsdxt5HjBIr4ZQSEcaqx&#10;Mfb/AEtVK+Wei9VP8tX5p4VK9l6yrZZaY1eShrduZ/FZmOpip6iR4oMJDip5JKpqqfW8lOYtZEg/&#10;SQdSpb+w0nVfeLcnj+lcL/Noqf7yW+flVqKxmnjjs4bJobBVJ/tYKfEhoqrNRKhSp7Urq/FSnRbd&#10;3dc9vbA3BtaPtjYPaGzJ6vMNksfj9x7X3DhKSsroTBDI+HpsvB4p4FLKXmhaxJW6L6SVVlMZZbb6&#10;aD/iTHq+Mfx0+JF+fCvRVc20UW3SKkZSIRy0Dyq4rrDErpJphlU+tAR6C2PaRlT+bltp6yCohnMm&#10;AqGWuLCVlPUVW6yKi+IRmTQQQQ30H+t7DllDIOUNmeRqdkOP+pq/+DoZ7rDOfcjdAgBHitwP/SHP&#10;TR/Nkrt84n5xdS1/Wud3Li97TdG7RxuBfa1VkaTMvPmexe1MI8dHJhtFczuK0WUG5JsLcn2Z20Mk&#10;v09MxmJNX8yD+3P5fPomvj4cKB0mSZnKq0R7xrEqNRqduG9DXhinRC4OmPns2+Kjsh+s/k1P2BUz&#10;yVNPvbG7O7Wrc4sKR0dPSx/x2lxMtY/jpqJAGEq3v9OPb7RKPqIXFY8UNeHEn9pz+fWoZbhrZfAF&#10;z46uys8j6XbTEsQJbSdWM8Bp4ZrUGA+OfV/yXy3yc6p7J+TPW3ywytDsfN4LK0m4cz1h2bunMU77&#10;Myq7uwlIajObcqqxqMbhpfKyRMurXY3sPekhMELeDAzgDNCvnwrVh/l6SymQ3Fut/elNRwWE01dK&#10;IpoIYX0/CD3UrXFdJPR1/wCZvgsn8jds9d5vqzq35LZ7eu1t7rFFjsh0h2zQ0VLhcvQ1uZyFZBG+&#10;y2EVdTZbDUaU7xyqIdRuHuoCPa/rra7uy0SxRy6cSlc6dXw0LcNRrw8uPRrukm3XVvbPHI8s1qr0&#10;Ecc6E+IEHd4sUXDwxTSH+enGqob/AGWX5YyZSapj+PvfS5CmpMk9LlK/qLst8jAJ5KmGdUmr9tV8&#10;lPExkZgySRobE6eeDKUvcfVW8skOjwyBoNeJU5wP4RT7T6ZIIYYfprGOS1m8Qzh6uBjSwNAGVuIq&#10;Caj1IPR9PgXi85g/j9/MZwu5KHKY7P4vpDedHmqXM43JYnIrlo9kdmNkGqqHJ0dJPFOaljr/AFEk&#10;c24uj3PVJJsF1o0rK1yQta0oLcccV9eA6N9ohtre53y3gy0bWasaKK5v3BoqilA+nJPw1xWgE/8A&#10;kym2B+T4/rtnb5/22J3N/wAV9l28mlhtn/NG8/47F0u5WP8AjzD0utub/eWvsfnXqp7pR3i+R/UU&#10;0baWfvnYEP0uQDvOhckH/Hx2/wBj7MOZFpYb+a8Wn/y9FfJ9XvuWKDitq3+9TjH5U6907LFR/JTp&#10;6VrrRN3x1ma+RWCvGlbvTBU4lSRtESCH7hmIZhqC/j6i+/sqW2+sxxpmH7a9X5RVjNsDgZUWgp66&#10;kiU/ZQVbzrSmOPRj/iF3z8quksv2Zk/jT0VkO3IdwZPEruCofrXsTftPhoMXUZB8fol2PlsRBBLX&#10;U9XMx8rylrDRp0NrXbjEwuoXZa2yTXAVv49bJqx+HTQeZrXypkv2GVk2i4t0k03c8NszpT+z0xlg&#10;K/iqXZa0Wmiua0B+z8+f5olM0sNN8KaySndRoml+NfyIV3LIpd7x7xIZbngfj+p9l5iVVVVepqT+&#10;3/V+fRg0lzKRUV0gDjT/AFf5Oso/mAfzTEVAPhPUcKFv/st/yJF7fn1bzX+vvSrpr1Wlx/vv/jXX&#10;f/DgX803/vCeo/8AScPkP/8AZr7tj06spuBWsVf9t/sde/4cD/mmf94T1A/8tv8AkUf+hN5t79j0&#10;6tqn/wB8f8a/2Ouv+HBP5pn/AHhRP/6Td8jf/sw97oPTr3iSD446fnX/ACdcW/mC/wA0wAn/AGSi&#10;fj+yPjZ8kHZj+AoTdzf7zb36g9Oro+quOnvbX8wL+ZactSHdvwazdZiCJPPT4Po7v7b2SU2DRlav&#10;LV+eiUsRxaBrfm/HvwRXBX6gRg+dK1/mP8PTbukU0Ez2jTBa4D6PTz0P/g6FuH+Yf8wiiiT+Xl3S&#10;tSQzNEu1u0DZEJteSXr+LUzD9IA/423+7kiqx3493kLfXSnz8YU/y/l1ZdwjnllZeW5NOON2U9fN&#10;bN1P+20U8q5phX+Y38u2Lf8AYu3vYAGwMu0+y4SSP1WVNh1BKj+p0+/LbKC3ibzQeVbUCv7Zx069&#10;1EtP+Q3KT8twU/yW1Yj/AGwWvlXNOf8Aw418uR9f5d3eP/oM9nD/AOZz72baE8N+Uf8AUOv/AG0d&#10;Nm7B+Dlac/8AUef+2Prr/hxn5dH6fy7u8f8A0Gezz/8AM596+li/6aBf+yZP+2jrX1Tf9MnP/wBl&#10;5/7Y+uv+HGfl2Pr/AC7+8f8A0GuzF/6H69S/+w9++lj/AOmgX/smT/to699Uf+mSn/7L2/7Y+u1/&#10;mNfLn8/y7u8T/rba7LP/AEJ149v9j70bWM8OYF/7Jk/7aOti7A+Llacf9R5/7Y+sMn8xb5cMyeT+&#10;Xb3m8TEJKse1uyDL42sGZGm6640/kAc35PHuptLf/RN/J9KQKP8AtY6t9aqRyMvLMmKfFeFv2f4o&#10;KfP164VP8xT5UVFRHj4f5dfetKjLyKva3YEPiEZR46w1R68aIrYNdGVP+DHn35bW18WNV31vPjEB&#10;/gmP+r161FPdGI3MHKwehzW5pprw424r+Xp1S3PnczuffXzs3dubauS2jk91bQ33uSv23kYK2Kvw&#10;NZnfk11FlshQVIr6aillehnq2gB8UZkEDOVTVpVQG8O+s0lkqg8fS1Kav8VuK4rjy8zx6Ynkll2/&#10;cpfCUSMbeqBtWjTe2rUrQVrppwHr8utin+VXWJN8Kes/GLiDLbvoXBNir0258nTMx4P6hCGt/tVr&#10;8XKaaRJL2+0GtPB/7RbfpdFG/wC69q1ihpcfzvblv+fqflXqxvjm3NmK/wC2tz/vPuvTTLppnr3v&#10;3Wuve/de69/Uf4X/ANsy+9D4/wDan/J1VvhH+mHX/9LfsP0H+t/xT3tuC9Mny68OeLXv9P8AA2Iv&#10;/vPuvWhgg9IrdtOxocu6XlkrNvZDEw0eh3FRNJTzSLGvjDyvLPYIqKhP15/HtPcojowdcMjJ9msU&#10;r86U4efqOjbbrmWO5s3jXtjuEkP2IHNPlUnj5eh60p+x8F3V1thK3r3fXXuZ2Zgd39obf3ViYcxt&#10;ndeFyWaqNk0G69s46PHSVtJR0eSxdZDvmVKlFEh/dis6fSQ6vpnur8qMpE7OB6eKa0/LTx8/QdBC&#10;yja02S7aaHw2ksVNa/EbMyVHAfEJQa50/wBLozvV3yN7KrFouoNp/AL409ibg6729jds5Nqv4pbi&#10;3fvSpfatPR7aqa7cFRitwTz1WSlqKZBLP4kEr3IQEG/naIai76S3D/VjozmF3bvJ9NRynaQRxoSK&#10;8cfz6FnGdgfJ5a6pjf8AlS9DiyMyIfg72NIHIkETMiVMniDKkrXuDwfr9faJLK3kMjSXRbhSgpT+&#10;Z63d3u5yQ28i2WVrUKurjSlTinDGM56EHaPyb+e+wKPIYjYv8t3rza+InydRXS4/bnxF7pw1A9XI&#10;scDzmhxO5IKZZXigS5A5/AFvbT2O2tQTR66cNSh6etK8P8v5dKk3O/MUTW6TxyEdwC6OHDg2fPyF&#10;OlanzW/mU83+Au3kFubfFrv1b/05/vUb29tHb9mH/END/wA2l6um6buK65bof7Y/9BdRJfmX/Mdm&#10;Xy1HwM2+rDWEj/2VvvU8hWa2qbc7fqKAcAfXn8e7JteyyVrt8Rp6oF/yZ6v++t9j/wBxbmcV46mb&#10;8qd329Pe2fmd89Y8vStn/gBisliXVhPT4j49dyYHKJMqI6r9zXTZyOIaiV4hfVY/T6e3P3RtIVhF&#10;b28THzMav/lXh1ocw75HLE95JeSRivbFcGGv+mJjmr8qAUzxrgV6f5z/ACgKAZH+WfvgVRLXWn67&#10;7HRFTUQlgvXExYkc8ke0SbGgZte52zKeA+lXHr/omfL06Uzc1PUNHtW5A+eq/Dfs/wAUFP8AL+XU&#10;io+cvyLpYhPU/wAtvfdLTCOV55Zdgb/RIkRVPkkNT19TWRL8n9I/tFeLq15cicVS/tj/ANQq/wDW&#10;zpMnN10dbfuu8Ea0qzXpoPtK2bU/Onyr0Cf/AA7nlaKSooch8N6COsoqiaCohmd45oWRraJYo9uV&#10;xie4I0sVYW5Hu68sMa+Gyy/80rISU/01JRSvl60Pp0nbnqykYrFuSCRfiUbvoIrw1D6E/On2Hrv/&#10;AId+mFx/sneOH/BZJ/8Aeb7OPu39V3/HBMP+pb/1261/XWH/AKOX/dZP/bB17/h3+f8AHw7x/wDs&#10;ZZh/8pvPv39Vz/BN/wBy3/rt1U87RD/lpf8AdZ/75/Xv+Hf6j/vDvHf9T5f/ALDffv6rn+Cb/uW/&#10;9duvDnaI/wDLS/7rP/fP69/w7/OP1fDzHgf1Esp/+U4e/f1XP8E3/ct/67db/rrF/wBHP/us/wDf&#10;P66P84KZR/2R5QXv9PJPYi5tcDZ4v/xHv39V/wDhc3/ct/67dVbnK3amq+Rv9NvBNPspYj/L1wH8&#10;3armmEg+H+EjjsAolM7spYghgp2mrHleeRb3V+VdVOz/AHvbf8FJv2/l1Uc7WMBBe9Ir/vrdS3+9&#10;VssfKnHPSC7D/mhV/ZPXvZHXdP8AFfFYCp33s3eO0/43Qymnlwb7lwFXhafKLJJtZWqJ4JanUiqU&#10;OofrHB9v2mxvtki3ibgkCIQSi2ng+LxoC3jNXTXjQ01fPpq45x2/cnjhVZJn0SKGfcQ/hlwAGANq&#10;npkA5oMjzqL3ru2q3jiNlrJRSQ/6Pdq5HZlREJ2qpaurbe28N5LC8oggWmdpd1VS6GU6RDe7aiEc&#10;tolmmfTNQuiUxx8KKOP189NflWmaVLYnVNvs4FkEotlKMRKHzLNNNqIC9vx6aZ1aK1HAIsHRUzR6&#10;CIYppoYdZAeRUjN3IGoKG1cC5+n192hJaISNgliKelP89erTUWZol4BQa+ta/wCCnWwD8DV/7FW/&#10;Nsg8NF8jja36dHx22a9r35vpt7bnPdGOnIG0iTH+rPRa+odL/wAoH5EakibyfIqgW0gdrFMN0nV6&#10;gI2WQ3EZQ2Btqv8AixbYol9tju3ATY9aW8rf8+0/P5dbcymw3Pwl/wB8V+X+NQdCj8R/5hnxr+Nv&#10;RG0+tOytkb9zG6ceMy9VW7cwGya/HSUtTlqhKNkqstvPCZCZ0Wmb0SwDRq4PJ9s3m2RS3k890qOj&#10;+FpDKDprbwsaV9dYHlwr9imy3dv3fZxwRNHJH41SrkVrdXFKgDypjjTPRmn/AJvHwpg/ymDqXtwy&#10;MQ5ql2H1PLVFiyWHmn7EMjcL6dI4bk349tNtFgoAFrDoPEaF8uHShd53KVZUk3GZFAx3E4Na+Y9B&#10;1z/4d/8AhtxUy9Td3xqNa1CDYXWsCyCUMkQDDsaKMuwY3IZLnn88eO3WTyIDZw18zoHlw6bj3C6j&#10;TRbX0tV49x/z9cX/AJvvxColgp6fqzt3xu6qs1VtPrYQU4lqEcxzn/S+7liXFzFHJp/IFxer2SQt&#10;L9Jt0GoU4op1Vrwxin51r5Uy5++L54nWfcLo0pUrVtHHiC68fLPkeq3vnX8perPlDuHryXrja+4t&#10;qT7VSqoc7HuPAYrCmf7+rimp6ijiw2ez8VXTGKjYeQzRtyLr/Q02CyuLG4luLqGNTOyUCIEppY1r&#10;Sur4hTApT59EHNW9ru+3QW0Elw5toJ9TSACusw0CjU3DQa58+jR/zdgGqPidIjL45NvV5iiDsw1S&#10;SbIk/b1KG/3Zzcn6ey/k9SLhGLVrFt38hcf4ejv3BcfTlQM/X7j/ANqfQF9rdu7J6O/mRZHsLfW3&#10;63c+AwtBtVqjGYzH4LLVstTPsvF0kKw4/P1+LpDMktUoDrOHUMSAfaTbTbjlnZVnVSzQECqs3G6u&#10;q8GWnl61/wAJnvJnh563xoLiQNqXsQyKz1sYF/ArDt1V7iONBWpoNO9P50eao5cpQ9WdIbW2+1TU&#10;TfwTJ70apqGlx8aDzZPMbZwNfjasVFbTU8UYpoMk4VQGMp4BM4tqFlcIRKNCgGgRk1avtkfhT+fR&#10;EL8z2ssL2MomL5P1LsV0qq96NbqM0qNLnzB8iQQxX8xz53fIbfO3evesaba+19xZaTJJi4tg4qGj&#10;NatIWkdK2o35uPc74+OEIrL+7TAI8msTaVCVZEVrq5lFVJQAanWldVcqy1/Mfsz1tp9zkfb7azeC&#10;NlDn4LUGT4OL3McijT6q8ddRrqxpMFQfC/8AmQd0sK/sv5NV+xqHdMdRBnto1vau+MfWzUeualX7&#10;jZuzMVSbHqFqFDOqxzkmMqzH1iyw+HbSSCGN2ICmqyEca8dfi8PlT51xRp/qprdjNeJFJISGCiKS&#10;mnhUwaENa8Fby6X+1P5Lm2P4qV7e793xuDbVLRq1Gmzatdt10GaiCGNqqbctLvHH1dHTRLIB5KfV&#10;qk4Ukgo2N2uLgPHLbsAnw6mDceNKRpTgPXy/Nmz2jb41b6eeGVz8dbd42HGlGNzIDXPBRSma1FBX&#10;yv8ALn+CvQWytwbz7Zoslmtr7YlqMxPn9+bthhykrwLS1GI2/RUW38Zs2g3HV5KJpzHHJSmoeXSj&#10;NKhOhtZbpifDn0oeI8OJ6/nIjlfP4StfOtBRTcQbdYwGSYSFSR3GaYBSOCpHBJCHLk8JPEA09tO7&#10;VSN3HvrYnfXaOV3HtfqjanQvx36yyJ2vDl9q7Cwu1twSYf7qomosnkMljKqmpd39mbywd5cZjZKu&#10;NYp6aSaNoMZHksxGqtXMUw7AS3Ekf5MAcfKnSPcbcXJnmhkoIotYoUAApWhbSpLkAmRXZvBADMwj&#10;8WRJe0Oj+w/kTt7tfe21tq0/WvRHRHXu/dzvPkEyzRSf3QwkG4Eo5cj9ksO6+xty4qSDzZCIU0TU&#10;L00wp4adaeE2d9FxLqYNqI4DTTj8zWv5cOvQRxT20BiLrdKisXNTXXkUBoeArmhowJA6Mz/KAFJS&#10;d/dyyUkSRUsnxu3qKNhJHKZqZN59dBJZZonlQy3Ug834uf6eyfmNgNmvnC8In/46ejflxSd3t0Y1&#10;k1qxb10sMU8uPr0D3Unr+JPzhl+4hhMGV63m/c+roNz52YiPm7MG0ji55v8A4ezfdTXmbYZ/Rr/H&#10;+mgKcflqr+VPPor2KMnlbmS3D0DxbUa/bdo/D/aU/OvlQn//AJd/zm6t2d1b0x8c87S7ipt6ZLfM&#10;GPpatKbGSYOSp3fnpqeliWd8pFkCRJlARamOspbi/BZNZ+JLdzCWlSHpT/fdvAlOPnWtfLhQ8ejK&#10;z3aEWdjbtBRlheh1cfGupJ/TGnxdPnWmrFaBObyq0pvmn/MlmqZIo2yHwU73xlKkjujVE9PtPryo&#10;FMA8SuGeCJn+h9KsbWHt+Gv0lvMRVYzMh/O/lXV+1+Hy4+jN3EINw3ZZF+HwWH9Ktjbkj5UGa5/L&#10;ohvXIqv9N38ugVLtP4K/qyCHxKWc02P+XO/KNH0OUVI2ipXlvquLqADquNS9lzu8QyoaAg+v+KwL&#10;w/2lePnTyqaW5T927Eiw6WU3oOa107jdoPLzCBvlqpmlTYd8DDf+Z581wLcRfJK9nRrN/sx2yVK2&#10;VmYABRyQLm4H09ux/wBhF+f+XppxW4f8ujG/zqv+yYOvv/E+bY/99x2v79B8Uv2/5+rTrpEef9WO&#10;tez48f8AH3bw/wDED95/++Y3773ef7iP/wA1rb/tKg6d23/ko2X/ADf/AO0K662Ev5Jn/ZKm+P8A&#10;xO2e/wDfY9Te2JuFt/zQT/n7qsX9kn2t/wAePVwvtrpzr3v3XuuSrqvza3v3XumTNZmLCRmonYLB&#10;GkjOzNFGjaE8pUvM6IrLEjva5LKjBQW0q3vEjTD/ABHh8+rJDNM4W3XVIM0+Xmfy/wBRHSG2b2Z1&#10;/wBmrPV7M3ZtndkdBJVx1jbcy+Oz0dHU0wp9dHVTY2omWnrj95Hpje3kIYoXVdR2UlYqZItCeR41&#10;9fIcMevHqyzRymZbN/FRME8O7NRTPCnH+Q6rP/nHlz8besGbQQfkPsHxlRpLR/6Pe3SGKn1AXYix&#10;ANwfZnt4A3Hbc/6KP8B6KNyeRrDcRJFppEfOtcj5Done1v8At75tj/lht3/30D+w/tH/ACo2xf7T&#10;/u6N0JNy/wCV+3b/AJrN/wB2dutj2m/5SP8AqJb/AK0we1fnF/zRT/n7pCf7KH/bf8ePUn3vqnXv&#10;fuvde9+691737r3XJRqNvpx7917qFVfUD/U+b/Y/5PL7q/8AZXX/ADRb/CvWv9j/AI8vWuJuM3/m&#10;15n/AKj8p/75usH/ABHtPuX/ACo+7f6Wf/u6J0bbJ/08uz/0p/7tC9Lv+S5zuj5Df9R+yv8AeKzd&#10;B9ne8f7n2H/NS8/wQdB7lr/kjbv/AM89j/huur+KE3o5z/jKP9sE/wCK+ym3/sR/pj/h6OJf9D/0&#10;o6cI/wDNxf8ALNf+J9unpM/l1z/NuP0s1rkuSLWCoB6hzyb8cf19+6p12o1C4NxYfQMeebg2Xgj3&#10;sCvn14CvXLTyBc8gn9L/AIt/tP8Aj7to+f8Aq/b1unXDVYcC+o2tZw3pI+i6CWHPP9PeitPPqrGh&#10;A9ektuzSu2txBrMRiMgWA4H/AACqALE8k8f0FvaDcsbdfn/hL/8AHT0b7Mv+7TbTX/iRD/1ej61J&#10;81PEv8s7LUs8ogim/mASJBUH1aWk+O9NI947qSESI83tcgG1/YovH/3Zbi9MiZvz7j/m6CO3R6tp&#10;22PXT/F4f+rMfV9XQXys6V2F1T8Rulty70osb2DvL489IvgcNPCwhZ8tsnF47FRV+TlaLHY2oqqn&#10;FSqsckutmICg29k8gmdri4EP6QpXPDjT/L0bROiPb2q3P6rVpitaUr5/PqwHFzUTQsaSSNlleCc2&#10;ZRrarp6epDrpaTyBqaZXBUsp5F/z7oCrIrq1QenpGlMskMvGPz9eP+bp2Qh72PA0kEeq4ZQwJAuy&#10;G9xYgfT3YLXz6aXJI9Ou2Frc/wC3Vx/0QfeiKefVqfPrwbSGHp5H6iWVB+LFmQeo6uBY3t711rrB&#10;OpIdTcWgZr24Opl4H05Gnn37q8P9tH1EqxaiX/lnF/1uT3deK9ek/wBzB1rA9c/9lMfzZf8AxAHz&#10;u/8Afk4j2tHBP9Xl0X/6Pcfl/l6sO/kn/wDZK/Y3/ixG7v8A33vVXtPcfEv2dKIvxdXBn9K/7H/e&#10;/afp3rj7917r3v3XuuafX/Yf8SPfuvdYG/zkh/pHIf8AeF9+HV08+i6/Lr/slf5Jn+vx87dP/sP9&#10;wD27Fhw/p164/wBxZvy/y9awo/7deQ/+NAF/+B0k9vcZC/rT+XSKP+wX7f8AJ0OH8l7j5Sdg/wCP&#10;xw3av/JXZHUwv/sPbsvBPz69bfHN+X+XqxP+dNz8V+u/8O/trr/yT1t20L/7H2yP+JH/ADQf/n3p&#10;y5/sx+f/ABxuqaNr/wDZY/w5t+r+I/BnT/6DvTyn/bar/wCw97tSEtElPlJdCn23U3+Dq12ol3W8&#10;iLUBNoa/Zttj/hr1D+Ue4sLT7i+ZW3p1hbKzfOmv3FBDIEeeakxmX+Q2PrainiaWJnjoZ8pTiQgm&#10;/mW+n80uOxdnULVVMpJ9NXh+X5dJ7dzHLzLMRQN9OoHrTxqn8qjHz6tW3R/MPp/ij0v8R+tYNiHd&#10;mUz3xP6M3ktRPkqfAU9FSZDatFiKcxF5q0zOHxErMCpsbLx9T4WZuprtzfeGO2nbqrxrnUvDHrx6&#10;flv5drSIRbWtyVQlqyeHThQfA9a59OHn5V07W7Al7U6U/mMdiyY3+Ff307E2/uYUYmiqFiOd7Qye&#10;VaNKiMKZxGazTrKrqtcAXsGWYjmHleEy6wiXuaU42knlU+nS5rZoeXucp2iVDOu2vQNqpW7GK0HD&#10;1oK+g6Evt9WP8o748FQ5K/JytPo0g87c7wUFmZXXQpIJW3qta4+vu8H+5+6f6eL/ALRbfpK4rtmz&#10;/wClm/7Sp+i/9K/D/fHa/wAZ9x/IPqSty1Z2F1/2bmcDLtLHiUyZ3bG3Nn7O3RFU4QY3H/c47I4n&#10;JZsmSOSZ1rEcaVkdVp5lzSRiN4nh1a/OtKU/I1rX1HDpEYbs0ns5yskf4QMtXzVq9jCmG0tUFlIK&#10;MysDe3Ny56nzOK7i6rhG2e19kVi5HdW34Mf9q+bjwyffbo3Ptzb1L45MtgKdUIzGHqaqKKgoleeD&#10;RSVEpxSVoLBIvClhR2fgzVpHTiTQ4U4qT5hVUF3VSotru5lY3J3EQTxAl0GlWAodXhswZdIjEhZS&#10;p8NDJLUQxlY7+fih2d8TvmDttpt79K9QUfe1PSYym7Cx6bD2WuQzeRipsfTruTAZPOYxtx1NDlTU&#10;Kq+RxU0TBKNmknEHnaK3dkYDCFWI14KQTwoGDMwDDjp7qBhUhtSJvxoNxa6QSiW67a94YsMhXDKk&#10;fYUCqjaUY6GLIvDpd74/lL/DLedLE1Dgd6bOklqzVrWbF3JSLLPR1AqRJjvBu7EbpxyUEhlOpYoI&#10;JVKgqyi12pLm4MmuSXWD5aIk0+uY40Lf7ctSmKVNVUFlHGnhw2QilHxnxJXr6YkdgtM/AFr51xQt&#10;27v5MmzKPLL/AKL+6N77X2rV0qVFTTbuixOfrxuWpaopJK5DgINn46npoaL7VFRqGok1Qs0kkmtR&#10;GYWm7QQV8axd/wDSuF9eNY3/AJU/zFl7tP1hjCboiSCuGgEvp5mRacPz/LojfyM2L84PgpktqZWX&#10;5C9nbk61qKyDH7fG3Oxu08lgcauNvHR43M4bJvRbXpp6jGUzS0tMLwSrBMAqBLu2GF9NNKIH8EUw&#10;zA0rXgVRD9tKcOl80Uuz29oiTQLK9e5YlBalOK6iMVxXVxNPmmeuf5ovy02dlDUwbq292FStj6t5&#10;MTvDakddSLPNWiWNqd9oV21p2ngh0eR5p00CX6sqyMNvb7XABPDafrg0I8Wc5bge6VwKU8lFfPh0&#10;iN/vbmk97GRQ6R4cMdRjVmOAk0x8RPy4noP/AJJfNPfPy0qus4d27W23s/O7Qkr5qrI4eDcGOhrI&#10;spkqEUMtLhMtm8jkMdTJHjnsklRLpZmF9QZVV7bbXO2bjKzvqjmntyoqx008WvxM1SajgF4eeKIN&#10;4n27fNntbWIK09lHP4jIQKmUxUBAij4eGfNuJ4eZ3ttQ10383jasuWqo6s1FNtieneCYyoKao6dq&#10;DGnkZUclC7fUew3amV+UtmDSVqkPlw/3av8APoYXb28fuNu6WaMrLK2qprX/AHTtTyFPP16bv5rm&#10;8Y+svnx0Hv6OhiyU20+rerdyU+OlnqIGq/4N3Rv3KPSI0Mcmpa0xLAfS8gMi6I5GtGxlbG4McVpD&#10;hWiQF/4aaqY861PmKU6KbuZdcE8odjFIGCK2jWdTYrRs4wAGY50q2aCA/wDOtr8dIsEnRVCKxBBH&#10;UtNviWiSJ44KRJ5ZPNgZvEuliRHZXRlKuFa4F22Zi3hpv1Zf+afH/qp5dJzvia63PLzCJ5HNXuj2&#10;/DUCls2eFQxVlxVRXpxf+c/uT7emq1+Or/bVn21VT1cO7crLHLTzRM0Ui1EO0vCDKrMLBn4sT9be&#10;9nY6UX99M8g+JRbM+n0ys60rniM0x59NvvtnFMrNsUIiHwl70rq9aBrM8MVp69RZf5zuXpqC7fGa&#10;urp3d6t3O6MhUU6xaXRQwl2nExaK4IZTzzcDj3YbK6ujx3TmnH/E3/yzt02m/wBs9zVLO2SNuNL7&#10;04cLQV4nqVRfzh91ZyrpqTE/FfK1mUytF9lSUdDmaueqrqmfyJElPHS7SNXLLUT1HpjQl+fSG5tX&#10;9yyGcu+6GGqNg2xSv7Zc0/lX59KpeZY0JEe0QSxq65F4XpUnyFritPzp8ug2+Ke58jvLY/8ANf3R&#10;l8A+1Mpm9k9s5Gv2xUPJJW7eq6nbfabz4auNRT01WtRjJSYSJkjkOi5jS9vaa4qsXLUJn8TR9Vml&#10;OPg+VT6evTm1PFNfcy3MZQF5bKqqS2miXfElVrWvp5dPv8mb/ixfJ8/9mzt8f7fFblHtNvIrYbZ/&#10;zRvP+OxdLuVh/jzH1utuX/emvs/lTqp3pi5+RfUSBWJXvrYDhgLgf7/KiU3/AKf5z/ePZhzI1bDf&#10;xTg0/wDl6QclEJfctAivbar/ALzMM/nXpB4ltyUnYJz+12rFy21Mgu76eWigqJ0pl21NBlampqXh&#10;XRTR0NJQSVOpzyISAPqwXbkIgN6eaPWlJV01pUyMEBrQ8CeFM14jot2+W5hstqns1/WSKBwPXTAu&#10;P2Vav9GlM1B3viB2n80egsTujM/Hv4653s3bvY89DX5Xci9R9ub6xbV+NiqKSWmosttOsxNKxhkn&#10;k8gJa5K6dNjq1fSNLLNaeKPCinkZceU2h6cfIUz58cdKrKApLLfGDQJo0QZrXwjJU8BwL6af0a+d&#10;AeOL58fzS6fhfhNW+rQBr+OfyRAsgsSS+9EUWv8A2Rz7ThQQB4gP+r7elEviAgx49cV6lP8AzAf5&#10;pgfSnwoqJBYWKfHT5Elix/GmTen0Fjc39+0ehFOqBb9wTFQgca4+z7eum+f/APNNBIHwoqmH1Vl+&#10;N/yLtbj9THdwUG/FgW+nvT+HHTU5qfQV/wAHXgLrIMyA9dD+YD/NONwvwomJFuD8dPkYPr9LaN4i&#10;/uoe3PGRh/tD/n63puvKZD+zrs/zAP5qHp/5wnmuWAIHx0+RxAHNzc7zA1D8D8+7fpsf02r61FP+&#10;L6oVvDJGhCsDXOqlP5Zr084L5ufzXtzZGKix/wANtsUzamBG6ekvkBtcC+nQy1+f3ZBi4lNjc+e3&#10;0vbj3ZliQBnmA+wM3/HA1Pzp/h6djju/H8FIYyT5maJKf85GSv8Ata086VFRKk78/m4VEckx+LHS&#10;ccvjkbWMRnXaMxIzoEkfvKnaWR3UKFCcXubWsU7S2JqJZn+WmGd/26YjT5V49KvpN0LsIbJHA40u&#10;bT/LcD+Vem6btL+bplvLV1Px862xtUv3EMT401dPJCkscWiaOOo7xqaZmUpdRJFJpN/8bpRDtcja&#10;33C5FOAWC6Wv2/omvy6u8m/xKI7fY46txLXFqeHoFu0H+9BvlTNQTnf+dA01RJTR7gpInleVKSmh&#10;6vkghEhJ8cUlRla2qKKPprkY/wCP19qml2NVRXinlp5um4Cn2eCkXHz1avlTNUqW/NVWZoFjB8kb&#10;av5mR5SflkfOvliDfzqCAS25ub8Gm6sNv9tVj6+9LNy+a1smH+13b/rZ054PNI+FmH+22b/MOuJf&#10;+dKttT7nAseEo+r3kZvxpT7rSVH9olhbjg/i3i7B5WbU/wBLu3/WzqrJzcKadRH+m2bHXIH+dN+X&#10;3P8Aj/lD6pY3/I0mpd1t/iFv/jb3rxdg/wCUNv8Aed2/62dWEfNdPjb9uzddM/8AOmW1n3Rz/Sh6&#10;sX/oWcX9+8TYD/xCb/ed2/62db8HmlviZj/ttm66+5/nVxKzxybiDBWB+4o+rNFgrObl5mUCyf1H&#10;vVNjl+C2VafxDdx+yjN+fDr30vM8oMWpwT56tm6DztDsr+bN1bsnO9g9oZ7JbaweHjxkNTkloOtZ&#10;HWatdoo4x/DVyEhh8cvDqyl7kW492Sz2yc6IERZDXKm8NKIzZF366afp+tW/COkctzzFtisLtEaA&#10;MoPiR7dLq1OqY8CN9GmtTq+LgvA0rb2RH2j3P2PvHBbe+93jvjuHFZGLLu1bQ4v+La6/FbwyqsZj&#10;DHL5M1QQEJGraTyfwCscW8Yge6akVu+nV6/UReFX5aPF1cTq007a1COVbuSe9stts4fGnjD1VIof&#10;7CUy0pHEuqogIqT26iRWhDbWn8vfqvd/SXxk2T15v/FphtzY7I7irchQip+5MTV2XqalNcixrGWm&#10;Ehb0lrX+vsscQm7upLfMLrCwPr/i8SUp8tNfzp5VJ7Cl0lhZw3iqs8ZmGDqFDPK4NccQ4/w16O4i&#10;Mim/Op3cf6xtx9T9Le99MManh1y9+6r1737r3Xv6n/C3+3Zfeh8f+1P+TqrfCP8ATDr/09+w/Qf6&#10;3/FPe24L0yfLrytp/F/9491611Dq6aKpaB5VVvBL5Y1ZQyrMschjlsR+uM8j3V2ATIqNS9XQyBLh&#10;I5NJaMivpkGv8iPz61/P50UH8P3j8asjrasqBWZ6njWsCSQJ487tzIRuYkSMt4zAqAahYC/+Hsw2&#10;pAb/AHPVkObZR8tRlFfn6+Vei/mKUy7JZwqNJFpubk+o02ShafIkmtfOlPPpO/y+NE/8x/5eTmNI&#10;1pqbv/LU0aHQlJJR987SpIIYCElmVVp6xlGi3At+R7So6XMMVy6U1xqwFeGoVpXzpTjT8ujWUNa7&#10;tcWurUqyupNKVpQ1p5fF6nq1j5d/JPKfF/rWHs3D9X5zsmczxUeVp6Kb+FY3FUVTis3XxZavqZ6C&#10;qkliNbj4qbSQCDUBtQCkFq3EM7yLJN9OBShpq1Vr81pSnzrX5dN7jc3FgTdQRNPGGAKK/h/YSdL/&#10;AD8sfn1WBD/PEanhYV/x7ghqmIkMB3lJTBCY445CkX93bvGKiJ01k2ZkNvSAWUm0hgzFvlNX/CNX&#10;D/m6PXpmS+M0p8TZnXAPde+Hxrw/xc14Z4U/PrC388mpexg6Cx+lmABl3rUaFv8A1K4Ekf7Y+22j&#10;eq+Hvdf+oc/9berJcW2qk20j5f7sAf8AtV6OP8Lv5ikvy337unZFR1U22ajB7Ord1Ub4yulz0FaM&#10;dlsTjZ6eWukp8ZFQTa8tE0Qa7TDXpB0n3to5YmjWS+8XVX/Q/D00p/Tata/KlPnisV/bO86QWZgZ&#10;KcJ/qNda8aRReHpp/S1V/DpzZnGKaaomimpFhqUpnZ2ZA1jTVDp5kOpgUbVYG9yVP9B7StMPEKMl&#10;aedejLwpvCSWRloeHn+304jqU9LNY1SrEZWk/bDMyJ4gqaWGj63ueD724Q6CFp+fTavGocSMB6Y/&#10;2eseUWJ6aIy01ZUPrUN/DlE0q6iAzrFK8kZCNYFrXW9x72ZJghMC9o45/Z/l6ZjEUrk/oVU4MiqT&#10;/tSwNPnTjj5dEU+VHy461+JVXseHeuxd/boi3rPl3eqw+Mw2Wmx0GOomZSw3BnaCoqZ6jLz0lMsK&#10;aFWKaSbUBB45G7ZBuiXTSOA8NKAgNXVXhXhTT869X3LdbzZG2xEnlaO6Lj9OWqp4ejiNFBXXjhwP&#10;RVqL+cX8TqrVG/Vfd8U0TyRvEmwetzIJIiFkikjqezaKaOaN7hlKWtY3N+LxWEJWskSk+mlcfyPH&#10;pUd2vkCtNuEwVuH6gNfWvaKcR1lH84X4mW/e6r70Q6iAp2F1dqsPyw/0r8X9u/u+1/5Rx/vK/wDQ&#10;PTT7xctTRuVwf9sP+gevf8PCfEcg26w7wFgTZ9idXrc/gD/jKxv799Ba/wDKOP8AeV/6B60u8Xq1&#10;/wAeuP8Aex/0D1w/4eH+JizKqdV92TBkZVB2L1q2ud4pWhiVafs6plLNJGFsFY2a4BtYtvtlvIVV&#10;LcV+xf8AoHq375vzUre3Bp5BxqP+lBUA/OrL5cfI6Hxh+UfTXyuxeereuttbhxb7eq4oquDeO1cF&#10;QVj0lVT089HkaePA5rclH9pVmYoiyzxVAMZ1xrcX1Nsot/DMtqoVq04eVP6Pz6ZtuY5br6tYtzuP&#10;Gh06kLDUNWqlaKQPhPAt58PM2kO2cKFEjYnGGoIeMuaCmKgkkH9vR+oFPp+L+2zt9tHSttExP8SK&#10;37OHSqPetz0qY9zuVrxAen2V7f8AVnpsrdtYEyNSLgMNKs9JCfXiqaoYSz1cMSMV8ZKwRysrO1m0&#10;qPp7sIIolYRwxoDSuhQtftpx449OrT7huLxiafc7pypoKyEU1fYB6D/Y61HvkXj8fQZf5gVlHR0l&#10;OuH+aGR2/R00NJDTquHpZO/aeKmKrDG8aNHjIbAAWKW5+vs1YpFe7E0aUUQXLMK/Fp8Gg+XE9Exl&#10;nls+Y4rm5klKy2oUuxbT4nj1pX/Siuc0Hp0RGWFYzSaLKZYEZwoIUu4mVmALMQW8Vzz7tGQwhoKC&#10;Qavsr5fP+XSWhImYnMdF+2nn8v59X/fAcl/5VvzcU8aY/kit/wCtvjls839sXGJVT0PT8S/pa68R&#10;0W/qOmSX+UD8ho3N1T5EQygWA9ce1em3U35YWt+Dbnm/vRWN73bonSpYT0PpS1n/AG9b1Olhubq3&#10;aPpqj1re2y8fKmqvnXh1ZH/La+OHQG/PiRsPcm/elOpt97hr8lusVOd3l1vsrcWXeOm3JkoIof4h&#10;kMFJUGNRHcAkkX+ptf2lmMwvr2F5dSp4FMetrb/P5dKojD+7tueOAKW+ornjpvbpfT+jX5V6PnJ8&#10;RPio40r8aug4lQawE6d65+qWsLttpiPr+Le3RKaAEdNKqDVqSteo1d8Tfi/IXjX44dEu6RxPCF6o&#10;69SoRg1w1Pq26dJQDnTb6j/D3dTrRxWh9f8AVw6qAkMizLHgcR614Zp1S38zP5XG4pNx7k398esL&#10;hqhchkZak9e4umODyFKzUrOv8BSGnXCVDy+NwYi9DpsukyE+hTHvEEUGiSIrMpAB46i3rgadNK+d&#10;a+VOmH2Dcblp7yxnge3capEkU1UL8IWjjVq1EHApRR59U+7jp67GV2A29mtknYm7dr1+eocqsE24&#10;qZ8k1JU4aijo8pjs9U5KKbJ0ksUzSzU0scJ8wADWBDllablbbjJNeXgmgkkhEYApp1MdXmf6PkOH&#10;SfdN32i72SG2s9kW2u44JxKwqBIaxaTkZpRuBxqz1cf/ADdpTHQ/FCrk9JGBy/nWYRq9MkVFsaoh&#10;ngIYaIY/tn8ht/bH9OSvlU+HG1xp+COxFPWnjDj5fF6Hh0Z8/Vd72McEud1f/eFtGA/2xotfKtaH&#10;h0Tn5Abj6i/2eOTNdxYXM7u6oqcPtPM5Kn2UtG24spBW9fYR6GWgqMhl8HSiBHr0kL/cKTpFrfhz&#10;a7adNgsIIZFBjhyxWv8AxJujwrjjTj5dLuZLiL+u27Rt3wysNSanCsBbW6Lq0MpNW0gZFNZ40yz5&#10;zde1fkVDSdD/ABA+JmOwW3sjn3r8pvHP7T/vN2NNS4/JQbXXI1u6po85RbXw0LVVMKmR8i1BHqBn&#10;qIvRrVs1zdObm43MSUAAUR6dNOOdZrXHkKU+eCXXZx7etpt20vau7tVvGeVTSg7EcVTS+tT3tqoD&#10;jh1dx8Kf5dnX/wAdKal3xnHbcPclfipYqmqWOgpsFgFrpYqnJUm3qGXbGHzNNVSVMX29TNVNIZYo&#10;VMaxh3HstvJTcoYdOihBrxrT9nRrYW/0sUbzTtJMFIBBZKV49oco1aChdWp5AVNbOaelqIQk7tqq&#10;KhYw6OIvt0nSEB2j16pIQUjNgDbSqrfi51qkaR5BLpBAFPsr/n6Zt4o4lcMrNLWupnZq1/ok6Vp/&#10;QC1864oGPaXYuxulto5zsbsXP4fbm0MHi6zJ1lbk6qhgSetii+6o8fhoa+GGlyWYy6QSrSQmoime&#10;eNY1RhIXRQBJMpWKjTDNKgAjzNc8MUFM+o6cae4Pdcsot1xVRkV/oirPXz0glaVINetXr5X/ACc3&#10;381ty5fcNRl8v1x8aOta+nNOytWfaVNN9tlazDDMUs2WGA3T2punEyyfw7Hiog8bCoBn/hUVZXOq&#10;jVVtRdREuGqKEaSCvH1xnB8+ihLsXF9Pbzx+GsCjU7d0YSTgwDaGVhpoHYDwywNChd48Pxj+M+9/&#10;mru/aeJxmNq+v/jh1Nm6dJm11Ip0RavC5DJ0+PyOTxdfQbo3buHDmnFfPJD9rTCOmpZcfDSQUtIt&#10;nnWGFJ9I15x6fn/sdeFhDquLeBHWxVSqV46moXMgI7nqqMQajK6gHDIuwR3VsHZHSPwt782LsvAj&#10;B7Gxfxx7kixlDQUsCR1cj9X5+N5qmWihjaqyVZHE8lRPM7SzzNqLFj7QRuupp3kw5FB6UPr51+wd&#10;G/8AjEkEUccQKxRheJGKk1zXiSaniT3OzyO7tR3/ACh6Ixd+9t08irHFU/G/eP28KKkS0tJJvTr2&#10;OmgWGKOOOHxxrcrqdixLFueE3MDJLs1+qNWsL/8AHT17ltqb0jfiXiPzH+boFOqYwPih83qN9MlP&#10;HlutqgRsv6ni3VnKZbsCH4EpPBA/qDYezjd20czbDBStXvc/ZGPLou2DPKfMV3/DFs4p/prhvP5U&#10;9OgJ+KNPEflT8YXlRJnXvvpjGq7pGJDBF2LhUi8kiKrymNZpALn6P7bkOn6pf+Ft/OODpNbKii2V&#10;lq3gRkH0q/R5vk7U1dJ89vkylHW1VKmT6W7coMgsTRq9ZSVvxt3DNUwSyrGrtG0tLGyhtWlkB9p0&#10;fVstxEFoWnYA+ld008P9tXy4dGN3FLc81SwtNSPw3NKfw7KGpx9QOgL6rhU97fy443mnlM2W6cj/&#10;AHZA4QRfKve6L6Qq6tbUIZgfqWPvYOuS/jPxCKJ6/wDUNbtT/jVK18uHVFkD2ey3CpRZFuHpWtNV&#10;/cqRXzzVq0HGnz6tN+Lu0sZsj+at8ucbiaivqoMn1pv3dk7ZGanmnXJ707E6e3ZlkilgpaYilGRz&#10;MvjRgxUfnn27AdVrE9Pxyr/zjlkir+ejV8q0zSp1cIYdxu7etdBiz664Y5uHlTxNPE101xWgEf8A&#10;nUm/xe69P5Pfe17j+n/GOO1z/wAT7tB8Un2/5+vXPCP8/wDJ1r2/Hj/j7t4f+IH7z/8AfMb99+vP&#10;9xH/AOa1t/2lQdX23/ko2X/N/wD7QrrrYS/kmf8AZKm+P/E7Z7/32PU3tibhbf8ANBP+fuqxf2Sf&#10;a3/Hj1cL7a6c697917rkrab8fgn6Mfp/UhSBe/59+691Wt/NP7L7O6w+MuSzvVsy0mSrNwUuC3JX&#10;RRST5PG7bze290URqMQIK2nNNXSZpqOL7llc00cjOilgLbX6XxbcTtR2cKv5gk/8dH7enf8AHo7W&#10;7u7D+1jCA/PxJFjC/LUzgV8vQ9Uj/wAt/sjvPZXyIw+ythbbqM9h+x59s5ff0G6sPl6j7DZlZuPD&#10;1jb2ozTV9JR47KRYLJUz08ywsjRyk6VVkRFst0LiKzZxoTRqHnWpIp5cNI/b8ukdrB9DcX/0RJhk&#10;8M04U1RiQNxPxrKpp5U4muLU/wCcOSvxr6zR5lnmHyP2YJ3RZFHkj2H2+vPkQamsuk2JF1vYXt7c&#10;s5k+u25kNaTKP246S7mJRt24NL5xGn7R0UTahv8AzfNsf9Q+3T/t+oH/AOKeyTbU8LkrY4617Yz+&#10;3dH/AM3Qi3H/AJX3dv8Ams3/AHZ262Pqb/lI/wColv8ArTB7UecX/NFP+fukJ/sof9t/x49Sfe+q&#10;de9+691737r3XvfuvdclOk3+vHv3XuoVV9Qf9V5v9h/k8vur/wBldf8ANFv8K9a/2P8Ajy9a4u4h&#10;/wBjbcyP61+V/wB46bqz/wAT7T7l/wAqPu3+ln/7uidG2yf9PLs/9Kf+7QvS5/ktn/fz/IY/9XDZ&#10;a/8Aq5ujn/efZ3vH+59h/wA1Lz/BB0HuWv8Akjbv/wA89j/huur+aEWo5x/jKf8AbhP+Keym3/sR&#10;/pj/AIejiX/Q/wDSjpxiBMcdrf5tfqbD8+3umGXVTPSd3DmqrE4nM19JFC8uKxWRyIinMtp5KKme&#10;eKNFheKWTW6aSoIuWFyPyxcy/T28k4XUV8uFe1m45/hp+fy6dtrY3FzBBroHYAmlaVNK0qK09Kjq&#10;gLH/AM0D59b7l3JlOoPjTtbsHamI3Lk8DBkdu9QdzbqaOejX7lKGurttb2loFycdDLBLNHZTGKhf&#10;r7N2tFibT4tWzUUpSjMvqeOmvRTa3yXlml3bLqBVTSvqOFfOn2dOM/8AMK/mkwRQPL8MYY3lWJm/&#10;5x4+RbiIyJrMZK7tbUw/P6fdGjClRXj0tjEskYcx0bzFeH506g5r+Y5/MxwmMymZynxFoMVjMPga&#10;7PV9dkPj18g6TGUVHj6Kqrqqaurqzf2Np4I44aM/qaxFzxbmssQWIyF+BAp9v+bqipNJKAYqQqCS&#10;1a0pSmPnnz6sT+Fnyj3X8sfjpujf3YWCwm2NzYzcG6tmZClwUGToME/8P21hMvFWxUmXyOXrMa0k&#10;eeCNE08xHj1azeylO/hLOzvYWetYGNaeqn7el/L90J7q0uUXsS4j/PTIp/Lh8+PVB9ejD+Wjn7yx&#10;yKfn5XULCneKWOSnb45QTErNJCxVnanXlQCOeTfgQ3gU7lfsklR4zeX9I9BrbmLbRt9BnwIx/vMa&#10;L/OleiUx5reNTSYff0G6K2lz3XrbHwODWjylTRZOhjosXkqnbc+IjSQzmgxWSwcAnjWVUCygf2rB&#10;nxWa+sbULS2euv590aj9msn+XXo4xBabjfu2q5iK+H5UqHJ9f4R1tOVve3d/xy+AtJ2f2LLtjdnc&#10;eB2di6lYKlpjjZqjcM0cO3jk/tKrESzPQUNUolCyRs3jHqBYFURaKYo8EeiJw1FrWmmBpjnHHTp4&#10;eeryp0dSxz2hv/qZNYhm8NnpT/Ro4gaVNK+IWpU/DTzqCF7X/mZfzGN77fx+6dlfGbZO78NmIpJ6&#10;Ov210v3xnaGoenkNFVRU1fhN85OkqPDV0zqWDKCRxex9qVhAB7u4aain8UUUv/WSn+1r50CRHuZA&#10;Jre2127a+6tPhlki4UPHw9XyrTNKlQv/ADAv5p6tCF+GNIRK0asW+OfyTkZC4ckhE3SzEKV/2N/x&#10;700Ab8VPy6dEyGoc6X9OPTBuD+Zr/MX2VjqjP78+L20NrbcxklG2Xyma6S75wENDFU1sNIrCrzG7&#10;hTR1RM37aSKuo354PvUNt4s6wPJpZlJGK1pSvmPUdM3E88Fu9ytvqjV0U5p8bBa8DwrX508ur1en&#10;N+zdo9S9ddjVVLBj6vffXu0t5VmOpvL4aCp3Rgsdm5KRFnklmVacVoQBjqIUE2vYJFNQ3qGI/Z0r&#10;tn8RraQD4kVv96RWp+Wqnz49CDWm1Cp/2iIf7eYf8U93XivVpP8AcxetYHrrj5M/zZR/4D987T/t&#10;+ycT/wAU9rRwT/V5dF/+j3H5f5erDv5J/wD2Sv2N/wCLEbu/9971V7T3HxL9nSiL8XVwZ/Sv+x/3&#10;v2n6d64+/de697917rmn1/2H/Ej37r3WBv8AOSD+scg/3hffh1dPPouvy6/7JX+SY/p8fO3R/wCw&#10;/wBwe3Y/Pr1x/uLN+X+XrWF/7peQ/wDjQBf/AIHST28vEdIo/wCwX7f8nQ4fyXuflJ2D/h8cN2t/&#10;yT2R1Mbf7H27LwT8+vW3xzfl/l6sT/nTcfFfrv8Ax7+2u3/JXW3bRt/sPbI/4kf80H/596cuf7Mf&#10;n/xxuqZ9rm3zI+HP9BXfBtiP62wHTQtf8XB91hQyWKIGp+tc/wDaVP1a8qNx3Chz/iv/AHbbHoHv&#10;lFAtb8tPkRRVBH28vyM7ijJjRVnRKnsvOrII5XEiqSqWJ0m49r7eAXAgsSaNI6qG46amlaef7Rw6&#10;LdxnFvatchK+GdTCvxUFRnNOB8jx6Nf/ADWdvYja/c3QmGxdGqUO3PjD1tg8bGzyroxWF3d2TjaG&#10;llEEkKSiOnoFAJXi9gP6k23zCW0guGTLKppX+IVpw8ujff7aIbluW3vU0QIGBpShIrTPGnCv59Bj&#10;0U4f4i/MpvHGjkdUavEoSM23WVuE5IJYEkkm9/8AbqplT+sHKjolNSX38rR+mbQf8h3nZtTEBdsS&#10;hNfgu+P514fLj0YHt8qP5Rnx51Egf7M7VXs+k2/u/wB3i44OqzEC3H19tQml/uePxxf9otv06w/3&#10;V7Qf6M3/AGlXHR8/5MH2lR8aewKGWahM03eG6YZ6Cok9dTQzdd9Wxa3og6KKeWspxF5HLI6h00nU&#10;SFU50hccemLZbp5TJbL8HH8/+KPSV+f3wCqczmZfkL8e6PP4LsvE1Jzud2tt5GoKTcWTpJsxnl3J&#10;hU2/Q3xm7MZWPT6nmkkjyNLERoep1pVsQNBont7jLy00schaVqGH4laoqKjKqwIdVZaXsASaLcok&#10;XXGaupFSTUFHRgQY5I2Usj0ahpVWWqtSvsvc27qLdMfZ3Vc822e2Nn1UuZyu0MTFNjaTddJjqyWX&#10;OZvbGBpBPJl8NWV88v8AEMSwR6OAgwwPiyaXGqY/EgEdreOWtQaCU8STQAEZ1SMaKCSofSqk+Kay&#10;tu8d1H9bstmkd5ktFElD6l6dqiNaF5AprGWYwwrbKUttlz4T/OfYvyd2pHgsktDtTtrb8EFDunaO&#10;balglnr6eHF0jZrCU02Yny2WpsrWzgxxWkqbyIGco9OZEMiQJM/hTeJETQGlMg0ZSKmjKcMASAe3&#10;VqDKpjDPdyW5aVgLkKPEAOtSGHaVkWqOCATVGYUIPAgmweBkq/L54F16jBYRxGn8sQVXSNRLJ4pl&#10;m1IULEs0ZIJXSze0FfiQAH/V6dXV+1XgelfiqK/Z5j59Bf2n1fsXtjbtbsfsvaW3tx4GujkpKeKo&#10;w1HkpcTW19DX4+HM4019NWw0Oax1PWTPHKsb+Mkgg6rja3P01QGpq8vWnVZLOO60nQSy1yTWlfQf&#10;7PWvtv8A+FPe3wY7XxvcHx329jO78BlHraClxG5tqbo3dLRR5c5OSLb24dqbOpNuyZKlSPF0/wBt&#10;VQmNY2WRnVD42KjVHcWs4kj8GSqkGurVStcUWlMeZ49Iw8+3bhZzxXsroFkUqigUrpoSTr+dMDz6&#10;JJ3/ANtVHYuR6829uHoHrnofd23N0zYrc7dZbTqdiw56U1tHJFSTYbIRTVlJLSKHjPkll0chfSQi&#10;LrGJ2uLe4fcfG1TwjTo0+HpD+eo6tVfQU0+dcF+53kc9obG3s5IZore5kkldg3j5i0qFCJo0d1Tq&#10;euvgKZsAwEU1H/N12zHUyHxUcm2qJZZABIIIupqiKIORYSEKt78Xv7DlsNHKOyPxokP/AHdXPQsv&#10;pI25+3S4jg0t3Mc1r/uppTgPUmv5dJn+cP8Axio+YPUFJtegp8tuWu6T2JSYrH1OIpc0lZPUdj9n&#10;LFSfw6rpKqCtStmKI0LaUkBs4dbr7MrUyNbdj6dcSfP+L7PXomnGi6JI+BnX7RWp/I1ypqpp3A4p&#10;O+Pf8rfsbtWbF9h/ILcGT2jR5KSnyE+xtt0NPhMvJCaOhZaaWKp2/VY7bWOtHGI4IaeoSRI2VfEq&#10;qPe3nNusccVp4lwSe/VSn5aTWv2jh0ohgmnmE77s0MCAfpqoOoZoNRJ0hfJVGkajpUZrsJ7Q6u2J&#10;tjbOI25S7fwMmOwdFj8dStNgsQ0k8GOoIKKKapEeOpkaokMRZiFF2J9oZ7WFysl5axySH+NQ1Psr&#10;w+f5dL03K+R3W03a5SIUwrBf20XPT4NobUV2lh29gVEdO0YVMNjkiZCeQY1pwD+r83t7Y+hsW+Db&#10;7df+ban/ADdOjdt3J8L99Xvd5+Lwp/tesT7QwFGFyVPisVFP4Yk0R4nHCHS00Yj9LUzyK0LC4Csq&#10;N/aVvSVVWdrDFOPDhjSqtXQoWvClaenl0kvb/cpo1gl3W5cKwy7BuPpVccP9VOqHOnVRKr+cukSL&#10;FFHD8hYo4kLaESF+64hoVmYRg6P0ppjX6Ko5u7dqiry3pWh/xqv/AFR6Y29y11v6M7sVmtMsQeKX&#10;XCirT+f5dM/8mUXwPyg/8Nrb3/up3Mf+I9pd4/3A23/mhef8di6Ucrf7m/8AUbtn/Hr/AKqh6Qt/&#10;sy3USnV6u9tgLw1h6t6Y7ki3qtb2u5i/3B5h/wBNP/l6KeUX8O95calaeAf95kDfzpTqZ0ukM3YX&#10;YrSQRM8PT3yFSOXSPIrJ0xvyYMGNwPVAOLfWxB49mG4R6zuRrgXEX51vbcH+VR+fTGxhjccvwhqJ&#10;4EgPz07bcgfzUN/L59bNv8rOKNfhZ1vNHGiGqyO75nRFUIJP7x5CMlQVY3ZYxf8A1vZUxYXNwNWd&#10;Nv8Azs7Yn9pqfz6MrRmk2bZw3xqLoE+v+PXQH7FAH5dWHGPVH+45h0eot5PDHYkACR0Cj1X4vf8A&#10;PuwqanUetmqkCla9B52lu7J7F2HvTdOIx6bjrcBtTO5jEYGJ6tXymXw+LqsrBihNTx1M8r1wo2QC&#10;GOWbklYnANtKS+pfH0H1pX/KP2fzx1SaRYEaV7N5UVGYqraeFMVAPGvGmKcD5Ubx/wA7HM0dRW0O&#10;e6OxkWSpaqZHpod6VFDHFEvjVIWgkwtXMskRvrZgl2JXSCrWdg22f9R03xRWmDDq9eH6o6Zk3bam&#10;S2I5Xm1NGGNbgDj/ANQ/y/4rz4wfzuMpLPUEdK4CCngaQR+Xfkup9Cqf1NtwLdr83HH+N/djY3Ta&#10;v93qY/4R/wBdevfvXaYtKtyzJqbh/jA/60fPrFTfzwMlV1FRHB0dgarRFcCDsRBIJPVZVC4FrEhS&#10;eVvxx71Ht7SavH35Qy8AIaV9f9F+zpybcLeFEnTlSTRnP1I+X/Lv0E+4v50XflZmMhV7K636Mx2O&#10;hd6XHJuTGb8zWbkdYEmc1eQxm9cDBJ5G1IojpgLob/qAG2snWgkuvEXyI1L9vwvmuPsp0mt7m2lu&#10;EuIrSWFWrqHiV+zOgV4ny6Mp8If5k/yI+QXc2K2BvrYnWkG2spTZCXIZbZWH3fiMjgkphRPDlquT&#10;Pbv3NDLAamdaX7cil1GcMJHYLE1fo4Ioppq94pRdEktePrIdP7M/l0/LeTNdCKK3d4G4szsQtOFA&#10;qefzPkKY6vAp65qmaSEzT05V1igR3IbgFWkbS7tLG00cgLljpKaSAwYBNDLqVv8AF1H+miK/sqc/&#10;l8vXp51Bb9JhIBx+MUrw4nNaH7KdZ6WOpknkE9UrxpI0aC8usaf1XFRCouwIPpJFvz9Pdq0DEww/&#10;7x/0N04HR6CMio4/F/0F1JapVZXhhE0jIjOURItThLDTGGMamS7fQsBa/P8AWsdJQ5EUQC/0ft+Y&#10;9Om7qkQi1MdbVoAGzwrkuAOPmR0SP51/J3sf4ydM03YXXGzsduLNy74xO2K1dz4/KZTCYvGV+MzV&#10;bNlKmi21kqGtqkNXj4Kdf8pgVfOzk+jSzlubWbxVEkWof0D/ANB/7HSb6iWGORzakoACSXU6R5Gi&#10;SyH1rq0eXGp00y/8PV/KoI5/0f8ARcASWQWqdp9ghrAKhVNPa8wMcdQkiAk6iFBIFwPak2r4Lxxa&#10;aY7TmnH8Q6Txza18WN6o3+m/6D6wn+df8rLXOxeg1NmIA2l2G91UamZtPaBZFUfm1rkA2v78LYH8&#10;EX+8n/oPq/iv8v2t/wBBdWHfy/vm38lvlju7dqdi7G2PguucBtrKGl3NsXam9aOWTedPWYfwYWTJ&#10;5Xde48Q9THi6yWV6dbObrdvx7Yng0lAF41+AaeHrXVX5cPPj5KYI7iUNcrp8KNlDVZh8VacWP8Jr&#10;0J38z+WsqPhT2E1LVZFJnyG1A4njkpJEWq3BRxongrKcBY15UHgMf9b20sRS6tVV2ys7Zofgt5Wp&#10;gDjw+Xz4dLdzjMe27yXiQgC3KsGJqWuYkOKmlNQPz+XHqhT+WxQ0UnzI6cpJ4PMfv8l9x5AoYyvt&#10;nJV0ivJGqpKuqjVbAAC1z/T2p3FVuNvudQ7fqbdSPXTJBHX866v5fPpBtiRPvFgHQ+J4d0gINPis&#10;7t60pmhcef4eOcbhdNTRhbRpFEZXSYmOMKA7qpfgNchuPqeLH+vtLGEjighRcLEn+DSP5L0qLBZJ&#10;3oS0jajU/IJT9qlv9tTyqXVrjSpN7KPxb/XP+xt7t00TXrh7917r3v3Xuvf1H+F/9sy+9D4/9qf8&#10;nVW+Ef6Ydf/U37G4Nv6f77/iPe24L0yfLrj7r1rri/0H+u3/AFrk9ty/B/th05H+P7D1r+/zsSf7&#10;w/GwBbn+J7hbk2tprcHx9D9b+zXaf9zrv/mpaf8AHpeine/+SXbf9K7cv+1LonnTfd2a+Pvyy+dn&#10;Ze38ZjsxmcFgu8aagx+cStOBery/yO2NSw1GRNBVUc8i0gDMsYkQy8qGX6+y2yGuDbErhrdP5Rs3&#10;89NPzr0ebu5gv96uwuopdotOH9rJHFWuaadWqlM0pitQIW//AJ0/Kr5H9SZrbGTX4h7Xwu5cDWYy&#10;arXd+2tpbvgp6ilrMdWNHhuwO4Z5MZ99S1rx+ulc6QSjKSCFcyWcb6bgOaUppjlk4orZ8KN9NNQA&#10;1UrSo86IKblewSCzt9XiLGx/UhTTlqD9aWLVXOVrSmaVFa5K3o/cGDEDJurqjJieI1coHfPT1TOi&#10;ymOLQhpt/PVVKUdMiIkaRt6EuAGLFtfWWEWlYS6k/wAUEorT08VI+H9HV86Yruay3SUiS7tLdVVQ&#10;B4l3t6nHHSrXgZ/KoQMRivEVB51rqSWSD7qiDU9RJHUSUGQnraSOSFxFKseQW1HUxQzGzvEzqFIb&#10;8j2rWaageKQUPrHT/L0kSC2ZmLW0bFONOAr/AEgSrVp+En+fRp/ix8su6fjHltz5zq/BbW3NNuXD&#10;LQZzFZzBbgytNNjsfqyP371WGzGHraOTFVLEJLHUICr3Mb3ATU7TXDRNK47K8BTjT5/Lq1oIbae4&#10;jtEQCYAtReGitPPNdZ+z/Bsz/wAvn5J7s+V3TOf7C3pt7CYDM4fsHcGx6mPA0mWo6LJw0WE2vuAZ&#10;GClzOQy9fTRStuNolV6qbUYi/p1aQVS2umQya/i+X+z0YWd0k1sGWAq2og91eHnwFPsz0ekzBAI7&#10;SoFLhI7LYoqD0/2if0/4fX3pgaog+f8ALq4RZZFVvQn/AAdVe/zEfmz2n8UItj03XezNtZ2s3V/H&#10;a2So3DS5ipWkpcHHCjRU+Ew+49uVWXknlq0Y6atGQAARtqv7vZxyXCbhIG0JBoripbVq86jTTSfW&#10;tfKmWNyuPorazNnaRyTTpOaORgwiMimPxa/lSn4q4rE7d+WnzO+Qu0KrZ29vijtSrpa7FVWL8i9G&#10;dp5HKUhyOOyOGrMjgavLbtyKCrp6XIvNDJ49MMjAsWKAnwutogFvP9akRNdQag1UpTJI4VPkePSo&#10;2nMbfXWMu2iURylQ0aOxFDQkhVfTqoKCo4Glc9VvyfG75AGQTDpDtN55A+hcZ1lueNnUSygSo9Lh&#10;VhqC/p1ve9zYA2J97/e+zq7sNyhoaY1DFPz+fTEexboqd+0XGv1ZJBX7AyL/ACr5V8q8v9ly+QYs&#10;f9Bnb8ZJTit6z3YsrKbhpATjbMiupA/JtyB7t+99tf8Asr2A+tZAP8/Vf3PuzEhNousfwR6v21KU&#10;+XHz4efh8cvkC7ADo3tRwslmv1lu3hACNf8AxbSoUuVBuR9fz7cTcLVw7C6tqD/hq/5utNtG6pQS&#10;bddoTw1Q8fsozfzpx6TGe2Dv/rSvwU2/upM7RUMmUp62bFbx23kNuU2coKKt1zUSyZMY2cwyfbhj&#10;JTVCyodNx6gDVLuO9LLY3MbFPiKMH014VA9aGmfI9NT215YRSNfW8ixlGYRSKVWbRSoJ49uoZBxq&#10;yD1a71L/ADXdldJ7Qbbuwfi5tzZu3MXA75GXBZZ8YxmTGYqnkqZ0fDtLXZKXx0zO0srGQKoBBuxe&#10;Wwmum0tzBrZVJC+FSnyr4ma/ZinVG3SG0ispbTldYo2Clx9QaHUcaR9O3ChrqbNRQjPWxF1Bu6Hf&#10;3Wmxt90qVCwb92vtvetNFVKUlhp9z4alySo6nVpdPMbrc8EHi/sujMwjDSvqNSP2f5+jOfw3nLR2&#10;7RggGhoRn0IPl8wOI6UOdqIVos1WCxXH4at+plVGNJBNMTJ4ZIZDEfyoYc2N+PepptMFxJp+CNmp&#10;66RWnyr6/wAulMVqbqSysg1PHnjTVSumurNKiv2VH29aaG9d25Df3WHyH3zlkpY8rvP5Q7Z3bkUo&#10;o5IqT77c+2O8M7WtTpLJNIkLVmQk0gsbezW5XRf7dFWvhxXiV9dJhFflX0/n0HbWc3NjvNwY9Pin&#10;b3pxpq+qFK0FaaeNBx4dFTqD68eP608f+91fu0OIrN/SMdeLaUvcf6J1fz8BRb+Vh83x/QfJMf7b&#10;447PHtm4zKr+p6fgbVbrjyPRd+n/APt0L8iR/T5Ahv8AbbT6bW3/ACd70P8Akp7T9lx/2iT9Wb/k&#10;mbv/ANQn/dwtOrhv5WIt8MOuB/qcpvNf9f8A39WUa/8Ayd7T3H/JU3L/AJsf9okHT0H/ACS9r/6i&#10;v+7hedWIf1/xVl/29uf9496691HkpTNKJRLKgUIGSPxgOFDizsyM9rt/ZK/7H8ez5HHWmGpHT18/&#10;TqLVY2grBBHWQpVxwhlWnqUWeBnlIXyypKH1yIB6CLFbnnn3WeSlrIioO5lqTk4rw/n/AC61DC2u&#10;NjM/6atgEgGtOI8+GPz61/P5zmKx+N3h8fp6OjpaNsrFuKgqHpqWkp25y22pFcSQwRyOf8osdRY+&#10;m4IJNzPZFY7jeh3LUltaV/00v+b/AAdIOZZJJdi27VpAEF62B6fS4JqeNcemcZPSb/nNwQU+2/i2&#10;vjQasBlJZpCHNQYYMXhxLD5dYAin8Q1jTzYf09luxyiLbrqTTXTHaH9glb/n2n59H/MtqJ90Nq0l&#10;PqLncBWldOp7EnFc4UjiOPy6Lp8fNrYHfHzl+Pe2974jG7n29nelekmyGAzuNxuXxNatV8b9u5Ay&#10;VGOytHXUc6NWUiuFdG0888+1GmWDY7GWOWisoQinGt/NDWtfLVqpTy018+kICXHOd6ZRqZgij+j4&#10;e1wzV866nhU0xT59bPO1es9k7Co6ag6+2XtXZ9BDpKY/bWBxWCpYDO61M09PTYyjpoad2qAHZY1R&#10;JDYOGAA9pVcRLGqrxUMc8a1x+VP59XSM0CM1dJJGOFWNf2sGb/bU8qlcUaRxOS0Q+6uRqY65GUcs&#10;Y3mlsEJJYhm1E6mYu7Em5ImFaUI/Ov8Aq/1U6uQylaNjoNOzOzdqdM7Y3Bv3fW4aPC7fwmPqMjVT&#10;V9SYeARLS09LTVMlD99W170skNPTxv5559CIpVmITMrF1VeFcn/Y6elZFiFxMRHaxjubiammkUxW&#10;tDXOPQ9azXeXenYn8wLsXPVGczVf1T8W+oqfI5XcNZXSV1Pj8JTUuSyNPDX5nHLW5nDbx7Sz+Kmd&#10;cVRUq/ctUsaSMaI6sTGkUMEHhxSSGVpThB2szLkBWqc5JoQAQDUigBL7ib69mlt4PDitR3zFiUCS&#10;0AOlVDtUrp/TcMrFVCyFwBj+Ofxx318vN4HrfbEVb1/8P+rt3V+ShaaCrpmkloqmkoaPJVM0dDld&#10;v7m7lyuyskrzSu1bR4eOtFPTLHRFaQOmSSKY3NyA0kgGBhdK10lcZBqRUhSSp7RQEtJLDewJa2js&#10;LOJq6tILFmAJOolyWUUK6mmj0PjWkhrsubG652P05sfE7M6/2/itp7RwmIfH4ugxEFHQxVSFGyGQ&#10;zWWraaBDXVFeweqrquT96oqnllldmk4K5laRpaNQPTHpT/J/qz5GUQIWGBIwIEB9aKP4FrUsTkqp&#10;Ysx1FmLEsabP5k3z6wWIwW5vjT1rJFubL5Hb2UwnaGejWCtpsDi6nHZrb2V2ziquiyMULV6UdPPJ&#10;VO9OTRiSONw0plWJRDbqkNZe7Tw8ukk+4NFcx2llJqV662p8NKUBH8fHUte3GTXBVv5P4n/0+dmN&#10;UVL1jt8aN0SCqkXTJKke8OuYlEqg6BN+36rf1/PtNv0cabLdPGKaon/kv+z0o5fGne5EpUgDPrU+&#10;nQK9Vf8AZLPzgP8AWs64b/W1bzzPH+wt7M96/wCVt5f/ANPff9Wx0g5f/wCVH5l/0my/9pL9AZ8U&#10;v+ypvjD/AOLGdNj/ANiNgz/xHuk3xXf/ADTP/VuHpiH4rb/nni/4/wBHZ+Uwt8/vkSt/p1F2r/gD&#10;/wA4zbqbnnj9H+8+0OrwtknmAqVuTj1/3aauP+1pw8/lk1lbRzazUwUdfs1bIc/y6BXrCmqF73/l&#10;vVMaOyHP9WQoWQpCZaH5a79WePzeoBkhq43tb+1b/H2raMR3W8Ir6mjtoajhxtrdf+fK/nTy6L4J&#10;Sm0cul4+1kuFBrx07jc54f0vy6tp6JNv5tnyqW+oJ0hk4zf+sW5OjID/AF4YRBv+Qrfj3S3lIsIH&#10;K/FNdf8AaVN/n6MNwCtu+4sMf7j/APaFa9Kb+dSLfGDr8/1772tx/S3XHa/t63NTIfs/y9JLg10f&#10;n/k617vjx/x928P/ABA/ef8A75jfvvd5/uI//Na2/wC0qDpzbf8Ako2X/N//ALQrrrYS/kmf9kqb&#10;4/8AE7Z7/wB9j1N7Ym4W3/NBP+fuqxf2Sfa3/Hj1cL7a6c697917rsC5tzyCL3YAXF+bMAfp+R/x&#10;v3Xuq9/5mWFO5fiX27iExG4KuVduU2WjyeBx0NfUUNVia+CuopTF97jpfsEqIBJWSB28VFHK2k6b&#10;G0fg+PbtLDrKtUCtM0I40Pr1aQ3JsryC3uPD1hCTStCkiyKaVHBkB49U7fydsjma35Ubvnzq5GWK&#10;h+PdTtiF6uGeWVWoN0dfY7GYxUrmMInhwuLZEETExxBQb8e1Fyj28VmstvVNGlc+hJJ4f0hj5dJb&#10;N/qpbw2z0C6NWK0CxrGg/JYwOj9fzgSrfGvrpo6WqpUT5K7JiEdVTJSuz/6Oe1fM4VBzqkJY3J/V&#10;xb8vbdGst/YIq6KzKfXhU9M7swO236ibWwiNcUpw+ea9FM2n/wBvftsD8fbbb9X+v1BJ/vXsosDr&#10;5K2KWnFYxT7N0f8Az9H+5f8AK+7t/wA1m/7s7dbINPwagfUfcHn+v7MPt3zi/wCaKf8AP3SE/wBl&#10;D/tv+PHqR7t1Tr3v3Xuve/de697917r3v3XuotV9E/wE3/uPKPdX/srr/mi3+Fetf7H/AB5etcPc&#10;bH/h27MWRmtX5YseAiIOm6tWZ2JFiDawsb+0+5f8qPuX9Iyr/vW6pn8ujfY8+523J/GSv2V2YGv/&#10;ABn+fS4/ktMDub5Eab+nJbLuWBUWNZub9N/1ezreDW/sscLi9X9gt8/z/wBnoL8sTA7JuLEU12lg&#10;32Ve8FP+M/z6v7or/aT3t/uz6G/9lT/xPsptjWHI/E3R/MAPCofwDqeljDGpB5jT6G1rX9v9M9JT&#10;eKM+2M4yO0bRYTMBNIXktj531uxGtvH4uACASeb29pL9/Cs55CtQqsaetI3H+XpbtZpulgfwmRFI&#10;/wBPJGlfy1V+fy49acdL2r231f0TDJ1p2P2HsOkynd/cVTXjZW9N0bZSvmotjdLTwTVkOEy9BSy1&#10;SR1ro0hj9V72HIJ5oY7tu4L9qxROB/zUkuMflp4+foOgtYJHYcucoQ26Ukd51dv49Mdo648qeKwp&#10;U+vnTpBSfLH5UOsmr5Ed8TAT8j/S12ItkSGOMFVXdAuVPJueb+/HvCtw6Uu9xHcTqJu3FMcOPz6F&#10;XqX5Dd47+yO/dp717v7dzePm6D76aoxWf7I3fl6Crjo+nd8VlNJPRZjL5CE+OohVgFA/TzfizV4p&#10;NhcyA08MxH7dc0cX5U8TV510086jdmbttwtYhJqhkEoYUp8EMkoznj4ZX/bVzShuC/k/AP8AEXt6&#10;saamqwvbm+SVkZpInePqnq43mjOkE6nJ4+pJ9le/qrW1+8iaqQEcf6Ffn6/y6PdiVfG262SDw1a5&#10;Tzr8UoX0HDj8+Hz6qm3BVzP/AC0K8KKeDX/MOlp2akidY7v8bhb9pQ9mZCbAtyRa4v7O9yuFW+3E&#10;x29KStivHJ+WOg5syr+7NuRjgwRmv2xo3/P1Pyr0UqDrXe8G4Np40YDK1FRuCl2VmqejpKCqqvus&#10;Zn8bj8riqtZYYzABJQVschGr0lip+l/doygt/qyf1ABj07lbj89NOHSDcrtLd47WRHKSSBaqtR5g&#10;k+lNWB554dbN38wunkHwH3U1WjQZKPE9cUVXJNQRw1AamrcUhp9MySQ3RG0NYEgj/YeyLb4mjk2q&#10;Bn1KpmzSlf8AEpV4V/o+p49DXf2ST+shUVhkkgl/5y31uoX7VBqT58KDj1QVvTurtrrLYnx3wOwO&#10;1uzNiY6q6nqa98ZtDfm7du0P3k/c/cVJJVCkwuZx9Kkr01DEpPj+iC1vZtQi8vc9v6H/AGi2/RJC&#10;80G1WHgPSL/GKj1pe3Scf9rXh508q9BnH8tPlCKurDfJnv7TEzELJ3V2RGU8fNwybjDEH6WuLe7h&#10;C8ijyAJ/Z155F8GNxb65ZDStaafnwNa1+XDo02y+2Oyu2Pid8qp9/dq7031Hhcj1DHQpvPe+4dzL&#10;Tms3PXR1DU38ersk0LsWjL6SNfiXVfixfdXbfvTliWOLSjJeVWv++okkHkOOkjhjVXNKFXYRvFsv&#10;PMV2A7QfQMhOKa7kowHGnxKTnOmlM1Gy38SGkf4t/HqSV45JH6E6eZ5ImJSR2612oxk0X8aMwYX0&#10;gXtz7oUKXF2CceIR+z/i+m7NAkdkmqpVAtfXSiD/AGaeXDof6/8A4AL/AMFh/wCtvtxeK9Wk/wBz&#10;F61guu/+ymf5sv8A4r587P8A35WJ9rCaBOi//R7j7R/l6sO/knf9kr9jf+LEbu/9951V7TTHUVPS&#10;iPz6uDP6V/2P+9+2eneuPv3Xuve/de65p9f9h/xI9+691gb/ADkh/pHIf94X34dXTz6Lr8uv+yV/&#10;kmf6/Hzt0/8AsP8AcHt2Pz69cf7izfl/l61hf+6XkP8A40AX/wCB0k9vLxHSKP8AsF+3/J0OX8l0&#10;X+UnYX/iuG7V/wCSuyOpxf8A2FvbsvBPz69bfHN+X+XqxP8AnTi3xY67/wAO/wDa6f8AJPWvbPP+&#10;xv7ZH/Ej/mg//PvTlz/Zj8/+ON1TLtf/ALLI+HI/rXfBpf8AW1YHpnn/AGFvdrT/AHEj/wCa1z/2&#10;lT9Wvf8Ako7h/wBQv/dtsegm+TH/AGV98hP8Pkj22P8AknszP8/7G/sx23/kobf/AM1k/wAI6KN3&#10;XVtd7n8J/wADdHC/m9/8z76i/wDFd9mf+9/2v7DW1/8AJMtf+aUf/HehLzEKcx7ia8WP+FugT6G/&#10;7JE+Zh/ovVH/AL10nHswl/5LnKH/ADTvv+0R+kNn/wAq1zx/p9v/AO0tejCdvFf+Gkvj7E7Roq/J&#10;h2R5AukzPhO7LKSzqI0QKVJ9V2ccD2zEf92W4r6vF/K1t+nWr+6dqIGAs3/aVcdFV+KPcvdvxiyW&#10;F7s2zQ5zKdTZXdB2VvXEI+TO38llcdjcDuepwmQenenocbl1wdSjQTzM3lUsAotYrGVZWaMtQr/O&#10;v7OFPn0kaS4shFJbvVZa6hThpAp68dR62q+kO9etfkn13id6bA3DisjSZmg+0yeKlq6elyOOrZaK&#10;hnr8NmdvxZPIy0VTRyzwRTJNM6TwkPEzRTq5STpAg8OWSk7V0Y4kcfP5joytwbhGfw6xCnifKtae&#10;Xnnqsb+YV/L7yWcyFP8AI74446rx/bm3pKTMZ7aO2qeqparcVRi2y+cn3ftulwGOEdHv+mrWp7PM&#10;80VdFFGUj+/UPUqraVpIvoLiLxNQoTWlAcFTg1V60YDSxA06tLOGRyRJAwu7KQwKhrVa6mINVoa6&#10;VKkVqUfJqugjNV9Ow71pIOwurKqo2D8y9qRHKbj2jili2bi+7KbBr9/mt8bBx+JeTcUPcP8AEwzZ&#10;TFR+BMk0P30aR1MEnnvLHbbaYbZ4dfiEIhrTQeCrwPZTAJygAWpXQq6hM28RXk1tSOZO5kUACWuo&#10;s4QFI42wTIY1RXYhhGJC7PdZ8Af5g1F3xiKHqHticYrujbtDFSPkaqlGMi7BgoDQUP8AFaXH1WTn&#10;r6LeQqp5fvKXxvJIIfKg1yLSxs3FrNFokL61YlaUppZaagMnUO4UagrnHXtuuob2NYbdQJimtDXt&#10;kjNRUkqpR1KnVGQ1AVIYgmlrQqIJniiqJGqE9BGhIKmBDIC0PlmeLyJVPSsrsVA9MikEixKOXQug&#10;tHqby+X+r/J0YRhpFZopaJwIIoajjivD0Pn8qdebH09a9shHDIqyCCkUB9dPGDpVIpFCvB5Y2s5U&#10;qX0/j6e6pIxVmkWqgig+3rRd4m029ASCSSK8OGPzP2da/f8AObxuGodz/HmHGYqlpp56/cstVU0l&#10;FT08rTxZDApBqli0EmNskSXYMzaOTzwu2YFd0uIl+BZ7c/ZXxv8AN0j5gLPt23XE0i6pra9UAClP&#10;9xRWtfXyx9uemfbe2c1lv5uOOxtJDLX/AMGw+Bz+VqY2aSHH0FN1tR4l6usmCWUz12VgVF/qSL+y&#10;+xQT8r7HbhqEwhq8aeHfzSUp/S0aflWuaUJheS/T867wzJVNRjr9u2xoDw9XGP59P3zuJb+af8LU&#10;rY1emXEfHmgmpJUjkhnM/f8Au6mlaQPGWOhXdRpIvc3/AB7MLePwYhGGrpRRX7K56Q3jF7ucFaDx&#10;CR8wyqf5Go/Ly62AYaeld2OlnkhMiI88cMzJcqE8TTROyRxrHZVB+h+v09ttI3cBjPW/CBCVPAdT&#10;1p2YspDmIszKgVdMalVAQBQluQTf839sNrc1d6/l04qInwrTr0kSxLIFBCmJ7XFvoU/xPvyrprnq&#10;y/20X59YK3/i3D/glN/1vT2/b/26/wCkb/AOmrn43/06/wCXrX26e/4Gfzmv9b5F/wDuR3d7pefD&#10;y3/1E/8AWHr23f7ncx/81rP/AI5ddM/8mT/iwfKD/wANrb3/ALqNz+0m8f7gbb/zQvP+OxdK+Vv9&#10;zf8AqN2z/j1/1VB0cL/JjqH/AMTx19/72lB7Xcxf7g8w/wCmn/y9E/KY1XnLi+ogH7ZQv8q16n9I&#10;qW7E7MUX9PUPyIZiATpjHSXYgaQ2/Cm3H+P+Hsx3Fyi7qwWv68Z/3m7gb+dKfn0zsDj6vltjjVBK&#10;f27bct/z9T8q9bNP8rlwnwm6n/WgkyW7IyXTSCTujKkMlmOuI6eG4v8A049k0zFLy7UrwEA/3m1g&#10;X+dK/n0aWCj9z7UQ3H6r/tPu+j/1mSWlyq0rMw1USTNHGGaRkkraOiXQFOn0z1SXJ+ga/wCD7ciY&#10;OStOPV37BqpWnVAPa/8AMs+TGN797T6n6w6v653JtXr/ALI3Dicpldz7Z3xXV1HiNr7tTamZyOXz&#10;UO+6LbuNxn3kcZkkq4aemhjkJaQKC6uvFZ28kQupz+pwotad6A+fkH1fPTTzqG/rNye03I7dCg8O&#10;FtWojNcLQmgGcZPmOq6+7tudk97do5zsXcOf+Nu263KY9qCbH7Y7e6W2tiIaylq5hLGaZ+xZq6vy&#10;bTT2knqppp2sEd1MZUKDdbTEWj8eTz/0NzwZlHwhuIUNmnGgrSvSYJvtzb2L3Fqj0hWmma0FMkGt&#10;bkHiCMgcD0Xp+oM/Sbp/uud6dOVEpoqfKz1zd39aTYmOnqJZYnhlzFLu6qwcNTCtLIWR6q5sBx9f&#10;bQudqzS4fP8AwqUf8+dbe3vWMbTWSKy8NVxaD7aUuD8q8Onql+Oe6FapqqfdfSbNFJMyU8nePTEZ&#10;mnpqeWtZElfd7wVEZSEopimZm1303sC5A20kSkzktilYphTj6Rn/ACdM7hNvAtgI7dJACBpWe2bB&#10;9SJjSn2Z/Lph2x03nN11me+03d1RTJh89XYaeLJ92dVbco56ikEE5kx8eX3DBUVlNJBWhop4laN/&#10;HICRYH3SK4tTN4b3lIzwPhXGP+qXTl/FcW23xGG0VpzT/R7VeP8AppxWny9fLHQt9f8AcPd/xZyW&#10;QwnXm9euMRLmIZsxmKnb+V6731DlsfJUiihgrc9t+PLJ4I62mVnQzp4YmbUXR2HuzQbfd3IZyk8c&#10;PkyzpXV6d0P8P9On9H8WmvNz2+2W3s5RHJKoLMPo5+HAU/xnTSp801f0qdtkHws+c/yV3d8p9ndU&#10;do7525vXD7obIUVZBt+nxFXi6OkGEzORjXFZTATU9OXklokuJDM0ICquhQFNL0WkcbS2e3JAA8ak&#10;K0javElSIEl3emnWWxSvA+RFtt+uubq2s7ncNbS+JkxQpTw4JZuEMcddXh6e4nTWo8w2xTjUc2Ji&#10;0eVUkZpEGpnEEUZYEOzcqg+t/pf2jDF9IpxQN/vVcflT+fSzTHER4a5Nan1oSP8AJ/Ppg3PQVMOI&#10;z1dT1s9HVQ4fJyU8kMkZ8MkdJLJHPZo2OqKRFtYfQkfm4TSiSBHkQagK1HCtFY8c+lOHn0Y7cz3O&#10;5bdbJRTJKkdSA9NbKtdJoDStaHjwqOPWon2V358j+/8AZKYrs7uOkx/WGR7TqKKCoyuZ/g+Po8lg&#10;cCuWq6GXG7Ux2V3dX0NJRbiiU+KiqV1KGYJ5Avs5aCwUzxW0VbuPiOFTqdRk0VaaCe5hWtBWh6DN&#10;rc7vuUP7x3WVIttuKUXw07aIjmngQiSSviAZVqaaimojosOL62x2Sz+WpD2z1rQ0EEhlXK5de1hj&#10;8lNJK0dW1G1N1TNkIqWgmUxoZKONpmBYfUhKxG8YxoY9ZPEakXw+FO4sEfV/QY0pmlRV1JdpEcyr&#10;dmKCGlCYbg6tVa0URa1pT8arWuK0NHPIdWYKimoYI++unJ4KuoMc1YlN3FFFSQmlMsj1K1PU1JUC&#10;CNwYzpDAtpYgcA2Z7qN5FazwOB8SLP8AxvHVFl29wjLuShGPEwXY/wAFsellt7d/ZvU8CYLrb5VU&#10;G3Nv7kiyWSrJNgbx7c2xjqPNNSQIamrpYNsbanqM1MkEIWRIBZFOpk1AlsXMxguJ5bPSYytBrRtV&#10;a1yhalKeYzX5Hp6e0tbiSwsId01xXElHKxzJp0gkVEscequfhJp50qKmo2N3L2v238JPl1Rdpdhb&#10;g37TbUzPXuYxT7g3Vmdy1sX325Yo6sR1ucr8lkWoZBiI2iiaRPGWfjn3aYhrnl9tGlriO7BH8P8A&#10;i5X8/jr5cKeeKrHr2vmhklYwh9tjUHNPFvaE1+XhDFO6vEUyGP8ALMVV+Z/T2gzBGyuYdEk4VVO1&#10;NyoHjQ3ZPII+QWP0Hut1/wAk66H/AC9QH/ep7Vv5Vp05tR/3ebePlOf+zG5H+TrcVpv0of8AUpFx&#10;/X9tfaIcY/8Amkn+FulD/EPsP/Hm6lvzY/1H++/3v3fqvXD37r3Xvfuvde/qf8Lf7dl96Hx/7U/5&#10;Oqt8I/0w6//V37G5N/6/77/ife24L0yfLrj7r1rri/0H+u3/AFrk9ty/B/th05H+P7D1r/fzsAG3&#10;F8bVYEg5Hcf0Nv8AlNwP/FfZrtP+513/AM1LT/j0vRTvf/JLtv8ApXbl/wBqXVaW5FSbtn+YTBJH&#10;TyRy0naEZSojidVT/ZmtlMXV50liSQOq2bRdRe3+JZYNpj2jH/Ecf9WJOhBvGX5oH8NzC/8AvN1b&#10;Cn56uPy4dEhkTxBYvI8sFTEGvNIlQRG5dS8cnkdoUV4tPjIAAAIPqsDN++WXsQ/B8S6v9Cj4ZFOi&#10;QOXgtyoppGjic6QDXBH8XDPDj0KXRu1Mb2J3P1B1tlsjkaDFb77H2BszItinSHIviN07rxmByYop&#10;Zoamjhq1pcgVjklhmEZkuF+t7x+JGHMdvBWnGmmlPkdVf5Up5160nhvNHHNdTpUEgRuAGpTDCRxX&#10;5U4VNfLo7X8w34WdW/ESn2LL1tmt655t24zck2QO+Mpt/KVoXCvikoU8e39s7cMyVcFVIkrS6zcq&#10;wsVYOxa3FzdDcGuZ0PgFQoUD8Sysc1/4UBw86+WfX8ehtkFqGRLjxdROkk6GgUfCxr/ak+XCmSTQ&#10;jO/No0e18B1HlMdksqs2++ppN85qmgyLrj4svNvzsPaDw0UccUTJSSY3a1K7IxZSTa3FzYOTcXEB&#10;XEYQ19daBuHlStOJrxx0prDALWdI6u3iqc/wtpB/kT+dOtjz+SxC1R8W9/VLTyU+nv7dhaKk0QQM&#10;B151XINaaXZnIlsSWsbXAFz7YnapA9Or2i+HDoHkxP7erhyqel0VV1JwwuWuY5OSxNiRb+g+vtOX&#10;EdHK1yP59KKd4evBT/k/zda//wDOzTy7g+OcbSzKtR/ffHSPE6x1EUGSmwEVRLR1AQvSVixR2SRb&#10;6b3sbD2YbVH4s242VaCaS2Qn01mUVp509KivqOiPfEiS22a9mRn8K33FgA2mumOBsmh40A4Y6qS7&#10;l2fW4XLd/ZnF7jyKUmxfkJmetMfBmMnW5GorIsplO2q+iq6+vrKiWpq3p4NmBGj8kUZW1rfT2xtl&#10;y0drthsYXR7kOW0uR/ZhCK0GfjPpT88Gu97bBd7tzHcXIR4YLlAA6JJTxpJ1NC4NKeCCaDuqK/CK&#10;mQ+TvxKoulPi98dfkftjsHfVZP2ziepINybdzlVQ1dNQ5/fXXu6N45OswuXocXhKXHYWFaCCOkpW&#10;iqHpyjuZZfLpQxj3K8OgPPMGYkU8Q4pT9ta/L8+is7VtapN4UcOoNT+xRa08+0D+df8AD09/Dj4E&#10;bi+XXVm4OwE7lrNmVuA3pXbKgxT4iXIw1FNjdrbR3DHlZa+qymMdpap9zsjssGk+IMDzpCe63eeO&#10;QIzyN9tw0f8Az41f8n59Wt+XrKdQ4lgTIBBtPGpXhwmip5+tflTIA/M748574h9l7b6/fsTI79kz&#10;my8DuyTI0cH8OpKJsvm934VaGSl8taKxaeTa4mL+RNfl06V0an3Hfzy5W4lUDyW4Z9X2nSumnlg1&#10;qeFOrS7TBYz38EZgcRxB9RtBEfPFDNLWvrqFPMGuDwbK/lO5LfPUfXPa1R3dJTHdew9q70TCZDA6&#10;56P+PbfxeeqaFMjDVQzTUiNOyaQUDAkkc2Cbcd7fb7aWb91SPpRmOqctq0iuP0zp/nX8ulWz8v2+&#10;4XsC3PMMaeJAdIS2C6dZANSJhqpQeQ6KZ0vTml+HnzJwVXR01bT0dZ1i0NRTU81EsU+Wz0tBX1+O&#10;ijqT9i9ZDjYVa2ov4rk/0ru0Lbdvu0GOPSrC7DCvxeFEJB5YrpI86aq5pQ22y7nudh5glivm8JI9&#10;tooAp+tJLHmoJ7dVRSlaUxWo2ivh/I0/xc+OVU11duhul5HBTSzGbrLa0ranuWdtUhuTe59sygFp&#10;FApR2H+Dp1NMZQiJQ7RISQCCa6qVqTw+VOPQtbqpVTbO6FU2+4w2XQ8fpE1DMW/PNgv+H19l9+fA&#10;2/cJKV/RcenFT0dbRPr3bZ10YW5jb7dJpTh8+tK2KPx/HrtRb3A7x6xUcWsqdf8AcwA+vsRblH4W&#10;828da9t8f2tD0EtscSbLuLBaaf3en26fqTX89XD5cei+1P8AnMd/1Dx/73Ve6Rf7j2v/ADTH+Xpx&#10;l1Je5/0Tq/v4Df8AbrH5v/8Alyf/AMDltD2zP8UX2/5un4F02658j0Xbp7/t0P8AIj/H5Ahf9a+1&#10;Omjf/k33Uf8AJT2n7Lj/ALRJ+rN/yTN3/wCoT/u4WnVw38rE3+GHXB/1WU3m3+t/v6sotv8Ak32n&#10;uP8Akqbl/wA2P+0SDp6D/kl7X/1Ff93C86sQ966912CRextf6+/de64HSt203YDVe9v0c2+n590l&#10;XVEc/iH+HpyM0Yf0jp/aD/m61/8A+dYuvdvxpQn0pW7hm/4Noy21Y9P14va9/ZpsR/3Zbh/zUtP5&#10;tL0T8x9mxWJ/4RuC/wC8/R5/OvSO/nK2mwXxlikudO29xR6/rdXoMMFAX8ab/wBfZLsbeLt18lKf&#10;pWv/AFbn6E3MxKb3tzD/AJS77/DZ9Af8UJ4pfn38ZtVxVRdJ9GxRpa4WOD4z4hBc8fqAv/h7MLhq&#10;bBapT4XT867tJ/m6LbOE/wBbZZGeupm8uFNm/wBnraIAqJZY5Y5JkaNIJJtDBI5IjFd0YEEFrqNI&#10;uPqfaZY/E+lNaBol+dOP+fpwyaBI2mpHl69z9B92j2vs7p/Z+4OwOx81g9s7b23Q11fXV2RmiheS&#10;KKmnmpsZR0880MeZzOTNLIlNRxSrJNMoANzpPnRYy6mQ0xQha1+3OP8AL04jNIqv4Rp55GP2kHPy&#10;B4fZ1rP99d5dl/O/sbMZzO5afqH4wdXSyZV9w1U1fjabZ2L82SqMLuPLQtWV+J3v2VvvAZN4Mdia&#10;UyTyqj+MxUq1U7LooVsbbxZ2DPOQqAfxZwfQGuW8qefReZbbebp7WFhpt42aR6khENK1QqoZjTsA&#10;bFD69PHRfR+8vmRuTE7F62osh178UOr8wYctk9SjM7t3BBNT0eUze46umxtbhtwdnbrwNbHHK6K9&#10;PhqYRLTeSmcT1ungFnbtcyqJJnJVQcaStC6niXQ1Q1GgkqDWgINIXivYbPboVMe0QlmFKEyeJQBi&#10;SKBgFYaGDqFdlYMGPWx71713svpXYGA2TtHEY7b20Nt4+mpaHF0sVBS0NVJBRxmqy2WqClNFVVtY&#10;YtdXUyOHnlDSyFmksExaVwJ7iTUW+ImlQfLV6k+vaKAUFakroxIZRaWsA+nWioorgsSdIrUnUakV&#10;JYsWZmYtXqpP59/O6rosnkPjT8bM1Q5Hf+RjbF7k3TtxZ6pttrVff4CTZ21aza1fHHVblkkEY0GG&#10;eXGSVicedZJKRTBECsk0p02wpRuNePl/s+fSS+vWg12sI1SE6HIyY39AP4xX4q9no1cMHTXwBouj&#10;PiD8le3+4MX/ABvvHc/x77XyM1NnGpstFsSKr64nr/sqKeXFwrNuOLIUjS1FXG8qLI3jXlGZqO4n&#10;BjTEeKN6/l5ft6fgsV26CTx3DXpALAcAO6hLfidvxnFSBjon38nMsO+u1ImnmnMHxv3nF5JyGchd&#10;7deWJKhVuR9bAfT2h30Fdlu0JrSJ/wDjvS3YVA3GGQHLf5CvQQdVf9ks/N7/AKietv8A3s8z7NN6&#10;/wCVt5f/ANPff9Wx0Vcv/wDKj8y/6TZf+0l+gM+KX/ZU3xh/8WM6bP8A7EbBj/ifdZRVrzP+hN/1&#10;bh6Yh+K2/wCeeL/j/R2/lL6vn58i3P0PT/a40/m7fGXdihg3+03/AKc+0ZGjZ5Acg3L/APdybo2u&#10;M8x3i/iEbPX/AEuykU/PVx8qcM4wbJp4Uof5WVZ40+5r+9moKioVQs5p8b39t+ppYxLywRJq2Zrf&#10;1f8A29kJXfOcmJqpitFA9NVuTX5/Dwx9vTNwgk5Z5CjXtZn3ME8f7O/rWnz1nzx8+rD+k4kj/m5f&#10;KdUFhJ0XWv8A62rP9FOf9c3J597Rv8RsEpkm4ev+mu7gU/LTX8+GM1lcvue6t6G3H7LK26f/AOdW&#10;LfGDr0f9/wC9r/8AvuO1/b9t+P8AL/L0zP8Ah/PrXr+PH/H3bw/8QP3n/wC+Y377tef7iP8A81rb&#10;/tKg6e23/ko2X/N//tCuuthL+SZ/2Spvj/xO2e/99j1N7Ym4W3/NBP8An7qsX9kn2t/x49XC+2un&#10;Ove/de67Bt/t72/B4I5H5+vv3Xuk/uHbeK3Tja7D5ulpsnicpRS47JYrI0dHksXX0M8FTTVVJV0F&#10;fT1FNPT1kFU8cqspDxMy8XuNggZp3eR9OvV8vw+fSH2D0X1F1fLWz9e9c7K2bU5N1FbVbZ2xhcFV&#10;VACRqvklxdFSaggpUPI/UCfyfetdw5/Xm1gcBSlPXzPHH7OvIEh1fTIE1U1eeqnD04VP7eq1v5x8&#10;Cr8fetoiCFb5CbClaUmWR5JP9HnbykuHlKj9H4t9eb8ezXa3/wAdtnp/ZsG+3NKfz+fRZvGiLa9w&#10;lVMmOh+dSP8AB0TPaR/7G7bZYXL6dtxkWsQD0/LY354On6eyLbMck7Mn8Dqv203Otf58OhRuyCP3&#10;E3SEtxlJr9uzt1si04sjG/LSayP6XjjFv8f0+3/OL/mkn/P3Ra1Akag8NX/Hj1n976p1737r3Xvf&#10;uvde9+691737r3UWq+i/4JOf9tA/H+8+6Sf2Vz/zRb/n3rXn+z/jy9a4O5olk/m1ZoMAQazIsWNy&#10;VVuoJ7gKGXVe/trchXke+P8Aw5x/3VAf+ff59Guzt4fuVts1K6ZRj1rsxHRhP5M+wwux+8e0kq5p&#10;Zsz2dLtH+GSALCi7UxWIzcNRDUBv2/KN3mNozGbeINqOrSp5uShrxG/hmuJP+c+gU/2vhcfxauAp&#10;kJbKht9pWLVXxbW2SvCngtO1aZrq8alMadPE1xdzT0/himhICkuy6g2q4McZDWsLfX6eyzSI1Cg4&#10;qT+3o7ExelRwAHH06kqulVW99Khb/wBbfn/D3qvW9fy6S27TbbOeX/V4bLC/9P8AcZV/7f2h3PO3&#10;3K/xKw/aj9GG1HVuVgfSeH/q/F1pS7zkkHx6wIWR1Q93d4RFVNr6tg9CpqJtzbV9PYlK03Xfc8IY&#10;F/3mS5z+degygrs/J6/8NuT+y32//P0X6bWpMIlkCTsXcq1nC6ihRGt6b+O5P/FPbSfAOnNfjFp6&#10;U1GlPs+f59D38bHSDeu/tVPTVTnob5BQCWsiM0qRv0lv4rocMmkrpN/rquPpblu7alhdR0+N7dfs&#10;rd25r8+HT9lr/eVgUen+5H/aHdfPq97+T6Fj+F/cbxwiQt29v4iMeNVUjqXrRvq2nTGTHyfUQSOP&#10;ZZvUlNtv5dPxWuqn+0IpX/a1/wAmOjbl13fctoR2r/jMf/aQvVVeZjpx/LHyFSqKJ0/mFSy0zWki&#10;YNH8eaN9eguA6CanF9Q5W9iLn2dXUitut2xTBlfFfQ9BqxDNtNkq4It4M/bDH1sqfEra+Hk+Mvxx&#10;rXx9C1XW9B9NV0074+haTzf3B24zfumnFQxKppBaRtH4A5uXS6lluEDdjacU4Ur/AIa9CGB2itYh&#10;HpLGtSRXhw86eZ6A/wDmjUaQfDHtNUdypq9s1ZD6WtJLuLHghCqqwUC1gS3096iYfWbeAvDx/wA/&#10;8Vn6Zumc7buryNqc/S54cL+zp1rB9zqs22fjlUPq8kPTs6ghrBgnd/dP6hb/AGr/AGHtUH1Xl8Kc&#10;PA/7RYOmIpAm0WCFK6/qfypuF5+2tfl0C5nBkqNVPTP5POCWiuQJFH5vza3tXDIEloVrVG/lTouK&#10;ypEWWXCd3DjTy446PH0HFTL8PPmcrUdI3gyHTzI3hsQf71zk29Rtcn/ePZVOA1zyxJTgm4/9ox6M&#10;0lk/dnOhZq+OdpT/AEviXZNfnTRwxWvEUztHfEbT/sqvxxKoqavj30w5C8C7dZ7U/wB6t7cnOqa5&#10;YClZW/ydWtQUaBCa4r/ID/J0P1f/AMAF/wCCw/8AW322vFerSf7mL1rA9eG3yZ/myf4/H351j/b9&#10;lYn2sK1VM+XRf/o8/wBo/wAvViP8lBdPxY7GF7/85D7uP/sPeqvaaYaSo6UR+fVwJ/Sv+x/3v2z0&#10;71x9+691737r3XNPr/sP+JHv3XusDf5yQf1jkH+8L78Orp59F2+XQ/5xW+Sn+0/Hzt0f69uvtwt/&#10;xHt2LLhPXr1x/uLN+X+XrWCVr/yvIuPp/MBUf+y6S+3uEhT0p/PpFH/YL9v+Todf5Ln/AGVJ2D/4&#10;rnur/wB+T1P7dl4J+fXrb45vy/y9WJ/zqP8Asljrz/xYLbP/AL7Xtj2yP+JH/NB/8K9OXP8AZj8/&#10;+ON1THtc2+ZHw4P9K74NN/yTgemeP9jf362bTaR4/wBGuf8AtKn6vef8lHcP+oX/ALttj0E3yY/7&#10;K++Qn+PyQ7cb/b9mZ/j/AHj2ZbYa7hYD0mT/AA9FW6/8ku+/0h/wN0cL+b3/AMz76i/8V32b/wC9&#10;92wfYb2z/kl2n/NKP/jvQl5iWvMW4mvAn/C3QLdEej4f/MmS2rU3Ug0/T67tl/PP9f6ezCX/AJLn&#10;KP8AzTvv+0R+i2yNeW+eR/T2/wD7Sx0dHPbZxW4v5N+3KvJpK020uyKzduJKaCi5Sn3xk9vRGdHR&#10;jJCKDc1SCAV5I9po2putytPjlUfZp29Zv5+Fp/21fKhWii7BBKRXREx/3vcHh/l4urgfhpitQN38&#10;qbq/ZXbfwu7U2F2BgaXN7M3B3Ru3G5ehmjjnqaxZOturhT1cbzxzSxZGjdA0M0JjkjdUkW0kaMr9&#10;xGxn1h6DSDT8yP8AJ/PpPZSK9s4dASTQfKgBP7a/lTz6KzvLZ3dP8q/5CU+89v124N4dH71zhpDB&#10;WVtZUUmax5yE1TBt7cVfRYzG4ei3OuGwTlKrxIsoXQI7qWdRELK9Om57LhPgbjx44x6Dz6RTQ39k&#10;fEtZw9u5q6kaRjh3d2TVgMZJp516vv6M7w697/6+pO1NnZ2OuwGUpkofUWpJaDJNQ0ORqMDl8WuV&#10;qnps1TUk0J+2MzrLHplR3hmjd0MsptLgCZ9Nfhb+Ony8qfaePRrEYLm20gYpUr+KM57JP4ZBSrJn&#10;SCpqdWKv/n98BMtlMzV/JnoOjkw/ZWHyDbuymE26hpcpuTKUrZbPybrwNXgsbRVNFvKkSWOckzD+&#10;IzUcbRla1CaxTbSappfqh4iyrpDcNK/jA45btoajTp4GuC+7tiEgFsexCS0WaTGoKkkEFTGQafEC&#10;GII6qwhEnyZqIewutp5dpfL7r+lGSzOFx0391U7xl2qKfI13YGyY8PJNkpO6o81JrymOVIhkvtzV&#10;xpHULMai/iSw3CwS/qwPSNG4aKV0KRnVWp1PUUoMGvT0kKbnHJJGrR7rXxHjBBeSSncyv+mqRIqC&#10;kekmrHuYti67+X9/MEx/ftDT9RdqNSYDufbEMFCtTX0/8EpOxIcdFiKYVNBS1+Xqqul3i1ZkpEqq&#10;LSWneLXGE1LSw0uLYRuxR9agkNilGWmoDjUZFGxXOMdesbz6uMzXLD6t1VtS/C8Z1BKg0KyAq2tK&#10;GlVOo1xbFFUQ1BBFTbxzg+GOpgkVXDwMsbvEH/dSKZCy3IBYaSylXKN9OkJTJZfyz0rhLAyErx7R&#10;+df83VCX86iQJuj43wJDACV3ZKJhGRJrmy2zomuQ4BK+EEH8En2abE4G7X6lcmW1z9iXLf8APtOi&#10;ff1c7bsp8TCi+Wn2C0/Z9nQhfGOmem/ml96yvJLLLH8aaSsAmYSJ5Jsp0UUNtIIeGOqdFN/ox/r7&#10;Itkqmx7ISag2zflW4nf/AJ/p+VfOnR9zAf8AkRb+VFGFxHn7LazY/tCkfn0FHz4g8H80f4ZjW0jW&#10;+PdRrf8AUNXyK3jIY/qfTdTb+l/ZxG2pXx5dFevxHgQjuq2ftYsP2Ahfyr8uthNLOgYqov6hYWtq&#10;ANj/AKr6+0rcT9vSlm0sVpw6yePWCpZ14uCjFbf6/wBb+6161r+XUJ4vEsq63f8Abe5dr/Qp9B+P&#10;r731aNtU0ePXrDW/8W4f8Epv+t6e3bf+3X/SN/gHVLn43/06/wCXrX26e/4Gfzmv9b5Gf7xUd3e6&#10;Xnw8t/8AUT/1h63tore8yH0ls/8Ajl30z/yZP+LD8of/AA2tvf8Auo3P7Sbx/uBtv/NC8/47F0p5&#10;VP8AjpH/AC+7Z/x6/wCqoejf+ymeoQP+f79fn/YDemPv7MN/XXab+leLz/4T0UcpnTecuN6eAf2S&#10;hv8AJToUfi9slN0br+T+Vmq5KaLYPxX+Sm+IfGQBU1VPsLI7VhilXUC8SPu3UQCdRAH5uDLcaLPu&#10;NsRXXcBa+lJRJWnn/Z0p861xlFtaPGuy3KNmCClP4tdnJb+uKatXn6fPrYi/lbkTfCrrO6aVhyO6&#10;5ovSbhYtyZJTFqLHgSuxAt6f8b+ye7Gq9uPKqQN/vVtCaflw6ONrqNp2dD5/U/8AabdH/L1YHW0y&#10;+RMtqcVH2SUbBdIDQTzRmVSSreosilSP0lfbaxkMpDefSksPEaEr+fWn92kzR96fzEbyVGv+I9yh&#10;JknnRohVfJ/r6g/TDVU2vSjAm4YFhcBWswWu7m529BSh8XJFfhglcfzUfy9OkTRoLPewa/BAooaf&#10;2l7bITmoNATxB4+XR5Phd/LE6I+Q/wAedodrb33l2/Qbjz2Rz/3dHtrO7QTDQLQ5KuWjFNHndgZz&#10;IR+CMKAgqTAgXSkaLZRWeaQXF2g0NoSM/iXjBA5HY6+bnjX5cT1aK0hTb9sklZspMuVQfBfXUdax&#10;JETUAfGWpTtpUkkO7L+M+zdg/OfAfGvF5DOvsXJ9u9X7LmrpanHLu58FvrMbUpMhKKnH4DH4N6l3&#10;zTKuqh+pJ/r7tDLOIBO0KUZ5FGZf9DleOv8Aa/i06vlWmaVNZEtl3G42+GZ6x+HVgStfEhimyCW4&#10;eIV45pq86C6Kn/lCfFPalDnc7Pke4t3SUO3MpkIKPem6cGuPQxQffAmba+ytsZCRg9JGuh6lwI9Q&#10;/JukvNxube2uLuPSgiQsVADa8E0rMJdPD8IFa5rQUM9ts7Rtxgt7kNMrsFGp5BTUQKgI6Vp86/Km&#10;a1N/y1+geq/kV8gd9dd9m4Snye28N1juTdmMocRl67DSUWSp917FxELRmgqo64Rpjc7VKjIH1O37&#10;n9n2Z7k9xAssP19CjstfCgzQ0rTwv8v59EmzGFpvqDYExumoL490oGsVAqs610/Z9lOi/dh9PbTX&#10;uf5f7axU9XjaDonPdky7IpY62K8VNt3unCbBx9PkvuaeqlrIThM2WYExv5PzfkIAZmWyR7wyFtdT&#10;ojWmlS34FWtdNM1p5eYKyOOGGHdJZYyvheGRWSaSuuaOKn6ssmnT4mqq01UoRwKil/LKUD5o9Q+Q&#10;JUO2Ry2t5pZat43Tam5kEKTVDvU6IY1WwZ2Xn0hebqr8BLG4TiRLa5+2e3b/AJ+p+VfOnTG1Ok+6&#10;7ZJG2NVyKfZZXB4/n1uJw3Gm2lQVjICKRYeMccsePZcDXwx/wtf8LdKGFCM+R/483SR35IYdv5co&#10;WAq6Cvo5bm4WOfH1QZh9GupANgRe3tFuUkkNuJkbsBIK+tUemfKn2Ho65cQSb1YKDRklikB4/BNF&#10;j89XHypwPWnds7CYXP4XoTDZalFVQ7j+W+58NWQxSTUGmjr9u9CUVdqnx8tJUyCWlrnVg8hHqv8A&#10;1BPbp0tL7mGeOKsgWMg14d103wkFDXTTuU04imahWwgG4bDydb3TkojSjBdK1isBkxujY1eTDh88&#10;Yvhp1Xsztf5WbO603bTtktsZiqzL5GlGSmoK2Skp4p69IKiuhVpZEir50MZJ1J5mF29vTCYK8MUu&#10;iUVq+lG1UZlHYVKLTST2Ba1o1aDrdv8ATXt5ZQ3FqDZFWIQSXApRI2oWWYO9dQA1s1KYpqPQp/zN&#10;Ogevvjx3ntPaHW2KbHbdyvVuE3bkaOtyNXlHqstX7r35hpZaiWokMgp5oMVE0aoycr6r2FmYzckK&#10;kl1qK+fhxCv/ABj5dbuf3cHIt7Exw1IUCWR+FM/qmX/jOn56sUrzQfarFJJRRiUKIpPN9xHJPpjc&#10;CSeSmqYJJG0Cw5HHBvb2peSselhUD5IP+Oov86/KnVY4kSWGSIsCraskHgGFMAU4/Ph0ePoyONfh&#10;782oooYYIqin6qfRDHoMYn3JW6lRyzMeUvdrk+0t64O8cqxhaKVu/wAqRL0/YKV5Y5sqatFc7Vn1&#10;03jn8q6vn1J/loXHzO6ZW5Kx1+WiXUbtpTa257Xbi/19+vl0WN0tf+JFr/1dtOt7Sa7ztD/xxTN9&#10;lbO7x1uI036B/wAEi/61r7QDjH/zST/C3Sl/iH2H/jzdS2+i/wCt/wAQPd+q9cPfuvde9+69178H&#10;/Yf9DL78vx/7U/5Oqt8I/wBMOv/W37D9B/rf8U97bgvTJ8uuPuvWuuL/AEH+u3/WuT23L8H+2HTk&#10;f4/sPWv9/Ow/4+P41n/q5biX/b1uC5/2FvZttP8Audd/81bT/j0vRPvzadqtmp/yz9y/7Uuq0Nye&#10;Ve3v5g4jGoCg7Tlc2/SifKzrWkkte63aCuf6g2PsqsQWXZgP+Uc/ytpm/npp+fQg3lgv9ZnP45oR&#10;9lb2yH/P1fy6Lxu/ZFPicH1nkKd66Wo3Z1FVbxy7StBNFFNSb63xt96mkpqelgeONcTtQSOCzC6f&#10;VbEsYJJqnvwRTw/B/PVbxN+VK0869EwTRabawNfHac/6Xwp5ID9tRCX8qV05pqKJ2nuzM7Hy+1t/&#10;bbq2xe4Nr57B7jxNXHT/AHc1DkMBkafL46p0oGKgVlAh4U2vz9OdTtapHFNPrY5oq4rwrU5+Xl07&#10;A00Uz+GyrQUqVRuPD41amKHHGvyHQr9w/Jvur5Ax4Re2tz1m5KnbaZGHD1f2NHj6ano8nRUyVIeV&#10;EExYfbIQsi+srYFeT79FDaCGRrOzeF5SC+ptVdKOo8hw8Qnq8q3qfu9twvo5kh1+HpVF+N4maugD&#10;/fajNeOKUIIV1WXzO5cdtzHZKSpen2jtZdp4kSU9mo8PDkMruGWAwRs7M1HPl6yV3LAOB/Z9qJyi&#10;+LdDifDWn+lUJx/2tfzp0kQPJLDABgeI1ftYuRT5Anz/AA/PGzD/ACT2aT4mb/YqYmfvjdLlSQxQ&#10;t1v1PdTpPNrf4e013GIptAauAf29LrRg8IfzJOPT0/aKHq4VBaGEE3Ogc/8ATqX/AF/aGX4P9sOl&#10;P8X2HqgL+debbk+No/rXbmt/rmrwKAf8n3/2Hs42T/kqSf8APRZf8em6JOYF1bPYZ/4ibl/1Yh6q&#10;h+QG6aFN0fKTYMiVDV+Y+V+a3PHaC9O1BtbN9y47Ma6i7tBPDR7o8kYWOTXpa+hQzgt2pWSx5duw&#10;9EjEwIpx1LD51xSnoa18ujze5Qu4c3WNe+SaFwf+aU15inz18a49D0KnyI+X9d258dunPjfW7Hk2&#10;xH1XiOsp8flanIyVlZWU22NhDa+IyEePmhpqGKPJY/MGco92QMArMtpGWLZRQTtcHc/EDknTo06P&#10;lXWa1r6Dh+xBJcmbbDbnZfAYkkTeLq40/B4a+n8f7PNe/Cf+Yb/sqnX25NgVXWa9gNkN5ZndiV39&#10;4I8eyQzYHau21p7SUVdCsUX93NbfuAL5AoXjUdvty3kjSRznt8hAZeP2Ounh86/l0wdzNlt8NoNu&#10;DuzV8U3Ih1af6JjetK/xYr8+gG+bHyZqvl32ftbsKPZc/WUOF2DhcAu26nIjJrllxWf3ll462N4a&#10;HHxRx1x3AY4wHP8AmS2ptVk0LR7cEICzephMNP2s2r+Wn516q969408ptgivHoak4m/PEaaaZoM6&#10;vlTNovWv81vpzZPSHXHWuQ2bv+ozOzeuNp7OqZ48FhIsXLNjNo0GNM6SVO9DOEeSj/sxuU8nP0Fy&#10;2+26+vLa4iacAMpWunhUUrxFadGO3brsNhNbySxM1xFFQAH4tJFc0Omv2HqvPp+rlyHxO+bFRBMt&#10;LTNX9QzQJWPHBUxwybrqTHBIkbTx3i+4JsJGte3sx3x5bzdNimlXTqS/YDj8Vsxp5cOkW1bfNtuz&#10;c226qHiC7MAwPGly4yM0/aetn/4cm/xS+OI8iy6OhOlYy6tqDFOsNpgn6C1/r7SS4lnH/DW/ydLn&#10;V1+n1LSsCf8AP3Qzbs/49rcH/aoyH/uBU+yzdv8Aklbj/wA0m/46ejDZf+Sxtn/NZf8ACOtKgf8A&#10;ZPfan/icutP/AHge5vYo3f8A5Ltv/wA07z/DD0Ftn/5Ie6/81LH/AAT9F5qf85jv+oeP/e6r2xF/&#10;uPa/80x/l6UM2lL3H+idX9/Ab/t1j83/APy5P/4HLaHtmf4ovt/zdPwNqt1x5HovHTi6v5RHyFAZ&#10;AT8hYl9RI4fa3TKFhZW/Tqv+PelAO57TU+Vx/wBok/V3oNp3p65H0n/dwtOrgP5V73+FnWrWvfJ7&#10;zHDJb/j6Mk9wSy3/AF2+n49pbsom57jUnPgcB/y6W/TttVtp2ljQV+q4n/pIXnViOu/4IP8Ajci3&#10;5u0YkC/7G1/fkpJXTXHrjqwWuAy1+3rmtmJBP9LEXIa972uFPFveyrL8Qp14xyL8aj8jXrqQDkA3&#10;OhweLW4H+Pur/wBk32jraCjRf81B/gPVAH86v07u+Nv5tPuT/wB3e1h7Mdi/5KW4f81LP/DL0Ucz&#10;f8kGy/5p7l/2pdIr+ceScN8ZWspDYHPpYvpIIx2IcEek6raPpx7JOXv9wb7/AJo2v/VuboTc0/8A&#10;Ja27/nqvv8Nn0BPxTpp3+e3xolgVtSdN9LmpkIjW8SfGfCyArrlS5Gu1h+Of8PZhcJI2xIUSqgoT&#10;8tO6TN/PTT/P0XwzJBzLLI5yviED1pstaV8vTgePWwx3931170J1/nN69hZelgoaPDtDQ4unr6cZ&#10;TIZd6aWSixuPpfvqGeumr5KVwXDJHTrGXldItbo1E6s0e3xEmbQBUCvBmWvHHD16rcFbTVd3NRCr&#10;lftwr/8AWSn5V88a61fluyPn7vzcfePem8qjrL4sdQVNTkc7WVeVyWOxNPFQ10FcuytjY2sqM1js&#10;52HuDFZNaU0yl/uyY10eRoqWoNHLWcJsw6PK3x4qVpw8/Op/Z+xDBHt+6z/vC6Qx2MKnS7qcM1KB&#10;RqUHURkmtKDBr0nFj3B88eydu9AdLUn+h34y9WPTQ0WO+5fb+KxuPxddWYet3vvSowL5TG7m7d3J&#10;h8o08c/iWQxGZY5Vi+6qJS5zZ2KLLMw8QqVozHuU01BaK2luHd5eh6W2T7jeyFFt5TApNVUa6f77&#10;ckKp0nuqhrWnxChrez1rmviJ8RNkYnq/C9wdZ7dp9ux0T5TbVd2XsCg3NlsnWY3F0dXnc5iVlop6&#10;zKZCDHI6mOweIrHF+zFCiNxm5vJlm8RXiRCFUV7VHAEkCp9WKitOGOn0tktIWsRA0K62Yu40VZ6V&#10;0hqCmMKGJHkGr1X38yv5k1FvfE0/TPxJkzO791bqrIcRWbrwWDyaVqTVMOdwCbU2NBjK6grP4rVS&#10;wQNFVeGZKQOZE1SmKSJ2GJ7qJbuUaISSPD+KtP6WKcf4T0jkuTATt1jcn6mQFXcxTJoU+aLNHEfE&#10;P4JFJCUNNWrBlP5ef8vbG9L4nG9wduUIy3deSgbIRQZCGlnh2TBkKfFTvDElbh6bIx7qqooGjram&#10;R2kVJCkeg6mak10bvTAkfh20f4a11Vp8hSlPnx+XSu2s/wB2kzmcTbgyhBIVpRFrTUuo6pTU65ag&#10;tQdop0eH5TwPTfGD5Jl3Aol+P/cCxRaljhjQ9fbiaOCnjSMKkcUcIVVvbSAbatRa0NIzpr2VFB6e&#10;uem7gExNEgOk5qTU1PH7a+Q8utef+T3Kk3yD7eeJSkX+y771VAwAJH99OuWLcEmx1W/2HtLvrFtp&#10;varQeE//AB09KuX1CbhAmqpA/wAo6Bvqq3+ysfN835+662sP6/7/ADzX+9W9mu9f8rby/wD6e+/6&#10;tjoq2A/8gjmQf0Nm/wC0l+gK+KJP+zT/ABiuLf8AORvTYHN7/wDGRsGb/Qf09+f473/mk3/VuDpu&#10;JaG1NeNvF/x/o7PymbR8/fkTGBqv1D2rze30+M+6/wAc+0Un/JIb/npf/u4t0aT/APKz33/PNJ/3&#10;Zl657LB/g/8AKm1Aj/nIPIAfm/8Axnfa9/8AW+nvY/5LHN/2WX/aM/VH/wCVe5A/5q7t/wBpydWF&#10;dLn/ALG6/KEf6ro2piFjf9Wb6LJY2+mm30/PvS/7ibf/AKSb/tMuuk7f8lHdv9PB/wBodr0+/wA6&#10;kiT4wde24B782sLngf8AMue2B9f9h7U234/y/wAvVJ/w/n1r0/Hdh/e7ed7gJ0X3nCPSSWkHTO/A&#10;4sBYBQwN78+7Xn+4j/8ANa2/7SoOnNvam42OP+Uj/tCuuthT+SeCnxW32rWGnvnPqpLCzqOsOpSG&#10;Fr/W/wBPx7YmKAW2pqfoJ5V/i69b1eJexvPgK/ib7OrhLj+qf8lf9I+2dcX8Z/Yen9DfwP8A7z/s&#10;9e1D+q/8lH/o337XF/Gf2Hr2g/77f/ef9nrrUo+rL/yUP+Jt79ri8mP7D17Q3++5P95/2eva1JsG&#10;W5/2of8AEX9+1xfxH9h69ob/AH3J/vP+z1yDqp5KcG/L2tww/I/x97DRngx/YevaD/vt/wDef9nq&#10;oX+c3ULTfHDrCQkDV8g9nqX4KhIOvO1z5Qbk2VpwCOPr7XWUiwvNMBq0RlqcK0Kmn+qvRbu8Rl2+&#10;e3IZfE7akcKKz1pXPwU8uNfl0Qfofc9Lvn+aL1pumjLtT7jwmytxUWoLY0GX6NiyVORIShcLHUkK&#10;Qo16L2F7ey2CF7fleKzTu8GcjVwrp3EmtM0rp9Tx6O9zmN5zz+8AukTwxzaa10+LspbTXFdPCtBX&#10;0HWzPBILyXGn1qNJ9NxoXTpLhAx02uPx7dZSjKpBNEAwK8GcV+VadI0UMquhZq14Dh3N8/2dSdag&#10;kEqLAEgutxe9tQvxe3H9fdSyj4tQ/Lq2hv8Afb/sH+fr2tSL6lt/XVf/AHq/vWuP+I/sPW9Df77k&#10;/wB5/wBnrxdR/aWx+nqt/wAR79ri/jP+8nr2g/77k/3n/Z68HU35B/4KQf8Ae9PvepT8Oo/7U9a0&#10;n/fcn+8/7PXZNhe1/p+VH+9m3vxZR8WofkevaT/vt/2f7PUKrcWsObQ1B45N/A/Hp1AH/Xt7o51Q&#10;3RTP6TfL06qaqRqVh9op+Jfmetcjcx0fzbcyoYXNXXRq41+knpySUa0ZFWzMpW4Y2tf/AA903AP/&#10;AFKvEdaVmf8A7uXRltZVvcjbokNS0gJ+VNnH+Gv5dHP/AJNiJJ8bO0QXjLL8kt83EbkhNexOrnMZ&#10;On1WP+t7ONxnRb2WNsU/Ovc37OgzsymfabCTS39nTArwJ+zq3FQEHp9RPLHVe5+lzcC3HsveaJqd&#10;x/YejQRlPwSf7z/s9ctf+sD+AT9f6/QH6e6a4v4j/vJ6sFJ/0OT/AHn/AGekvuyzbczgBBC4jKam&#10;HKoDj6lLv9DyW4sD/sPaPcSr2Uvhmp+wj8D9L9rKpuNjr1LW4gpUUr+vFwz1pR7vGr487f1Boye9&#10;O6hZla/r2L0ApI1BbhWYj/G3sTESDd+YQ6UGiKnz/Uueg1ET+5OVJqYWW5H21t9v/ZSnQATHVPDa&#10;3+b1fX/VMz2t/wAh+2U+AdXRfDXwq1oSa/b/AMV0Onx1cLvTfzsUW3Rffrep7LpHS2/I3JYKTdVl&#10;LCwN7W4vf23dLqs5TXhNbf8AaVD0qsSBuNjU/wDKR/2hXXV8v8oDS3wr7gU+pX7Z32xBVudfUPWd&#10;RH9EdgpjN7m30t7KN3Ak2u6jJp/iR/kG6MeWXX97bKJarqvIwPP/AEUv8v4KfnWuM0sVW78hU/Df&#10;d3X06Uv8OxHy4673fTViRStW1OR3j052diMstZUNKyyxRrsun+2iSJPHqkBJuCBDfxxQXVvK03dP&#10;POAKcNDJ51zXV6ClOiXZ9TbZeKI6pb2tmS1ePiJInCmKeDXia6qYpU7Y/wATHKfFr4zuEJUfHvpu&#10;M6leMiRuvtv3jsyfqQ3B9lc4l+pmXw8Cma8ePRlCr00IQwABzjjX7ei8/wA00lfhh2jIVcoX2qhd&#10;UZlRjuPHga7DUFLEC4Btf3qFT9bZasf23/aLcdbu6rtm5eJQV+l4Gv8Ay0LPrV77jKjafx5Go8dP&#10;1I5R1BP+m7ue9vIqEgMCP9h7UqAL3cKGv9h/2iwdJf0zte0aHr/uX+X+7C76A1iA0hBv6n4tb6j+&#10;vPtQgrKv+kb/AADpLIaQ3ApxjP8Ak6Pb0H6/h/8ANMD6tWdQ24Y8jdM4S+kEhWfSCf7N78+ymSSR&#10;rnliNIq1TcamvD/Fj8ul0aE7VzOx+ANszE/ZdSY/Ov8ALraI+Iz2+KnxvuOf9l56VF9SBDfrHaj3&#10;VnZGIsw+oHtRcaYprhXJ/tX8q+nT0JDPE8YZh4anA/ir8/lX/iuh+r5L0IAF9KQk2Ouw8q+o+ES2&#10;UA8k2/wv+G1IZWaOpK+uK/t+z59XZGa5RqaSfJsf5/z61hevOfk3/NjHPPQHzvWMAEySFezsakZS&#10;Pg+OVE1Am1r/AE9qkdzGjPHQH5/7HRfNFLBLcPIopilDWvH9nViP8lQsvxX7GJQ3HyE3exUckW69&#10;6r44H1Nvae4kWqlgfyFen4kdo1dADq9TSnVv+saIy3o1Lcargm/Nvp+L+2BJGfNh+R6dCSfiQ/7X&#10;u/bwp1xLAc3X/koD/ewPdwUPwlj+R63obyjf/ef9nrwYEclQfyNQNv6ci/vxKD4iw/I9e0N5xv8A&#10;7z/s9cvIFuQVPFuW0/X6f2T70GQ10lj/ALU9e0N/vt/95/2esDOPI17XMbkgMvFwPy5T+nvxZF+L&#10;UP8AanqyKwr+m/7P9novPy3YN8WfkkguWk6B7cjUKDISW683HYKIvINZtwCVB/r9fb1sDLMnhCtO&#10;NcceH29UuGjW3lWUsteFRx/n1rArYfyuo2Gr/t4CuoMugq/+y7TjxkEk6xp5/pf2/T/GJR+IU/y9&#10;JFFIEPlXodP5LzBPlB2FIbkD45bqNh/h2T1Nq/2xYe7yn4R1S3akkgpxp1Yn/OqbT8WevB+R8gtt&#10;Aj6Nq/0adrGyj+1w3+Htkf8AEj/mg/8AhXp+6FIx+f8AxxuqY9rm/wAyPh39ARWfBzi/qH+4Dpn9&#10;Qtxf3qD/AHEi/wCa1z/2lT9WvP8Ako7h/wBQv/dtsego+S//AGV98hP/ABY/tr/35m4PZltf/JRs&#10;f+ayf4eijd207Xe4/Cf8B6OH/N7/AOZ99Rf+K7bN/wDe97Y9hzbP+SXa/wDNKP8A470KOYDXmLdB&#10;Tgf8rdAp0Z/2R18x/wDlp1H/AO9bL7MZf+S7yj/zTvv+0R+iuy/5Vvnr/T7f/wBpY6PopI/kzMAQ&#10;C24sgtyL2v2pRc24v9PaVP8Akrv/AM1/+8S/S+leW/8Amz/3ll6M7/JWjhb4ub4Z1Go9+7osztaN&#10;ZYuu+rRHIFsCrgMbWPFz9fauc0kp6oP8LdIbKMm3w9KOf+Or1Zh2/wBRbE7m2XmNi9mYbH7j23uC&#10;mnoq3E5Onp8pTszRSfa1dNHPTTzU1fRSuZoJKcwOkqKwcSJG6IXiDZ1UauD0uinMZoVDKcEHgfnT&#10;1HEehoeqAqrdPY/8pr5B1m2K81G9/jt2LFNuyhiyDZCpm8eQyM+KamxNWtLtfAvv3Abe2vBLURNH&#10;GjRNFGpQvrYxkRb+G3WeGqwV7q8NVPKn9H16QAPZ3LmCIyeP86EafxOaHXI2qjyUXUFQaRSvR+cD&#10;/Ne+HG7dt5CqzmX35ttax6vDrt7P7Zjlyc9BWYqGokngfAZXceJ+1marZI0nqlqkIYSQoCutmW2u&#10;AlI0BiPwtriX7cSSIT/tNVPOlRVRbX1iJ5Rcz+FcR0oPCuJePHMMMoWlB8ZSv4a0aldnzO2f8Zey&#10;6fE/Kn4q92dd7O7IxjJl9y7I/vpgdjbszVdgmrtwvvbH7WxMMe417EjywpHm8bxNkjTRzJaqic1S&#10;y1JS1lt5o/1GXTqrXtPxADIqcUYMaU869Jr1Y3mS6Dq0INWqHUEggoaMqMSCDwIxUEGvRTNdJ8jY&#10;sPvvrmqXbvzL2jJRZivxW2KqDAUXcj4el+8qd8bKqMTLPkI+/o8nVGty+PRqeHJwsk1NesLvNUar&#10;MLGR4usaQfh0qnw1+LUe41aorQY6ZLfvOa4vC0izA62IXU87thiorGsccYRaINRXUTVq4uy+Bfz8&#10;oe3sXT9d9wTYnb3ce3nj28a+up0wX+k1sRTYmkkyEFJmMq+Xp96RSRSpW0k0S8xhwYwJYqdLuFoL&#10;KGO9EuuIuNWKac48zWufTh0p2vebLdpTYRVW4V1CnJDkhqgVCkFaDUKH4hQnosf85nJ0+R3L8apo&#10;Fj1ywbnBVqql/YafIbTqabX4ZZivkB082H5BZSCVOxmJtwvbiGTWPFtqDhWqXK8f9tXh5dI+Z/qr&#10;Sx2uOe1ooe/Fa+v0orw/Pj/g6FP4vNNN/NB758ysJF+MONV2ZWUa/wCI9AsyKWADrH9Aw+v9B7JN&#10;nP8AyHuXmPxG3fHppuJ0/npr/Ly6EPMcejmnmSGtQs8Rr66rS28vlToMP5gKkfzSfhiLE3pvjwD/&#10;AIA/IbeZufqfZpE1A4pk/wCz0VJDKZ4TGoIFa1NPT7a+fWwVFYRgEqCNIAOpC10X6eRU5/2/tgh6&#10;nWoGfWvT8gIlcEjUPQ16zA6Xsbi4/Ktcf6+lWX8fgn36h60Fr59Rp1DGQAkkxSH9D/QaCf7Pv1CP&#10;LpyJR40fd1CriFxmuzFVjiLFUdiojlRmJRVLkAA3sDa3t6DDl68Fb/B/sdN3fbIfOrr1r89Qq0df&#10;/ObRhyB8jdJswDKKju9C41Kpt5kdfp/Zv+fbV0dUXLTf89X+GHq23HTc8yv/AMNs/wDjl30xfyZS&#10;f4F8oABcnbG33PNgFXE7lBN7H/Ve028f8k/bf+aN5/x2LpTyqP8AGHl9LnbWp/pTfY/OvHqqLo4k&#10;fJjp42sW726/I5v6G3pj7c/4+zHff9x99/08/wDhPRRyoKz8svX4ooG/azY/l0ZL4UoJsz85Vexj&#10;i+C/yRmRCPo3l2cPrcXBYqTx/Zt7Wbw+i/u2pWl0T/vIkb+dKdM7U4FpB2/6Cn/HG6vo/laoB8KO&#10;tZAWvK+5alwTceWrzlRUSlfppXXJ9OfZXcH/AB+6X0itx/vNvGv89Nfz6NLAg7ZsdBT/AHK/7Tbj&#10;qwiuFsevKj0Qj1Gx4mT6Cxv9fe14r9vVm/3KP2daefaUsK96/wAxgytNEUq+3gGEKPHpHyt66d2Y&#10;t+nlFUcj9d/xb2sVXM9gypUa5FPy121wK/5fy49ILyVIbLe5GbKi1IHrS+tTSvlwpwPHofvjF/Mx&#10;qPjt07s3qyPriHNrhcvmJWrJN1QUcpmydRVTw0i0Yx9QUinj1ASa2/e8aaP3NSov3Ss9w1z++fCM&#10;8Kdvh1p+jCnHxFr/AGdeA408qkw/fctvbJt8fLQumhMwDeNorqvbiWtPCenxaeJ4V86ApfZvyH3h&#10;2H8vKLv3DbMxmJ3vi+xNm53G7MyjZHc0cmZ2BksU8NCq4Y4yvyCtV4FH1xxJoLabGwJXxrHBELRb&#10;nxtDyNXTp/tZXkpSrcNWnjmlcVoEVwxuLu43ZNvNvLJ4eqIFpKaIYoR3rGOPhlsqPipmhJOnuf8A&#10;nCfLOjyGX2duDrXpDHST42opZaWbZPZlBlYIshTrQqXhqux2WBpY51sXpgoLXCtYj2ju7MXdvPZC&#10;TR4yMtaVpUUrSorx9R05Ddy2lxabmYSRG4bSQy1oQaVZR/IGn7Kkb+JfyH3/APHztvK7x69puuaj&#10;cG4sBkNmVFHvWYw4WPFVWd21lpHSGXd+0KmJv4ht+OVPLkW9JK2Okll95ou5bgOlKuW48NRrTpjb&#10;1u1ht/pYgSiBTVqVoKA8D8/8/SQz/bOel3v8kNz5XFYOTcncVNuafcsuIkjfEYrJZ/tTa2+61oKl&#10;anJQy0zVVGKZAtVLfyq5f6IzXgRKkUimjRasfxalZfypWvnXhjpyRrmMXVveWwK3IQBg3weHNFMc&#10;ac6tGnitK1zShMD/AC0Qw+aXThdYFaWsytQ/27o6l59q7ne50MdJ8eng/Q8e6Xza9vlkIoWltcem&#10;me2X+emvVdoSOHeLCGNcA3Jr61sbgcPlT+fy63DoV1aObWjj/wCtY9l68U/5pr/hbpS/xD7D/wAe&#10;bpLb7pTNtjOMvqanxeRqQtv1eGgqGIvfi4/Nj7TbjF41o8daVqa/Yjno45cbRvu2H+OaOP7Nc0Wf&#10;y08PP1HWlfnK2txHRmwM7jak0Vdifkx2pW0NWjESwVeM2N0DUwSRkc3SWEH6j6+z+VBdXfMKHGpY&#10;x60o10vy/ir+XQS22QxbVynitEuJP94isDT89PHyrwPQPbZ3funZ2em3Pszcuc2bn8bUVstHuPA5&#10;Kpw+VQtV0wEK5Siq6WsFqSjkk0ofUsbXtYXtLP4sysEor1rnh3FvTPxU/L506tY25C27CTvERI/3&#10;lV9f6Nfz+XXPcXZXYfY+5qbI9kb03bv/AClLthcVBm94bgy25a2nplrZq2KhSsztZNIsMUtZJMgQ&#10;/tiYXvx7aU/qyrTApn149UWL/dXHcF6zK79vrWnn5fsPSL0QxPVpT5CPIwHIzfuLWJVtAwp11Qto&#10;HoAJsB/gfdn+A9KYVn8GGaaHRrDUFa8PyHr0e/o5iPiH80Ftw1J1LZr/ANNyZAni3tNd/wDJc5S/&#10;0t5/1aXp6z/5Vnnf/np2z/tKbrP/AC0D/wA5odPD+mUzH+87W3N7e3D/AHDuv+ei1/6u2vVdn/5K&#10;uxf880n/AGh3fW4lTfpQf6pIuf6ftr7Lhxj/AOaSf4W6Uv8AEPsP/Hm6lvxYf0H++/3r3fqvXD37&#10;r3XvfuvdeP0/2IH+83/4j35fj/2p/wAnVW+Ef6Ydf//X37D9B/rf8U97bgvTJ8uuPuvWuumFx/ra&#10;j/1jk9ty/B/th1dPx/Z1r+fzr2vuP42C30ye4j/yTWYT/e/ZttP+513/AM1bT/j0vRRv4/3TwH/p&#10;H7l/2p9Vm7pqZYO3Pn80YBFVD2pSyL/SM/K3rOQtf/DxfT/H2XbY4Q7GCta27f8AaHcdHe+L4kfM&#10;ZrTTcQfnW+sf83TljsbRVidS01WCUh+DPd1QkqqC61FJV/J40ciq11Ajq4UkIsSdIAI+vtVcqA+5&#10;yA0q9ov/ADkitYq/lr1fOlMVqEFihng5fiJ/6OOfsk3Rh/NQfy6JZgBEuXgMkMQp62bH089CGkFH&#10;LSyTUs0oVUdJIpZUZkZg315t+PZhtqO09lbpItZAuStaazThUcKeufl0i3GelldTFO0qCRXj4caR&#10;UrT8RjL1pjXTNKmzz+ZF8beo+hcN0lV9b7ffEvvSiz0u5ElrKiqhrpsHFgGglVZXLxa5K+U21MFD&#10;W5tf2U7RuV3uEF5d3TgqTCFUCmjxEmc58/7MDgPX5dGXMO0WezmwtLNWEgW4Z3JJ1+E9uijT+HMr&#10;GoJ8hTz6LjtfZmB+82JU00UkFVun4r92b7zc8bqRU7ix1D8i8ZS1EcUiOsMUcGApPSCTeIc/n366&#10;1Uv49WI54F+3xGiWv5eNWnnp8q4UWaJHJtdVqZ1vRX+HwYdxT89Rtw3lTVTOmpvA/kqzCX4q9iSL&#10;DBAJO/tzL4qdDHGC3WnUzNJZmcl2Lc/QH/D3e4YvJHIfxRKf8I/ydJLFdMcmcEofspDEp/aVLf7a&#10;nlU3DFdKRre9ltf6X/al9pJfg/2w6W/xfYetf/8AnYAncfxrUAG+T3FwTb9NXhH4Nja+n2c7GK7n&#10;J/z0WX/Hpuibf8bNZH/l03L/AKsRdVkd843E1UfyoyVVSQSZKn+bgxy1/wBtG1VTY6uyHyAraqnj&#10;n8E832s1XjaWSZE0+Q06G4ZUZSqx0fuvYYWloW8YgUrXSsWOPz6EO4FW3bm6Y22phPCgNaadc15n&#10;ga/DwxX16eu5vhS3T3xy6c+Q1XvPI5am7TxnV6Ph58NUUcEJ3f1vXbrenWvqRLLPCk9AFi0JZPU5&#10;GpyWVW13FPpQ7d4eSK666qedNIp+08eii6sriyt2dt4+oj1EeH4ejTSn4tbca+mKdDH8EfhFur5C&#10;dcbm7Z2R3Llupspgd75Lr/7Ha8WbpJJqTH7c2luJKybIYrIYyc+Sfc5ikvG59OsH1FRW5ltQ4jk2&#10;mOf5vQ6fsqppXz+wdP2UU5iikG+TWkbfhRSeFPiIda8cY9ei4/M/pPtXozt+HbHbPYeL7My1XsrG&#10;ZTB7hyeUzeTmbETZ7c2NoGqavN0v3jyJLgpRoh8ugsdR4XV62RE8Rraxjtq0roA7uNK0A4eX2npP&#10;dXkpfw33Ga8RfN6rpr6VZ+PnQ+Q6HHYX8qf5H7y632l2bit19Y0GB3L19ht609IcvvGpr3pctt+j&#10;y/hmgXZjU144JAsbeZAdJNubCl1eTQQztqrpRm9K6BWn5/y9D0YQbZaTfSrHGFM7aGJFdOogBhw4&#10;Zxivr0HvR9PUY74o/NXH5OGkq2XN9WUdVNSw1EscjR78yMQlieq+2k06YbAeMe3dyLjdtht3fVQX&#10;6V4fDCErT5660r5U869F+3zwXGz863VpIVb/AHTalOaf4y5Gcep8utor4ctC3xW+PAp4XghXovpl&#10;VR1Ck26y2oCfqT+Pz7auF0T3Ar/or/yYr/z7X8+lTO7paM7Vrbx/8/dDPuz/AI9vcH/apyH/ALgV&#10;Pss3FPF2+/irSsDmv2Kf8/Rjsv8AyWNt/wCaq/4R1pT3t8e+1P8AHvPrMf7fYHc3sR7o3ibxbSUp&#10;Vb4U+xof8/QW2f8A5Ie6/wDNSx/wT9F7qf144/8ATOn+8Gq/4r7ai/3Htf8AmmP8vShl1Je5/wBE&#10;6v5+A5t/Kw+cB/2r5ID/AGEnx22bHf8A5B1X9sz/ABR/b/m6ehBS3Wmag9F06hl0fyivkRGv1PyE&#10;i0ys/jgLf3c6aQI7aJD5JGQBFH1uf6e23qt7tk1e1fGr/treVf5aq/lTq6K8u37xH4b+HS1JYAEC&#10;m4WYzVlOa+VeB+XTj8V/5nOc+OfSOy+qaHo6t3hBi1y1bDmqfMT0bVUeSzdZO0jY+DD1hp44JZGQ&#10;uZpC2i9he3tQLJLq6vp4NyYMfCqBbmWlLeJRUiRaV0k8M8PLLE29Wdpa7XZXtjCUQ3ARzctGW1XM&#10;sxqht2Ap4oXDHhXzoB/qP52udjSYxfHgs1LUGOcvuuoiTTFoMwiaowMJZ0EgvcKAbcn8VbZb64b9&#10;C9lbRx/xZl48P9FNeB6ZG/7IGdBtkbtihW8Bp9oNuD9lD616MDhv5yvSNTi6Zsz1b3ZSZ6Wgjqqm&#10;hwmE2lmsbE/HopK2feOMqJQ5Y3LQqbAce3RtV6GVGVifVkZf8Ab+dPz6oN9sIA7yBEU8B4ofhx/C&#10;KeXln8usx/nOfHcO1NJ1V8jpKmFH8qR7H2cWszQxkqo7DLOEaUXt9B7YeyuQZYWgkJqKaEdvXjVV&#10;p8uP5ea8bttTwR3Jvo1AINCR8/Ov+Tqsb+YV8x+vvljuDqCu2HtPsLbA2VLmDXUvYWKwmCrK1azK&#10;YSeKbH0+N3DnXelvQSL5JPGGNtIb1aVe1W1zbXc89xayRrLNbAa1K10M9aV4/EK+n59FO73237nt&#10;YtbK9SRoLa9diKH+1NtQYOKeGc+foKdGF/nFFptv/FiaIIYqzB5oh3MZZBJi8LewSRv0+b/C9vZJ&#10;y/EFsLpi3xLZrw9Y58/y6FvNTEb1YgCumfcG/wB5Nn/hr+XRFcH2Puvp35MdQ732bt5d5b6w/RvS&#10;VPtXatQuTraPIZTK/HraWHoqifF4appK/JLFLVACJJEPrtqF7+zMRmbao4BPojLSAmlf7O/uGHmO&#10;PDjjjnh0S3MscO73NxJHU6AePDxdpWP0Naaq/OlMVr0ue3Ng/wAwj5r9gR5/fHR3YO3ftcMpx9J/&#10;dPeuwdg42E5QvAuMrt75iqxsNVUQVBZtFQ/m8Sal9K+9RyRWcxkiuRGWFNRRnrR3bGkHTTXT5/y6&#10;vcPNeRsRD4kYcNTUi01RQ/xsoPw8a/s6Geg/l7/P3tHZ9J15vPMdf9cdfbMhGTwG38vuOPGYmsy9&#10;bTzY+ryFdTbC27uipy+SemmjSd8qnllBLxSyPLVs9WisYZHurWYy3Enx4deHw0DKONTwr/g6Ya+u&#10;d3hj2y9ZYrCEghD4NWJ9DBNOe0j/AEQR/ENOru0vm2P5Se6dpbdzeU7d+SfXPW8+IqK9jUbUq83V&#10;4cQU0VJU0+Uymc3BJsuYVVe9LLJUL4qdk+3i0TKqoqaj3ZIHHi2GpvL9XQfnT9CQHy81p864WS8v&#10;zXz6xclUKZLW6SABaUpWdSBk1NM+mOm7NfG7+WD1+2Cqd6/K/fPY+5c1REPXbM311nvvCT1lIkFf&#10;WxtFhdu7vymBE8RP28E1SGD6zGxkM0jUF5uMkk8q2UwDLRVd4qZ46W7K0xXt9OHSNbXYmtoY3vIh&#10;IJKs8UT1GjydFRlOquDXUtG0kZq/fy7sd0LkfnF2PL1Phxk9g4rr3MZ7r+XcFJJVZHHV2G3t1zg2&#10;z0P3s009LkZqyoqHL2UFDZFS596PjwWVtDKP1KuSKqaV0/ws386dLmube+3Se6tj+gqIqj/Gc01V&#10;NbiRznGEoB6cOtkSlhVfuUQFElkqZGUMSCW0KCoJsieONQAPyCb82CdeJOmh6WS1JDaq16L78vaZ&#10;ZPit8jFMkqpT9DdtTlY3CCXR11ueyOdJOm7f7x7t4JldCHpQ+nGvTTOFR+2tR1r2/wAoWaNe/O1X&#10;dIo3j+N+8ImeKMp5rbx67ZWf1NZlHH+PuvMLKdonWlKqy/70pz+VOqctBm3oJWtf5UYf5+gY6pUf&#10;7Kv85jcERVfWwjN/85beGVYm39kfvD+v09mm7oH5r2Qhvhmv1/ZGuf58Oi7ZCY+TOZkpwTZv+0l+&#10;gE+JjNJ8p/jKDxo+R3Txt9f0diYE/wC86/8AYW90lGn69/SMj9scP+brULahamnC3i/m/R4PlSpX&#10;5+fIpwL36g7R/wANOv42boj/AMb/AK7/AOw9o3Fdgkn9Ll8f9TJvPoxL+Lzdcw0pqhda+ldlrX/j&#10;P8+sGyhVDC/yopyyLSy/I7IUqlidbSHvLakto00kG3ksfULWH9eL6ANx5rmLfE9gtP8ATW0mfy9O&#10;qMxOx+3sYHEbw/7NwUU/lx/l0bZe7OvuiP5n/wAnN+diZgbbwDdVfwZqmo8JqJ6x6vqHILS0NLLP&#10;Caqskp8ZI6RBlDQpLIzKsRvRI3bbrKaJNZXx1pVF4XlznU7Ima+bD8+tNGRvG4xM6qh+nYsdRpqs&#10;7bGlFdjw4gHoEP5lPz96T+TXWdB1T1zR7xlq9s9mY3ciZ7L4/DY7BZJMRtHdOJmmohHn6rcHi+83&#10;VGInahUTpGzpdCH9qbdGWNZHXSzeVUan+2RnQ/kx6ZvDGkqxxSiQDiQGWn+1dVYfmo6rY+O7GPde&#10;8vIXWpHSne0crIVipyB0xv8ApzqWpWGUl5YWC+kM1xYG/FrkarST/mtbf9pUHT+3aV3PbV46vqPy&#10;pZXP+fo4/wAIv5h2c+JvVGd61xfUjb7hyW+6vd0uVXNVeK+yqK/aOzcLJiJ6SDG1UoqqddviZ2dg&#10;CJ1VR6SzaaxuLrwPAuGTTClaQmWtdVK0ddP86/KnSCbd9r20Im4w11FtP+MeBwY1/wBBl1cR/DT5&#10;1wcb/h63d3IX44PcfUNunKn/AFvrhvev3NuH/KfL/wBkZ/629Mf1q5Z/5Rv+6h/259e/4eu3fyB8&#10;cWuPqDufKD/W/wCXN79+5tw/5T5f+yM/9bevf1q5Z/5Rv+6h/wBufXv+Hrt3m4Hxxe4+o/vPkx/r&#10;fXCN79+5tw/5T5f+yM/9betjmvlkf8RR/wBzD/tz66b+dfu0KwHxyk8nGkf3myZ/6Fwg+vv37m3D&#10;/lPl/wCyM/8AW3rY5p5ZYE/TAU/6SB/7Y+uJ/nW7y8Y0/G6VpuQyjcmTZbaGa5BwwJ5W31/PvY2b&#10;cBxvpf8Asjb/AK29aTmnlpywW2So9dxpX/sz6KJ81f5iGS+V/Vu3eucn1DktjyYfsDEbvp8uuSmy&#10;0EmUottboxNBStRTUFG6Rhs7I7aZD5PFpIFwVdWxuLaO68e4Z9ULUrCYqUIrxdtX8qfn1d76x3FU&#10;SBIoF8QCpu/qNWtJF4eBDo01r+LVw7aZBXZ3b7fHz5JdZ9vQ7Xy2dk2v090rW0+FrY/4Uk9TVdJ7&#10;Px88UUo++q46Wkgr2KhaZ1NzqKXB9sQ20lztkturyKjXExLJGZNOm9mYVAK8dJHEeuaU6V318lvv&#10;VteQy28kqWlsgjMoTXTbEtyQxU0/tNeFPDTXOrqx+i/nVbkeqmmg+OckmOmdm8qbqq7z1AlMfkja&#10;HCTwxL4dPpu7enm1/dZNj3BSbiG/mERWgraM1e52/wB+ilNdPn0nk5l2u3ijh3Pa44ZhX4b4LWpr&#10;+G1b+fqaegk/8PVbwVtR+N7rAxezNujI62QO6qSf4AAwIW/0H19vJsW4mNJH3STu8vojj/qt0xHz&#10;byy+v/FAKU/5aBPGv/Ln15v51u7UvL/suM7U4sPTuTIk8/Sx/gycWH+PvTbJfrSm4yn/AKgz/wBb&#10;evf1s5ZJI+lGP+kh/wBufXFf51u8pHsnxvlVCVsW3NkzYG5uCuHsxA+o4t7r+5tw/wCU+X/sjP8A&#10;1t69/Wrln/lG/wC6gf8Atj6j1P8AOu3skJki+OALB3Qa9zZUiyoWvxiBbVpt70dm3L8O4yD/AKgi&#10;f+svW15p5YP/ABHH/cwP/bJ1I/4er3bHSieT43VHlbQGMW58iI9TorrqEmFY8Fz+fexs25n4tykP&#10;/UEf+tvW/wCtHLf4LQN/1MDj/s06xTfzr9x6ESp+L2dkk0uz1sWcrqmgSNo2H7h/u845uB+tf9j+&#10;HF2a58KdZtwlqyFR/i2ileJ7phXgOHD5dOxcx7fNrTb9vg1mlRJfg+dRTVar6GvHy9MlJ6Q7qqO+&#10;v5g2L7Rl2pW7UrdwvuPy4SadshS0D0PWWWpNXl8NPVDVDFq5p1FyFufr7Jt7SSx5X3O2JeQJR6so&#10;Suu/iegAZ+HiUrXOmtM0Ag5YnS65+2W/cW6PJI4KRTCbRp22SEVYInxeFqGPMj8NTO+H38wvNfEr&#10;Ye8us8T1Sm/Yct2pn931OXgzFZQR0FVkdu7TxEmJkhpsZU6qynjwKTyFpLgVKrpGnU4i3LbJ5dyv&#10;Rb3bLocqaQGWuSQTR108T61/LoIWW77ZtW32FvuMGpfDBRvqPArk6seDLqpjzFPnXBq3/nXbwJQD&#10;448Na7NubKlRcsCL/wAHWxFh/r3/AB7R/ubcP+U+X/sjb/rb0o/rVyx524/7mH/bn17/AIet3cFX&#10;V8dkid51iVJN0ZKFmBubqHxRLAgH6fT/AGPuy7DustfDvZDTjW0Yf9ZD1b+s3LxR3isGk08dO4DF&#10;eFa2o/y9QM7/ADkd35kyYZfj5EKTKUM0E00e56ueaFKiGSEFVfDsELajyBwVH1/DV1yxuU9u8M1/&#10;IrE1Wlsw8mB/0T+kP2fPpZY81bXBLbXcGwltMiMdd6rfBIjgf7jjjpI+2hzShpczG48rkNjUuyZN&#10;tVlLRUfYG/N4pWCDJVE8Kbmxex8bJSSXoytX4BtBGQho/wDOlbem5Nza7kbrcLmWxlAmVAOw40tI&#10;x8s/2lPy+eCmO9t3s9p29LiHTbvIxOtfxx28dKf82K1rnVTyqUFBislXNDULg8yIfAzK4x1Wbqh0&#10;8gwKQSLcfi/tOtreUIFlNj+gen3vdv8AFZV3CEkUr3Lj+fS661zOV2LuPcGT/u1lqlcr112Pthkb&#10;H1gdF3dszM7ajeF/tZhrtlC2kr6tNri9x4Wd5cQTwGzmXviauhj/AGcqyU8uOjT8q1zSh01/aWl1&#10;Y3Iu4WCeLjWorrhkh454eLq4Z0086g83w8+eG5PjL0x2H1ND1U+4Kfcu7t3bhpslkspX4vI0rZTa&#10;W29pGiNImFnapNHFt7yLIDpYSFGEekO6O72lJrS5hvLlrdjB4a6oydVQwJFWX4agkZ48R0Y2HMNv&#10;ZXO13MW2JdeBOjmlwiUoWNDqRviqRUcKHBqKFGSWnrPj5v4uKjFU8vyI6irDT5Baaj8dKvX3eALR&#10;VUVbVLHI7u2i2plsbgX5eu0W5vdlhcdpe5cN6ajEaU/y1/LpHYq1vYc2wpP+mkNgjUaIhdJuiCaz&#10;A92rgAaaerReqf5vGV616w6/68m+P9bueDY/Xu1tq43M0eeqIBkqPbWCxuIpq90lw1RG81QlLr0o&#10;5/Va/wCSwbFLyWZ490kwaUSAvT7SJBx8sevTh3qCL6WCWys/D0j9R75Y9VAK0QW0n595446Dj5Sf&#10;zO858mOk9wdVU/RWZ2kdwVOMSomlmqspVpR4+rjrpapEhoKNYDI8KFVY8hSQTY+3I9mnSaGaOaeX&#10;RrwYGT44pIv4m/35q/2tPOos3MO2GO729obPTN4Xel4JdPhXEM+VMEdK+FoGT8Rb8NGrR3dm8pvD&#10;D7Axg2zmaR9g7Rfaep6SpmerDby3dvETO0iRrEFG7/GANVzGWLerSry7ZuCTXEyWcz+J4eNDCmiK&#10;OL511aNXlStM0qUn7wshHb2qTRBYvF7vEHd4txNPw8tPi6eJrp1YrpCHGIy37rSYPMIvmkRWNBMw&#10;NlXSVsLWcsR/hb8+3PpdwjYM+3TDBHwnz/Lp0yWUg0DcIaOpBOpccPnn+XQ57B7NzG0OoO5+qTsj&#10;L1dL23/dt67Lx0861ODG2MkcnTeGm0Q/cipmIDDyR/QH8WKWPar5pNukEUyfTLcD+zJ1fURGP1Gn&#10;RXV56uHbx6rNvVrBZ71tqywul39F3+IBp+jlaThQ18TVp4jRSvdw6s16i/m4bj6w6y2N13H0DLlK&#10;XYuytr7KgrhmKrEy1dPtPBY7b9K0sP8ADqwK5pqJXI1tp12ubXNZdo3Jp5ZTdSprct/uMX40xXxB&#10;w9aZ/Lp080bFFDaRSbcpdIwpYXoirp86C2kJr6E9vlWp6EKo/nS7olRkT47yeJVEdPCu5qyor55h&#10;pdJKWAYXTPHEVtJGSL3X1fg2bZboIwm3KUseH+LBK04/FMK/sNOtrzJsMrK0W1I+mtSb8Npr/prV&#10;fQ8D5Z6J38Y98S9i9n/zFuxKnE1e36rfHxB+YG86rC5BbVuMl3FubbWTmo4ViV5pRDJWBI/211kE&#10;2W9vdjBcRRxRXCOAK0YgDV60AZqUxXPmOmRc2ly1w1nIjVpVVkEmnjTNBxzTA4dTfhZ/MUn+InVm&#10;5etabpzM9gRZTsHM7vlyceYOMMM+R27tTDzY9If4TWmeaFcCsrkyKR5gukadTaFnJN/ZXTpT+GEy&#10;1+2jrpp+dfy6eN8ltFGk1tbFR5y3X0/p8P6Muv5/Dpxxrg4S/wA7LPyQJNSfGbKUkbLbRkNzVaOw&#10;X9JRafBC45N7/wCFvem2m8kI07jL/wBkbf8AW3pOOZdhiJW4iti3/CtwrT/Tf4n+z8+uVP8Azqt1&#10;ljJVfHGTwaT43TdGSWz3FgS+Ckvf/D+nusux7kmjRucua/8AEI/9burf1q5ZHC1H/cwP/bJ1iT+d&#10;bu+NZTU/HCRbTOsJG6Ml641CkSEDBr+rV9L/AI91OybkmnVuMjV/5ciP+svW25q5ZNP8VH/cwP8A&#10;2yddw/zrN1szPP8AHKXxgDxadzZRLkuiNqLYVgdIa/0/Hvcuybmial3GT/siP/W3qjc1cu40WYI8&#10;z+8SKf8AZn1jT+dVu+I1EtT8bap41aWNDDubIg6FYhHAkw+lg454It/j78Nk3Pwo5G3OU6vL6Iil&#10;P+bvV05n5duai1tUZl+Ku4kUrw42hrWh9OkF2z/Nt3P211N2LsBOhmwlLvjYu8NoV9fJn8zXVmNo&#10;NwbWzWInykFNTbdMGugNYHtJPDq/SG5JXa7TfxOsrbqwC+TW5j1fYTIa/PHp0+m8WUySR2+zrIDg&#10;lbzxgvoSPpkp50zmh9OiYipCfyvYGmp6umg/4cTigEM0X7kUJ+OtS0bOGcvKG+vkNtX9Bbm3GV6j&#10;upx9enUEZgdhL8NO2nDj51/yf7Db8Afk7sX4l92bq7E7DxG7s9tzMdWZzZq0uxcfhsrk6esye5No&#10;7kgmqos9n9sUEFEtHtGfXIajhiotcgFud1XSCCWPCgr1u0t5pdUygCPFSTSnHyoSeHkMdHj/AJin&#10;zf6H+U/xh2RS9eZbLTZHHdtba3LkMPlqCnxWXpqaHYHZlJMssbV0yLKJ8jChaMywsf0O1jZqMlRc&#10;GdDGphfTUcfhr6cP8vT90sMsYSzuRNcDVVQkqU7GpmSNAa5+HVSmaVFSV7SpkqfmP8P2pFKpHN8I&#10;JikjKzho8D0zeJ5QdLODe9v0/wCN/drYCSzj8E6qTXNfL/iVN0zesY92uoZ10SM9opHGldtsc+Vf&#10;5dA78ltX+zefIBmAUv8AIztl7BtVr9mbg4vYezLbEddwsNS0rMn+Hor3hVbbtyRXroLL+wHPyr6d&#10;HE/m9/8AM+uoj/T477NH/r+9s/8AFPYb2z/kl2v/ADSj/wCO9CjmAU5i3Q14n/K3QK9EjX8O/mQP&#10;pZ+pD/X6bum/1v6ezGX/AJLnKP8AzTvv+0R+iuy/5Vvnr/T7f/2ljo+UZ1fyZSfpbcmRNv8AW7Vo&#10;x7Sp/wAld/8Amv8A94l+l9act/8ANn/vLL0aP+StAlR8Ut/RvcK3f+6DxwQR151aeD+Pr7U3J/VX&#10;/SD/AI83SKykpbnHFz/x1erfRjoDG0ZZwGUIz3BkKX1aUcg6AzKL8XsPbHTtc16pu/nbUtNSfGLr&#10;WSsqK+pjq/kftRKlUlhFQsNRsLsqpkgpkMSU7xR/Zlkjl1RqSxIYsCrsbSZVXpGfiHr6Z8qZ/b1d&#10;zLJEwiFGH4uNPy86/aOq/wDZHeH8sfcuzuq8T2h8fexsXuTamzOvti5zdW2tsbV25g6vJ0VLQGsz&#10;2YbbO/qCrylVUZHIVLVVbLj5ayRAq63Ci23e5ClYpakfClID9tGmViPL4NP9Kvb0xGm0SeGLqIGZ&#10;fjl13S09P07WRWfz4pJp8tNTqFrAfGz+VD3HnNw53a3yL3Z10tIj177cy3Ymwth0ECJOTHkME3ZW&#10;z6/OVxpwA3lWokSGTxk6CyE3jS+IjM0dHPlqQ0/3hiB+wfn5VeLapRKyPJPBGVHalynxV4i7WNjw&#10;8q/MjFZlD/KcxdcuZ390t8oaRMnWVFbkurcjTSUUORSoqpfv9uzz7w2jW09KmXr8m6SGtx2OEzyc&#10;wRqiLGuo765D3ET7dVVp3a/Wvlp+Xr0uuNsvIZrRodzc2CDUYjahkzSmp1nqCtDpJABzg+QKZf8A&#10;ld/MnbGUr+wcZv3aO+d/Y/IHL0dPi98br/vnU7hWvNZNXUuT3VsbD46Cu80pqB9zUxSyM0j+qSzq&#10;y15BJWzuJf0ZGBI0ufh8u1W/i86fKuaJri1eW7G52aRTXsRBqskYdeNA5Yoij+EMVOGy3kBXy5g+&#10;WtDX9KQfLCnlpYjkqHb2BrKeHGutbTtVY2aaseqpaipiLTfYkswdGaQuzAsxZjrbvoI9wSWw/s/H&#10;hBWjDgJKZZVr58Afn0Ubkd1n2+W13f4/CuZUaqNT+xLL2M6H8OQ5+Y6tU+M8VVRfzS/kRHUS0emP&#10;4400dMyTya2ov4j8f5aRn1eSMsY5edB/1/x7De2x02HZJge36d8en+NXXn/sdCbe38Tmjfh5tJCa&#10;/wDUJb46AL+Z9ufKbR/mG/F7dOD27ld5ZvDbW6RymH2rg6Ktrchn63Gd49gZKPG0y0NJWzo9WaPx&#10;qVikcM4Ko9iPZraRhgC7aIm4vx0emPxVr6jh8+iqYRBy5VpLhPgjB0+JXj3UNKUH4Tx6HXc/8xD5&#10;419BIOuPgrvfFV1PVNTVR3h1b3NuhUgjN4ZVo8BhdsuPLTaXIaW4L6bDSS7TWaxyy03mOaE/CWXw&#10;6ca/ievl6Up516q1zOdBbl9rRzWtZTLq9KUhSlPnWtfllDxfzA/5o87xaPhRJoaEtqX48fIGQGVS&#10;QQqPvaCWNXtezKLW4v7usUS1reQ/71/sdXYyEKQKH7G/6B6h1X8wL+aUf21+F0cMk7Rwws/x0+Rk&#10;i6pywAnNPu2b7dSV4Jv/AIfT3SXwV0A3CGv8J1ftwKdXhDgtK7UC/JvP/a9Yqv5+fzSR5KCX4aY7&#10;ywxRIhT4+/IloUqtcaa5pK3ddHD9oFmuxJsf9h7ugRFYo+qoI9KV/b0wsovblorfukBBIyKU+0Dj&#10;8ug0+IG4d1bw67/mobm3zjKHBbz3P1t25uvdWDx9JkqKnw+4s9ge2M1lselHl5qivpo0qsg2lXkY&#10;qb+27uHw25bttVaC4Nf9N4Pl8vt6e22eORuZSD+sJ7QMv8NEu6Z8658hSnn0ov5MuqWD5H42MSMt&#10;Tt3aYnkVPpHU4zc6Mqgn1aGABsRe/wCPaLdhWLbLYmi+FdDV6avAXh+dePlTpbyxIEg3C4/FEbFw&#10;v8Wn640r5fbQ/Z1VP0lDUUvyj6vo6pGgkx3yB2RSyxSXBpZqXfFHHLTTMQCDHJA4vb8Hj2u35gLX&#10;mB/wgyEfPUur+Vafzx0g5Sjbx+WI6dwWBP2TFK/nqrT5Ur59GZ+EaXzvzmVTqV/gT8lZw4/SSlRs&#10;8GNf6+pCL/7x7V73m5upPW5fH+0l/wA/RdtJLWVsxFKwRH9sWr/n6n5dXy/ytiB8JOrPyZIM45H+&#10;pIysnp/x/wB49ltx/wAlK9/0kP8A1ZXo6sBTbNj+y6/7TbjqwWuN8enCn0wn1C5F5kPBuLfT3utF&#10;L+lOtuaXdOtPbsyOok7v/mStTrHIxfuCMpO7aV8vyt64CuqiGQNoYXsfa+Iu0m3FX0gtIxHGui2n&#10;NPLouvPBlst8jlFCRbAHjSt/aCtPz9Rw6HP4wfyzf9mK6k2T2lV9l1u2pty5aon+1pNoUuXiefDZ&#10;KSjiQ1L5PHMsMcjiQ2QetFP9nlId1htrlbV9qLmJIl1a6VrBE9aaDT46UqeFa5oFZ2ua6tU3G15i&#10;8BpjOdPg66aLu5jpXxVrXRXgKVp5VJMsR09jB8x6P4/Z3K1+Sw4+TeP6XyOejpoKTPS4ZOzIdotk&#10;6eashr6aLKSUrmVnKSXkY/1v7Ws0LkzQwaNQyK14fOg6RmPXH9PNcLNMOLlF/wCOtrp+Rz59XOd8&#10;/wAo3457B6h7b7Nxe/e9q/M9cdU783dgsdmN07FqsPPkdmbXzOZxMeRih62pchNTipokDBKiMsAL&#10;k2HtlJayK2nh/l6fFukVu0QAyOIVV/46BX8/y8+qu/5eHxg2F8sO8s/sPsTLbswuM2/1vmexaKt2&#10;ZVbeosk24KPdWzcKEkbcm2904842XG7knRoft76grBgQALynQJJqcfLqkaJJ4cJBFPMGn8vy6RGX&#10;2HtrYu9/m1sSBqvIYbrWl3xtTAVeWSiqMlNT7V+SnWeAxVVkZKOioKBshJSgLJJDTwgpddNrENJG&#10;bm4sD4mhT4tRxrohkm9Rx8LT8tVfKhtPJBZ2e4MVJZfCoSa/HNHD6Yp4ur56aYrUL3+Wh5F+aPTr&#10;SiPySZHMO5iRI08h2vuhJlCqP0pPGwX/AA92vmEu2GcYDywY9KXcI4+det7ToG87fGr6iPqKn7bG&#10;4Pz63Ead/Spt9IkP1/pEP8P8fZevFP8Amkv+FulD/EPsP/Hm6YN4ykbb3MAORtzLPe/1D46quLW/&#10;Gj2nv38KyuJaV0qxp6/pv0b8v/8AJc2b/nst/wDq8nWk5vI6fjltaCwYf6fe6a7URyC2weh10L/Q&#10;i36v949iBO3ct8j9YoX/AN7kucflTj5+g6CNitdq5UNeMNyv+9Q2Wfyp0KH8vvaO1d5fLfr7b29N&#10;sYDem28m+4lrNvbqw9BnsLM9Hgs9lIZZcfkYKimlk89GqXK/5tnX+1wmlxZyMOIZB/vcqR/y11+d&#10;KYrULdnHjbltVscKyTJX/mnC8tafPw9NPKtc0oR1/mz9d7F64+RWycJ15srafX+LqegNr52pxOyt&#10;t4bbOMqszU9g9k01XUy0WMo4Imkmp4IYxfUVihVQbD23YytNZwS6e5hX/UemrofSlIx3AzAelNbM&#10;CfPhp4edePVX6UiCBJ4aSCmhkqaiMmnpFpoqirpqaGarMk6nS8ojq4SBp41+1WHjk0nuWlR6V6cJ&#10;nFy8Ms2u3VZNBpT4dOrzPHUPPFPOvR3uiXaf4g/M59Hj00vVKsgbXoddyZC66rLfgg/Qe011U7xy&#10;s5FNK3f84l/zdO2gpy9znFX4ptravpqumx+VOPUn+Web/NPqAf0ymYH/AK625/8Ainty+bVY3TU/&#10;4kWv/V206ptPbvOyp6W0n/aHedbidN/ur/gsf/WtfZeOMf8AzST/AAt0pf4h9h/483Ux/r/sP+JP&#10;u/VeuHv3Xuve/de699eP+Qv9sQLf7HV78po/+1P+TqrcB/ph1//Q37D9B/rf8U97bgvTJ8uuPuvW&#10;uumNh/r6h/1jk9ty/B/th1dPx/Z1r+fzr1/38nxsN/rk9xD/AJKrMH/vXs22n/c67/5q2n/Hpeir&#10;fv8AkjQ/9K/cv+1LqtDcyg9ufzBAbH7bH9tVVjxqVfld1fEbfW2nzA359le3LVtiNeFu3/aHcdHe&#10;/MkEXMYdviuIP5X9j/n6Su5t5DZ9N0JXrDLUtkviFvzbzQREgMN2b57+2/Bqk0vYtPnFsNPq0WuL&#10;3C2eM3FxfW4bTV7Rq8f7OK0kpTHHRp44rXNKEttblLOy2S7VfE0/W44fHc7jDxzw8XVwzppitQV3&#10;DeGTNUn24aOFcopRZfIXGisEYT0RtxojB5t9bc/X2YbQHXd7GFRq0NEteHBjmmePRbusldoncJ2+&#10;HJXP2n/L/Lq8P+cfE0O1fjZF4ZfNLit8zQOEPjPjptsSPE0jW0M6jj630nj2H+XYJ/3TcskeohrU&#10;0r/wu4X/AJ+r+Xz6E3N9zbTbxtsBmosgu0JpXTqltCDSucqRSo9a9EZ2sdFV1PZCFX4T98xgG4Yl&#10;ZvlMpc3HGqwNufamc6lvpCKO8tg5HprezalfOlaVoOHDpmxPjry1PSgP70FPz3iOv86/y+fVyn8k&#10;8f8AOKm/1/8AAgNym/8A5TLqT8e7S/8AEb/mgn/P3TFqtI+PE/4O3/n2v506uNPqVT9LA/7xE/8A&#10;xX2ml+D/AGw6U/xfYetfz+dfZtyfGwkEhMnuPgG19VXhE+v4+t/Z1spCX08h8rqxH7Wn/wAHRHzE&#10;+jY7diMLY7m37IYBT/jVfy6rp7WwGT3BQ/NePHshj2z8spN6ZJFmjWZMFS5rvjb086wOhaoC5XP0&#10;aXBUKZRf6j2TQaI4OW0KayBLQ1p8Sw/b6dCHd4b0XvOhtgpVdyskap09rTXlX8/gLCo868R0fn54&#10;SmX+Vb8J3ELQzmT410M5RuYZG+N+7554iUaLyyRPAv8AsW4/xVqGjmERaoQkjy+L/NT/AAdI5baV&#10;FWSZAuos1Aa17itK4/grX1alMVJjf5LtDSj4xb1rZKyZan/TlnYjecSQh0656njFw8RtIDEGIBFy&#10;bG/B9t3Sssiur01dbsrieVbm2ihArTJzTjw4dEB/nR0dNN8nOv5vvpE09IbXcuahonZE333A8gOk&#10;BANQutl/J+vtTEzaWLNXA6T3BmXVbzRgnyYY/aP9nq9n4+Ua1nw26NdsnVGST4w9ZNE/3kqEeXqv&#10;DHyMouXsZD/S49lO5Sf4ve0H/EeX/jvRxsJY322wMKp40Z/Yw/z+vWtL042Q/wBlm+ZckfjqUfNd&#10;POQ5aewk3fVyck+OxLuxJ5vf8W5M94DrvuxFEr37j8vwR9EmzmzPK3OM0aeGzHaAc1rpuT8h6nra&#10;H+IBkb4tfHoyRpG3+gzpv0IhQD/jGe1D+Xa/+8e27kv9Rca0p+rL/wBXH6VAoYbLQ9R9PH/z90Me&#10;6l1bb3Dza2JyH/uBU+yvcX8Kwv5aVpA4p9q9GWy/8ljbf+aq/wCEdaUv1+Pnan4t3p1mf/XA7m9i&#10;PdF8PeLaOtaLfGv2tD/m6C2z/wDJD3X/AJqWP+CfovdT+vHD/pnT/eTVf8U9tRf7j2v/ADTH+XpQ&#10;zaUvcf6J1fz8CE1fyr/nDza3+zIfj/U/HbZj/wBR/qLf7H2zP8Uf2/5ulNtJ/i69vRaupKZZv5QP&#10;yE86wSwRfIhKmU1CTPoaHa/T08DIkM0J1LLYfq+tj/h7q4L3NhHXB8XHrpt5W/59p+derg2/0W6v&#10;OE06bcAEE8L61fBDCnwU4HjXFKME/VPyY+UPxc6z69yGD2f15vrrze1HuXFbOxnYG0P4671+Oz8F&#10;JkaSnyWBq9v5OFBVV8DfvzynTNZF9D63ZNusr+4eFbGNnWSBG1APTxYISDQjFM1H4qcR01b7zve0&#10;QQzpulzHFKtxJFGrhQfBmkVlqEPopyDTVShpkxe6f5inzJ663lRbA3H8XulMVuHctZTPt3AP1B2f&#10;BkM9S5PMVOCoXxUX+kWhnyNPV1ONYxSCKVTqsLfViyLaNtFvbzybdAPGiVqBFFKitCaGtK8cfZ0d&#10;Tb7vU1zdwNvdwbqKRk0s1eBIqCNNK+eD1gzv8yr5i7U3Zjtq7m+KvSe3d1ZlKMYXb2Y6Q7Uh3BX0&#10;1dkarG0DU1HUdgJNIs9XROoKBubX/Ht2HabFGLw2KKn4tIQfZxQ/PhTpqXfd50xwHeJFu2dVCEsa&#10;1r56hw+w1r5U6Uo/mUfIvrLNQ1/eXw72TiKXOY/IT4Cipert77KyOUyVLX4aJJMZW7syuZiycFHT&#10;VEhlhporlpY9bAaQ1Ds9jdu7WpjMmAdcSNQngARp4gGteNOrScyb2Eisr+5/WDuqq0xj1BdOoglW&#10;r8Sg+lRk16KZ82PkbP37u7YVZuXoSo6N3JgHnxpoa+jGMymawFZVYfI4lnpqnD42SeGmNRPof6Wl&#10;4/wNtosBYuKXUUivPAQEiEdAGbjRm1VNacKUPGuA9zHe3V3DJb3ViIJIbK6qfqPH1FvAxTwo9GkA&#10;Hi2rV5acnL/nHoZsF8VRETHCuJyvi8ohiUww4jbxKKKcyXa8n9r/AGHso2UE7bLQ0obL/q3cdCDm&#10;MFd7hJFf1dx/w2XRDKPtibob5H9O9mLtaPe2U2t0z0dWx4ZnBirYarozY6US/wDAGrqFqaGpRZUE&#10;aMXCtfTwfatVU7WkbTaS0s4BpWn+O3XlUV/b0T3F3Hbb1JfXUEZsYo4tYeURL3bdFQmQqwWlDSqn&#10;+XRwOwv5tXyxrcZQjB9Nbd69wu96TIw7RzOV2XvmqybNE0ePmbC52qz+DwtZ4quaM62oiiGylCDf&#10;2+lhbeILRpvG0FQWGtANasa6VfNPD828z1uS+Lu26bfJGm3zCsZVo7hG8OBGejmPQaEouEFNQOeB&#10;Ar5B9pfzGNjTbKh7S7k7D69bd7S1m3VwG9I9kx12OBxyVFRWRbEqsXNThkyUGiSaQOhYlVlOqze2&#10;W9lcEG1n+Ixhl7zTWzqPiduGk8AK+fDp7dtx3i2tpzuJxFFM6BI7aHX4TBWVjDbozVqrAuzaamgy&#10;SUr8ufjB2p1A3Vm6e3e2q3sTdPbgrKzITDdec3Bk0p4pKCio/Jn8/BHWV85x1YdRnSaMNIbXsdVt&#10;tvG3NVWINCP0a0IYN42rjVQezSaUIrXy6Z3azOxzSXDeFJoF0CNDKx8DwfxeIwGrxf4TSnnXCy+d&#10;PxB67+Ni9DPsTJbwrDvjHDI5cbnrtvNLS1uKTBsIsU+3ds7c8VNVSVd5BKahmSMKGX1FtbHc/vKK&#10;40QpBMfp6MFVz+tr46wQdNPw6a1NfKj3MEP9XWt4InM6IbwuGJUHwPp6adBBXV4prUvSgp59GR/l&#10;m4Pb+0Pnt8ntvYWmMWJ2xsrunF46mW0gpKHB93ddYelVDIfKzeCjUsSzXYm1ubsLMz2lvcSNrdo1&#10;Y4QfEK07VHD1Na+QHmpuYmj3G7sxQRxTvGKas6dNWOp2pWvAcKcT5bHtLIs0UU6rIokpxbUqAurl&#10;yJLBzYn+nutdSK4FK9XYFWKE1p0AHy5F/iv8k7arnoLt9BwPx13uPnhj9fbsPH9nVGUMjkmlOtdz&#10;+UfRVsveHbNbTRvJSR/HXe8VQ2ghRMN4daLDCWuQHlRpGH+EZ/2CTfYvH2+ePXpYRu4866F4eXGv&#10;Hy9Or8rN4e+WzFaxvMkZPDTrqQfn8FKY+0dAp1F6fi98542PP3/XKFQda3/vdkCSp4BUKAf8Sbfj&#10;kyv2YczbLIwy9xuBp6di/t/l0V7Qwl5J5il06SY9nxx4XUg4/l0CPxN/7Kp+MzKCQ/yK6ha9uB/x&#10;kTb4IY/1/wB793uBSPcDXih/6txdM25qLf8A554f+PdHg+V4cfPb5Dyw+tIuouzJp7+lDCnxw3Ir&#10;hXJOptbqLW/JP49pVUPy+sRNA92619P92Lmvz4eo6Wu0kPNV5cxx6zHG5pWlf90TnjQ+np1H2gXq&#10;MD/KooHc06R/JfIzH1hTGJO89oxgIxS7kqisCLfqt/j7Y1vJec1DTpUHb5AfX/FphT/jNa/Ph0q0&#10;pBtnIKTGjrFu4/bexSf9ZKflXzoFb3nt3oPL/wAyju//AGarcWX23sjH4jAZTF1OBeOGXO5igo9n&#10;fYYDKmpxWVSfD5bE/erVJGsMjjSvlCF1d+xNwm3WPggEt9QxqFNNV5c07XV1NKHiv7OkO8Rbddbz&#10;dJdTsiCO2yPFH/EO284aOPyZfz8i5fLvvr4ubp2xjun/AI7dM0G0l2znKjKUHY9Rh8Pj9wZnHU02&#10;6MZBJNWvJks9k8dWRVgqIpnnjVUCwRwokIY3hjuVlnkuG7WpQaVWlK1wionmOCDhmvVvAtoogu3b&#10;cRAvxymSVq/w0Eya8UbjI9a+XAl9+P8AVJHuPc4AKzt0n3bI1czU4DX6Y39HUyeaWoetMcjKrPEd&#10;Kuwvfj3e6fTauKcZrb/tKg6b24S/vK3njXWkaXDDyr/ilwKedOP8usu35fkPsnpn/SX17vXf+yOr&#10;37EGwayXbnYud2niajfjbTj3HXAY3A18SVFS+Ho1leUoLggACxLalt7W4W1a5SI/orTWgf1rSpFO&#10;Ar6/l0ssb2/sGuzDczQLrKnRIi6qEkE6yK01mlK0z6joX+wsV88OtOptjdw7t7O7mxGyd+/3e/gG&#10;bm7y3g8GR/vPtqt3XjPt44M5LVG+KxsrnXFHcWIvzZO1jti0/Rtv+cS/5+lce/cwHxHnv7tLfGlv&#10;qITq41xUUpjzNa/LrvsPFfO/rTqTY3ce7Oz+5sTsnfv93f7vZqbvHeD0+R/vRtqu3XjfAlPnZqof&#10;7icbK51xR3H0vzav0e2f74tv+cS/5+qrzBzCGZpr67S3/C31EJ1euKilMeZ667Exfzu6y6l2T3Fu&#10;/tDuXD7I30m3nwGcl7x3hJT5L+9G26zdWMFOlPnJarnE4+VzrijuLWvzay2O2N/oNt/ziX/P06u9&#10;8xkM7Xt2Ij8J+oh7vXFcUx68fl17sXGfPLrDqXY3cu7Oze6cTsTfku212/n37v3dPBkTunblTurF&#10;iGKDcD1a6sVQzP64kuF4/Nttt9hQmO1tmp/wpf8AP0z/AFj32MMZ7+7SP18aNv8Ajqn+ZH+Hpn33&#10;lvm713i+vdybr7V7moMT2dtij3Hs+sHee7DSZSjraTD5KlAtnxMC9HloyS6Jp1Cwa5tW3stsuiFg&#10;gt2YSIj/AKI7fEJAPHPA4xw49NXu8bvawLdXl1esrxyPCRcImrwwCw7kH8S5FaefUjv/AKj+Yewt&#10;kYvdnfmd3/k9k5LctJisLVZ3sPc258dNkMhgczn6CZoK7NVcUZnoMex0hRqCXJNuLWMlj9M0lmkY&#10;aW01sEQLprQgEj4uJoaD7M9e3Nr9mT95tJMsM7hPGdJaaAa6dB7NVBWta0FK0PUTK7S7K3f3T11t&#10;TqGp3RUb9yfQfSVTi121u0YKpX7foraFVVGnninx9ennHiukUn45PA97WC0m24zXccbxpNP2ugau&#10;q9lXBPw0rU4Nflx6prvId6aPaodN0EgUeHIsOqm3W01TqbuoCQKV00J/FTp3qKT5y03aNH0BDv7u&#10;DH9lo1Lr23B3Pu+gYH+BPkZmfzbhWN5WNUl/GXta5PIHupttrntkItrZITSg8JTprcJB6ivxavy0&#10;+dRe33HmUbvPZS31wLyZahVuIj8EJn82P4W8qYznrnUUPzqXuCh6BftDuiXsyWgo2OBTvDd8b00p&#10;wf8AGqhJJZ8/As2lZI0Bj1fXUbcKdPabYsCsYLYQR8W8FfO6+mGK/LXx/o/0urwb7zAJHtvr7v6w&#10;sRo+oh8ovG41/hPp8/l0+4DY38wnc3ae6uisV2X3HV9kbSw9Nncngo+695vJSY55MTFVNLJUZ+ig&#10;HjfNQAMHe9uQLj36Kx2yQLIsNsYWVip8EZ0TtAfP5Bvz0/M+ffuYIS8f112bsPGuj6iEfGgcGtfI&#10;MPLPHpPJB85abuav+PkfZ/cbdlUq1cc2Ah7x3cJaaWlxIyszzTTbiSKQSRyIFETSabkm3ANI7XbG&#10;tFvHt7ZYdRDfpL20lEQ8/PLeVKU+fTz77zEtxBZ/XXf1jorafGQ0rbrORVVbgCVyBWlfUBS7e2X8&#10;/wDcnbGd6Mx3ZHctf2FtrbkG5szg4u893RT0tBNJh6JnkkrM5S0501W4qdLrI1782uPdltdoZY5P&#10;DtvDfVpPgjOl2U+fyB/OnllPLvvM/jSwC6uy8WnX+vGNOtFdfiVa1B8vz4jpMbSxnzz7K7Q3n0tt&#10;PtPuOu35sOfLxZjA/wCm7d7TUK7cz8W18yKiQbjjo7x17RgFZXseDbgm0lht8VDJa24Q0ofCXzdF&#10;9f6Vfyp59bj5g39obhrfdbs3Caezx4Rqqaca4p9h6znHfOdu8X+O79jd4V3YEEE4bbidy7qniilh&#10;xJyVQks0+4UU6laHSYZWCgksD6R73FZWLlnSGAWyadTCOlNVwsAwrrXiWyfLT516ck3XmJ7l7QXE&#10;su4rpp4k8XbqtkuTSjjybSf9JqFK0AnfFra/aOxPnntjanctVnajfFCNztmzuXOTbjrFqKzrnJyR&#10;Qz5CfzSTRpT1Dekli1r6hblPvwgXlvf/AALZFjMKUZajVo3COLIJb+DVxxqpmlS/s370k5l2E7nK&#10;Pq1ll/Gr8dvuZvwu1Kig8q1qK0p0D/WXXPy3yPW/ZPZnSu49/bf6u2luXdqbol2t2dn9pY6HNYfD&#10;4vNZWpOLo8pTyVc0eIqICZBcEWsqf2jjeYbJ923T61oy3jHSHjD+QrSpFPKvr+XRFsO47na7bti7&#10;e0scRhXxXSTT+EMtQUbV8bAZFKHjXCn6f2p8/O8Ni5vfXX/ZXc2W2thcjmcdksi3ee7KU0tdiMVi&#10;stLH4qjcEUz+OlyiNZQbg/ji5S9ttcMU8k9vbJpTUv6SnXQgEccU1D16PIdz5hv9xtLK23S7MMjh&#10;S/iDFSBXToz/AL0Omrp/CfPH5ASbipuu+zO5t0ZbaNHQz5Yx9zbwiWgkqa2ppYo2+8zqRMxSjlIK&#10;O2rTyBwfb0u17OsscV3bQDUXCERqK6BGT/x8D/i+kFnvXM1/aXElrdTyaBFr1zoNPiBiAK6NXwtW&#10;leHl5y9m7L+evaW7OwsBtTffcuWyXWGZjxG7qcdy7zgmwxhqKmjlMj/x2KmULUUc3p1vr0nlbco5&#10;Nr5dVIZbmxhUsHKdgzoZAf8Aj4+zo3tbvm6eQWdnesQJYo5D48fb4wkINPF8vDbFRX1FMxuo8d84&#10;PkId1Y/qvePb+Zq9pHHR5mnpu2NwsaaoqayaifU82aSCQR1FPKptLd9N7e1k22bFFc/R3FpCBVgh&#10;0LnSEJx/tx5nohtN25pnsoN1ju5BVYC6CeNqeP4lBq8QfD4ZPDur5UzA2ZTfM7enY++Ortt9gdtV&#10;G7NhDKT7kxS9lbnH2seHylNhMprlm3DTpBoyM6rYggW9OrmzI2rY4bRrptsho2rSNK50D1oeNfy+&#10;fS1b7fLua4NvfTK0bhXPiBuJoPhc/PB4+XXfVNB82u7F3I3XO/u3c+uz62kTcL47tbckElJS1iVy&#10;RE/c51Y50o5KZi2hmHNjpuL2utt5f26S9jn2+EFZZUXsXv8ABZFJ4Yr4gNM04VNet7Ve8wb3FZy2&#10;W4SPVIGceIF0G41aQNbrqoEbIpWnAV6UfQm0PmJ8mq/elJtDtfsGnp9oQRDdgznae/JaSiNWs0VY&#10;tTU4OpyvmaSSiqSqSRKj6CL/AFIpeWe17UXEVoi6y1CtF1eH4fGg/wCG49KfPDe1X24cxyWtuNyZ&#10;ayW4YvIcCcOQV8OTuoY2BrSuKEZ6Aqmp6uH49dk1FfVwZSpi+RHWtNUVlVWZGWpDw7J7sgK01TPH&#10;STTMJhqEupXfV6lBAuvvA9re7O8ppEhmQf0qiE1r5Urwz9vRZYyncrLfryNo3eZbBivjSkqZDdAU&#10;YOvDSeKmvypkT9xbS+Z3T3VfXPZ9RvHt7bfW++MdsOPZVZju09zYzHTxbr2/X5qgpvBR5+cr5aGG&#10;Jo9UaABja9j79NZbZJNbRfTRya5CCzKG01BOAf8AS5yK/l0ZNufMtjt+4kyyrGhVY1+pWmA5YjxA&#10;CK44V+ZwOp/bUXzn6Pr9vQdjdid5Y+HemKrKrblXVdu7gnNYaR4EhKSy5yeySQZBQFsh/dub6faO&#10;Ladl3Axi3s4Gpp1UjUadfiU9a/2R9OPVtxl5p2v62C5vJCyePpY3EXcLfTXAcU1F1HE0+fU/e+y/&#10;nd1ru/rbaO7979v0Nf2lkaPHbRWftTO1P8VXKZDGYzFtGY8wCjBskpkv/tI/xCa3sdn0PLFt0JjC&#10;KznSO3UXAHDNdJzjpVJcc1QRWkE1y4uJJpo1/wAYj7jCUqf7TGHU08q8T0179x3ze677D636h3bv&#10;btzFb47Di2jWbfxEPaefkjqqfdObrMDRSfeLlGEhNfSyIAVTU0ZF/wCiz927DcCJ0soZIzWp0KNP&#10;D5Gtfy4dIxf812y7hFcXTiUadP8AjEf9Kv8Aon2V6UW+tofPrrHffXWxd1717iwOa7H3pT7XwdGe&#10;3c7PJmKmsy+HxFLFElLmUKhpssjjWQObD6khONu5ekNwLWwhYxU1dq/irTy+R6dmu+aLS0tprqeQ&#10;NIkjLSeM6tGio/tBT4x/m6Te+sR86uuOzdqdS7u7E7m29v3f1ZhKrA7ePcu5kmrYdyZWsweNb7hc&#10;0lKRPX0LxjU62KcXubPJtW2eCZo7KBQONYwfs9KefVrXfeYY/wBGO6u/qZUVlVJIz61BOtqUxQ4r&#10;U9Lmt6t+d6d17L+P2f7l7O2nv3eOBXcmJo893ZvuqoZcOIs28tR9xgK7MREyPhJ4yssZuY+D+oe3&#10;JrXbo7eO4tooGcPGpAj0U8SWOMGquK016qEeVKitQzabjzFebgtju1zeoH16S0gNNEM0ppopWvhB&#10;TWlNQOaUKk+MmG3Bs/sH+YTtveuakz26ds/DP5b7TzeZqa7JZIz5jAbo27i6wHIZaBKuXTNRM92h&#10;Ui9ufr73NM0UUTaEAKoaLUfFXjVmrSny6ToomnMbSSk6Sas5fgSMV4Vpn/Y6B7oDp35gb36+zW5O&#10;i8t2bSbLoczuGLLS7V7J3BtfHQZrG43FZCrZKSkyUXkkFFVxP9CDr4C/2vXse3oJfr1jdki1oHQN&#10;WpUECp7eIqc19OlO0Pv05VdkkMcUkyxykSohGaI1HprpVsClPM5HUnqmh+d/eKbjfY3a3dGXk2VT&#10;0H95IJ+6t60U+OiqJ8jCrsJcvHE4C46RgdY1Wtx9faa6sdqtlZ5LW3j+PT+kp16fDr5in9oPXpzb&#10;tz324MX0t3c6nktkkpPD2+OJCDx7tOhvSteI6x9V0Pzs7yxe6Z+v+0e6Mmmya3Hx7lh/04bvQ49K&#10;lK0tKJTn/t5PEaKXjUNWj6j3e6s9ttA/jw2w06tP6K9+nw6+eP7Qev8APq+3b7zBuc1pFb392dcc&#10;DufHh/T8cuAP6WnQc4r6DrP1VS/OzvWHPS9e9pdx5VNl0mKG5oz3jvFGoDVvXCV/J/HPtpfCtDJx&#10;5Bq0/j3u8tNstQ/jwWw06tP6K9+nw6+eP7Qev8+vWG+8wbiYfpr67NZbdH/Xh7PqBIQeOdPhnGNX&#10;qOsHVVL88O8cZumXrvtHuXL/ANyKyjg3LTDvDdiTUKVUdYpkiJ3D46gRGllJCE38YvbUPfr202y3&#10;SVJ4LZaatP6K92nw6+eP7QevD59e2/eeZ92ktksdxutLRW7yf4xDVPqC4UDPdp8Ns4r6Dp96sofm&#10;R3LsLt3e+E+Se5MRiOj9n1O6N5YndXeXZ/8AFZ4MXh83launxtNjnqYJ6jx4GVT5J4lBZLE3Nt3F&#10;pY2zW9u9lb6S7qG8Jc0CGtP9twr/AIek+173um7JdtDuO4pJBHEz6ZEf+1DkAla0poOTxrwx06bA&#10;6g+ZHe/x17d7yxHyArK7rfrk9gYvc+2Ny9ndr1FfXwbL2RFuvJF8SozOFmo6zG5WBlD1EhU3BH9b&#10;IkFu5W1jjWtK6EC19K0JrTNPSp6vHPf37+HeXV0yBSVMxDfbpwtK4B4+XWPyNH/K7japijnjPz7e&#10;QPFDIxlLfHOZ46mCKeSOSOKSOMFQwBF/qfa0Hgfl0UlkkhQxpo1yhDmv5+X7Pnx6LP8AHfsvGdP9&#10;lwbkyXV3X3cuBzeIotu5zaPZW24N1Y+DEZrce1p8hV4ykqJoI6HOJRUUsUFTpqlj8jXhe4Hu8fjF&#10;wIp1j9SV1fZ5j/D1uZ0aCOLwWIWYx/EVU4rVmALLwoAobic4FV73hu74w9ibaxOU6x6+3J1XvWt3&#10;JS026NnR5LGVOxFoF/vYJ63CirnlyEBnlylLGQqQxxBAEiHPtLP9ZPPJBuF0ssYhfQQminw1xqat&#10;cenD59UiNnFZRT7TYNBuEqFmPjSyqe2QDSZWNKUJNEjrUVBoKL7bBm/2cb4dxUvjp7U3weA0xVVN&#10;CY/7u9LOkgeWBYqiZ0kDO6E/qFwOL1hiktrOtvmk1xX/ALKp6f5elkjRS7zdtetW5R7Rj+W22WPl&#10;X+VOHQU/JSlmpPlv31FUMrzt8hO1phoYuHRu0M6ouSq6Tpcn83t7MtraZ73bnmFKzLT9o6LN8mgN&#10;hu5hTydzn1Rmp/xmlfnwx0cX+b0R/p66jtf/ALJ62evIt+nf/bKg/wCxvf2HtqXVtlqK/wChR/4O&#10;hRzINPMe6p6Mw/Y8i/8APtfz6BTok6Ph38yD9QW6kv8Ai193TH/eL+zCddO+8o5/Bff9oj9FFl/y&#10;rfPf+n2//tMHR80Gn+TI172/vHkLED66u1qT688W9o0/5K7/APNf/vEv0vpXlv8A5s/95ZejU/yT&#10;rf7Krvv689/bp/H/AH7vqz/H2rnXVKM/gH/Hm6L7RaQUr+M/8dXq4S4sR6r6l4C3P5/x/Pthl00z&#10;0/1Tv/OxhMnxh2QWiWpSbvDblOlG5kKvNN152fGrGOOWG7qGNmJOm5459uwLrkKcO0n9n+fpm5kk&#10;hhaVGoNQBHrX5+VOq9jsXpxvkT8CNp7s642/jNs9o/DPojF7jgpNsYihjy/YG+qbeWCh3FLLAI61&#10;8q+ZlonE7ySMCgAILavdrabxraUrHpmLUVu06acTRkatajgV4eflq42+GC4tNUmqN1JZaumrhQa4&#10;3SRaZ+FhWv2dMnzE+KHSHW/zc+N/SuwsXnNp7N7YxnTW2d1UuMzc9VJLT797i3BtzJVsNbm6DKq2&#10;Qp6Omi0lkeAhSpiFwReEXUCNPLe+I6eWhFrx/gA9POv5Z6S3kNlcubGHbFiVmBq0tzNSnp407sOP&#10;kw4Zrjpm7F+Em7uufmTtToTrDt/M4ypze2KjfGx85lNz5PC1+DfEVm9KTF0Iq8MryR1zvsuFvuKG&#10;Gj1F7IkRjJl0LuR7e5uymlVeFacdXiSrFWtBTTq1cDXhjj0pfa7b94bfbiKFppVkCt4Z1J4UEk2N&#10;Tt8egKaUpx7qU6cewdw/Pj4n9v7J6Tq/kHuDsXe3ZcWzsxgn/vnuvsnHV53Lurce1MXi3quxqMrS&#10;133eBmaVAsjIdCmRrA+3Qm3SLBNLBkrq+JxQn/Sla8OJr8qZr5W35f0/q20nChyrigJFFWRXUeRN&#10;VPl6VINfLjtX5P8AaOZ6t298keuE2PLsXcFbBiczHtbN4Gp3bkYcjQQVlfU1tbXVm38hXpEigSUc&#10;MEQD8xi49vbbFapdLJa8GuYtWWNKeJT4mb1PCnzr5Mb624i2RdyIExtbhIgNHfr8HWaIkaLoouAm&#10;dXEUzaf8bK+mqf5oXyAmp6KatpE+N1DSGrGisP3EVZ0DeCWeLxRCSJFUEKgtf8+w/t8rDlzYQEqv&#10;075r/wAvV18uhDvNo1vzdv8ADM9JlkgFP+oS3+fn0Av80Kq3JSfP/wCNFb1/g6HObxx+zeoazbOJ&#10;yr6aKuzVH212ZVUOPqoRU0MklLPkWgEnjnhksAFYXPs1ijM1oqeNSM8RTj6Zr9vRRP4kV2Hhh13A&#10;+HuVft+JhXy4Vp50x0FnZHyc/mX7G7q271VunKU+w959i12G/uxtDAY3bdNjHp9x7nyGExsNNUyU&#10;OQrJKcVFPIsXmqp5V0EGRr3FvpbKVYYTGwRK5WSVONPKN0rw8608qVNXTuO9xR3EzuzT47VSyenG&#10;mZ2kpX+gFrTurijxvjuD+aT1lu7YGwd4bsrMNnuyd8RYDbNKYdmVlTXNV5HG4imWCRcasqKJ8qrN&#10;5DzcAfk+2TDtrrctDJM4iKhv8YuhTXWn+jn+E9NHc+YYGsReTSRG6DmOsO2Gvh6dQqEP8a8acfPp&#10;LdtfJj+Zj8eKvB4ztveWV21UbtxNWmDqMjidpZDCirhq6GGY1GQgwx/4CSZKDWwj1orkqrWI9v29&#10;pt9xe/SW0jswZNRZ5XprJAoJJHpwPArXFeApS/v+YrO2t7q9vxFFIJSo8Lb31eGFJrptzp+IcR5+&#10;fSZ7vl+e+zu8ep+qt7fLDcsm8e9P9HeS2rN1n292VhdtLT793LkNtYWlqsPSUuFoyPvsW/lEdMUs&#10;QLgEEpoJ45ttgvY49JdVYrWtKjhWg4Z8ulF609juM8K3fiSwyFNXhQx1qSK0hjj/AIeDFvkRmo7f&#10;D/H53bvW/wDNP2ru7INmd37N6v7X2pu/Mvk8jlWy+5tv7b7Ux2WrTVZT/Ktcs0VmuDyv6m/D12/i&#10;XPLrUpVZ/wDrD1TbIY425mUD9Yz2hZv4qrd0x5Uz5nj0tP5JhE1V3yAbvHtzaeji2oTNXEh7X16B&#10;GQP+DH2i3UeIdvtq0Z47k6vTS0B4edftx8+tbIDDBfT1qoFmCvrqN4OPy+zPVXfb2cpuu/mh2vnq&#10;ei1U20Pkhv3N0lFTDwpTw7b7bytWoZgkgbxUVMyqdI0gfQ/T2rvYDuO3TweJoadSSaVpqVV4VFaa&#10;a8RWtMU6tY3w2jcLSRbfxBbSLiunV4cgk40amrh50454dDD8B6kVuV+bNQQyPP8AAr5JhomXR42e&#10;u2lGsSx3Nta+o8/m34v73fOZjLIRTVMW+zUsmPyr0jtI/AtVTj4UAH2+HEE/KtK+dK0zx6vq/lb8&#10;fC3riP8A44Sbjg/AOqPKsWFh9Lavaa5xvG8w/wC+ZI46+umCM1+VdXDPDj0Z2Gdo5cf+OO4b7K3t&#10;zj+XVhFb/wAAE/4JB/1tT/ivvfFSnrTrTit39nWnf2e8yd8fzGRHGWUVvbJcgsLgfLbrIaCFkjsr&#10;gm5N7f09qFZo7ra4wtR+v/2iz9JpY4/o991ip/xSn/ZfadbAn8sWSGn+FXUl4QpSt3JSq2uUENLu&#10;eskkcESsTqVlUG/Gn/Gw3cmP6667M0h/7Rbf5dO2kI/dW3mlFrc/93C86oSUyN/NIQSAAw/zAY4w&#10;buS0dP8AIGGFCdbvctpufpa9ufbx+H8uk9EElESmf29bQPy0sPix8m25P/OP3cpta3+c2FuRPrz9&#10;L+0seHI+fSqT4Py6oA/knlR8rt9KSCW+Pe5rL+SF3/1fcj/YoP8Ab+1E+YtHr0ngX9QvXh0WrseQ&#10;Dvr+Y3AV1xTbk7cRkdAAdfyp64UFTdreKWcH6c6f8eGI3MdxYKPwi4P/AGZ3P+frdyiS7dvcjpXQ&#10;lu37L60FPzr/AC6Fv4Xbbotr/PboHGUEJp4KjYvXmekUnUXrtydExZ7JzX4/z+RyMr/8he/TIU2V&#10;Bqr+vGP943ER/wA9Gr5VpmlSsiiht+Z7S3iyVRmJ/wCau1PNSn9HxNPzpXFaDa9hGlQPr+wv/Wpf&#10;aRclP+aS/wCFuqMtW4+R/wCPN0nt487e3MvPO2Mmfpf6Y6tPtJun/JMvf+abf9W36N9gFN82XP8A&#10;xMt/+rydaT+8rN8e9pBjp1949zrf9VgNh9DXYjj6avp7EY/5K29/881t/wBXLroHWbaNn5RalcTD&#10;9sNp0OH8tmRh8yurAZ4KUSz7hs87hVZZ9tZWAaC2kFwclfTfkJ/jwluG02Exp+KI/wC83ETfzpTo&#10;y2ZPC37bo618MXLfbWzuCR8qKGaua6aYrUCv/N431R7p+WEeNp4JEn2R1nszZWRbXCYXyFRk9x7v&#10;UxSu0SLCuO3XT6r3tcEX1WX1in0lhYyk6gKrTh+Nlr5/w1/On2pJpJLq9njSLELITnjWNJ18sVWZ&#10;f8Pn0U/amzE3l1h0Xhrw0L7y+T+5NmzVssRM00VdtnpqhpYNIaMyRpV5VpAFezXtxe/tupspd9nJ&#10;1qFiYLwpiU0rn0pw6M4rf6iLlm0ZtMlw15VuNKm2AxitM+Yr8uhi6RhEPxH+eNlUx0uS62oUdW1R&#10;k0+6MgjBWsD+290Nxzpv+bBTfAfvfYQB/Zy30f2+HGor8q14Zp6novsJP+Q7zJN/v5tmx/DquXP5&#10;0/LqL/LMW/zP6eubN/E8yStrgD+6+5tPN+b8/j8e2bv/AJJ9z/z023/V206d2o13va29IZV/ZZ3e&#10;f59biVOLeIf7RF/1rX2iXin/ADSX/C3Sl/iH2H/jzdS3+v8AsP8AiT7v1Xrh7917r3v3Xuvf1P8A&#10;hb/bsvvQ+P8A2p/ydVb4R/ph1//R37D9B/rf8U97bgvTJ8uuPuvWuuL/AEH+u3/WuT23L8H+2HTk&#10;f4/sPWv9/Ow/4+P41WFz/FNwm3+tWYO/s22n/c67/wCatp/x6Xop3zO026+u37l/2pdVmbqNana/&#10;8weekWIiXHdt07GUXHj/ANmt6wnka/8AZt4ALfm9/wAclu3cdj/552/7Q7jo936S3LcxRXCnFxBQ&#10;gV/4n2Nfs8ugd7vMmN238ZamtraeORuhKSkheiWSTQ8ncvcho2qYlQu0CzQhrrqIYBbeu4WF9F/e&#10;Yq36FB/1C2/ROzW9xtFituGHhfU1qKVruF5T9lD0DqzV2Hy8VbWY6Sl/ys1S0VdS1tLWNDDGZ5Kq&#10;GllhpzUQR1VOYWYMFL+pSyFWZVbi6tdwgvnXQmoEDjXSa8cU4+h6RXD21xYNaJOpkdWDAlVpUY+J&#10;hXz4f5R1YX8z/mnk/k71vsTDV3TtTspNp1uOrqXdE1ZU5FJ6WoweWFfiabzYnGQGoqP2pDeddKwE&#10;2YH0ly7bcbLaQPb7sZowY9aiPTXQCBU6246j5eXRsd9s+YLq8t5thW2ZJNaym4ST4mDaQqxildAy&#10;W4mtPLoGOsN8JvDNYilFJU0h2L8W+99nymonhmFXOmz+992zVEUcCeOmjjl3O1MAJJdYp/LddfjV&#10;++W28KWa3mLlmsQQV008OW1j9TWuivlStM8eq7XJcrc7TbzW4SCL60IQ2rV4ke43BNKDTTxwnE10&#10;6sVoLyv5Jvq+KvYBPpK/IHdAt9bhetep0B/H10f7z7Zl/wCI3/NBP+fulEApEnz1f8ebq4oFQign&#10;6mw/5CXRf/YavaWc0jr/AEh0+q6tX+lPWvx/Oslvuf42qAGT+Ibhdl1WLaqrAlVHB+nkPP8Ah7M9&#10;sYm+u4uFLiyav+labH51/Loi5ngM3L8MCtQvt2559O21Xh5/FXj5fPqsLfuQpsF3B84Xqs5j6Kiy&#10;mX7NwMmNyFWsMmQ8/wAl9m1tVU0EDyxpUV9JiqKqdASoVQw1APwgs0Ittnmb+zjiDE/6dVoP+M8f&#10;8HQh3uRbyfm62CFbidii0b8firKH4CuihUDFdZNRShPN82+3us9yfy5fh5snaPYPXu4t0bfl6Glz&#10;m0sDuPB5Xc+InxPRG5cNkJcth6fKfe0px+RyQhnco51BLA3sFb+LJK9xFDWEnjX0r8ui6EIlqoMp&#10;+pQUKE1rUk8fLJPka9G6/kz5fb2N+Mu/qPIZGix8bfIjdLfbZPIUSTtONg9YwvVRCeSmdKCWekcI&#10;QHuysLAryjvrq2Qw6p41bPxsF9MCvGnn9o6Mtus9yuQZbWyei/FpBbjwrQCnA09c+nRAP5z9VBlv&#10;k/sGSCWjrqCHpbasclZQF6ilB/vt23JHTyS08cqLL46lS4BbSCL/AFHtyzuY7lZfCkjfSBXQ4bjX&#10;jThwx659OmNxtZ7SWN7nVV64ZStKUrkk14/6q9Xs9AzzUXw06bqJ1apal+MnXUca0CyQqsdB1bgk&#10;livUQp5GidCpIHB+o59or5GeGddPxRun2axSvzp/P16MdlnSPcLJiBTxAc/IFqfaaft61uuqqhYv&#10;jB8yYYFronjqunS3l9KeWi3rX00qpIF5ZrBmv+m4HPsx3iWRt05TuIsCZdxcjjp/QVwPn8NK0HGv&#10;lToMcv26rytzwJskS7SAOHC7kWv56a/Lhnj1tCfD+Jofix8dg0hlZ+iOmJC5N/1dZbUOkf0C+9XO&#10;v6i51vX9V/5sW/5+p+VeliafCtNMekfTx+fH4vkOhk3U2nbW4eL3xGQ/9wKn2U7t/wAkrcP+aTf8&#10;dPRrsv8AyWNs/wCay/4R1pSr/wBk+dq/4959af8AvAdzD/iPYo3f/ku2/wDzTvP8MPQW2f8A5Ie6&#10;/wDNSx/wT9F7qP8AOY7/AKh4/wDe6v2ni/3Htf8AmmP8vTsnwXn/ADU6v7+Ax/7FYfOEf1/2ZP8A&#10;3j45bQ9tT/FF9v8Am6UW3+44/Pou3Tpdf5QXyMjVyBJ3+iNwpBH92OmG9QIN/wBP4I+vu0Z0bhtU&#10;hFQDMKfbaz/4OvTQrPte7ITRqQEH0pdQfZx6L53JFUT/ABe+EEcVdk6KkTdHZGUqosdUmNqur/v3&#10;i6fxyI8cqvG9L5ABa6sAQb+3NvEse/czIsuFm29uH/LoGpx/o0r+fl1repFXlrk69MWqSO13YgVp&#10;XTciuaHjX0x8+jv/ADQheX+ZP8IMXVBpqamwfxvpInqXlqGqY/8AT3uih8tUJpGE7SUzf2ri7H+p&#10;9lu3pILW3V5KgQJ5U4alJ4njpr0Z7ukRvpL6IaLmWWRj56e7A8q+fp9nSk+f1NHL/NG+HNNIqiKr&#10;peg6aaNQyI0df8gt6Y+X9sERG9O6qfT6ggv/AIKtUngzaHoAQD51rX/B0jm0SyWUpT/Go216q8dI&#10;GKfP1rj06k/zn4IqfOfHeiiQQ3O6ohUU94Jkjev2nG6hVJp31qRzJG7Lb0Fbm73LypFe3cOmpW4t&#10;mJ9Q63CUp5ULBvOtKUzUI+bPBu9v2vc5rdTciC+ZSc6SGsm/mFp+dfl0lv5uWOpEf4nzxRJHNkdt&#10;1ME82hJJjDFU7Vgpx5Z1lk1xQsFJBAbSOB7Q8qGWYqZJa6RZ+X8TzMT/AMaA/L50Blz4kFoLvwoF&#10;Dsu4AkYqFFkAPsGaelaZ4nh/OPj0bf8Ai7TRu6JSYHMSBl0CSSWHHYRQ8jBBcHT9Lfn2n2GTXt90&#10;tKaVs2/ZHPj+fRjzKQm82lRXXcX4+yps/wBvD5dAP8WqWOv+ePx4o63/ACqGp6S6aaoScB0kDfG7&#10;B1agKAoDRzUUdib2Fxbn2vOgbUrsldIlk9Piv7hKf8arX5Up0itriWDmdvBmkjrGUJRijVj2hJAQ&#10;wyPhK0HrWuKEzH85fGUmP3F8ZocdBBQxSHcKvHSQrBGqTZva8pCrGV9MbsSoN7FmP59v7Qvi7jf5&#10;oGNt8+JuY/8AZ/l8+i/mu5nOy2viTySSpHuCh3Yu50x7fQsxycMQAeGc56g/zgKSGlo/iQsQSaol&#10;xGRoZ2nijleop0/uZFGZiy2bQ6alvypJseb+03K6RVV40o7yWY4/xGd/5cPnWuOjDndXlvDE8tId&#10;O6HhwA+iNOOcknpu/m9COKm+ITStO08mCri8TyPJBFCZtpxSBUb1pbg/q/2HtPydOhiglkFGkWxa&#10;npmUUr+Xp07z5E1zLeeDhD+9P+M/RfZxr/xfU7+b+0BpPh7BFDVyzri5yz0o8tItE8WBRTrYp+5q&#10;i9YP9R/TnfKzh1Hhn/lBr/1U6S89hkS5uXHD964/0q2jcfnQDhitfLpv/l1U0bfzJPl3TB4iRtrv&#10;2OeJo55Zo/P8h9nMw8cSlSoEY1HVYA8+27UFrCzQ4U20WfTtPS7c5Yl3jd3bVUbhcAACtaFV/L4a&#10;/nTy62E5ctBR0zyfcYikp6A1ENbVVVTEtJBDSSyxhmmM6qki6fUh5UuAbW5eDQBVjWcGny4V/b/h&#10;6Yq0rkqhqeA/EafwjgaedSKY49ES+a3yl6S2t0L3XsLNdl7SfeG7Ovd77JxO2tu5HHZvcf8AFd17&#10;Qz+Iw6VmFo8jJU0aVtRVwlWlMaBCTqNj7diWVnBhj1oPiOpV0+nxla1zw4Uz0neWL9aGeXwphGzB&#10;SrMx00qCEVgta4NT5+nVZX8mM01RF8lMxB4pZKPaOMoYpwEZ4W8OarcnROyF0BFTj40YKxHpVv8A&#10;afaHfqwKs9aqlpcsVqhriMUqrPT4uJH2edFnLKVS6Wv6n1tgwajigYXVRRlWvAcCfmB0TDqCGGD4&#10;mfN7m7x1XVkaux5Nt0Zh2LH/AFTuvP8AS/8Ah7O9+YLzRtDAYS43BafZFGa/8a/l0U7GDJyvv9ko&#10;oPpdlOr7LqTy+f29AR8VqhIvlP8AHGKGTx1EfffUFbH5I5PtESn7C2686zzi0MYkWoFixUjSbBud&#10;LVxKgt7h3NNfb+2OLPTdpG7i18PJMEYPy0kn+fR6flKlNW/Pn5Hs9WlTGnRXbUwNBUQPT/fU/wAb&#10;d1U8sS6ZvHL9vOjXGoEleQvHtvSh2VraOSpWXxq09bvxdNP+bumtfw1pmge1znf5LmmgSxzCnH4N&#10;puIeOP8Aferh+KmaVIVdEblzG54vgPjs08UsO1PmpLicOY4xHNS0Umf+P+54aYyAukggqdxSksP1&#10;lvoPp7tRSu9ALRvBtCT66Vuov+ser/bU8qnRZi/LYnOtVl3GJRwpqezlLef+/QtP6Na91AtPmbtf&#10;Fbp+fXyCo9wCry1Jj+vd3ZqCmq6pjGlft7pDI7loHi8KwtFH/EcbBqW7XVLAi59twu1ttO3Sqa/E&#10;v/OTcZ46/lr1fOlMVqFFzbW11zDcxSQ9tI1+Jh/ZbbHNXtZePh6aGtK1HChq1ZKRKaSCOgo4vLOJ&#10;jNFAi1EMdSgmeipalxJUw0ETSkxRF28ZLWJ1cKwzMsTMfiQN9la4/l0XpNcAuIpdFo4+CrtwLD4m&#10;c/yA+dadDv0BS082690QmIJHH0t3empRH5mWLpjsIBWmaNmIImN739p7wf4qx9Jrb/tKg6W7azR3&#10;8CRmiyJcr9lLG7kr8/gp5ca+VCYtBGP5WKSNBBI8Xz4SMs0dvKo+N0USmTQy3YQ1Ui3Fr3ufp7uq&#10;JL9LG61pCn8y3TJkZ1eWRqoXLaaKfiVTSrK3DhgCvR/PntT0tN/K2+GE0dJTaz/sutx4zoa3x23n&#10;Cuv1eRtMFS6/q+pv/h7oIYnneDRQLTP29OyvI8MMjyVgFaJpjxwrnw6Z+QHXH58UtND/ACtvhjMl&#10;LTa2/wBl0LgRkI+n477ziUMNes2hqnX9X1N/ehBE07wacCmervK7QRvI5a3zRNMePXPhkenkOu/n&#10;zS0sX8rf4ZTLS02pl+Oqspi9Lf8AOO+8YhqIYSNpgndeW+pv/h70I4RO0Bj4edempJLjwo5fqP0R&#10;WiaIseudHnjyHDrl894aZP5XHw0lWkpQ8H+y8VigxsYzJT/HXeUcYdQ4dwIah15b83/w9u2uj614&#10;gnYsbMfnSmPlx+fXrlvHtoEc4lanBRSma9qrX8/y6AT53UVHD0J/Le/yKic1XQ+xJ5tdMDqlfaXW&#10;EMrE6tbB4lsAxOm5I+pv7ZYoYr/c/DSivNZsRX1ab/B/PpPzFPK+0bFOz/pwR36qtFPAWo4srUrW&#10;tAPtr5HY/m+0kUXwr6bNLqpAe49gFkgJVDbp3tKFBpNxpVJBxzfSPZVtccaWimNKE2C1/wB5WnR3&#10;zEZV3LdoHl1LFdSKO1V4mn4VH8dc14UFK4Id8TKekPz++N16WBtXR/T4d3VjPJ5fjltZvVKrJwpi&#10;XgDm3tcgRtnuA61/Wk/nuRX/AJ+r+VPOoREIOabeQg6xWnw+WwhfxK3mgOKfnx6Hf7Smb+c00bQq&#10;3mzkay6rlXE3X0DOpBOvTeBdI1ce6CCJdmYhe46c/ZuSr/PTX86dXQCDnJb2JiJSpBqIjx2CuP0x&#10;Sjd3+qvWV6ekP86OACjpVEtVSqwSKwKS9ZU8bBvUSxDhXB+lx9OfdjDE2xOjJUNx+f8Au16bTxF5&#10;mJ8X9XUTXRF57Dq4eHX4s8eh96RpKQ/zdPksqU0MXm6SVXMcag/uZnpppGUkGzMGtfm3Nvr7ogjt&#10;9v27RH2gzqB9t5O/p/QpT5/KhdkEh3fcZ/F/Vje0NdEX/KDZinwV4sTWtf8AD0XgUVJF/OikjFNE&#10;6V24JIqkSB3MqV3X2iYOdYH6oUPAF9P+2qYok2J4ClUbuPlx3ExU/lq/Onz6daZ/62QMG/VijK1o&#10;or/ukkYYVV4GnEtw+Z6Mf0Xj8af5ufyYX7GnCx9CM+gRxmJwuf6XmRWR43YlZQpB1fg8c8bhS3Xb&#10;LL9EEIZdNTw/xiVT5eegH+XTctzM+8byNdDJ9LXCnht9r/Ep82Y4pk/IdAX8DIoKn+aB8xC1PToB&#10;V/IaAJHDGIwh+Qe0tZEZUhSwf6j6e3riMTWVD+NlA/o0If8AOugDy9c8OkNsCt5PGj0cgGuiLyZf&#10;+F18/XpqUij/AJ0kq0lPDrnyc1LPrafxtFV7CVZZXXz6I1VljuQrcgXBv71GqxbNIgGGClvnTcwg&#10;/wCOE/7anlUqJUE3MoupJG8VSwGIhw2NuJ8OpyAfy+fTPuOlp1/nJZemh/Zpf4Zk8r/k6eFzWr1J&#10;UqdbNDeQadYFy3DBha9vaHck1cqbjEGoht2I+VN1H7a/y+fRltLBecbFwCXeZa10/wDRgPDSi+ZJ&#10;zXj+0Q/hPDDVfyyfm3LPBDJJTZn5ByIxTlzSdC7NnQyG9/JriN2TQeeb29m+8pFc7tfSSJwnYD5c&#10;M8Og7s8kkWxQaG7WhjqPX9JOhI/lE43H1nwz7fppKGlWM9sdgLZYQ1jJ1b1xGSGmM0ijkGwYXt/t&#10;izdI43tZWdK6LeQj8tDfz0gV6EHLkksO47UYnorXMa0/01TWvypw+fQRfyXKWGbPfJCk8aRJ49oI&#10;0kXk8pK1uXlRk8ss0aWNS1xpIb/bWX7lHE97t6OldEl0B8qeAv8APT+X+Ej5fbRte5Ek1dbCtNP+&#10;iLdj8Stw0fnXhUA9C38Fkip/kP8AzLamKGMT0XbG+qOKU6tfho929jNCAUZFi0iBB6At7c3sLFm8&#10;CJLPbJJItWmO5IFacDAx8jx00+XRxyokY3jcEUuPEn25z/Zfi+tFP7Lypx+fDGQj/kt0EDbr+TEp&#10;8iyVVRtmokZGAu5zecqrNqVzIplmN9ZY/wBCvNzXd4Y33SyZ1r33AHy0iFT+3TX5fPom5dIi5fkS&#10;3LL2bdqqIjX/AHNp/oQpSh9a18qdCH8IsBjp/lD/ADG90PBGMrt3svsjB490jj8ceOl35vTKTRK0&#10;iyVkbST4On+k2kaf0/T2Vb0HG3bboeiqty1KcaCPH8+PR/yw5lv93tfOaSzJNFFPGNziiqtdPheZ&#10;zqwFIqQu/lDpHLL8t5REvkmxGN8kjNJ5mRE3U4QzI8bGzaSCeRp/xPsw5sEDSAvBVvEvnBrw7oGp&#10;/wAYpX51p0g9vnVBZzKCND7WSO06gFvVp3K1OFfT1BwQIf8AKM2IKDp75L9m0+QrDPmN9bn2ccbY&#10;fbxLtvbFFnaesgqHeSVJHl3rIrKBb9kMSdQVfb94bi6DJU24uKfOnhfsr4XzpX5ZpyN9QJ+VY2kj&#10;ZZY7KtYkGYzcmvbprq1gGtaacceqXUikl+P3ZlNXs0lRN371HkZKo1ImqhIdk94Vsas6xx0qqvK2&#10;WFSb3YmwAU39Jry2gmyokuSvy8PwVP8AvWD8uGeiTaYrc7BeXP0wDqm3js7a0F61Tx/hoPSpOerV&#10;fnHuXEUfwH+BmyK5gZqzZ3Qm7KUoNFa9Ft7pvI4rIuZ0AiEcNRmKC9425+lr+01pH4m7RwL2oJIS&#10;T/zU8RB+zj8+GOPRlvSWybJK88jeI5kdF7T8KREirK3HxRkAfDkGoA5fzexAtD8PKaURtUGiyTQQ&#10;TuNFR9rSbXqnVnWNWLSJGDbkXPHunLUREkn02FkFrqP+m8en7PEP208unuegK7kJ0cO43WKP+ywQ&#10;1i2r+xzg8MetehV+ctXjz8rv5b+Gglpv4u2/+ov4lQqwElNh8v2HsuhjnaEhiIZXo5hHyL+Jhc/h&#10;FsystveeJD+hJbwE5+I/qt+WnVT5/Lo25iS0a+gWOZmlh3K9dSBENKyC2H++zWpjJrj7Og9+e9PT&#10;0380L4PJFDG8Yi+NmNpzKjsBQv8AILdiLceXTKwR3AJHAb2tRIobYPCmmOoBX7T69FMyQ3U8izBz&#10;JStf0/Lyp4Xn8iOhz/mD0UNF8wP5fr06rHJWd57TlnlVV8skknZnXCkyO2osqq5AAtYH6+29rght&#10;5d+VEyywkn7fF6e3R5ng5VkWYhD9UmnREcEWxBqY/LP2/LoDfn/RUj/zQ/hdSNAngV/jzHoFyref&#10;5BbwWUyLJ5BJrQEWPAB4/wAXEidoZF8WiHyp6fn0zKyi9Ezwo8qRqqlgBppWpGjRxxUGtKYpU9Dz&#10;3vSQUX83n4uCnijj8nRVBToY4o4jGk24O5acEeFYwxRJ3t/gf8Pbcwii2+cRxUKy29c8f8ahp9n+&#10;z0stpfE3WwmaNAypcsaAiv8AilwKGpP8WP8AZwQbYECH5PfzboAXtL0R87Kx5T4zMWm7Dw5kQSeM&#10;HTeRrXvpv7cnj8WKBK0/SjP7C3SJJPBu5zSugsn21Na/z4fz6Pd/KHRa/wCGnbwqFRjB3F2NRh7N&#10;rdB1d1vyx1AA/u/gD6f48J928GSC6uZYqlLdqCv8NDxp56R9nz6V7Jbq17ttsztRryPI0/iJOQyt&#10;WlPlxzwp0AH8oKKCeH5XPPBHLMuCxMqVDGU1C2pd1VBTzNKzBSzW9On+vPFnuZvCFokzxavDW7YC&#10;v++zbClafioD8vQ9V5KLpG+iSgMu1t8MXmLwU/s8008fn+3r+ULSUc0Hy8Z6Kl1NTUUglEbCpV/t&#10;93ShvuhJ9w1hxy3+Pu/NMMcTyI66/Ce6UeXwC2NfP4tI+z59V5FEq3YKzfFFtansi8zeGvweVOBr&#10;6+XWT+ULTUrD5Zk00Gs42iKShLTpaHdswH3F/Ow9NuW/PHunNKRwxu8ia/DS6YeXwG2FPP4tINfL&#10;0PTfIrSFJbgSUMk21tTRFjF6Kf2eeHEjz/bi/lCw0UtN8uGegpD5aXGzSOYg07PHBvORb1Dl5WPN&#10;uSfd+aYYomkWRdZie6UeXwC2JPn8Wn8vU9W5Gjb6xH8Y6jFta/DF5m7Of088OHQR/A2Klk+Pn8xn&#10;VR0zeDprfLxh4kdfXsTs6pIkV1Pl9cKfXiwPHPCneAkd7t0LrqBnnA8qaREvzrWlfl8+kfLc89xt&#10;e9ETNGXtLNqqEUj/AHIFDpVdXDBPCpoM9Db8DqGnqf5WHzcgVFphLB8knMlKBBIDUfH3aplssemn&#10;UkznlY1NgAb2Fk8wRbhlRaUp0t2+R4LRZHkeRkDDuNePpjHD5/y6InFM8f8AKypmskpPz6hoIvOg&#10;k0U4+ONXDEHKmMytGhFjx/sPb9aeH9n+bpGkOiCHu4Sh/wBnl/s/y6K18eaSOT5BdI07PL9tJ2d1&#10;1RS04kYRGCbdOGFUqoCEPnECgeQSBRfg3N098zR280qnKRs/26RWn5+v8ule1Isu52MYGmZ71Qrj&#10;4k8RWrprg8BWoNaClOpcu0cJUdUdj7vqklbceB7j2PiafICQIlbSZrbfaecq4sgpinLyT5rCU7KU&#10;0BV4sdI9rLqLRPZ2uru03CFvXS8CVp89VaV+Vc16LdvlDWF/uLJW68O0Gonu/XW9bNKA6PDoKKK1&#10;zSnRgdrPJV/Mj4gJIyxsmT+DmLaSl1xI0NLtrpSnR1hkMgCvHErXFrkkfi/tJZvJc7asqvp1zT44&#10;/wDEiVvl/FT8ul1zFHbbzfPIut5IrKQnh8W3WmPPhp4/Ph0E3yWlt8svkQ8+Sp6X+H/JjtSnlqMh&#10;Osax0R7O3FCZAxVU0QxO8ramAtGBfm4W7fK0NxbPI2oRNr9K0INPOlfX+R6Ld4ti+23xt4HZpVK0&#10;UA01RSgE1ZfMjHnXiPM2X82XNYvPd1dN5TAZbF7lxD/HLYxGW29XU2Ux5Z94dnVxtU00hjLmCriY&#10;re41/wC3KtviaCwWNhlAq/bpFK/n6eXz6Eu+zpc8x3krKyCcsy1A85JDTB8qj7agjoI+iJUk+H3z&#10;CMYdo2TqORtaBPV/e+VSlgz/AKbfX/H2rkPib7yl5US+/wC0R+i62jki5f58V17de30Pr/jY6PrV&#10;PLT/AMmVngSSZTuGud0jVGaKNe0oJHYhpQxACcmwUfkji6OhXeJQMkS1/btgT/n+v5U86hfGjvsM&#10;Ear2MiqT/Dq3dBWnnxJ4jh0nv5Ynzs6O+OPU+6eo+1sjmsDncz2Rmt90Oahx1JksE+Kr9o7LxMdP&#10;pocjLnoqvzbbq2EktDFRnxEee/1W3askq+GuttIBGpVpVVcfEwr8ZGP4anjQFVlLE8KVkKhqtXRM&#10;/wCJo6UhilP+h1qwUd1K4r1fD178jOnO1MfSVmwe0Nh7iappaGpanxu7NtVuRpHySK9FR5TG0+Xk&#10;q8dXTK3EMi+YEHUo9OpLIQhTxisZPAFgSfWmgsMVFakccVoaLSjurPbRtKF4ldNFrWmo6jStDjJF&#10;O4DHVZ/866uc/F/r2SKogWufvvaMZVZVkCRzdd9msZYli1tKFmAS/p+t7/j2otXaKdGMDaWUgE0A&#10;+0UJr+dOqywGW0eOSRBrKnFTTTXiCB6+XRDuw5kj+WH8qGGRmkqU+PvwVpphS2lp5Gl7ImeRmR9T&#10;u0TD9X7f0P1/DkBS3guY6aipr6ca/b6dIZEkmvbdy9EUUHz4fs6Hj58Qik/mh/DIKJaeio3+PFSI&#10;2ka7tT/Irdxjurq9tSAWItb/AB/DCafp55JJaA0xT0r8+lLhfq4VHx0P58Oh67z+wq/5uPxkKrFI&#10;H6Oppp41VQZVmy3es7q7BQynyRobj66f8fdLmSN9nmMR/wBHtv8AtKgp/gPT1vHcR77trTR0H+Ma&#10;TX/lyua4p9nQDfPGkpof5oXwtpoI4Skn+y+PJIYgJGFR8jd6iWISRGKZFSOV1jIcFdbE6r+7wyKt&#10;jWSPVpgUjNOA/PjX8ukEwa6mtzcsxCMQtDSmpmr9vwjqT/OkiSPNfG/HxBoYJJ9yVhlieQVatHkt&#10;vRxj7h3k8rhqy+qVZP02AFyfajZ2Vbi6tFXLS2zBvTtujSn+0pWvn8uqb9GjWm03p1F9N2qgmunw&#10;/p6n56tQxilPOuBP+M6lf5nXflDG3ghX41Urn7ZEpzNUJkOhaF6qoEaiOWeUwayQq/W3+Psn2aZW&#10;5W5ftTH3LbN3euq4nbhTy1U45p8+jvmJ5n505jv3lJLTxDT6UtLbz+dfTHQSfPujp4f5ovwvjdPu&#10;Gkg6AVnnOsf5X35vSkkOg+nkEHm97W4+vtfbho4Zu+umn+X/ADdI7i4aSW3MQ0SmtDRGpw8mU/yI&#10;/wAFMv8AMBp4pf5pPwlEgdgq/HGYASMoBk+Q28YnAVSFs0bsp45BH9Pe0dliaY5BIFPtNOP+x01L&#10;pkeO2njSSVmA1skZp9gCD+Z6Fv8AmTPiNt/KD4JbprqoUEGO7S25l66rqCv2S02J7E2NkK5KonQw&#10;vioqhwQwt4zxzcN2VtHCu/LGO5pLYH51Fwf5afzr5Uy7uV4Yl2Nm8NY0S9OI46nw2s1pUqaV8WuO&#10;FPOtQEf84uWWHKfGp4KmVY699yeWnjlk+0hqHyu2oJ2hgZ3iZWWV1OsNyqkabG6rYJIY7q6vEgo7&#10;m0JFfV5xxp5afTz6Tc2In09pbmTxFgF8AaKoYIloeCqKE+J6mmnFak9Jv5oxAfzIfgFLrkX/AH7P&#10;xVAEbaHVD35uFVVJbF0KxOq3W17E29XBZs8Rba7O3L/Fbo1fSi1pT5/b0bcwJG267iUTTS9dfWuk&#10;g18v4ulB08fNlf50ilIk8dP8lYg0aMGdVq+7bPMWdmklN+WJ59rZWrLy43yuB+zweklgKTcy/wDN&#10;Wy/45d9RP5Iq+Ov76I5P93dmqOLfVcs5P/WP/efafcP9y9o/5pXf+G36b2r/AHA3P/qB/wCPXnVT&#10;fysmeP5PfJED6VXenbtJKRYP4ZexdyGUI9jp1xOyf7G/4t7Mov8Aca2/5pj/AC9JZafVXZp/oh/y&#10;dD3/AC/i0NT80nLNJLH8BvkW3lf9TS69kN5G+t+VPH+PtNdDTGprxf8AwJIf8nTwcOkiBaVRl/ap&#10;z/Lq/T+Vwv8Azhd1vKf1VL7iqH/prfKEG3/JPti5zvG8zf7+kjkp6aoIxT5008cceHSuwxtHLkf8&#10;Edwv20vbnPVgtcL49R/WODn+n7yf7373wUv6U605pd/b1p8dlyTP3v8AzF4IIYvXkO2Yp55YpagC&#10;mPyy64eQhY1AjLNEBct+b/j2qjkX6vawy4cTZ9P8XlX8/jr5cPnUILyg27mG5d9KQrbMcVrS+tT+&#10;XDjnq9T+WduDD4v4eddYzcef2pR5GGs3Lk6HGLm8dBXNiY85WSU0s1NU1EUset1ZfobW/P0CG5cw&#10;bneiQMUJioQK/Dbwqf8ABX8/l0b2Wq82uwhsI9bK1yK0YA1vLh8lVfT8dM+Qr8hRLkdw4PD/AMyq&#10;p3TmMljcbt+j+ck26K/NV+QpqLHY3AR91tuCXK1VbOwpPsIqGIs0gkuo5K+zCOWKVKITUDNRTosl&#10;SSCZ4plpOp7gA1B6UZlXV58Bjz49bEXyd+Tnx3z/AMbvkXgMP3x0/mM1luju0MVisTiuyNl1+QyF&#10;bk9oZihpKeho6XNy1VZLUVVbGiKqaib3A91ELhtSCuetvcoFo+Mfb1QL/LE7+68+O/e24+w+zs42&#10;3du5TqHObUWVcXXZKb+KV28tg5mghX7aHxWq6PCVHOrjTfm3vcqXTBVjttTemtF/48V/lX506pDc&#10;2Uesz3WhD56Hb/jKBnP5Keg33Jufb+8O1Pnzvvb+SWrwe7KbszdG32mIhkrIMn8nuus7SxxwuxmR&#10;3xg8guoLAfTg2ZCk3NsCKTKJwy1Q01W06jKs3qTkDh9tH5Giba94jjfVFP8ASxq+l1+LcLOp0uqP&#10;2jNCBX1HHo0nxT1N8/vjXM7AtUdQdMzCxufG3xwxwjLf0ZlW9vxf27c0bYbeUH4pgaeldz1f8/U/&#10;LqtsHHOZLnBhSn+12d0/mFDfLVTNKnaXiudAtwYVBb/U3jUDj8+y9eKf801/wt0oZtLcPI/8ebpN&#10;b0Lpt3csutEhG28vG97l3042rtoW1j+rnn+ntJupI228oK/pv/1bfo45fIbfNmH4vrLen/OZOtJr&#10;etbjx8etnIJ4I3XvjuNp2qKiOIrENg9EuUMbEsfJp/F7W59nzTKm770HwTa21P8AnJddAyGO4j2L&#10;lWR4aIqzNx40jsh6f0q16z/GXc/Yuze8Ni5rprBUW9e0aDOyf3SwNfiKzNYeqr6igr8e1FlYcVmc&#10;NVwwwQI1QZBVRKIYpS3KKGbuFAsXM50QtTu40o6twxx004+dfl0a2WtOYC0ELytEZUNKADXayoSW&#10;LACqu4Az616d/l9lO4d+d57x3D3Vs/H7P7YrKja8ue2pgcRWQYdZIsFj8djKalSuy2dmZ2ipaVSy&#10;1NU3ElkvCwbatr26Ixd1pGSS/Di7P8P+2px8q+dOkUrJY3u4pNOFlkMYAVoXOr6eKNFNJhQlUVQM&#10;s1DpU0NHPonOZ6Htf45dWZ3b9ViKbbPyZ2nvTw5bGvHuam3BubLdeYbK0mWkWslpoVpU2TTyRU/i&#10;ikp/M6uDdWLF9JG9rulxE+pJYK/Z4at+3Vr+VKedcKdpjvBe8vQ3jCO7guWjKOyjE5UhgVZ6EeD3&#10;IwVhqFaeYodLl1+LHz6p5YnhpJq7rzISBgxcTvuqqmaC+lAby1LHUAPp9Pay+H+73ZY/4rncW/ai&#10;Y6Q7QhblDfJmkQsq7I1FOrhdSChNBStPTqF/LHmjl+afUojBCxZfNRi/1IG1dyMD/wAnW/2Hti9G&#10;myvE9Li1/wCrtp0s2jO77Q38UMzfZWyu8fy63F4frF/wSL/rWvtCvFP+aa/4W6VP8Q+w/wDHm6kv&#10;9f8AYf8AEn251Xrh7917r3v3Xuvfg/7D/oZffl+P/an/ACdVb4R/ph1//9LfsP0H+t/xT3tuC9Mn&#10;y64+69a64v8AQf67f9a5Pbcvwf7YdOR/j+w9a/v87Fgu4/jWTcWyO4zcC54rMFx/sfZttP8Audd/&#10;81bT/j0vRPvzadqtmp/yz9y/7Uuqzd0eVu1P5iMQSV4qbD9t1emIEH7b/ZouvDVO0gBEJiKoeQbg&#10;k8aeS7bFZjslB2i3ap9K2lwB+0kDo/3mdoJOYZA4VHuIakjVTTeWb8AdZwp+FT6nyqF3Zn8GyvWH&#10;x63Jis/iMtV7R67i27X0P96tuHL4zcFB2p2vko6DIYGlyr7lixr02bgLlqSPz60EbB7ArmhJvb81&#10;pJ+ho/pf4rAG+yhFPPonjuJGt9tkch7QfU1IGn4r25cdp7hh/wASr6iuaKzG1/ZO/dydfdsZ/wCM&#10;2e3BsPa2B2ntSpxGx9rduYza2dwez9eKxtVVVtTltwuclQ46CKGWrWURTJSqssQkDkMTX6Lpg3G9&#10;Ecn4RpYn50px8uJXpdY7Zc3F095s9qWgAq36joMcKleFc8QaeXn0Z7vv51bH+TuwMP17m/jpu7bd&#10;BtXJ0le8e19+4bG5VchisLmcAKKf77rfMAUiYrPKzRRxmQtbysSEIdt7OZdUllu85icdwNrqH9Eg&#10;ic8M8QK9F93v8MgVt22a1CByO3clYilK6g8SkV8snzr5dFj6xg2/J2Jvo7T21ltuYXH9Dd50lDi8&#10;pU0+Skk+z6R3TSPV1uRotv4HxT1lXlHdi1M12Fha5Pu80Mdvtv093fOZxIjKWgMerRLHKQAXP8AW&#10;tcaq08imi3uzm3i2uLa2SKypIFVZhPk206E1jWi/GD3U1UoPMi8j+SbqX4qdipyfH8id4ozOPHLp&#10;GwOro4maK5ZBJHGHFz/a/wALlEWZ0hcpSiBft01z/Ph0fKuhVQK+kAULACuoB8UZjjXTNOFfOguH&#10;dGBiB/qGtzygePUR/t/bMw1Qkf01/wAvTsR7yvqp6oC/nVxI26PjRGsc7zNkc3JEY4ZpBpFVgI5F&#10;IjSS7aTrt+qyGwPJBvssQl3K/q9GElqQPWjS9E2+3CJt+2wyYV7TcI6+hcWprT/acKjjxx1Uj2Ls&#10;XP8AY3yz7X2LhYsVDmN798dh7Xo5ctXVMMENbXdkZlq1qwUdHWGPEQKGUyaWd5EUOkXGoqtLqCPY&#10;bK8uJY1HgIPDdwurSvEMfSue00r0d3MFxc8w3oS1kAa4k7lUvpyBkCnGlRn16Oj8u/5f3XPx7+Pm&#10;zt89cZ7fnYPYsWd2piexaGnOO3FtnAUf906983kYMNtnatHunDJFn8XTinarnqEi+4VSTrPt7b9x&#10;ju1AhmjWM/hRhJT7SNP5Yz0j3LbJdvlnunMuofxRldXHhVjw/Pj5dQfiv/LV353/ANcVG+dw7v3B&#10;1B5t0tR4zBbt63zbTbgx74DbWWTdS1D0WDgkpcjV5OWCOYKLmkYF3t6X2vxbyOlnBU41H6gwV9OE&#10;b6vPzFPnXosisLfdF8a83eQA8I/pkkp69z3EdK44Dyz0WP5j/GjcHxM7XxXX+Z3LT9h1Gd2Ljc/j&#10;8vT4apw8UE2Wz278ZSYakPnqJXkhOKM40TMymp0hFtqkdiu7u7jkc2hISnCdp+NeP6S6OHz1f7Xr&#10;z7TYbYyeDOUaWvc8ccSnT6lZpGxq/hNK/Po32N+LHz5w3xipO5cR8qF291VRdDw7xptox9x9u0s8&#10;G2qDr985JiqjCT4ClxVJWCkgaAweSRLR31c6fbcpjCCKZCryeoOKfI0rx6U2xkkkrbuGaD9QlSCr&#10;BQRpBrXNckqKUwDXBcuiJ9fxK+ZVNV1NPV1p/wBEzy1Hm81RUVB3pUSTNNM96hm1SizOSTe/HPvV&#10;3JCu58sQ11aYb7PDjat5Z9PXpy0if9w85OV0rXaMcf8AiXIfl6+nW0b8O45Ivip8dFkYMW6I6Ydb&#10;NrsD1jtMWJsPpb23eCl3d5r+q3+Tp8sGhsaCn+Lp/l6GXdn/AB7W4P8AtUZD/wBwKn2T7t/yStx/&#10;5pN/x09GGy/8ljbP+ay/4R1pUD/snvtQ8c96dZL9fy2we57f7wD7FG7/APJdt/8Amnef4Yegts//&#10;ACQ91/5qWP8Agn6LzUG8lB9eIVtcfqQGq0uP+DG/H4t7Yi/3Htf+aY/y9KGXUl7n/ROr+vgOwH8r&#10;H5v3vz/sydrC/wD3Lns8f8T7Zn+KL7f83T8C6bdc+R6Lv06b/wAoX5Es11QfIOME2ubttfpdVsv5&#10;vq/r72P9y9t/00v/AGi3HTlQu27w58lg/wC0qDpN7fxVFn9ofyx9v5SlSsx2c7byuNr6NnASeir+&#10;7NrY6oVmKsDqpqlwRb+173BN4O/82nTWn0DfsswKf8ar+Xz6dvbdZeWORAWxNFu0fDhrugNXzp6Y&#10;r6joz/zsQUv80L4TxG1/4f8AGqAEcBmg+QW7FJt/Z1rBf/Y+01qPDhRa1ogX9hY/5et3gM17cS6q&#10;KTUDjSpJ/wBWOnH5/sv/AA6j8KeLLND8cWVhz6f9mL3cxNgBzc2A/Pt2lLec1/Gv+E9MMKS2yfxE&#10;r+0cesn86UX3T8dDyAw3RKCQeb5La5Cf4H9nn+l/b2ynTum5Cn+i2n+GXpDzL27FYJ/DBuA/YbT/&#10;AD9Jz+buwRPh8T/b2/Ukf0uazaDEX/w1e0nKC0rn/lB/6ydGfuI2r6k0/wCjn/2pdRP5x/OF+Mx5&#10;u2Az1gBf6UOGvc/j2g5e/wBwb7/mja/9W5ujLmn/AJLW3f8APVff4bPoC/idz8+/jnyoI6P6Y4J/&#10;8Bkx3+Hsyk/5Izf80H/7uU3RdEurmc585P8Auxnoz/8AOiliXcvxmRpIhI67i8aazrdaet2/Vysg&#10;02JVKa1uOWHtzZJWW8upBHVf8Urnh33Z9P6NP+K6Qc1Kv7pRC/fp3UgU46Iduan5kBflWueHTN/N&#10;18k+R+KUSxeRosBVSKpchBI021pnDSlTFHeOn+rFb34v7py2Hs9yijZdUMJtHJ4atIuRSmaV08an&#10;jwxkz57aImXTL+s8m6xqKfO17uPmFBp8+OOoP83bI43JVnxGKeMQSYLKaDJURgM61WzDEYmphURy&#10;JGXbUHaINbg8GzXKQtfFmjB1iJLNR5V0G6JPn8Wn50+fVOdPrLeKOMlEkZd0I1NTUX+ixwPwha/O&#10;vlTpHfzXu2uvs83xyh29u/Bbgm2bjshjdw0G3cli8rV4ysiGDWWnrMHRZJq5KuUqfEhIDmNlDaio&#10;LnLwSzt7qXwaeGlqwFfj8MzCnDFafOlaZ6pzlA17cPtv1kbI024xs61fQJ1t1Vii1Y5VqAY7e5k6&#10;KR0Z8mOwdhfJTuXuHpHrrLb33d2YOxsXg8DUYTNbhlMW6uxaDfFar4TZWTpKySvw64eOCWFMmA0b&#10;ic8eOOS9vCi2dpWSirGEYdo+EAA0Zwc+ihqeflW027PDe7tKIO25uHlQ0DfGxYrUHR21ArrqfxKn&#10;mb2t62/mffKSiqK3du4Mn0Tt3N0uWrf4VubJ7i2DgvLXVUkVViMnhcGN07jaTwVBAXK0vghlpiI6&#10;pRI7+/C42mIkQprlPEdw+zLKAa5+En5+VU8A3rdpGglL+B+FQsLAj5pFcNIaUFKaafPymV3xC+CP&#10;xyiw2X+SPyNyXZG78VXRU2T2ntvdeIqJPuanALTz0Nft2hpMtvbwNUYqST+INlKeFmZE8YsW9+lk&#10;vngkSztPCQkajqiNeNMSqPn8J88+XT1vZ2FhekblfOZFjdUjMU6qpamqi27TSrWgr4qhcYYUboSP&#10;5V1Rsaq3L80a7riimxmwqmL7jZuOrHopK+j2rIm8lwUdbJR1FYwmbH6HKzSvKpb1cn2X8yUTaolb&#10;Mv0N1qP6Wcwf76/5+/Lz6MeWFkkv9wOjTA17YBe5m+AXVTUswzqGAQw/EOHVc3U6SVHxa+b8CQtK&#10;pyPWqXDKijTufJKkjuxsiky/Tnn/AF/Zvvg8TmWwpxF3uH/ViLop5cZk5d5imEYKm02itWpTTdSD&#10;GDWtflSnnXBc+rupu7d+57Ew9Q7S3tl89QZ7B5DGbi2njswr4DL0uQ8mIq3zNCsdNjXhrqS/lkkI&#10;jCkhH5A1Ilo9uY5paSaxQU/4VF8+kNr9ZEFktEaRVjoajT8Ms0Yoc1r4ZPyrT59W2bS/l19pdYdc&#10;fIP5F94b8XOb1i+OfduTixtLkcnmKiqyWR6hzNJNVbkzWWxMJnyMb1NTB44A4GjWSNSr7TeJogeD&#10;6fSrAKDqr+NGrSnlopSua8RTK7wyoG4y3H6yLIdGn+OCaEjVq4gS6q6eK0pk0JD8ZFkWu+GMchYF&#10;PnVJoQiQIkKt8aVjRPJFGGICcsPrxwLcuE6W5gH8KWy/b/uW9f8AjdKfKvnhtijR8oTK9WlmvZCP&#10;4aixWlfP4K1oOPDHQ9fK8af5gPySJ/s9S9nN/riP42bic/7fR/vPtPq1bJt+Pxp/3dpOl4/5Wa6/&#10;0x/7sx6qXmQLpBb9RjA4/wBRHEgP1+jW/wBh7Xr/AGdt/wA0V/wt0TxfAv2H/jzdD18egRu/d+oq&#10;ujpjvMEarm56X38V4t+myG5/Htm8/wBxH/5rW3/aVB0tsf8Ako7f/wBRX/dtvujBXI/lYMnpLf7P&#10;0urS11Uj45UYI1W5Fwef8PbkP9pbf80E/wALdMD/AHHb7R/xxerBPn+VX+Vj8LwzKpt8dvre3Hx6&#10;3WODbn35P9zpvy/y9PP/ALhRfn175+An+Vj8Mf02A+OxuGve3x63Z/gP6e/J/udN+X+Xrz/7gxfn&#10;175/Ef8ADWXwvHP/AHLr+P6fHrdntv8A4nS/6vXrz/7gxfn/AJOuPz5v/wANZ/Do8f8AAPoE21fk&#10;fHbdhA+n59+tf+Sjc/8ANB/+fem5m0Wu3yUrSUD9o6An56E/6A/5ahsOehNhKRq+mraXXEpP050+&#10;G3+x9ubR/udef6ey/wCPTdMcwJ/unsbev+h7g1f+yPFP9no7H839gfhX08FuQncWwze1rqnU3Z6M&#10;bfi2n/efZXtwpZx/88C/4F6PuYm17rvr+t6//Ho+iF/EwAfzAPjapPp/0HdMSahzaM/G/bpLEfi2&#10;n+v59q0/5I9z/wA1n/7ug6Qv/wArNB9rf92Nuh4iYP8Azn4gbrqzVNJ9PoG69aw/F+F93/5Yv+r/&#10;AKOvTrf8rMn+r/lgdZG/7fQ0j8W+8pLepRxH1iJS3qINtUQXi9tV/wAWPv8Ali/6v+jr02T/AMic&#10;+tf+8B0YHpAEfzdPke3JDdLQjUA3jv8AxnplGCOwUOUI5t9Lj2mnOna7R/4PHb7aXVwKf8a/l1t5&#10;GG57uGSgP0n/AGhWXRd3JP8AOkgJFj/eanFv6j+4T2a/+Pu0mdpb5AD/ALqpP/P38urt/wArXL9h&#10;/wC7HJ0ZDow2/m6fJ02uP9AD3/2Oa6W96j/5Jlt/zd/7S7jphv8Aktbl9tt/3b7PoBfgJcfzQPmP&#10;YXAyPyFN/pe/yE2f/tre1Tf7hwf6f/nxumI20X8r0rin7WXoQuttl0O6/wCcV3HlKyephqdh7CqN&#10;64hIZY46eXJqdgbQAr1aJ3npo8fu6ofQrJdwvPFww8gXbljIrWGRv+ce4zS0/PRT5Vrnh0suFaLe&#10;bplYVjaM8OIl2yKAjjjSJtQOalaUzUAfuqo/7HC5qqGhk+2ydGsmtxx/ogqI4VcsWA4UKCAL29o9&#10;xenKV5NTiskdP+poDq/lw/n0YbUtOebC29JVz9uyFOH8+Py+fQkfCEKv8sb5zDWhAzPyRGpDqGof&#10;H3aAK8hfofZvuP8AyUrs/wAUhb9pIp/Lj0G9tGnZLdPSFP5KF/59r+dPLoT/AOUALfDvt0jk/wCl&#10;rfhIH1/5lj1rb/Xvf2X7l/uFdf8APNL/AMdHQg5eFb/Zv+e2H/A/QP8A8ldSu6fkkGuBbaBBAuSx&#10;nyNl0/j9P19rdyam42WP9Gu/+PRdE2xx02q9z+DbP8F90KPwdI/0/wD8zm1zbuDsZjcadOndXZQc&#10;H6/p1j/X9lm/LTbduNeMV3/gi6OeVkpvd1n8W2f4b7oMf5LCs26fkeLfUbXa/wCPVksx4wDx+ux/&#10;1rezjdT/ALsrI/8ADLr/AAxdEnLyf7o5xX8O2/4L7oTfg+Qvfn8zh/qf9MfYqlB+rV/erswEKP7V&#10;vZNvbU26xFOMV3/gi6O+VRp3y6H9LbP8N90Cv8oFv+yrj+Ri8VqQn9wI8O7P7Nub2/r7W80HXNGn&#10;DF9/gj6L+RRot4vOv7s/kb3own8pvSPiP37dnGnvXtRUAuCEfrrre+peTckC3PHPvW/9n7/PHT9T&#10;05yYfDl5NkpUabXH2mXqhyBAvQPZoiAVKfu/qRVZiS8zHr3u6/qt+NXH1t7VbghN7Yyhvia+/wCP&#10;Q9FexIp2LcbZj/odg1f+be4Yp/s9H9+eRc/Hr+XAjoGjk+P2zKKVHt+5HNs/rKSQKebEqmn6fQ/7&#10;D3bZ6PuG4oR36rGh9O6av7eneaBGu1bZOVrSK8anD4I7DFfnq/KnnXo1X8wzblBuzuH+XDtnKwRV&#10;ON3LvbZ+DyEM/pDUud3Z15iKuMS86GahrHW9rEeyjliaSKxuAjd8cdm9fXSJDT5V9c/Z0Iubiku8&#10;Whmj1Rvf39F9A626kV8/wngPh+eEB86FXG/zOPhRRxiOQYz/AGXOMc6iYKb5Abop4YfIeCUihA16&#10;bn+ntbZkxbatuctHGqV4V0gitPKvGlT0SXsZO7GcviQk0pwJZmPn/SA/2vzxK+f0ej+aH8G40Lyi&#10;KX4zpc/QaPkNu4A2udOq3+PvVa2XD8a/4enAKXcmfwHodv5iP/ZX38vK/wCe8Nn2tc/81N61+vAt&#10;73Zf7kb3/wA04P8ADL1fcP8AcLlP/mrc/wCC36A359qT/NO+Fot+qb47HjkDT8g95fX6cm/Ht6L+&#10;yP59J5/9yX/L/L0O/wAgSD/N4+LTA8L0djWH1BLR7o7gOlxb9vV+Dz9D7R3ArZXY9Zbb/tKh6V2I&#10;ruW3p/HHcr9n+Jzmv/Gf59EG2Cun5TfzbQSbp8f/AJ1oBb9ejsXCICnPNyDcfj/H2pPC3/5oJ/z9&#10;0ibM9w/8blvsyVp/xmv59Ho/k/ER/DXuUkkgd1diOwt61LdXdYjSVvwf6c+0O5d1jfJ628v/AB3o&#10;55fTxN62dK0/xyI/s1dF/wD5P5/Z+WK83Xb+KU3FuP4ZuezW/wAb/wC8e3eaqCxuIyeEW4f8et+i&#10;7kuQmBHC/FJtg/Z9b/hr1y/lBMFp/lz+b0lD9P8AqB3d7V84U8W9P/Dr7/jkHT3IoP1MRI/BtX/a&#10;71y/lCyAJ8s2AJ04mjax4v8A5Ju5f8f6+2Ocf7C7/wCaN9/x6DpLyK1LWIU4ttf+G+64/wAoNNNN&#10;8the4ShoQWt/Wj3gRxf/AB9u84tSe7WnGa//AJJb9K+RhS5iPqm1f9rvQQfAlT/svv8AMg4+nSm9&#10;nH9D/wAY+7PWxP4/X7Ub+P8AdltJ/wCXi5/49F0Ucpf8krcf+eGz/wANz0O3wGsv8rX5rFiqj7P5&#10;FszMSFUHoDaEdtVjc3X/AAvf2ln/ANypPtHS+2zaFPWv+E9EADW/lZ0ikxqR/MMjiGqRUGpPjnUP&#10;6mbSialYabnk+3jxjHVDiPR6HotPxzbX8iOjAquok7c6vC+QKCq1W6cS0Zk0PIiOI5AzKGNgRzzw&#10;n3L/AHCvP+eeX/AOn9l/5LO0f890P+CTpY0KF+k+zQTIq1PyE6rpXEbKr2k2Z24hMbsri4+6uDpP&#10;6f8AHg0uxq3WzWvFrv8AlLbH/J0QWcnhcu7rJprog29/t0x7hj868f5dGR3Btqh2P/MZ6H2fQfcP&#10;jdodj/FHB0klW4kqWpMNP1hj6dpZQqBjoprgW9INrn6+yfZpNex2kmmlRJJT/TzzCn5aOPnXhjIj&#10;3+E2vMt/ZF9XhvZ2+qlK6Nvs++lTSur4a+XHOBA6s+N2xflH8/vmp15vqvymJoRl/kPunEZXD5Wk&#10;w9ZTZjHd/bbx0FT95WYvNQCCOmzEqSRGlk8wl06o/qXnqbYyKaGoP7PL8+kum3ll8C4iRlWWncCa&#10;6GUmlGWlRjz41+1I/Ij+WB8jOpI3y+yqiHuTaH8PpjLJhaHOVm6cVQx08Zc1G36TFmKGioYZgxjo&#10;zMsZZnkKeRR7UNcpdRM6xeGKAUrXIrngOk4tY7SXxgFllVVA0qU4KFNatJxIJxSlaZ6DHoukeg+I&#10;vzQoJ6c01bTzdW09VTPDPD9pWUu85qeqpJpJV0eaCoiZWTiSM/rVbi7TgJv3KVDWqX3/AGiP0os5&#10;ZZuW+epZMVfb+30/xseeK1+zo9iO1P8AycAZ5BBfcsqrKYmljIbtimUwq4UKPuSwju50KG1FH029&#10;pwQnMALCqF8/9kEXS8s68tB0k0lUjNKfF/u6jFK+XHjn7Oi1/Gvtv4D1fVu3up/k11rV4jdlJlsz&#10;kW7Lx2Kw8WTgwstFUU+Nmrd142vG6HparI11ZGKQQzUsRCO8YVtSKby3nhu765hl16jFRdKcPCSp&#10;BZX4V8gPn0VWt3HFt9nbXm2eGY/EUv4lwK90rgkW/hkVPaA7MufPI6G1P5e3VW5aek3t8Lvlpjxm&#10;qGlxOWhwe4+waaGqxdV93LVzTZbIbMx9LuDANT4qWJEpJqGrrTJTMrzOUcQbkup4H8OaJmjoOBjQ&#10;fPUBDmn+mHy6eG1SXKTtY3ShlCk6opMalDAA1jRclhVgSdNWauOi+fJXqz+YVTbDg2N2vhuxO0eu&#10;Nm7kqt5U2cxuIzu/YKfHbZw+doTuCprEjk3RTYJKPISzl6+OjnXyeJolMbsHYZrGSaJbeJEJrrIr&#10;X5VqSD58KefHyYul3S0sgm43SGM10s00DhQvHEDS+HXH9u0dadmrS+kMx8habdPyL+Fe5N4beqth&#10;YXoTZ/x82Xlaimjqcgclhert/wA1XU7hgikoqGaiil+7mDIHqwhjUeQswHtqa3ML3Ihk8VZKeWml&#10;K+ZOnNfxMvDFc0ta3SS2sTsUEcNaOviSB9X+kiPw6R/Z+LxzpxqNx8n+8+te6/5iPxA3t11vHE7o&#10;2dHD0RBU5qN5FjxNfh+9dyV+RxmfavjoY8NlI6OoSU01Q6TqGvosQTSNEW3eK4SleHn9uRVD5fC7&#10;fOmKqIv8akS5gyy+VGXj8nVH8vNB+fRxu7pqOp/m7fGN8bLBUBujMbH5KRopInT+Id6SGUGGWV2B&#10;gcOLKbg2BN/aeRYWsLi2ixR4GJ/0lxE1KfOlK/OtPLpTDJdR7lY3N6KoGnCj7bO6rn8h5dA189rL&#10;/NL+Fq6Qhjh+OmoeoASH5G7wDA60jdRqY2JUarf7b1v+rbyw8KQMK/6RtPD50r8vnx6RSYurWKlA&#10;XBr9rP1l/nVnxbp+Nqm3CboF+bFRl9pamQ2OrSfxx7V7KNd/PN6NbCn/ADbvD/l6a30U2raU9DuH&#10;/ar0KPxpVv8Ah0bvwgcN8aYytyBdRn+iyG4Jte/sk2Vf+Q/sD142x/lLJ0b7+P8AkRb+fS4T/tEt&#10;egp+f/r/AJpnwsUEDTF8dtZv+k/7MNvQqPxe+k+zeIVjnX1A/wAvRQWrPbY4V/ydZfn4dP8ANG+F&#10;LEAsIPjbdQ3OkfIneAuOOeD/ALD2y7aLWVKV0d320PDp9l1X9vn/AERf8B6x/wA6i8m8fi+gJKip&#10;zciqzFVLPktvU/k0AHU6Q1Dgci2q/t/aa3O6XkNKK72jevH6haflWv8AL59NcxiOLZYJ3WrLHuFP&#10;L8dkx9f4QOmT+b1DIkvxXDnUHXOVCgvrkvU5LaNTJwQLIJJjzfj2m2FzNcXT6dIf6Gg407p2+Vfj&#10;+XCvn0p5xiS3iSFcsP3nU+tFsF4f7WvHz6h/NI3/AJjfwAI+j7Z+KygHhtad859rFebK2mwPvWz4&#10;t7BPS0X/AI70u33/AJKe6f8ASwk/586e+l+cr/Oob/afkuh/wZajuhz/ALbyW9uv8fLn23P+GHpL&#10;Y/23Mv8AzVsv+OXfUf8Akk/8D++v/Df2Z/1qzXtncP8AcvaP+aV3/ht+mdq/3A3P/qB/49edVKfL&#10;D/sp/wCRH/ifu2//AH4O4vZlF/uPa/8ANMf5ekkv+5N3/wA1D/k6MB8Bf+BHzW/8UG+Rf+8tsv21&#10;dLqiTP4z/wBWperxcT+f/HW6v4/lbrq+E/WJvYJHnb/7HKSn/on2muVpuN5nikP/AFaXpfZY2jZH&#10;9Bc/9plz1YFXj/ccv+McNj+LCVL3P4+vvXFSnrTqrZuEf1r1p/dkU+al71/mJy4gyR09PVd01OSq&#10;EEriPH0vyi2BLVVFTFEp8dNRxgys5JsEPFrkPNFI0tgUGE11P+mQr/lr+VPPpGz27W+/W1yKxSxw&#10;Cnr/AI/Zgn/aqWb56aY49C38HPglkPlPsOLs0dw5fa2H27vltgVO26Rqha6XEYqn2fvHK1mKzMFQ&#10;tLhquuG4ZqaFZaWd2VTKFb1IqifdZIZDHZ28LMaay76aURVWg0NWukk5FMceqxbPb3EE0d3cSxWX&#10;iylY0jjkJLTSMRrkdNGmoHaraq1IFBUGs58Ld94T5eUHUG5Nq9mN17ufuWpxMm9MbST7hyFT18u7&#10;YBuDc8G4nwVdixkMZgsitTXyzUkUdJHoMgGsH28ouLi3lujJE8UdNXh6m0aq01FVoK0NNWngaVzR&#10;Gku27dc222x27QGYnw/F8IPJppq06DVtOoVrw1CnE9Wdb6/lB/GrC7O3G2weye1pt6UG38vNsWLd&#10;G9Ng/wAAqN2PSmLCw5mfFdZ0+SrqGuq5o3YQG7xMGAIViCubcoYYGmW6iX5M6DV+wsRT5gcR0eJt&#10;l3eXK267ReNTiywmgrwySoatPLoi3xW+M2ztsd07kx/zequuthbKj2S8cFLuTtCj2Nja/cdTn9un&#10;G1mHjy2cwjZ6Gjxc9UJpqJqlIjKolEBKh3Y7ma5htprK/jaRq6gnhyaKUpWobjmnw8DWvknm21LS&#10;a4i3XZ544VppMmqLXWtdJjcONOK0cfEOgn+cHS/UXWPatTmfj73D1nunrHfWML/wHZW/qLetfgXp&#10;81GJcVVQYmry8lRSVj0dPUidpl1FSvj9GplVokj/AFU0kVZoqVPYNXiB4RhUWmnxNWS1aUFKk9J7&#10;lrFjYWdnJI0U0qnSqu/h+E8cgqzyM7aytBVsUJz5jz8SRFF/MA+Oix5DH5Af6IukZC9HVmUwpJ8Z&#10;MKVingkiinpJR9SjqLE2BNj7RyqY9mWDVXTNF/PcAeldpN9TzNbT+A8dYlFGFPg2XQaetSpY+mqm&#10;aVO1JAxLwrxYogYLduREp54Frf8AE+06jKf80l/wt04y6m4+R/483Sb3dUI2C3LSs5AfbWUl0AKG&#10;OuhqlZVZ7JdFBPLLf2l3Ej6K7VuHhPn/AGhH+X+Xz6Ndijb99bOyHvF5B/1dTrTup+r9/bz+OWAz&#10;mxOuMjvabDfIXsXFVtJiNtz555ajcHWPUFfTx1ENDM1XUxRHESRuIvGpJ5dSUVj28u9us923lb9w&#10;mpY4oya58J5izABTx8RcVxTia4B+2WW87ty/y+1ozyrCsisqoTTxI7QipBx/ZkcM/l0J2x+6+6vj&#10;juas7Zx/wk2X19npgcW25N59J9w4nFY6jy1TSZASTS7h3li8ZQVTT0gR6lfDLGgJARJLMXw3VndK&#10;8H1gngqKgKy0404jNf8AJ0fXO3bmJZbtNkdJWcsXKysUrGUoNKhBXiTIQDSg/EemL5Fdjd+d35LG&#10;9m7zz/xCnqcTFjcxi8PtffvSeXzdDFiY6vJ0GPmpszuzMb+yitKkzz0NRUtE01Q/ptpRVcoto4I7&#10;WK98O1atV8OZ60p5xRyBaZ+PRXyrRqJon3YXMUlxatLTzd9rAYhEXCqVloNNSsniK1QCBpyEuxt5&#10;Um+e69vd1dndtY3E7k2/vDY2byVPkaPJY/IZtNu11PP58djdk7Zz9GkzQ4xY0QiGFpHaQONTKKTW&#10;tu1sbWxl1o8bqTWNNGoAA6ZpI2bzwoPDNKirtpf7sd3j3beYoZHtZo3AaInWqa6Ipt4pFQCv4m0i&#10;vYg7+hR6onkovi1805jJW1dJk851njYjUGNzUum6chIrqykJDJUUUtPK0THyRmTSwBW5c3GR03/l&#10;yQR1DG9c54ao1NKioNPUHPy6TbULeblfnZUZUaFNqWgj0hvCvGHm1c+J5qNNPxVx3/LTkif5r9TP&#10;DBJTqM3noWjlUI4ki2vuUP8ApLAixH59+vhWwuZK/FcWuPT9W0/z9e2habpsxrkRzJ/vNjcmv56u&#10;Hy4muNw2nN/Ef9oi/wCta+0C8U/5pL/hbpQ/xD7D/wAebqW/1/2H/En3fqvXD37r3XvfuvdeP0/2&#10;IH+83/4j35fj/wBqf8nVW+Ef6Ydf/9PfsP0H+t/xT3tuC9Mny64+69a68V1W5tyP+TgU/wB41X9t&#10;y/AP9MOnIhXX/pT1r9/zsSf7w/GyxAJyO4ByL211WBb6cfS/s12n/c68/wCatp/x6Xon31dW02or&#10;x27cj/2hdA98Ktg7R7L+fnzV2dvbC0ue25ubZ3yOwGZxtZFDJHPRZDv/AGPDNJA8kUklJWRXDRSI&#10;bowvYkCxZaeJ9HYeHJpb6ePNK/hp6+lR+fQh3JY23Pcopk1Qi4aorTVhadw71oRXtYV8+AIP3uL+&#10;Tf8AFnN5o5Sh3P3PtiGUUtKuD27uXY9Ph4IKeGOPyRNlOuctlnmZIRrMlW4fUwI0s6s47yxlXaTV&#10;L5Hh6D/BQfl0kEMbK0SLptv4ONOJ+I1c5JPczccUzUEd9fyXcBLlKOPrPvPfFDtuDHQJLi+xKTEb&#10;lnq8iaqqkrKw1e3KXZtIKZqYxRLA1E2gR8OV0oiuPc50U+DYCVz8R8QID6VBjcnz4Ef4KJl2iGS5&#10;jmmvgkcYIUfTLMRqpUhmni0cBwDavlpyG9V/Kk+VnXdBT0fTfyeocdRz5ETVFDDunfnV9DNrhpYm&#10;SnodoYPcAmlKUtvopF/q1zZk+HfFjf7HaoV4U7ya8akig4DgBWvy6XCbcNrhhtts5juzEzMXBDxD&#10;y06Qlw/CrVr8qefSR3R8M/5lnXu1Ny4jG9i4XtyHf+GyWz87if767l3jkIMBnKDLU2Uejquydv0P&#10;8M1Us/inaFoi58eu9k0sLDtcUqP9EkYWuI0bu+3QrcPKvqaefV5dx5tltpYbfeHmU8EkYGlVdTQz&#10;SmnxVOilaCvkRZV/LA+PfZHxz6Hzu0OysPR4PMbj7GzW+P4RDXtWzUdPW7Z2dgKaGskjpYKFKlxt&#10;0yFISwQMAfwS7LNFK58EEIPIqy0/3pVr+Q6S20FzDEGu4I0uWpq0srV0qq1Ol39K+XHgaV6sWlkr&#10;Q0YgQEGsWJmkUhWpwDISrc6eUt9Df2mmYhQoGSQf2dK4hHr1SNQAH+f+bqm7+cnh6RupurN0nD5H&#10;J5Xb/bO26UGgoDkPHjajbO+6+rhYJomekmq8ZT+VY2jd9KjUPara5mh3Vb5sW4KFv9oWIz86n7Pn&#10;0Xb5Bb3OyCyEsSz+IVWR2CBRKACTxJ+EYFfmRjqlLtLMfFzf28pt90tf8itq7q31DNvPf2NyvXux&#10;9wU+F3tu7JVu5tww7bqZew9i1dPt6mkqaYUsVVipJkOpvO+shXrZ7uwiitbGB57ZEVdSzeDqoKVI&#10;CvX9uPz6reNtm9NdX91u8aSCVgFjgW7Vcgmj+LERXHFBWmOGFFtPIdfbY29nKvrL5jdidRZ7IzLF&#10;V4nceC3tst89TKlOWq85W9a7o7GxMUcq3FOHpZAGUsUP0F5r2+aSEy7IxUVpqu4mpWnDxfC+Xw6v&#10;nTFaW9jYW9vJcW3NwiJpqQ7bP+pxpmBp6ac/GF+Ltr3UEbrrcvf2Qr4Zts/zHNuNWYdRWUke7/kL&#10;31isC60/2VPHCaDe+xqTbUhlVLCJpIoRKxKogc2YlEAElxdbUKngPEgk+34JifTyz+XT1q8t9KkE&#10;O4BZKGhEE8dSPX6i1UGv9FsefEdKaXsX5m9ybuxEdZuv429sbuxEKJt6prt0fG3fuU2yS8dVFLQz&#10;RVz5qGspqqbWS9ORd01MpJtRpOW5LZhLbxh241W7TTT5xKA9fmcUxxPW7OLm5rmN7dpjNExoY/oG&#10;ZK0/34U066eaGun5dCvv/wCQX8x/DdX5X4/7w6Gw/Yzb72Pmtu1O49t9b7h3tXU209147N7U+ziz&#10;Gxd3DZtHk8fSiyU8FC7xAi6nWLI7OPZlkP0Lq1KagBOAONP7epzn4fTNPMxnj5jH1t1um13YpGVM&#10;pFmS+upJbwJFAoR5qa6jTgagh170r2n1h8PPlxm+wutN27DpM1ket8bi/wC922c9g8k8mK3VTz10&#10;s1Ln8Ngq5oI1rkKuI2Ui/q9r7mFLve+XhbnSqRXQY8f7SIRj04ay3zpTFagts5XTYOZkuTpM8m3B&#10;K8T4V13Y/wBuPM/aetkr4gMjfFX45Mk8FSG6I6eTy07AofB1ztmH+pILeO9vxe3Nr+25m1XFyfIy&#10;E/4P83TiB/prF3j01gQfsr/n6GTdS321uDn64jI/j+lDUD2V7t/yStx/5pN/x09Gey/8ljbP+ay/&#10;4R1plbc21U7g+OHyGrYfTBtLsbrTcVZJbVoimxe+9sxsBqWxSbcat+b6bfm4Eu9Pp5hsI6fH9Wv2&#10;VMWfn0G9kj18vb9JX+zNg1PXMq0+XxV8+FOin3lkkp1k0q0M60oUc6BYqQG/tqryNzYfQ+2YTVYY&#10;qcAVr/pTx/OvTr9kMz/78Jb7O5lp8/hr5caeXV//AMCCy/yr/nFawIf5JICRc8fHnZ0V7fj639tX&#10;BpKqeh6dgbVbrjyPRbOoJJoP5QnyNeZ7BfkHCyMIxp0rt7pgSxsWdUGuNLg3/B4PvYaMX22eK+mO&#10;spJ4/wDEeVf+f6/l8+tTJK+074IVrII4DT1/xu2H+XpM9e7r2tk0/ln0GN3HtwVe2O7IhuDHz7gx&#10;0NXgEqe5drZiaeujaUsqPSwgrfSPSeR7rFFK+483X7JpgZbQJ/T0W4Rvs4A+fxU8sq5mK7byXtMU&#10;cks9rJfh9CFtOu5qtQK0rQ09aHo2/wAzaeg3x/NA+IMm38/tmWHE7S6bz1ZXfx6jlpKX+63cu+Ny&#10;1MLVETNCaiSipiunUCvkDWbgFLDPGYUKmrZqPT0z8+lMtjuRvCibbLoI4kaf2Bqavyr/ADHTX86c&#10;3SZn+aL8PZsTJHkKfG/7L2rVdPJBNQUr0vyD3LPEZa6ORoUIpZfNoJF1f68X9qbeT6lJ4wukAqa8&#10;fX/D9vTG4Wd1ZS7e80BBaUAA0HHjwJOPmB1P/nPVFa+5fjVeiqp2kiz01oI42S7Vm3vuJWmMqoPJ&#10;O8aKq6j/AGiRwDbZjMdw3OZYf0/Gt/P+ETH086U+Xz6K+bRHDtVrC7kyeDuOAK5JtDQ5xgHpv/m3&#10;SRzyfECkMRExw0wAlaKNo0mqdo+B3BkItM0LWF+NPunKYUFl1ZraDh6NKvr56a/LpZ7isdFy8SFl&#10;/wB2Xyx/idD5+h6av5ykjpifjXTqQJY8FnxINLkIwoMUxVXKKj/o50k/X/boNhUJY3lDWsVr/wBW&#10;5ujbmarbrtkhwfq77H52fQFfGCZcb86fjxXzVONoIoOhumaqSpylUKenlQfHDbNJIXmMb/ax0/8A&#10;EtTOQy/QHTquDMx69nVQf1HikAH2X9y//PlPzr5UJbbOG5qZWwO81+3aI4v+slfyp51A5fzPu9ej&#10;t4drfHOqpN1YbsjC9eV8uV3ZQbAyeNztbJhancFFHPSUi0VRUQy5WupNvVsQp2kjEb6BI6h7hPYR&#10;XaW98XHhTyeBoHHV4RuCc4pXxx60p51w3eS219LtIWJ5Yle8ExAFIhcLt7KWqRWogcDGc8KZLn8u&#10;PkDuX5x5zYGH6O6c37W0/Um3J5MS0G3f7z70yf3cWDoq/IT7X2w+cpIsdj66lRI2FbUSTK66o4pJ&#10;FiKmwT93R1nuPEmdYww7U0eF4v8AE9W1+KfhHboz8Qo1ut7FvW7y2yWaiJZJ2WQOW/3ISJSCpjRR&#10;pMVfjOrUR26asID/AAm+dfzAj2vuLvPM4br/AA2Gw+KxuNG76uvw1bidsV0b1FTUYLZtJiPuIc/i&#10;mRFmjyMmKjcxX8w8c3hTRXW3bdHbmyXVcLp1CjLr0+JTLKAKeIfhL/OlR1a/tt53a73IXQRlMjGI&#10;HwpWRZg4kCLHMa0ohOsxatI0g50jF/spP8vP45mbIfIfvyn7L3tQ1NbjsptSq3NtyOeprso7Z2hl&#10;l2ptbFDeNC0n8Ian+4lzX2hkGiQiXSqKYzcyW0LJaBFCBW7uOWIPwj1OOtTPa2N6lpf3AdmerssZ&#10;Q9xdyXCuSunCgLIQ2SwwB0yZ3+Zv1VstYNofD/4vYPF5/P1GPj23/EtmYXGw5Hc+6czBi0kh2X1R&#10;lnm3FJk6OHH1MFYmQjZ3m4DIovo7eY4TNPeKgbgoVW4cctUrxHw0r51oKOwbtPJNHDZ2H+LmJWDE&#10;rg+IqEaAgXCtrJIqQKH+Lor2T7Q+cHyR7VwPRu8d+72693LvGapx1ZsSiXdnXNBi9t5fbSZiTFZX&#10;G0lRJmHxwhSIUKZU5A+NZArKWkaSqWVvZW0t39PqkZowO5s6pUjr3FgNPiV7QK0ofIiwmvN33m22&#10;mSaIxKZASYYwBS1N0KrEIg+oKF/V8TTXUhFWDSuhvix15uGg+fOL7F/iWf3Z8e+vu4ZtraslUYqk&#10;qsptuk3TG2UrYoBHl6umocjtymMarUwxgzsCDq9tfV3cq7QI38OO6Vyw0o2jQVAHcprXUeGnhwPk&#10;xa2dnTeZp7BA9u0YTS88YbWZQSBFNGFp4a4oVOruBoOjJfycGWHb/wApII44okpNiYWOOKGEwhPH&#10;iNyJaRdcmuZ5Uclj69OkEta/tLzL32NutfitbpK0Uf75Ne1V9OBrxwfU55Pjk+vuEebUrbjYACgG&#10;nULr0weHGgJ8yeiVdPAy/FH5tr4YZFln6ueXzhyiqN6uGsUZLyeRlt/Xn2b7jIf62bGwjqslxuLH&#10;5Ut1NPn8Hy4/LJDtUETcncxu7ESLFtMa0+d29T/sfz6vy/lc4DF/7J9sLNLT0kNblqvd9TNkPt6Y&#10;VcMybhrMbNJSVJiM9MGTHAhdTAEDk29lE0afXXzyS4Dx0FOFYIXP/HgPyr50Bvaz3LWG2KgGhDOp&#10;oKaqXU9Cf54z0Yn5YGD/AGUz5UtRTSTPF8fu6pEdpWLSPT9YbgjWQyKEBU6BZbcG5vz7s05dKhtQ&#10;Rl+XGv2+nVfpqXAM60jl7fsrxPz/AJdav/xkNfLL8IqmeR5S/wA6BSSPI7XEvm+NbSuEYtYDzKLX&#10;5t9fayur+sbUpX6b/jlx0hnjjE/KqRCkaSXij50a0z/Pof8A5URtN8//AJN2JcL0z2w4CLrcsPjf&#10;uaIKBdUBun1LD6/n2xGC2zWagfCof/ed3Ip+erj8uGelJZE5qljZqF2NPy2b/Z6qYbXUQRT0zK5W&#10;GMNSnmpLaUu7JH5UiVFYEamBcfT6H2Yx5hiJxpUJ9ukA1/41w+XHPRVWKABZi9TXTpXVWjNWuRTy&#10;pxr0KfUu5MPtPMZmvr8zQ0j5Hr7t3bpJDVdRM24urt2bZooWoIwKmmMuXz1NGHK6bt/r2pdIXtXC&#10;/wC/YT/vEqSfz8PT8q1zShesJx9dBI0TokazGrClfEtp7fGfw+PrPrp041agJM3dO2Ifh1D8a5aH&#10;NxbzyHyvn7epakU2LbCHas/VdXs6ix4qqfMVFc2blqcc86QtToppw5LBlVZLSA2s0aurHTEgwK8K&#10;nPpx6rDNYTW4VNxhWQsRpdghOkKvaCe71NKUx69WlfO3Iw1/8s/4b4SnmppHjHx7HkFRRSLF9v0T&#10;vSimdoZKunrVhJgB1NELMyqQCfaUTlbxXWJtL8ailKf4a1+VKfPo0+guZbQLHbysqsoqENDqYLg8&#10;DQVb8qYrXrH87txYmr/lf/DzGPX4+bIUi/HQS0lLW0LTUrJ8fN0LW/cxmqUrFRSyaJG/sOFUj18K&#10;EKi7d68aU/n0zJZbgm3R+Lt8qz0U6SKfEqk5Yr8JNMDNK465/PDN0GS/lh/DfGUWYw9TW0g+PDVe&#10;PpslRVFfTrD0DuulqnemgnkcR0tVLHG7NpsX/FrFkMxu53KYFP8AL1aayvkt0i+hmJpghdVa8fhJ&#10;pTH21xw6989M7hZ/5X/w/wAdDV0dTW0EXx8TIRY/JUVbLTlfj1uqmqlaCGY1AalrZVicMi2JF7fT&#10;3tG8C5kuGBo8bLT0rTPz4cMdevNqv0261aWHQyuGAaorTiMj5j1p0Cfzsr8VV/Hv+XRUQ12NRcN0&#10;rsqDLLLlsekmOeHZ/W0LRVaCciF2q5jGquyklGP1BAa2e+ge43WWMPrjNsaEaa+GZTg541zjGONe&#10;kW+RSvDsNsVFJkvEJDL2eL9NmjFS1NJ+Hj50plYfzJ/mp0r3h1TsjojrPI5ncec2f2HtTcWczOPo&#10;MbU7bho8PtLsbaWTo4JkzP8AGaqtWtyUDjx0TQ+LUTJ6eaWMPh26xu1CIBF+yg1fy4fz6XbxOJ7y&#10;9nC/pyzNITRuzUUIXKqG+E5U+eQMVKX8bPkR1ttb5f8ATnZe4anNbf2ntLr7rzZ2QyGRxSmeWswX&#10;UuC2SjfbU1XUfa0NbkaOQxSO+shgAhJ9vujx2E1tENZL6q8PivUuKUzwBK/OmrHAJ4JEuN6t75zp&#10;iJenmTTbZbag4ZLKpH9JwpIFX6OhhdzYTLfze8VvXH5rDZXaubFFubFZ3H5OkmxMuJrusKWpx4jr&#10;zItO5kWYfkWDAgEEe6zN9PsxSdWEmKACvHclkPpSiuD8+nohLec0RLYQPNXzUHSP90ohBJoaBiar&#10;UVI8gagCJtDE0Gf/AJwHYO5q3Iw0eM2btSl3RjHWtx0lLmpWx2xtmw0a1azPFAZH3W05Ja4WlZdL&#10;ai0ab66D93WttR9UniVOn4dF+8o886ggHlStc0oV37nvm5lnmlRolgVGbUr0bXtUdrRSFyQWZjwo&#10;VC+dQ6/FXsSLc/8ANM+Ue78xFQYzFUu0ewtkUtZDkIDRVtRtLs7rfbVNUq9TLTwwfe0235qsAXCq&#10;dOp9OsqZ44Hsbe0jmcyMJRlD+J5bj1ProHqc4rTpEHn3DcLow2hVSY9RpJjwobeAHMQrqEDP5aa6&#10;c01EKzk4T/OIOfjlo5sVR7jd5ciuQpjQmKi2JEkx+7RpIEkjeVgVJABT6m/CMXltLs7vqcMSKDTX&#10;B3JW41/hNeHS6XbtwXnPwfpz+oMEiQD/AJIxQhj4eCGcDzqR0Y/pDNY+m/mz/I/LTVmMXFV3Q4p4&#10;q58pRx0Jmkz3TY8Jq3kWE1Cx08jBASSEPPtwzW8dhYRanJbxq9nCl1OR55qCD5dJTY3Y3/eIpLd9&#10;SfTVKq5H+4VunEqvmh4V9D8wJ+D2ZxuK/md/MGtkr8clBXVvfpoaubI0cFHUzVfe+28hRxRVbStT&#10;stVSUmtX1cgmwNvai4uLaKzhUM5cGtNJ9CPX59M2+3bhcbjLGtjN4dfi0N5Bn4U/oU4+dfLIp9Yb&#10;72xs/wDmr/KbeG6ty7b2/s2HpXI47+OZTMUcVJUVzbn6UemSCYSGLy+VXXRrJIBPFiPdNAubBTAG&#10;LrHIpBFP7SaWUHia08TTTzpXFaC+4CWDdL57yB4Uk8DSWBzphtYjQUqeAOAaVofU16b3+TPX8fz6&#10;3d3lha7+8e3cXNuCmx+QootEGTr6LriXFYyliWIVcb/xbLJ4I3LWRCXAfhC29jc32xSbUI9JZ2Yt&#10;VMarn6imlmSv8GD/AEjTC9WjuzZ8z2+9xASIscMukrOnx2P0+nU1vQ0+Oq6v4SBUN0Y74Wd1db4n&#10;4BfMrrHcu+dp4nsPcVN3/uXCbUyOSpdv5fPYvcHSWNx2LrMRjc5Lj6jIGeuw08RWESFDHza66ld6&#10;bhr5JJLfSslfxI1KGv4SeOrzp+fkXWcDLtk0ULCQwoimgZf4qfEq8flX/B0Pf8pPdGMwfw87mpK2&#10;vx0WSj7Y7NqKRZ8lRwR1tLSde9fUcVRA88kZeGaakZdSqwUgjm1yi3NgIJ4aHU0bIKD+IUJ+VPTz&#10;6EPL1vL4213KFey5jZgTShUNQcDWuamgpxz0Gf8AJvyn8E3L8k5q2fGxJJj9uVEdc+TpoqU/a5TO&#10;0crXqRT8wrSh7C+ryWH6blVuXi+JtN68PbIblyB3adRiNDgflgVocdFmwWzPb7tZs1Ci2ABozBvD&#10;+tFe0GgJI48K+fQnfBPOYyfvf+YxWVeSooaTPdnbzyNNOaiAfxCCt3J2JUBKaIyLLPNURVKGNIhI&#10;0gBsOPZbut3aXW2bZpkcMI7kHs4ajCvqPWv5U6OOW9u3KLfr6tkzRLPt66gH4L9YdVCg83ApU/bn&#10;oL/5NuXhw27fknFk6rHYxJY9uNS/c5KniIK5PKa4wlR9vMZKJW9SsiuCwBVeLmu73Vv+8dvMZdqv&#10;c17eFfAb1z8R/ZXol5bsL+TZLtUsZtSw7ezVRhQqL3Awa8cnFMCmehS+DebxafIX+YtLVVmOhx+4&#10;Oyd4ZCjqpsnjqeOqfIbs7HMYgMlUtTdoplYERENceyveZrR7DbR4klTHcjEZNKmFc93z/OnRryxZ&#10;bid03ScbdMDFPty0KsNQH1pLA0+YBHlUZz0C38pTMYzC1nyxjzdZjsTSyUUFFST5TK0NCa2qgqN3&#10;0aQQSyzeRnkSIOt0/t2F7XK7mAGe8sFj+GRrpSf4fEEJyPlX5Vpx6Q8hWO4S2Vq77fOj024kFGxQ&#10;3QNDTNNa+Q4joVP5cvaeyup/iL3/AFu+N27W25Qt3J2nUUEOdz2OxtXWMmwNjwJHRxySSz5OWuNE&#10;ft44Y3llKsERtJ923VJb5t1EceJtfmvb4lf4mWumnlx+XTPLqTbdZcuXV7byRvA0S0McpB8EMx7k&#10;jbTXxF4jHkTw6pKpcxTydLdh4SmyWMnqsn3H1rnsfC9TTLPUYfFbN7foKupEazStAyyZKAvE+maI&#10;yIJUTUpL9000s+1sIKAm5J7kanimI/hLcNPnSvl0V7X4Me2Xsf1cf1BSzTSWCmqC8Q4YqxxIGoFN&#10;OB4g9Hy+Zm8tobu+Pf8AL5O2M3jtyVO1+sNs4DcNNh8vjMlLh8nitk9ZrXY6tjpayVqWvpaomOWF&#10;9JWwNzcgW2sC23C+knkRKyWwXUSNXhiZjSin5A+lfPh17mOG4/dG227W0jM1tuNCik5VbFaHVoGQ&#10;pIKlvMGmCTr/ADdzMFf8gP5b1RS1eMeDFdi9eVRlORx8kVPq3l1xX6q1Vqv8nWGOhk1En029k+yK&#10;ILHciJUc+BbgBSc6fGXzUcaV8+NPLIr5ht5rm/26cW02j6+94LrwPpsnSxpU1pX0NK0PQX/NzJUG&#10;W/mcfDeviq8RUQpivjrXV9TQ5KlmoaQD5BbtmqZpaktFTqlLA4eY6iUUg2IIPtVBPClqfqGKPJwA&#10;Grhx9PUdFt3Z30l8His5PCTiXV148KUVvTPCmOonzp3DjM1/M9+GNfj5PNjcbP8AHKSXKRVEc1Bp&#10;h+Q+6pdfno/uoBC1G/mDSOh0EG1jcUFxCLWRZNagOtO3jk188Ux68enI9vvZ7tfAtnkDCh0q/bVk&#10;UVqq8ak/l0OPz53BSZ35bfAisoa/GVGOw3dW0Z62ro66gqoYwvYnX9ZJ5ZI6m8IjhpTy4Uck/j3u&#10;wnD3u9xKjAeHBQkUr/anrW4Wd19DyrW3kV9U7ZR6HUls1KhTSnDPHj0Cfzwz2NrP5nXxAykf2/2+&#10;IpOia+tqhl6H7CA4zvDeOWdZayF5oh/khDH/AFIbn6+1cRP0145XMdKD+LVq/ZSnz49MzWF6L6BJ&#10;LZyktcorvppT4gVSla4z5HoVfkx2Ls3b380T45b83BvfZmK27gulIospnqvPUcOKpFiyva1bTpX1&#10;AZqamkn++KJqk0iTQpIMqj2nRTcWMpYaSzxGn/NOVJOPz0aflWtDSheigntuYdpt3gkEAjuCzsjr&#10;kwPCAAFav9sWqWX4QPxVWuDafeXW+F78+f8AuvM7rppMH3n1d8r9o7NyVBS1korct2N2NSVm2ad1&#10;SHxUL1NDCJgjSF3jcGwABZQqTSfSiOKvYFPcg06eB7mWuqpwOFM8eipJbZ1u5GuNLRsVA8K4bV3M&#10;a9sLU4+f5edD9fymu2NmYT47d0dV1O4cPSb5qewN773x+Fydd/DJ58BX7B2HiYKkPkYaZ6hvv8NU&#10;paJHsI7n9QHtFucU6JNC8NPEidAdSGuoAE9rNw9Dx8ujvliWGTdNruI5gdF3HqBWVKdshBrLGlRV&#10;aHSDprVqClQ9/lJ5SkxMny1pa/K4RZTjqPHRVFVlIMatVWUtPuikkp4aesWOpcoAGBVGB1W/xLPM&#10;pe8towq6TLDd6vPR4rW9PStKH0r8uk/KNnd2kRRrYyIku3klKt8P7wrUAY+BfP8AF8s9/wAp3IxY&#10;Cj+Wb5Kpx+OFRFTUlIcjkqGjWtqki3pAkNKZZi7hki13KjhgADyfa7mUGZpXU4d7pj/R8QW4p86V&#10;44rTyrhzlBJYZWP0U4aKHbyQyaKmM3wouoitaAmldOoV9S5fyhFZG+VdPWTQxGsxtJHCUYTF+N3Q&#10;K0Xj/bmMijUAGBP0F/r7b5oljuGNu7aPFS6UHj8ZtiTTHw6vXPy6ScmW7InhRpJWKXbg5ZQtAjXo&#10;BFGatTxGKYya4aP5S+VTHt8r6Stko8e9TT46KEZOtXGfcVP2+8Ynpooq6OnqtcLDktGqkt6SbGzn&#10;N/iyTsyR1V3u2rXh4i2wpw8q/nTy6f8Ab5Lm6iS8htmbQu261FSV0rfHyGeArjFa56CT4NZShx3R&#10;n8xODIZTGUD5PqjfGEp6WuyFNSNJVps7sSijFM8zqatpjUggRq1uAfqD7VbuxuNw2pgtAs1wT8tX&#10;gt/lp+VekXLdlNa7Pf8AjRSJKbK1ADIVqUe6U0J44oTjGoD59DD8K91Ybbf8sP5h0ku5dt0k+RyH&#10;fOIoaPK5LH01RkFrui9pUCR01LNVLK9RU5CXRCovr8TEc8e0134i3jCKPWDTNaf5+nLFSbZjMVjI&#10;4AnjX04cP8vVfVBv3Z038viDq+qz+Kxu80+amG33NtyqyuLo8zPt3JdJZja9dnsQlc7S5DHw5Cka&#10;nRzTron0BgupSVZiYCNmx/qHSJZixuAVFFqcGtaK7emPhp+deg+2FR7T2v8AMPYeL2nmlr9k7a+T&#10;+1NvYvLZDJ0VQ9btLGdr0GLx+XmydOIsbMtRQOtQJFIIpwtxwD7T3Ufjxvb1p4kbpXjTUAK086el&#10;RX16N9pgK7vaaWq8VwHA4avDZk018tVa1zThQ8epeLeJOj+wq2Orpaik/wBmc6np6ZoJ43CKNq9t&#10;ClgeRmWNppoYtf1uTqUA6bkynMZ3fbNT0Z0unA/0z25p+Xr5+g6CdolzJytvmq30yi1sNS1rQFbs&#10;A1pn4yeH4fng3vbX3NP/ADSetly6iP7nuD42tTqscy6o6zKdZyUkmqaGIOGQ/wBm4/x9kWxxypsW&#10;2LJHRXgah+y4uK/4ehhzS8UnN+/SQyatF7Cx+RSxs1p+emtfLhQ9GY+CcRl/mffNOEorxQYz5MRa&#10;XjikSQyfI/YhfUssb/pCg2BHPP4HtXIhEHgg/n0jRIhMZn7tTs1OFK0x/Lj1ff8AZPS0MzxPLTRx&#10;CKCGlg8KU8ixwJCtXIvhMjVT83OrSQACDa/tGupYnT0p/M9Kl8IXMThO01qK/Z1rCbwoabH7a/mn&#10;ClDDx93x0+lihS0Pdm5oYyQsaMSkcYFibC3AHN1DE/v3lEn+C+/7RH6Tpp/cfPwVaLr2/wD7Sx0P&#10;0v738mSQsSv+/grV9BKqNPalKoKpfRc+S4uGsRx7ZJ8bdrmMCjaga8eFhH/h6vIvicssoNGEUbV/&#10;0u+Q1FPnXj5eh6rU6r2DszcHxa+Tm781haDJbz2LkercltTL1UKrU4mrrMtkcVLLFLS/bysgp5w6&#10;oWKrMqyW1qpV6W6kTc+XNPwy+OGH/NO1ilB/4wV+WqvlQppIpbvbec53XUkX7vZcuujxLuVGHay1&#10;1A+fCnzPT5n/AI9ZHrL4udFfK7Y2/NyYXce9OzqTalXhMXUS4z+DVtJW76ycOZ25ncBNi8ph5f4f&#10;sqipoqeFQ/nBlEwHjjiWxys25XVhOupR4Z1cMSJE9KfLxacc6a4rQJ9w2+yfbV3RLisvgOdFCaGO&#10;adfikaT4go4KKUzqxQ0UnzE+aPw57HwfXfcJTsTbOTjStlxnYE9RufMbl2XnMy+IbdOC3ZQ5Kg3I&#10;mUqZcZk6Ojkr2q6eGCW4gkWyIjhFlewK1k3hvJTUeOntVh6V+Ijy4fPD0q7ntNxKs5mkt7QyAd0c&#10;YYhSR3rCXjqUAGkPxqfhFTDj5r/AP5I+TAfJnoqq2Zu9qGTCNujIbOwFUkEFNuAnF4rD75xmSbsG&#10;KpqKmsM2mKCk8fqCP+4yncNpcQ+JGl1rp50pXj+EllP+2VvlTNbz7gl5bG7ubd41kZgqtIzfAxBK&#10;yoIJjVQHoaU4DzJh7y/lhdG9q02S3p8TvkFgq6fG53IZikhj3htDduAxm6cXbNYvalPurYmH+92o&#10;aBqunSWnK5ivi83m0/8AHWjT3MAYzWXiR+urTp/2oXRn+iq8M1xRpLeCUWv0e5mE51drOuaFdTPM&#10;0vA1wH4+RpqLbW9JfPv4xdqbe+RVTsuXu/cGwcYNvYDKip3X23tWrxE+Jz1VLTvisfkcBvugpcVS&#10;5Gc/dVVNRoHnRRGS4AvLc7ObQGK/RbiQqChBrh1bBFQfhoa6eNc9WEO+PfRLLYvJaQa2WVXhZH1w&#10;yxGiCUyx08QN+rGlaaVB7ioa9ifMPI95/K/41/IbszaQ2JTdcP1BR7lSiTLVdLUR7I7Nr98ZvN4/&#10;G1iTzwU9RTZYWpzUzrToms1EgZbqDZSW2r6dGlQxMKnw4wdbFsFpNPbWncy1wR6BqC+trq7s1unE&#10;MyljRRJL8J/EEjDCurGlX4GvlUwP8yr5F9Q/JBvj9n+s92DOTYjM5fGZVXgmxQo0rZtq5KOY0ddH&#10;HVTUc8JXxzKgikIbQzaD79savHcSfVJ4Zea3Vco9dKXCk1RmT/RAcMfTz6TcwTk2W3JAnixrDfyF&#10;lDilTa0BV0VxwNCVFacOjd/GdKiP+aN8iY5npTLF8dfGslMJdPhGc6GkjuzhVkOmT+z9Pz9fZTs0&#10;LLy7y+r4H07UPrSedf8AnwH/AG3yyfb5IkvMe+iPVUyxMailNVrbUHz4H06Cn+YDVUdH/NC+G9VW&#10;aVgo8Z0JkKueWogpUjgoO/t71Urs1Q8ahVjRiTfge1ayrGk5fDClB68f8GPXj0kFpI81u0aO6itd&#10;IGOFK1Ycc0+zps+fOaxFT/My+Iecoa3G11DhsV0XLV5Cny1JNSUrYnvPeGZnFTNAZoYVjpY11ksC&#10;hkWwa/vQRZ7W7czxx/pMaMSOFOFFNfnwpjjXq2l13fb4Wtp9LyfEFUgU9e8ca44dc/5x24cRk90f&#10;GSsps3hfHSUeWqqqtlrKNqejSoy215I2q5EqGhg1RoWsXJC8m1/d+XLy3F7fXSyKzqlqwUVzoaY0&#10;1FRxrTANPTpLzTbXEm2RWvhMsZS/Go0yWayWlATwBrxzSnrQP/5pfavXnZR+NdVsvsfrvd0G1qCt&#10;fdn93N24XIz4emaTaU2itFBU1f8ADTVNGyq1R4v82xUNpYL7Y4ZYZLszxaNH02nNdfha6+lOI9aV&#10;6e5wlhmllSFnkCtuAYrGzBRIlo6s2gNSulgK0rQ+nSP+YHfHVGf+d/xV7D21uug3BsjqPAdEY/dG&#10;WwUiZqKgrNldq7l3LmIYp6B5oq1qDHKpcqV0l/p/Vqwgurd4rb6erLBoXuRdekUJ7mFOIwNXzp0s&#10;3e72+S/3CV9xQKb1zRVlYrUgUYeGKcMeueFOhZ+NG6MNvnCfzd97bdqhWYLee0O9N24mo8c8TyUO&#10;4sb23mKZpI54omR/FWBSP9pvxewckV0blwSpplrc1GpGpmHzVm/mB8q+Sfb3WSfmdozWHxbKjaXW&#10;vZd+TKv8ifnTFXf+SPzW98n+uA2Z/wBC5dP+i/bG4Zu9o/5pXf8Aht+qbV/uBuf/AFA/8evOqlPl&#10;f/2U/wDIn/Dv7tz/AHjsTcq/9E+zKL/ce1/5pj/L0kl/3Ju/+ah/ydGC+AgvU/NUf+AD/Ir/AKG2&#10;X7buf7Jf9P8A9Y5erxcT+f8Ax1ur+/5Ww0/Cvq4E+hlziuPpwcnN6vr/AGfae7/5KN1/pIf+rSdL&#10;7T/ki7P9lz/2m3PR/a1rr9ueacRR+kGxcrNFpsedIIYk8H6e6rSvHrTYZHJwK9ax3TGzq/sT5qfz&#10;KOv48hgMW+/NnfLfZlHU5uvekpqWpyvcWOx1PVUzxQVBNZS1QMqgxkEQk3X287zI0MgkjSMcdTEV&#10;Bpkdp4efnkU6TfQSX0e4RWsMks8kZUaEdtJatCdCtwYKwrprp4+YDzoam+T/AFlR9n9F7K+TPxv6&#10;Kwb7g3dX5Wp3N3tsDC1S5gUu3tsVlbQ1OM/iu9MPXLT7eSPzrRU7WHkGjke7RJtl40zQ+HMwpqGm&#10;Q040yEpnPGnDFfJPdDfoZ3FzE1oniO60ltJDRzWjJraVNNMa40LVNAaYS+98p3ZsLO0+H3L/ADJ9&#10;s7iqcliIcl931n8lu9994V6KurK+icT5DbOzqvFS5GWHHP545JYy6MokblGG0hjiimWw25FVqa11&#10;2wL0qBmWQMtKn4RmueA6VpPeO0czb64MPmYJyBWhrS3tmVsjGoihHbxPQXdgY3qCbIY3Nbg+Uvcv&#10;ZW4KwQVM9fQbCyuer8c4ppItZyPY+/cDl1oEgcx07lRFGAvisNYf1pfbzpe3/q9JDAlNNL5TqrWu&#10;I/FC0p/R44rmjF/Y7RcSJenmCC5upK6qbVcKUpSlXmeDXqqfhBppNaVFWrEzfDkbY3DUZ9Plp2Xv&#10;SfJ1jQpho+p+tNtvipRRGOiqo5JOzsimQpa+onmZ4IvDplRfACCzPRJuMswe7jnjgX0ZrmlfyTT/&#10;AM/fl0mlNpa20q2McEszUqDH9GWpX1ebXSvlTT511CmDaNB07ld14z+7Pxw+QvY+ShpPt8ZtjMbu&#10;xO4cZWrTCpEaTUewui9t5lhBPLG0gEqNPptqHJDW5bTOpSaHeZIoJKfFAV1aXRsVk8qU+WqvyKvZ&#10;N6tUeFZOXAbpTU+Hdg04/FSDz8vsPR6Ph31f8hNy/NPr/tDc/QO4Op9vYDDUmP8AtKjrzeG0cDSY&#10;7bm0I9mYwQjcUVVXa46D7ZXZpHB0CwXV7pIYnsls0k1OHRi3rpnWcY+dCvHHxfLr1qZYt6W9dHCK&#10;KBWbV/xEa1NDpFOIc48gv9LrZjR6hFMyvFIfNoIjjdFRljjhkQmQAuFdDzYe0clYjEAtRpC/sJz5&#10;8a8PKnS+MB2lBamn+dSx/wAvTHu6iyeSwuVx+KlxsNbkcPVYn7iulqYUU1kE8KlZaWmrHp2byH1+&#10;OQra4BPtm9hFzZy26yaWlQrWldNRStKivH1HSvbL07duNnftDrEEySaa01aGDaa0NK0pWhpWtDSn&#10;Wvxgf5TfyHlgzOztzd947bmzG3NLu6lwu2cn2LmqNMpUY+PDw11Rjan+7GJFa2NoUQvG7MRcXVbh&#10;ze73eSOVJYbIs0jMzUcDiQQMxtwqfToM7dsNi1m9rf7qIxGRoJgElaoqNgyLpp4YJpWur+jUi7tf&#10;+TXs+Kvp8f2L3n2HmsFHQUsNDiNrfY7chhqP3GVnXOU+8Mc6hrlY4qdFUlr8m/u1zvC3SQpJtxDC&#10;vFweNPSJf516ag5b21JZTHfx3EWKgwGKnGlCsxrX5g0p0Me0P5M/xJw+VTK5DNdx7tWklrBJhNz7&#10;m2hLiGkq4lilLfwbr3A5BLIp0+GeG1+b8WSpNJEHMJ0a+OA3D5MCPP06OFtbZWiHg1ij4LVgBWlc&#10;hq+Q4HoasJ/K7+FeAyMWXg6ipchU0FbT5Gmp8/lstuPHB6OsFZTRTY7PVeRo6mKNwy6ZEaMqxBUj&#10;j214t4SS95qHl+haCn+2FuG/nX7OnZILCRg4sSrfK4u6fmpuCv5U6C3+Yd1N1n1b8JO0aDYGwdmb&#10;Qoq+v2tk6uk2vtbA7YpKiuTdWIP3M9FtvH4mikltKRq8YYj6k+6wGRdy26eZ/E0+MoHClbaZyfT/&#10;AEMDAHGvlnV23hbHvKxgKhFtUAcaXttSp4mnlUnqkf8AlqnV81OopbKhqMznqgxxgrEhk2zucaUU&#10;liP0cm/P9B7V3y6LKcVrqmtW+z/GIEp/xitfnTyqWNrWm9bea4/Xx6f4hP1uG03+6v8Agsf/AFrX&#10;2hHGP/mkn+FunX+IfYf+PN1Mf6/7D/iT7v1Xrh7917r3v3XuvH6f8hL/AMT78vxn/SH/ACdVfgP9&#10;MOv/1N+w/Qf63/FPe24L0yfLrj7r1rrxbTbi/I/5NBf/AHnTb23L8A/0w6ciNNf+lPWv3/OwH+/h&#10;+Nn/AGs88P8AkmqwS/7zp9mu0/7nXn/NW0/49L0U73/yS7Uem3bl/wBqXSO/l3/9vIvlv/2qvkB/&#10;8ELsX2XWX+4dj/zzx/8AHej/AHL/AJK27f8APQ3+AdbFUzaTF6dX76cX086bDmx45/2Pvdx+D8/8&#10;nTMX4uo9Tj4aqUSSSurKFjKp4wLoSQRrhmIvqN7Wv/jxZlIklrrJx86dXYoKa7eOT/TAmn2UI4+f&#10;XGXF091kknrm0ggeCqliKErbUn24hKuL8Ef4+341SAOIwe71Nf8AVx6YdEcqVhjjp/CCK/bUnh5f&#10;aesKUBaWExtP9ukXil+4qKqaWdefVKks0q1LNc6tQ4Nv6291aWSM1j0gn1rj7KMv+XqzRh0IqRJ5&#10;EaTT1wyt/Ij8+swSegNqdRNG8oklMgCzuxUqxbRGkaDSFAsv0Xn+vuklzI7anUH7NWP96Zj/AD6t&#10;HEEQAsS/mSFFf95Vf8v5dSWr4lljp1E7zBPwmqNXNyPJcg3JPH+t7b8b1i/1fs6eSIPUkig6Z8lg&#10;KbcKImfpcfkIKeQz0tLNR0lekcrQywazTV1LPTmYQzuASCbMQCL+3UcPHKjDShpX58etB5oJYpLK&#10;5khkRw2pGKtjh8vPzBp5U6CKr+OXx53XX12Z3V0H05mcrLVCF8huXqjY1dkaiOkjgigc1VfhaqqY&#10;xRx6VOsKAf08D35JNSCKjBE4Zpx+wD061cx+I0ss1zLLNMdTMzktX/B+wCvn0G+8vgF8Qt9xwLke&#10;jev8aKbyAnZe28RstpBOxZzOdrUmJEruFUamDW0+nTqa7ySSxBxFKRX1WKT/AKuxvT/a0r51oOkZ&#10;s7OR7driBpVjrQGa4j40r/YTQ14D4tVPw0qagVnP5THwzzGPmxmN2bu/as0viNNlMBurJvVYypic&#10;sKugTP8A8dx8MzBira6eVWH4HHuqXd9BIHF2GQ8VMNuP5pEp/n1a4srK4ikSG1MUmNLCe6cr64lu&#10;HBr9g4ZrigJbg/kt9GQJPFtLsrtnGVbwsmNp8lntrVeGp6koCslZR4jrfGzPD9xHHIVeoDFlNmH4&#10;2bzczK0lkihD8YDutfT8TD1+FR+eKVay21o5EvQGmYDSzxq+mlakBfDOaiupm4ClM1BP/hmTd8NT&#10;FPTfJOamqKd6W9RjsXkaCQSUc5qfOJ6TIfcRzCZrmQarX9IWx1KZtzu6RCXZNZzVvHJpw8jHj9vl&#10;0iXYtpEemXdEZf4RZMSafNbxQPzDfKmas27v5b/8w3cwyG1qj5fYPeeyq2rjP8B3b3N3NUw1tDSF&#10;56VK3bk+08pi6VYxCg4qNJKj/C1ormKGZLgQfqBWFK8K086f5OlTQxS2y2kZk8BHjZdUegdksctA&#10;NTE18PTk4rXPA3k/HnYmX6x6Z6267z82FqM1sfYWytqZKpwL1EuPqqnb22MXh5KmCWqoaGd46h6I&#10;yLqDFdVr8XKACgPqWJ/b0+5fTCjNVEQKB9nn+fS+3W+nbefFr/7iMj+f60U/+H+PtJuKeLt9/FWl&#10;YXNfsU9L9lxvG0n+K5jX9pJr+VOHz61D+pBf4n/Npr6fHkupm/qGvncoQpHHF0B/2Hs63p9XMOyy&#10;U4yXo/3gRt/OlPlxz0H9iNOW+Zl9Y9rP/OW4kT/jNK/Phjj0RK4SWniK8QVEUZe92ZTL5gSNI1Et&#10;M35+lvd4k0gS14Mcf6ZUb+Wqn5V61O1IkSn+hK3+9tI1PyrT58cdX+/AtAf5V/zisfrJ8lje3Nl+&#10;Pm0H5F+L6Le00x1TBvU9PwLS2Q14g9Fm6jjE38oP5FGZo9MXyGgkQTMkcJY7c6bUBnlcQarT+lWv&#10;qI4/Pu5jilubFZfg/V/lbyt/PTT86/I21TJt+8NAf1CkCgetby2P8tP8+pvxe+J3wj7H6t2fvXtn&#10;vmbZPaMsuYqqnCL2d1xgGocjT56pGHEmByO2avKUqu9JG0ZjkBmAYXFgferiS7guJ1aKtiBHpFfj&#10;rbwsfI0pqA8+m1tbHdLeCYxK24O87NWNZPCrczADuda6tJ4U4Z4dDBF/KEwObvmMV8ocRUSU0zxY&#10;9qjC0f3ktIyrV08sOSp93KxDvMyqFAUFiw+tvadt7jjikMHLyArTVqnIr9lIG+f7enBygDPbtcbo&#10;yoa/BZ8OH++7nP50p5ceusj/AChezMeMRm+uO/Nvf6QMEMPlsTkMo2Q2vV0/8Od6qgqTuTEVW6cp&#10;Tx0eQdHhCU5sWYgn3uDeLe4QRi0SJ34lXL6acK6o09enJeWU213vLfd7iYo6MFa0aJW06sa2uJPX&#10;iFNPMcOk3vD+V388ew0x1bv/AOSOxN8T7dUx4qbM9vdt7kmxsE8tFVzRUrZDreQUzipgDlIl9Sop&#10;Y/SyqK7FuQsKsVVwzFVLFqBgAQK6fiJ869NeBulyrTSSQhGZyKksUEi6SPh8zQ+VdNPsLJ83euvl&#10;B1hk+ktufIXfuC7Dgp6OnyG1K/AZbK5iBaNclhqKfGs+dwWByUs1J9rHKfHEbCbSQLKzP7R9IZII&#10;rUOJBLArFlK1o8hBFePxHhw/PprfpN1lstxfdijw/SXRjK1HcWjZ61HoYx54FfPo2v8AOKSWPCfG&#10;pnUaJcXuOSBYGmk/YlxGHIkEUwR4nkZSCv40/U+yLYkKWd8patIrX/q3N0fczuDu23KOH1d9/hs+&#10;iQUvUtV3n8hOm+vhvCLZeNzXSHQMNZmpKeWtjxa0vQ2x65KiqpoqyhCs70mlC0otc+luR7MWuTZ7&#10;bZ3gi1lBINNaV1Xt350NKU9Dx6LIrB9y5hn22FpEnmdQJEQOUptcRI0l46luA7hw6sug+IH8uv4t&#10;0WO3P3V2SnYG6sZT7ezNfgdw7o2hmKvIVMOuneop+vKDFwZPLbYr62GpjkiqDUiKORhdC5Y0nkvr&#10;yWGcLp0ioH8Oqlc+fDrcNlYbdHcQXUYMpCFpHRyfgUAqsRkbNKntahoPKpTO+v5qPx/6sxk+2viv&#10;0hQrkaakrsRhI8ht3BbF2oamOeGopKqPB7Br4chksdkamiM9YYzRGXSUm0rIoFBYtJI0015pc07d&#10;Ctq/NqkU+XGueA6o+7FFihhs3lhzpkLFQvrRJIVbPnrHkKefRS+9/kl8/uw9ibe7I3zXbq6k6u3p&#10;uPA43b02yaTK9Y49anK7brMhjTTCprajd2WwdbSSTyws+QqKdgRpv4oyF1vb7fNeWlvHFSTJY6mP&#10;moGGYgcT8IH54ojvrncrS1a48fXAwK6SkSg4/EY40dqU/Ex9fWqA+Y/w52/8ZY+nqjcG+s9vqv7H&#10;q81lWqajw/w2n27H/dODE00FM8bz1Fe0mbrBVTfcIs0ckcaxxxxlZE+yXC8w6o7iExRukDLRq6fG&#10;11HwjVTSPSvy6f3+1uuV4YLeDcFnRmu0kBi0gGEwlSoLuVqGYGrNxFDjJofkd1fsnrD59/y/9lde&#10;bc2/trbsOP8Ai/V11BjcTQYhslMO6tzUc2Sy02No4JcrmqlKKMyVMrtPKEHkd2GopbUQz7WtwqEE&#10;xa6FtVMA04D14/Lh0tnU2W838aEeCsjAClAQQIxT00sA/nXhjj0vsfTu386SX+KVEVXqqRFSP9zU&#10;1Jipl6ypJaGnM0jHQ0cUhj0/VbXvzYO1n/dH1bzVAnVAtOGm/jirWvn4eqlMVpXFTWQeBzbDHa9r&#10;FiSfX/dIg4farNx/FTyqQP62d1+T382jHU9Q0FEvQ3zngangTREjxdhYqGjlYm0k01NHXygMzG4Y&#10;203N3lKw2+3tor2qo+XicT+VPlX5dI7gOsE1Zq0RpDjjoY0U589XHy9Ohh/k/wBjjPlrUMbLVYnH&#10;qTosF10O7Igqj8qq017f4+y3fwYtvsUJqVS8FfWiwn/L0f8AKOd7kA4NcbZN9lRedv8As/y6LT8V&#10;tlne3xZ/mBURkjp48Ps6g3f9xILhBskbl3XYjUpCMcMEJ5069Vjp0sfblKtrvW1XZTWUlvcVp8aC&#10;HjQ8PE1cM6aYrUBXala65e3SyDaRINsavH4ZZ5qUxX+x01qKaq+VDdr/ACuGeP4VdWUjvAzMu5Ja&#10;iodj9vMk+5Mn5JIWI9LvWzMoQ/X63/HspkRXvtyLrUF4flT/ABS2P+Xo5hLw7ZYyBqIHua/9lc4/&#10;ydCh8zN/7H2T8be8Nv7kzeIxE+7Omey9s4ejq8hQ00+UyuY2XuKip6eljapaeolqJW0gaAARYnn3&#10;6GFPFEKJQOak+mn/AA1r/wAX1e6cvZLM82NQK/OnH/COtaH401UcEvw/qq3JUUdHh/m+crIKucUE&#10;skD1/wAdzM7xygw08VLHSSBpnk8REJOoXsFcSzTSb3EIKBjDQ1/hEwPl/Srxx0jdBG/KUSXCNpe5&#10;Z2Y6aeLLZqBTurQBjxFaUxWoW/zA7JxMfzW7u3Vsitwm9sLubZW6cBBX4asGaoKlc91nXbMrRT1e&#10;KmmUtjZsmZn9LLL4jGhDEH27aWzi0htJBSiFa+n+OC7rT/qnx/pf0emjfWct+29RMkrnSQqtXSX2&#10;5LcgmnkWLfDnSVxWogfCbq/4a73eryPyQ7Jl27nkyk2Hxmx618dtnBVGGpMTQNQbgy2Yy9BkMZFV&#10;Vk80xoYvuolEcTSF5lmXx0uJbhD4MdvWNWJ1aqVqAOFPLT69NbfaWkyTy3u4MHPwKA66aliasqum&#10;aj42j4Y1d2mxDI/A7+WzsvEU3cWX7xyGb2JT+eolp63tHrfKYPOaoZzFgoaXa2zKXJ5StgZSaani&#10;r5WBQ6r3uEkhnvFNtayES/ERSvw+XRktsu1aby8jnNm4KqXV2rXj4elGDgY1aTiq149V1/MTuX44&#10;9m43bnXHxd6MptvUuwZMViX7RnwmKw24MpX0S5XEy4rIJgKqpny1NUPHj61KqoljrDLpjFOAZC62&#10;GS+EBvvHCyP2lCuqmjgdVRx1emKefRfJLsSzCwjkEY+I/rTQs+ryaP6c100wS/4jgV6AvDfGr5R1&#10;02Pk3P8AH35E57AwVlBUxUWX6x39lMPTx0k6tjo6Wjr9t6TjhQVD+PTC6yq7lSoewUCZprZ/q518&#10;VvgotKca+Zr5enRZe7PtVwRFb7dFGNVWfQZNWGA+FK4JrVqfLzIvL7q686D3V8eNwbIxHxD3ni97&#10;0+05ZNvLtr4g9k0EkWcx22qyLGr/ABei2IrSM1SvjVlmXSGIAOr2SartZISLaqqT3V4jHy/1fLoT&#10;yQ8qm6ubqSCNVkjosaxuCpDMRmkYYANThUafKuKKJ/ix8sZqCnx9V8ee/wCekpH81GjdQdtQpGIP&#10;PS0dOaQ4FtcFHQyNHCkn+aWUhfqbnAMJ70NXPEenp/qx0H4rW0oIvAjkhUk98Zzq8hqZ6UpmnHFe&#10;u6/40fKWtxtBi5fjX8hEpqOamSkpU6f7TEUQpaVqCmk8Z25LE0VNRO6aioKB+PqfdTQSxSigK14/&#10;l/m69bbVY20tzLDb6VkpUKQvCtOAzxPljqVUfE35QVNDnM5kul+yNv7Z692llM5ln31tjeW28bT7&#10;ewkLVctPC28aHE4qqZaeFTGsZMp8HpUXt73JPPLPHJI6GMfhVQteHEgmvDGPX16VwJFGJqIa4010&#10;tTjWmpCR89JX51xQzXwl+QHws6Z2hup++ejct2V2FmNx1iYvOHrjrTelFRbKfE4F8dRUcm+t24rJ&#10;46p/jsVe85WmVZYpDGWcAMGriEyvrjYKD5Ur/m6tFNRpFlTUhpUamz/vTMB/tQK+fl0LHf3yU/ly&#10;dodT7i2bsT44bg2bvzXPktrZ7bHWPTey56DNfwzJxY2lnrsFu+vrVwdRWz+OpSCLyCErpZZFSQah&#10;ikhkV/FqorUUpWqso8/IsG/KmK1G55YzE2m3GheArwqKMPLDKSp4dpNCDQgifTfw6+TnfOCk7A6r&#10;2bT7rw2FzdRsxc/Hm48dMtRg8RRx1EVPJVzY9kJo8tE0jQXiL3CKkYRFdmvPCctJKVRqUAhll+FV&#10;H+ho9O5dfcBWtBXST1SPbjudrPH+6luNfxM0kCMpyKgzSR5YV1aARWpIUFV6Heb+Wz85pcjBlk60&#10;c1qQ01PJW/3yovuCsKwBBJLLn1lljV6WNtOoDUik/Qe2xucIOZmp5D6S5x5n/QfMkn8+qf1ZlWz+&#10;k/cIBBBVluLAEU4hqzNrwFAytKHjXEeH+XB828PlJM9W9RNVUtXlWnyxo8/s2sr6ijmE9VXtLBWZ&#10;Wmjq45quNZJFklUSNa7X59qLfe4oLq2u2lZ1hYNo+kuhqyKivgmmKitDx6vdcv393azWNvtAheSN&#10;lDibbiVJR1rTxhWhYNSo+Glc1Fx/ZHWewN49Tdi47Z38vCfbnZm5dg7nwuG3iOr/AI/QCj3BX7Ty&#10;tJBkaPcGK3u+4BUx1JQrN4tT/gA39l9vMvgW8Y3BQFUAh7W6WtPMUgb8Wf2DPHpZc2U4lulvdoOm&#10;Vq1Wbb9WFCUDeNjtFOHn8uqZsb/LZ+c+P8eYbrAfeyQQ0ck67oxlDV/b0jwKtNUKMzGULfZxO+li&#10;GIUW9AJVnckiorXKuDw0W12aeZrW3XiSSPz/ADR/uJb2MW8WyB1XgXlsNQrQcRONWABnhT59dS/y&#10;0/nVTPUZSm60mSfIFVqpY92415HElQuQqGDQ5c1CCpq4tcrGQX9P1t7bfc4Vkjd7xiFr2/R3Py4/&#10;pY/Z05Dy8kOu3/q3Csor3eNYnVqR04fUClNVeJrwxx6Avur4/d5dBZvbC93UlZs6Xe8c2mNd101e&#10;chQwVuMqK9pqKKfIu8UTUlOq65AS3IF1I93iumvjPPbSErEBVTDLFXVWlDIqV+E8AaedKiqa52r6&#10;CW3gutvS1S5IHiK0cn9l4Nai1aUjgPjeP4u3VRqWZ7EoP5RWO2fg8dvPJ/xjey7fwmP3HkpId/Uy&#10;1eVgxeNFRNLjcPBVUUafdwo3pk1Oymzj1XQ6N3llLwOsat5M8C8PTx2WvH8Ix+LivRrety630sbX&#10;JYW8McbEDcTqCqFqQolC10k0xx/FTBH/AJk0nw+p89tSt+LVdl/BWYXLYvc8McWeNPjfuGrTjnhr&#10;9w4mlrUqclSTVcT3knjZKdV0x/V1VlLdKL6Hcite3Qwe3enxasQE0/D8Rz+Hz6S3w2p0sDyzd0J1&#10;fUDw7zPw+HmeMAU/U4Hzz5EztlfAT5pbp25j927Y69lTA56jbNUU8e6cHjGyUGYggeCqkpUy6vRt&#10;LRqnpeNT6SSW1WSwvLeILG0hIPGkUshP/OJH00+fHyrQ9Ofu+6uZLExWDuyPqqtxbx0wRkSSqTWt&#10;eGKH16esf/La+dNDQ1oxvW9TFS1EJo6gneOJDziKTzK0kcO4IxJHHKx0kBR9b3/F4tytLaQmB5Rq&#10;WhDW1032UrAKef249OmJthvpI4bZtsOuIAV+osCTRmbOqdvXyP218jy/Cf4udgdI1m/qnvz4ir2V&#10;Puh8DVY6STbfVW8p4Z8YuQXLVFFLvTe2OpPNLFU+QlIg7EgF10gujvLxZ7e2tbYkMokDMba5H9o0&#10;ZGPB8tBHHNfKnSuy5fKXF7dX2zCRm8IoDPYDSULEmonzqwPKnrxHSK+Ynw17o7R3/tzcHxf+Mz9O&#10;bHHXO3NsZzbsaddbElq92Y7cm6svU5aTB7D3blMPKZcbk6NPuJCJJihBLaLBeL8QyCaacszFyALW&#10;5NKhQf8AQa40j/UOi2Tlvx08CLlyJVTRSk1iMKKAEC4FeFR6VPr0VaD+XB86aatmVeuZ1qMrNS11&#10;eV3pQQx1M6XN6lFzkNK4eUO3MZ/WQfpcswbqI4JLU3JZHVhqNnc9tSp/318vX59KZuXJp5Uuxy7C&#10;oi0YWaxFSrA1J+oz8JAxjUT02L/LW+aOJglo4OrmofuMjHU/b47e2Ex9LLLSU8rSSOi59VqWYFjp&#10;VRy/N+PdWvdue5uJLq6kCli4YwSrp7VBAEix1rQZUmnnTFWP3dd2iWfg8r2unsVVM9kvwGI1qJmr&#10;8B4gU1+dDUGNo9b4XYve23+rfkZRz7M2ntbOYwb4oUE+UjhhVcVVVEVX/DMjVxSPl8dSSQGUi4Em&#10;oB9BU0S/iubA3G21kRyQSREtNPA/q1rWp+GlKZrUdbTYtusNxNtdNBbL3yHQEl0l1gCqfp3cjT4L&#10;0LFNWs6QdBrZ9Wy/yaaWmV6ioemrJcfPjYJUh38U8/iC09TF9tjWhillWGTRqKhNXCyWIFC24Jar&#10;L4ep/Iarcfb8LL8uNfl59GAn2C8v9c0zrbGfUoB3BhRQBQqElX58FGaUNMVQ/wChmPtDuHcvWvx6&#10;K70x75XdtT15EMhU4tqvGtEc1RPM+Xx+30+9hxmOanln0evxxE2uB7vDLcrHHd3M7wJG4ZtNGrhg&#10;AfDWWnE8dPnSuaFgNqm83NltcEd5FP4go6+DoDqVwbgWpetQTp8SmgBtFRqMcP5efzerJsRkqrq3&#10;cOUfFBHoqir3Xh60RVhqYqqmnik/jlQ9P4VgjKaCpXURzb3pb6x8K18PcHkQJpJaOY1oSa9luafF&#10;5+mPPp+Xl++8fwZNnh8QO71aWzYVkYtgS3gpigOnjQE0wOold/Lk+bq1GJqst1PmsnkKGanp6Seo&#10;3XQVYp6ZJf4hTRoKnMLGjU1RBI0WqTTG0rGx9vvf2UMZdJl+VYbo0/7NuvNs19cCSzTZolbFWSbb&#10;BXjSoN01fOmR58a9XNbM6y2Bh+rOvcHvL4FR5vs/auxNhUFTut9kdBZGrfcu38BiFgrkz+V3r/G4&#10;ZJckj1BaKJyHJJF7Eppb0ulu53JCpatPprrFKY/sP59KbPZ2gHhS8uxs0dO5rjbak6gxwLkU+ADz&#10;41r1UBl/5dvzdy+XGbxnU2ToIqHcdRncLEczg8W9DBJLT1MCEUeUmpUaNoVKmJjoKn+o9rbrcrGW&#10;UzyXSqSoFBBdeXz+n+f5dF1rsVxaRQ26bTHpX0m20V7VXzu2p8Ncevy6ZT/Lu+bFdUUTVHUmWytf&#10;QQ01PS5GTcdFXVNGYKpqtTBXTZh5YP8AKZWktfm1hbk+0Y3TbXljjF1QHj+jdfl/xH+3p8cuyR/U&#10;XEe0oZWpQPPtr8K/DS6XTxzxrj06ArvX43dv9HDbcnd23spt982TLgI63O02XNUuFyVLXZTXT09X&#10;WVkSBJ10JrVgHcK1i4KuKS2upXNlL4iw/EuiVPi4f2scf8J+ENTzpUVTvDd7SIUv7JLRrmoR43t2&#10;qEpqqLe7JxrWmr1Onz6sv2dT/wAn6l2psrC7tzVZXbvx229tR7hzKQbyxM+cylHiKWhytZVYWOPL&#10;Y+kgrMj9xKiQOBF5bBmILsXzvuTysltGY9X/ADSPD/mqB/xn8/Lo0t/3JBGuuTWV+IldxFa8D+jr&#10;B4eZNPI8eiV/Lyh+MLbx2vkfiJkMlV7ffAvj89goUziQ09fT19a0mQ/iWfqqJ6uStp6yCEQ/oiem&#10;1XPlCo9ZvPIxTc2xDwP6R1auOIsimnzDccUz0i3VNltlgvtuvC4kahC/Ux6HwEFb11DaqsP06Uod&#10;fFen3H/y6PmokQrcF1fmWocqYK6oeh3diJFrXZHlRakUeZio2gjWptHqhUsLk/Xi1zc7WWmVb3Vr&#10;QrTwLrsqVNaiAhq08iPt69Ps1/o+nn5eVZhpYF7rb5MZ0kBrpSOLcfX5dZKb+W1838TRNDjOpM3j&#10;I5JoKqogo9z42lpKiSnp5KYvUwQ5tRqY1LMAq83IP4PvVzd2Mltfq12CZuB8G67K6K/8R8/APTpT&#10;Ftt4bqO7/ccCrGVoqzWCVADCjFb4V+IkVGKmnHqx3+X50V3t8S23xL2T0Hu3JUe7INq4mCHB1/V1&#10;dSrBiBlJcs7Sbh7MwT04raSqd2DqRqUKwPtPffSbl+7wJ11fq1YxXWNfgUx9Nn+y9Rx+Wd7Im6bY&#10;u8124B5Vg8NY5rFamJpWJZjft/vwACgznPDoIvl78Ne6+1O2tv7u+OHxpynXGy22hg4c/g6eo632&#10;5Fktxwbk3blKzIVdHsXeGUxk8tTh8rRK0rSBpCPzY2WTyQo12t3frIstdFIbrtror/xHNfgHp/Lp&#10;C+1fXxJGdj03KAA6rjbzpoqqKVu81ox8uPRPMd/Lc+Z8Sbhx+N6cr8bj8tDV01dFTZnAUcMrPTyU&#10;srtqzdpBKKkllbVr+lx+dm8sZWmY3WWcsP0brFQop/uPn4etjZ9025YY7LbY442wQk23rUClASL3&#10;NCWp/pj0n94fy+fmfsfBZ7N5DqjPHbLzz1OWwuNy9NkjUeaL7eoqzt/a1Tk8jOrxmnhd1pmRLB2l&#10;jHpe0XhTuEgvl8Q+sV0PspW3p68SOnJ7Z6Kdz26QsK6AtxZmvDVXRdOf4fw/Z0v+ntu/Ansqfb+0&#10;/kNT9s9Dbvgx+Hw0tdg81t+HYlbUpFQY0ZzcOf3ntqty+2dx5fN5SraphZI6OKOkifyyEBV29vuU&#10;HjF41kApSjU9a4pUeXEdUtp9oui1vaQtbSKCJNXiyE6lZVoY4mXFWJ1MK4p5kD13b8PvgLsDqzd2&#10;9Or/AJWHL7x2tjKzMbX22e2uot1QZHNQ0dVkaSH+722drYrJGZqmHww6po5aQqrMr3W6fXM8lsBB&#10;3kmueHCnln+XSmae2SaSaC+ZJ0kDKfDqDVy5HxKR5CpHzp1VBit95GHbFPsuIQQYTIdo7U3jWy1V&#10;FVrUUue2p/HqWNqepinkwsdPWUu66xijxyEKFUMmkljFYzc7rt0rw/2Eci8f4wjV4esQH+2r5UKB&#10;Xksto3UySB/FsrePGNRt2KajxpqExamaaaVNaixDtLdGI3r/ADR+oM1j6qjqMBVdq/GsYvI0wC0s&#10;6Y2u6+Lu0yVNZBIYHoZg5EnosPSv5LNpvBNsW0RTdkkKSKV40Jmkf5eTDH+fo83S1Nrv3MbRjxVm&#10;ulfVw/4jwJSmeBU5r58OjS/BbO4un/mk/MKlNZDHLXZH5CY2JBJGzVU9T8htsVAjhDPGZUlpqQPq&#10;W9gfp+fah5VGkIuqvH5f4a9I7a2eWYpLKI6gkefDy8utgxpo5qZo39LRyxFkJQ2SQwFAtnJKAT2D&#10;EDUVPHtPpEreGMVUn7KZ6ukjJqlZMowFPWvn8uHWrnvYFsB/NfUerx/IOpUH6elO890jj62HHuit&#10;4m78oS0pVb8U+y0f/P1dRp2Tn0fPbj+27HQ8A6v5MbhedW48koubAyJ2lSygG44BER5/HtqMhd6m&#10;JPGTT/3TA9f+MU/OvllyQ+HytLLxPgqtPt3mNq1+Win5/LJLOkdqVsXwY+We+alVhwFbn9ibZFey&#10;lv8ActgczhcnXQCEWDmKi3BCy+pQ17XF/aidBHuGwGtfC+ob7dVnIlPlTwq/OtPKpSxzypsXN6ga&#10;RP8Au9fs0XYavz/taeVKfPA19wV60n8pX4xTMlNI2L+TcMEx0sqOY8T3HWEOIpVlEsJlUfUBWAIL&#10;fQPpP4m8X1zooo+nqteP+L2zcaf0acPOv2t3VmF2m1tlejSxTjVThW5uBWlc8fXpV/IHNzdifM3+&#10;WhuvL4rGyVXYPTfw6zmeWnx5WgaTefae46vL0McEs81sfrr5BHG5cIjW/J9sx28NtYyxRJR0XUWr&#10;x0qgAp5cPnx6U3F9c3O4C7LAHxdYxUisiEqDWlCMGqn5AebJ2z0vsnuP+ahnuqNzRR022905qlp6&#10;sYWSkx9fQxVHXUtY7UQeiqqBStXU6yj07wykWlR1490Eky7fHeK9CHdSPWl2LatfLiX/AOM/0ury&#10;xQPzDJbXEfiJoABOGqNqlnJJGDVmFKKKUqSa0AJ7x+Nu7uvvm3mPj38Y+xt6YqsoIoqvE7ny+/8A&#10;I7fzFPkavYpyWVjmy+x8ZgJUkyXgUKtNRqWaLVLKGN3WTSM+2C4ElVbitP8Al6+m4/8AG+H9H+l0&#10;XCKJN3ureGDRMPC0OD3LTbobg6cYqV0nPnq8qEUNt/O35dfGDsPIdPdzQ4nsirwTbVpsrtndWOrs&#10;vk0x4oKOOc02cw9fS11bPlcbLTq1ZkVyD6FbyQurup9Y2O1SxW8jloAwk1UIIJWV4gWBX1SooR8d&#10;KmlTa73DdLb6lGC3MiGMl3SNCuqJJSGkiRXbDkAuJaaCV0aiCbzaXzV+FPyXxA2t8hutML1luWoy&#10;tZtemqMvt/bkuOx4zdYcTDVYve1b5szinjeoDS1hTGBRIDcEMxKvpbmwMqWN2rqX+JYwCwJIFRIZ&#10;kOkhh8Ofl0aR7rHdRreXNmVRY6aS0jqajJR4Y4pF7dJIIXiKEgGhBfnt0D8ben871Bun487hFfgt&#10;+ZoRVy0G78BvLDUi498ZiKeKgqcZTzVcsqzwTJK89XUF9CFWHI9nW3EyX30txJrmingNdKpTX4n4&#10;UVE/D+FR0WXcbbdZxT7UP0rq1ug2rxW4GGlDNV8ajxY1r+HFbGfjPQ+P+ad8gninaaH/AGWuiYs0&#10;7ODJJk+gpJXEZuIragpHN9PsPbOk37i5f1T1UW8lBT/l6ufn0e71PNLzJzH9RGuoSwqKY4WlvU/n&#10;UfZ0Xb+axsmHsn57/G/YiZyHAZHeGxeqNtYvJSUMlWcdW5buDsrHU1ascNTTSyrTyVQlKh47+MDU&#10;L3Bx4ZIE6wLIY/wltOqvzoaUp6Hj0Rz+FTwp3YB+DCJpdFPkJI6Vr65p5U6VGU/kx5gvPPP8iMfU&#10;1lDOtXDkslgMt5qKGnkqazTEtZn44gkU0/kjL1KrGzng+2JtwYBrg7Z4Z0Mulbig7qZP+LvWlMCg&#10;48eldtscRiQ2l9JK5dan6Fqjjw/xz7f2dL/A/wAqD47wbTqazuTv7eFdW4eonJyuK3VsbZmIxlEm&#10;OoJHgnpN0Yze0MmQX+GySyVLVlOkisB418d2dl3Rt0is/pkAeFArAPqPyJPhRcaHyPDj15OXm5be&#10;S2v2mKO7SBpITFrD0JUAzTfDRamvmKjpDH4G/wAszy0M83zAykNdRQSaIpPkD8e56ivUtGtZRMMT&#10;syoqaqOuOP5jiZXQJyRce9eJesp1JkcP8vSSYbfc/UQNcPE1wChKs4HcrAsVRlL0oBp+fEVoYNZj&#10;v5N2IzmWwcqZWoy+H++xs9RTV+8XpM1kqKoqqeoyJq9uVMGOyUNbLUsPOhVWuSEW1ixFLu7SNKkR&#10;MqLRf7L8XH+1HyHw/n5dGHh7CyQNuEUaLPOGJC3oNZHNQxZQGKAVFCcE1pglG/DeXZMvXv8ANWPX&#10;FMKPYn+jLtltpU6tXlE2++1OzGxYQZOoqaz001lJZuSt/wDAOTNIJ+Xorhq3Sict/ZeZhp/ZfYfi&#10;/Lz6asGhabmJrQUs2azZP7X1v0p+r8kVqr/FQ8ASvf5I3/Azvn/tQbL/AN7yntm//wBzNo/5pXf+&#10;G36b2r/cDc/+oH/j151Up8r/APsqD5Ff+J/7d/8Afjbn9mMX+49r/wA0x/l6SS/7k3f/ADUP+Tow&#10;fwD/AOBXzV/8UH+Rf+97L9t3P9iv+n/6xy9Xi4n8/wDjrdX7fyv20/CTrXhr/b7gYMovZlyctgeR&#10;Ym/tPe9t7eP6JD/1aXpfZZ2nZE9Rc/8Aabc9H+cNItJZHINPSiSRgwCCUklrKGLG6f7z9fbaiqxz&#10;k8PL1/1fZ1WVdTtBWnz/ANj/AGeqPuy/5S0/ZfbfaHZv+maDbD7637u/cM+JTB19OZKbdGerM7XR&#10;mrTKqKp0myMgU+JYw9nZG4UKF3ZJR4R26TUmAVlC/tBiavDGR5/khudgjhMck26qY3yVaAvwp6Tq&#10;tc51I/ypmq6ov5KfxtqsRFT1nZPekuVd0lyNdj94bDhp6yongdK40inrSSWnSaVmkGsvIhb9THn2&#10;xLc3hA1Myg8Ksf8Anwxg/wC2DfKmaq4RZIFitXZowMggAfLSrBwnnXw9Ncaq0Wg2YL+VF8NcbQU9&#10;DWbQz26pKSCnpZ8nuXfO4qqvraqio1pPLWLQ1eOx5VQFcxRwRxM5YlTcaWYpLsOXS8of+aVu383h&#10;Y/z6UTW+3SxFHsDrPmLi7T9oinjB/P8AICpqOmz/AIGfEfZeMqcTj+hOrMxR1ldJkpzu/Z+E3zWN&#10;UyRUsRRcluqjyuThoVWmutOkwhVmuFFrFZLdXM4QXFwW08KLFH9uIo0B/OtPLpJHbw24CxIyL6CS&#10;d6/MmeWYj/alR6gnPQpYP43dCbVrGr9pdK9T7YqjCsPkwHW2ycU11m8wlkaiwUMkko/SGLXCj2jl&#10;ihnCrcQpLGPJwG/ZXh8/XHp0qgubi1cSW11NG3npciv20p0Ip2ri4ZEahw2Ipiqsqfb4rHwSpqNz&#10;pmjpw8YP+0Bfp9fdYbeGHxFjhjSM0oEULSnrTj8uFPz6de5nup1nnuJHdf42Lfsrw4Z41x6dSI6B&#10;cfFK3h0uylWRGeRZVbkBhUNP4wrqp9GgNbm/FrAi3NVWtf8AJ/xfW2QTSiUuBT/V69TaGZpY/E8S&#10;RFlF1RWjQuNRZ1QswUuzEm3u6y+KGDR0/wBX2dNPFok1rJUHy+z8+sEtDFGTOauogfS6tEkwSKQE&#10;obyIUYyFAPTa2nUfrf2zoKNUtUHpw1lCqkeRx64wLSMJI4aiqiJckSR1U+sCQAEH1CKTTpuupTpu&#10;bWubqVl1CmngOmntpYKMWFG9RX/L8+nCDHQxpq89TPIrLIs1RL5ZFZL6DyAq2ufoB7bUMGLO2r+V&#10;OqsxA4CvyFOpkKldQZ3dnOoltNr/AJsqqLXH+9e3WfVTtpTptSVLEmteupVGmUA8mNrcWH+xP491&#10;6cVq1x1XN/NOU/7Jh2KtuQu3Xvf02j3LhnYBv9UdPA/N/drdPEv7GOtKeM3/AGbTJT/qpX8qedRS&#10;/wD+SJvH/UN/2m23VAX8tIg/M/poi9v4jmCLix52xuhrEfgjV7VXx17fJJ6S2y/9nFu9f+qlPyr5&#10;0FNt/wCSztv/AFEf9oE/W4dTf7q/4LH/ANa19l44x/8ANJP8LdXf4h9h/wCPN1Mf6/7D/iT7v1Xr&#10;h7917r3v3XuvH6f7EH/ebf8AE+/L8f8AtT/k6q3wj/TDr//V37D9B/rf8U97bgvTJ8uuPuvWuumF&#10;9I/2r/oYFP8AeNV/bUxpHX+kP8PTkQqXH9E9a/n87A33D8bP+1nnj/yVVYJv941ezXaTW/vR6S2n&#10;/Hpeine/+SVaH127cv8AtS6Rv8vA2/mRfLb/ABxfyAH+3+Q2xfZfZf7h2P8Azzx/8d6P9y/5K27f&#10;89Df4B1sWz+gxN9f30Fvp/Qf4+7zLq056Zi4MeupKfzSO3mmiAkawhYJ9QL3JVr/AOHtjQRwbrRl&#10;8ivXa02kgioqGI+nkkDgf6wCr9fd1BFamvVTJX8PXclOJBYzVCN/q4pQjf7A6Gt70w1U6ss2mvYD&#10;1miUxKqmSSXT9GmYO/8AsWCrf34KB1qSXXSi0+zrp0R2DlE8gN9ek3/3gj3ug9B1pZCoYevXCqh+&#10;60XmqIQrq58EoiLFb6QWCE6efp7o6aipBoB/PryyadWKk/y656AQokAlZVC63F2a1+Sb8k+3aigA&#10;HVFZgTU16940HIBT/lmdF/8Ag3Bvb8e9V6tr+XXbprXT5Jl/oySaT/0Kb+6suqmerCWnl1EFGwke&#10;QVlWfIoR0keKVGTnULNDcE3+oPuojX8VfyNOvGZtJCqK/MV66XH06M7BR64xGVACRlRe+pY9Gsm/&#10;1Pu66o/7JyAeNc/Z6U8+mlaXUWeQ/LT20/w164jGUmsv4IVbRpBjjMRGkME1NG6tIlnN1Ym/HI5v&#10;seZPHp0zyvQSSMwHCp4f6sdSKSlSjSeON5nWaolqLSytIIvIwIihDcpFGoAAv7902zaqY6Tm7V/3&#10;7Wea/wDy6ciLf9UM5/4j2mu/9xL3/nnl/wCO9GWy53faf6NzG37CRT+fHrUU6eAPxS+cQPKxzdVz&#10;Ef6opn65AL/j/O3vz9PZtuy13vZDX/Rtw/mi9B7Yx/yGOZZPQbQn+83Tmv56uHlTj0QpSbfcHl46&#10;82v+Qmiw/wCsf+8+3ozWN19GH/VqLpqVtbxR0428f/P/AFf/APAUEfysvnFITcufkkxH0A1/HbaL&#10;2H1+mq3tHJ8a/b0uj7YFT0r0W/qWFKr+UF8hUYyop+QyX8c0iarbU6aK6lUhH0uAfUDa3Fr397Ob&#10;3bFPwHxgR9trcdWjfwrPc5qVKiA/9nUHRKd8dNbd2p0t8cuyqLMbmqc92tXb0o9zRZDIUUuMoKTb&#10;u7qGippsJFDgGr4al1qZSxqKmYAuvjCaX8j9uJ5d73iwml1QRGzC44eLaxV8z/COi3c44k2fZN1g&#10;s01zx3zuDU08G7YAVBX4vFOaYp516G3u/wCKGW60+TfRHR+F7D3XlMH3EvVWY/j+UkyNVldqjsff&#10;tRtKJKaNahoMgtO+KEqqft7q2kadJYtWW5PLtkG628bxBkVmjVgdVRUAsUPw54LmvRhf7HaW+7X2&#10;zySQSywzMglMWF0gEnQ0j/FUYDD4eJ8lh3Rsj5afHv5Fdb/GraHyU7JqKvf9R17iNr5k9hdgYSjg&#10;wm8d7V+yIHqabBZCKTFSrXYeT9qDy8absLDVqae2urc3E6yK7cAaPppx4KnH/J1uO0nSf6Gbc0AQ&#10;Ep4UQhD+okAdtVMaanFW416Xvd+9f5g3wWptvYHeXyFbdU3YEmZrqSSvzGZ39JT1lJRYHHNSR5Te&#10;eDpsmzBQmkLKQrFiwN1vqw+h3FPB+jDIjqrM/iD4w5BASSP/AH2QaluIpSmaXbbxt8MEt1cRRwyQ&#10;XEiLGkLM30/g1VzLFLQnxloVC0zUPUUAX5bS/Laorum635UVMMr1tUr7IyEFDiYSuJqKnb0kErHG&#10;0dNUEy+dWkVnJ4HI5up2Y7ULm2/dlqiSNNC0mkyHi7hQfEd+GluGnjmtB0j5jXeEtd4h3O7ZraKK&#10;8iiqkKf2Zg1t+jFF8WpcNq00wcmp3f5x6zjBfF01Cqkq7d3CSYdQVwmIw7GzyM73BfkH6eyjZCTa&#10;39RT9G1/6tz9CHmRNG77b+pqrd335Zs+iG4Tr/sLsb5JdObZ6mzb7a3rmOiejVosxHls7ipYqNOg&#10;dkPko3qMDSVlVLHJTjSymMghv9f2vaNm2mCULqVK1XhXVf3S8fKla8Pl0WSSRpv7KFT6tpk0MwJ0&#10;/wC6yINgMvqCc+XTp8pfh7uH42V/UkO8d4U+867fcq1uUxzU+QFHT1lPnMPJXrHXZtf4lrkfLVBk&#10;cRJr8imy6PUps9wfdr64tfpPpo0MKatWuut5UrTSlKeHWlTXVSopUle57fBy9tEN7NdLc3CrL4iK&#10;skOvwEtytXWZnFfGb4SKUNdVe0+v8x34x9Q9GfFTqit6x692dtzMV/cOycUMtRYjH1OcqIsv1x2F&#10;W1xrtx1NF/H6uGry0VNIIXqngXTYL7QbeTLcWtxM2uJwpA4U1BjTzr8Pyr6Do55geLbrPdobOLut&#10;XdQNTGukA11OzuK+hZqeR49d/wAwWrh2n8Kvhn1vuSaVsxTz9Q5Jw0lV98kWzuqMjgsqRWSVMqwU&#10;0OQz1KBEY3RDJYAckvbUwm3eC+RNMbGMEVrTxHYccVporwzXyplve4V2/Z7m0ubjXMsczg0pXwdK&#10;0pU/F4nGuKUoa1AqfzZtp4NPjp8c96VFDDUZ3bfZmytsU1VUqsqDAV+xd3ZvI003iSDzeSq2hTyA&#10;m2k/1tzTYAtou3iPuIgtj6V0kD5/x/y+fXuawb396p4mBcXag04Exl/XzKBfzrmlOgV+Yc0i/wAx&#10;T4F1iVLyyZPbvxbU6Sn2sMdZ3Xut3ko49LGKQFDY62+v+3Q2Y+k5dRydTCDTTh+FDXz/AIuHy6Wb&#10;pSTeLmBeAkc6v4v1tIx5YSvH8VPKpzGGGP8AnG00Sz1EStU0SRlJF1vOerqIIXbRdpHJNz7XuAnL&#10;5Qn/AIlqf27pX+XVDrXnG6VY9Xhpq40/5Y4FPPjWtflTz6BzYTU8fyg/myxUEzSSj4+/Oaql+4cF&#10;RNF2NhRMnkC8MRGObH6/4c30h7Wx7vhWNv2asf7PSJoJHa+jlNAVkjB+011U+VeH8+hX/k7a5sN8&#10;mKScFGlxGGrnZwFRqZ6LeTeg6jJMSWsLC3HJHHtBzGEa3sYy+WjuT/vfgL6+XH58MdHPJzzPuN3c&#10;rD/Yz7dFSvHQLsaq0xXVwoaep6Cr4HTPH8e/5ljSrRtjh0rvunEX3CmomjGzt/rUR0rKjJ5QiMsi&#10;AOVLKT+ATXeQXvLF3GlNd03r5Qy/L0p/P5dBzlsO2zXDlKSNDYdvzAvcV+dfTq1X+WTLBjPhh1VT&#10;5KppoFNFueZqmeoKxpTU26K6aRHmXSqVCpFLKC2jRYjm9wXzvDHcXb+JXX9Ow8vitokp+Xh1+eqn&#10;lUm+2w3l7tm1S+AAge81oWyKXk+k8OBzmmM9U+dwZvcnz7+au6euH7Nx+z9jYHK7x2rtDKZrN0Ee&#10;Cm2/s3K5LDiuxlNWZFP40+4pXWoQwaHkpagOx/bUSKbhhtyTyyFNYVSgYldVa1oQrUpj9vSF0bcr&#10;q0gq8cLM40xgSlaac01oxrXGlTSmaYqL+Y/k09kt/dBtq9z7UrNuwVGHzOfz1QMtt3I47xS09a0u&#10;DWmpMnTZmjmpJI5btW4xJftoo3lAl1w+g3eWW2W4W2RJh+FXLa6+pMaaafY1a+VMv/u2G0uJrdL0&#10;yqRQtLAEMR8qJ4zManJ1aPgFK50i/T7B/l6fBSjyMvZm/JO2+1Mhsyp2xnMXGdm78y4E+Mx0ORxN&#10;DtWgxmPrtmUatTOIY8tPHII6yVZJpAXAQyz394srRVSfHbxp+eP8HTtnabbtVtFCyxtEGPcIpQXJ&#10;4LSNZgGAAC62VTmjelImS24/Zva+4KHpbZGYqaDL7t3TkNn7Vo8ZkNy7hp8XW1+UrcdSz0GElyj0&#10;X2dBFrnqPI9NS05DGSVgdZtbiWKzVru4ClfjLDA9KmtfXgp6LmFvLPNJbR3DSlqIkMSyOSPiWhQy&#10;KUqC+gooTUzO2kAGRpfjvsHpqlp1+THaS7ayUhpoT0v1fnMDuve81ZkE8S43dNe0cW2thBaXLRVb&#10;GprKmeqpJG/ydXhdVTx3LTToNltPEJDB5S2lVr8JUEVevdWuilBxri821rbwG63q5gh1MCIIQWvW&#10;08fGaKRViGQyEyXBKNq0xmqsKnWGP7v7wNRgfh10Ji+ktkPlpPuuycDjd0Rb0nrpKPCxTSZDuKKm&#10;rycTUUdNT1v223/twPuf3IZP2ir5tZrG1W3nnWWVmJLDHpilT/h69DencbwvtFlJawqoDsJ9Yk46&#10;dbyxMWK5woTTqyWqNJsqP4HfzPJaMPD8zK2mNU9LWzRZT5E9/UlQ0xRWcutDsuqis6EJd/HL6RrQ&#10;ce2G8IrGsg7lrQ9K/prqCaY3EKlWpQ62qaVrXQUHpxHWeP4I/wA0RFjV/mjVzNFo0mD5K/IiUKqh&#10;QynXsFSvkUMOCeDz9ObJIRUAgr9lP8vXvDjQ6khCt82d/wDjzGn5cfPgOuR+Cf8ANEZy7fM/K3bT&#10;q0/JL5EKG0qByBsj6E3/ANa/vY8NalY6E8evSeLKFEjrQcKLTj+fXGf4I/zPpJEf/Zy8rBoYMPt/&#10;kt8i4y5W3plY7HkDxn8rYe9PV6UNKdejXRq869NmY/l+/wAyTP43IYfcPyzizmMylLWUVbR5n5Df&#10;IKvhqaWuganqKaWKp2DLDLTNDIwMbKVOrm/uqgrxNeqGMZoaV6Bpv5OHyWkk8027ug5pvCIvJJuv&#10;sUsfqXka3UQ1TSSMWZjck/X2/wCLw7emhbULHXx+X+z1BX+S/wDJMwPB/fTopbuZElTdnYgmichi&#10;Gjk/0QEjS9iL3+nvXifLq/gjQ6FuP+z0M20P5cv8xHYGEptt7E+UWK2lgKQAxYfbPenemDxizmGK&#10;nkqvsMT11j6QVM8VOgdwl20D+nujNX/Qoz/pl1fsyKdbEZVERW4fb/kYf5elKnwa/mg04Yf7OTU2&#10;cMAH+RnyF+p/tC+xJPpf/D3Wv/LvB/vH/Q3WjE5/0T/j/wD0H1hX4LfzPT9yrfMiplSppzTyp/sx&#10;fyCPocEOVJ2B6CwPvxIKOngQ5/of9DdeSJ1dX8StPm3/AEH1kT4MfzP1goqY/MedY6FKdIAvyI+Q&#10;UdxTxxx3JTYBa8iq2rkfq/NubLoCKjRgU/gAWv21DV+XDz6uVk1u6uM+oY/8/wDWOb4LfzPJBID8&#10;ypv3nEjk/Iv5B8uAAxuev9RDEXsSbe6sqHTpQH/TgN+ygWnz4+XDraiQOrMwx6Bh/wA/dZh8Hf5o&#10;BiMP+zkVDLp0WX5Ed+uLHghvL14/pZbggWv/ALD3fVEy6ZLOE/7X/Z6aMGqV5WapPDLY/wCNdB7v&#10;n+V/84+zBjv9JPeOwN/y4nyR4yp3x2x3Huapo6WQR6qSmmy3WNUYIbxC/iEeqw1arLbSMIllWCJI&#10;9dK6RStK0rnPHqk9u1yIxNJULWmXFK0rwkHGg6Dyp/kzfJasqYapt39DLJDDHERDursYK3jcMrkH&#10;qXUGKqFNyb2/HtxpS/09WceHX4WpWtOODwp/PpyC3itopY7ddDSU1GrNWlaYcvSlTwIrXNcdSF/k&#10;1/J0XaLenSEE4I8VXTbv7Ihq6a3n0mmnTqhTE6+c+qxP9Le7NJE5YsjtX+Jq0+ztHVPpyoTw5KEc&#10;eIr+SMgP+2DfKmajYnwG/maUtGuOpvmHNQ0CRQU8NHR/IbvqgpYaampYaSGmhp6XrtYIoIYoF0Ki&#10;qF5+t+E9I1JKQpn+Iav2ZFOliySDTrbVQYwF/mgUn/bFvlSpq4v8Hf5n8op1HzIeAU1NDTKaf5E/&#10;IVJJBCXs8jf3CZWZtXN15t9ffqj/AJR4P94/6G6RiCQSzS+NXVTHdilf6fz64H4K/wAzp5vO/wAy&#10;aoOwVXMPyS+R9P8Ath1kKosOx1iVpHjXWxVrqCBa5PvYWBq+NaRE+VAVp6+Zr1Yws1Kv/N/+g+ux&#10;8F/5nhYu/wAyqptVQKkofkl8j2ijk9d0p0l2PIYIPULKCbW+vPGgsSf2VtEB81LfsyKdW8LSAENP&#10;zb/oLr0nwY/meyVSVY+Y9QZI0jQL/sxnyGdLJrPqEmwze+ri39Pz72pAdH8CHH9D/obq2l/DkTX8&#10;VPNv+g+uJ+CX8zmbyeb5fTTmQuSJPkX8hvGjOVGpYV2KsTHRqB1h/wBXFub3V1EsjvBEY2WhAWn8&#10;6nh9nTfhXCxhIbt43DA1Wvl6gk/lQj8+gg3J/KM+YG86+sy+8O1OqNy5rIOKjIZzO7/7RyuUq5UH&#10;jVqiureqaqchYAq35PpvzfhtJPprRLSJVWMMSKKnnTHcrfyp8+q3Vsl3O9xcO8jvp1anfOmvDQyc&#10;a+degv3j/KO+Uu2Mas2Loth79qoaqirUh2dm8xPUWpEqEiiFTvLa22Mc6EVT6tKs/H0HF3V3CJfB&#10;FzOyKlaARK+qtK/DCdNKefGuOHWjaXEb3U+1QoIyF7WmRdNK5BuJO7VXOgClO6tR1B6q+FXz/wCn&#10;t1Qb0666lp8XuWDHVFBFkqmDY2Xmofu1pVqZKf8Aj1VE0ckwpiG0Bk0ta/8AVua826cSpLcSvbvS&#10;qiC4XhXzgjX/AI0D/R8+nIbHf2j+oihQXPkwl219P5SueP8ARpwzXHRtni/nNhdKUeRjUqVVI8d1&#10;Uscd7kmKJawRx8t+B9AP6e2Ebl6NVSOCXQPLRuI/47p/nX5dPIvOBcPK+px5/wC6U1/3rXT8usca&#10;fzoUpZaRkzEyyX0yS4/qhpYSVdbwt9yNP6/zf6cW9uST7C8ZTwJR/td0/wCgutJDzhHO0ySgV8qb&#10;H/0D1JeT+c01NBTjG1UfhgWDzpi+rI551SFYY2qXjr08zRabrwLXI/PvZn2IpEn08vb/AEd0zWn9&#10;L5dVFtzgZJXM1dVPLY8cf6P+brgkn86GOQOkGR0gSAxvj+rplcO1wGEuQcWQcC1vezNy+4Ae0lP+&#10;13T/AD9VWz5uBqXB/wBrsf8A0D1ijP8AOdgkEkVFWq3kWX0YjqYBWVlYaL1LFLi4P9f9h7rE/LUT&#10;FjZSn8t0H+XpyS35udQA9CPlsf8A0B0X3uv4x/zPPkJksPle1Nqbg3FU7fiyEWHT7vYOOp6EZCPx&#10;yskOMytEspsqk69X6eNNzesM+12s08lm0sYkpUeDfvWlaZlV6cT8IFfOuKOPDzTcC1F7Cswh1aan&#10;aEpqpXMTRnNBxJ+VM1A+L+Wf8zvNFUVHS1ZUzxaB56jKbSM7okjSpGZBuJfQHY/UH2rXdbMMrGeX&#10;H/LrOa/71bN/Knzr0zJY8xsJVSzVFelaT2h4V/iu2A4/hC/OuKT8Z/Lf+bOI3Nid20PTdSMphauj&#10;yFDDU1uzK7FJW0VeleryYusz89LNT1EkMYliYEOIxyPp7Ykvdvkd3knlKt5fSzr/ADS3U/z6YbZ9&#10;2lhWG42/WAwb+32/4hwNGmYY+zo7FFRfzmMXTyUtBS5WkpnmaRKelxnUlPBToIoaeGCGOOUaYoae&#10;BFAJPIJ/NvaZhsBIZYZQ3n2bpn8gwA/IDpfIOcZ38SZ9TaQoxseFFaCpUk0r5nqZA386SJi6jNlr&#10;WBkouqWAJIsRpqEYDjkAi/vch2N00eHKP9pun/QXVPC5tBFDQfZsf/QHUV6P+c1JFJHLDlpDJVS1&#10;XmloOqZZ43mMXlihmlqneKCYRAOoPqHFx+fMOXZLcQyQT6xwYDdBT1xU1/b04n9cIpElgKq49V2M&#10;/wDPo67WD+c7FGkccGTjVbECPHdWABgzG41V7sF0sFAuQAvukcfL8SBUinr5kruhr6fix16Yc4XE&#10;nivp1/JdjFft7esit/OfSWR1gyaiWB43UY/q1ULXTS5WPIJqcWNj+Pb8Z2PNY5f943T/AKC60Yub&#10;DpJWtPlsf/QHTLXQfzl6KCsE0OfXyq1RNWauuJDpceNacU0EOWlqXJa8cIjIdl+oKj3po9jmkhdT&#10;IGWtO6/j40/37Mgb8g1POlRXyS80A98KCnmy7Yxp50FtAx+3Uy+WmuaF/wA13P1Z2Xl6Lrz50dIS&#10;7D7Qxpoo6buLrjby7U3xBir0OFiq93bW3FBkhnKWthoq9qioo4KqQTNF9rj5LySRKHsri0/xuzvS&#10;6n/QyPip/TLE4+YPHy8yWXc9rvriSDc7PwnjHfMJXjKV/F4KSQiVRTuyxTFF7z0FO+/gN2Em38d2&#10;Z0PuHGfInrXIyrmKDKddjI5PclDDUSUMmUx+b67wdDXZimzhqavRUpFJPJTxxPJUrGiKi6h3G3uH&#10;rL/i9wvFfi4/Pt9PTozuNuuLO3glW6Nxs8tCriBxJp1ompY6u7qTIDq1HSoYuExql/GvB/Cjfm2x&#10;1v8AIKr7Y627Yn3xW5LHdh46r23Q7SNNUw0mFoMfUZGpxecp6RIM3LVw1DfbPSEUwL1aMSkbcgv4&#10;ZJbq2fxlZCCPhpUqQfOuAR+f7WLP9zXlqFkcwRSKKMys5YgDWOwFF0SVWhepADnTWgMCn8qLuKsy&#10;9Pu/pH5BdH7j23hKrG5fb++n35uiCsiqcVUyVLzVZ2btHc+BGRx5jQN9tVOG0qRpvZVc0ttIrTJY&#10;+GzuW0aq6ahRSukVyCeA48PM3S3vCZRBefUBaVbSM1rTCNKRgfi018q0NAR7N6m7U+CHY2z+5813&#10;H1Xu3tjN7wqMhnMFtXeOS3LVikzFe256XJZeizTbMzlZBuCfC5GB4vt4hHLTIdcjypGG7aaN4Ltj&#10;b6XULQVrqrqr5ClKfPj1W/sLyN9sd56B2avawpp047gta18uFOtpjq7fUXYnU+wuxaeOP7PeOzdp&#10;7ripaNbGlg3Jg8PuRYWpnr65qeZIsgoEQmlUx6XV2VgfaGGQqzXDLQ0I0/b8/wDY6MbzwZCwD6QS&#10;g8jUivpT1/2T1rbb9qU/u/8AzVlh1ioqfkJPN4QFMiQyd57qYmVdQKFfpb8/4e/Cse88nRKNQpuB&#10;r9to3lnppPDbaPcJWegT92Z+26r/AJOjCOsI/kzxKDpjk3BXNJewKse1aZHW4J5ZCef8fbTRk7uS&#10;G/0b0/6RL9alUy8smNT2eGpr603ZfLoCepEqV/lF/IuSB11D5DxxtIAridf4D07Ki+BgVZA8aFxf&#10;1aR9L+1MoLbjtik/hlH/AGbXZ/ydNeItzsu6IE0VNuTmvwXVqPQfxfl8+hS+W+w8V1//ACpPinjM&#10;fV5Svj3TvPq3sWtlz09PV1sGa331Pv7ceWp4Jqelo1Wghr66TwIVLIrWLH36Mhb+6T+NYz9miNYv&#10;5+Hq+VaZpU7uHZrG1egITxAKf0pGl4/IyEfkPXpB9mBv9ml/lKKssqx/6AfgjZEbSpt2LX31C3q+&#10;nt+Rv075KcIj/OnSSOreE5FK0/4+nQv00cCfzoIm+3hLHM0hDlfWCnWET31Em5Om30/PtOD/AMh+&#10;QUz40n/d1XpdcGnNq+nd/wB2N+sFKktN/OfLRVdSrvmDCo1IEWGq61FNJGAqJJayX4YXvz9PbUYa&#10;LY5pGbVw+X/LVP29O1Q80xvowKVHr/uiRv8An2n518uo9Zjcblv5yv2+QpYaiKorKKVo6iKGpRam&#10;DriKenn8M8ckMhjeFOHVhdb+9yL9Ry+hB0ueB9P92tD6VqCR1Rm081u6JQN5j4lpsviihyONAaqe&#10;AIpw6Crtno/r3tn+aFuHpvPYx8XtDN10UdcdrU9HgcrE8uyhkDXR1tNjKuH7kZOTzMGh8TlQChsC&#10;HJS1vy9aCHFwHer+tb2ZBj5Ajz8vnilvGp5p3BJ/1YpIKkEupBj2qK6yUYBqlSo7Rp1Fs8CCXzc+&#10;H1F8T94dW0O395Zvd2E3Ru3MVmFx240V6nG0+MzWLgjiWaHwUkjD7gsxip4EJf8ASLcm23XsVzeI&#10;iWWi4SaHW+quvunVcaRSmgnifip5ZJr7bbnatsEh3XxYzFeFE0uNIVbVyNTSyVr4oGAtNNSDWi2Z&#10;/GfWP5pvyBi8axn/AGV6hlZEe58rZfoZ5HYAekaSAB/h7IdoA/cOwUbP08n/AGl3PQj3XxTzDv7y&#10;tl5YWp6VtLfHRdv5re3N17q+fvxt2zsrKy7f3RuLYPTGH2zuCCaroZcPuDKd37/xOMrVyNBFU1lI&#10;aeryKS+iNi/itdb6grAtmlVrkOVUE0XzqyLn/egR9hHTDCZ7S6jhbS5051aaZpwoa8fUUp88FpfY&#10;XyY3p8n6v4gdq/IXsGojyVZksdl6uXfe/wDdGFqKCXAVmboTS0War8PQyPTQmIH9nTa1/rb3aC/j&#10;t7abctut5vC/HHqArS5S3XuZG/34X+Hy05rUFs2yLud5b8u7lcQtJqqkssfjaaWYu2ogeOle2M95&#10;rQP5aem3tj4dJ1B8telPjnm+xd0bv293HnuvY9wbjpCNu5qjxO/uzMrsHL0mGMVZlaKmq4cZhNSV&#10;DRMD5ipj4uzyXTX0Mt4tu8NDSjMHrgHBCR04+h/LrUu2Q2VzFGssDhhT9OHwqaSR3fqSaq+XCmeN&#10;cKf5Q/C/rjof5l/Hf487S3B2XuHaHah6qTcFfujO4St3LG2+u0M/s/K0lFlsXtjD09HRy4vb0Cre&#10;nd1Jf1Xcn3WNpXVJPEoPSn+z05NFal2tzb/qMhUNX4SSprQAE8KUDDjx6F/dHwu6r2L/ADKutekZ&#10;dvNUdUb82XSbgx2D/jGWgcY6oTcmOqJJqrG19HNPUVGZ25LKWf6MSFA5LWurqaK3keGTS6BDXSjV&#10;1TQxfiVqU8XVjjpoeNRaGwguNyjguhqh8WSVRruMCO0nbR3TsMsoNVC/MGg6XPxt2phdh43+cHsr&#10;bNPNRba2ftrvrbW38dLV1VaKDEYXF9sUNFTLPWSz1DlIoBdmY34/py1dkPc8vysP1j44Y0QVoICM&#10;Kq/xHjX/AA9LrFI4zvUcK6YgLCgq5p2Xin4mbiVLYpxoa0r06fyRv+BffB/rgdmj/klcs/8AvOm3&#10;tJuGLvaP+aV3/ht+k+1f7gbn/wBQP/HrzqpT5X/9lP8AyJ/x7+7c/wB57E3K3/RXsyi/3Htf+aY/&#10;y9JJf9ybv/mof8nRg/gH/wAC/mqP/ABvkYf9s2y/bdz/AGK/6f8A6xy9Xi4n8/8AjrdX9fyuIxP8&#10;JusIn1KsoziHS1jb+KT/AJt7TXorfXi+qQ/9Wk6W2jaNp2RqcBc/9ptz1YT9soWJBJIEhVFCFYJA&#10;yoCLMZoZCAb/ANmx9tAURE9P59aZtTs9OPXFqOMnUjNTyadJlpliidrEkF7xujEX/p78wypTt9fn&#10;05HcSRhh2kH1HXKmpY6YEqWlkJ1eaYRtJqsRcmOOIH6+9uWk06m4dUaRmIJAx6CnXKOmgiDBYk9c&#10;jyubfqkktrb6/mw/r7qo01z1syVp29SF0L+mNR9Pp+be7dUZtVMdctdvoAP99/sPfutddFiefowv&#10;Yj8X+v8AvXv3XqkcOuP5BPq/1WrnV/T/AFre/YPEdWVyK9cHQMwZbIQbrYXt/UfUXvb34UHAdW8T&#10;5ddSRJI2p1VjYfqGocfX8j6+6sNVOqmSQU0Np67EUNrGKMW+hRQn+3+t/flGmuermaRgNZrTrmno&#10;1D6hgLD+n1/1/rf3bptm1Ux1630YH6H/AHv/AIpb37rXWN2IleI8rJC5J4BuGQAD6/6sn34dXWgV&#10;2J4U6rg/miO8vxB7YpZ1kNJR4TA5OMxqXdatdz46KBSBz40KEsfpY/4cqLFa7lamvBJP5pp/5+r+&#10;XVdyqux3hQamlktkp6f43bmvz4cMfb1QN/LNdn+ZvTXkFpfvsm0jD9Mnk2luR1lUf2NYP6ebW+pv&#10;7tdNXbJhT/iTb/yntk/59r+dPKvTW2PXfdsQDHhyvX/TWN0Kflo4+deApncTpv8AdX/BY/8ArWvt&#10;EOMf/NJP8LdPP8Q+w/8AHm6mP9f9h/xJ936r1w9+691737r3Xvwf9h/0Mvvy/H/tT/k6q3wj/TDr&#10;/9bfsP0H+t/xT3tuC9Mny64+69a64O2mx+p+oA+p02Y/7ZQfbNx/Y/7ZerxOqyaCcsp/l1r8/wA7&#10;B3/vP8aoPGS8lVumoh06/wBz7Sr2zEkR1xpplnkqUFudOr8+zfahS73CQZPi2ePXum8+ineywsLC&#10;JlohsdxWv2i0atP9r6+fyyk/5eSN/wAOQfLVgpIbF/ILT6WYgj5BbFkQyJGskqxul/UFaxsLc+y2&#10;yP8AiG2sRk28dR6dvR3fya903JwOxpS37ain/Gf59bFFTIGEQtp/yqNTrIB0tYh1CljpP9DpP9QP&#10;bz0xQ+XVIZI38UI1SKV/OvUscF+UuZH/ALf4stj9Pz7oq6q56bIyft65qNVxcH/grBv9vfT78y0p&#10;1qnXiAF1c25/AP04P0Y+/Kurz68B17iwIvz/AFFvfmXT59eI6691691yClvpbj37r3XipX6259+6&#10;91x9+691737r3Xvfuvde9+691737r3XYHBP9Lf7z7917pKbsN9tZ5f8Aq1ZDn/Xoan2mu/8AcW9/&#10;555f+O9Geyf8ljbf+aq/4R1qKdPf9kqfOdf8eref/Jjqf+KezfdP+Szsv/Ne/wD+OL0H9iFeVeZ/&#10;9PtX/aT0QleKaQ/0r5P96b/intyL4JP9Mv8A1ai6YdaT25r/AMR4/wDn/q//AOA3/bq35vf4j5IX&#10;/oAvxz2fc3/4j2kk+Nft6Xr/AGbdF16c/wC3QvyEH/gQy2P4KnanTViP9f3tsXu1n+lL/wBotx16&#10;ldu3cf0Yf+0qDoAe2w7fFr4RgSTpGuX7VZ44pTGspXfmM0eSwOoLzx/j7X7SRNzZzGhFO/bv+0ZO&#10;kO9xSLyjygyTUVot0UinrdA14+VKfn0eH5n1Ah/mM/A6hVdInxfxajlcai7Ke9dy0/p1s4RkCXUj&#10;6E/n2S7NIF2bbYtGBEv+AdCHf4RLv+83CNoke5dvXjinl6cfn0//AD7R0/mlfDN6SBRK8nx2lKqW&#10;gjdz8jdzxhnEWhmNqVSbnkk/T2tMksMExiI0kqKEV41/1f5ekEcKNcwiZi3Y+eB/D9vUr+ctHLHu&#10;T44rWIiOlVuiSVI1UQSyebbVOCyyCSQ/u1Bk/Wf6f7V7d2OSWS63C1kKlVlt8gUr4njLw+XHjn5d&#10;F3M0UVtYbRcQF6rZ7gCC1Rn6SlPSmfLNRwp0n/5uEIWX4jErHHNPhKtllGp2V1qtppEbOxXTGCCo&#10;sLWt7ScnpCZzOiaSDZk+ddTSt8qUrT58cdGXuOZRBdQ+JqDNueaUp/uF88/y6j/zn2LYv4zFZNTH&#10;BbgDkj1apKDEh9R/TYBxYAC1v8eE2zSB7S9IWn6Vr/1bm6W8wQlN3sA0laXd75fO0+fQDfEV8jB/&#10;ME+OtJAbUs/RPSsbElrKB8a8FOxKhrMGNIBY/wCq/wAOV0hkXZVKPQeGzH56dynx/P8A2OkSxwyc&#10;xvq/tRJqU+mjaFkIp/S8MLxxWuaUJmv51VO67v8AjQKcNHG824beOVlA+4zO2Y7opDKnh8qngDVb&#10;8e/bQWmubtNVHL2jV9NU10afy6RcwrE+3IJYalhfgmvHRHt/lTHxdDd/NjppIPiN0PSyzTTyt3d1&#10;tD5pZFOl4+tN+iOYWS4/cjVrX5Itf2m2ZC9vs9vryIojX17SvD/bE8fL8+jDm54xeczSrFSNrqVd&#10;NfVePDypwpn5dF4/m/6abEfEOKSwSajy1PIrANH4Z4diU7IU41WeBXB4sLj839qOXGAtZDSrFbFw&#10;fTW07Efl6+dPLpnnlFl3Jq/AYtxWn+la2/z+nl0O/wDOAJj+HvSVWraTP3L1ksoHCMrdV9miTQt/&#10;Q0oqzx/h7TbBVV2SZm1UgiBHr8Lfy0U/P9q3mVY1ueZI0SgW9kb9mmo+VQSP506Jf2zka7PfLT+V&#10;plK6b7quq+nvhXk6yY8NPUVXZOZrJCRc2d5alieTb/Y+9CLxttv49VFUuo8/7NY1r/tqV+Xz6Ynf&#10;TNZyNlzCjH56mWv8wT+fQplC/wDOUx0J9RjzdEwXS+pxB1tTwvpVVYXXTexI+v8Ah7emHi8v69Wn&#10;/GgP2bp06zsvNu4SRnLwnH2bQv8An6LFQ72291z8ov5o1XnsnTYh969d/MfYO22q4pagZHP7s7Hp&#10;o8djUowsbyy1Qpi94zI0MSPIy+NHZb+DL4W3xRHU0kS/KlK/b69IJLuKN7uS8kKrHK2AuqtQPmKc&#10;PQ9Bf8Sd8fLrqDHbv3F0f0vvDfuH3xhn2zl6yPrPsfeWCpphR+VxR1+10xlIaylTJv4ZBJUQvHIk&#10;iEqSDe9toZVjgum0yxoyg8aaihJ4/wBCn5/Lre1bhcwXcN/tUbPbLcRyyKRp1eHr0iuaV1NmhpTg&#10;a4zdXdCfPWlw3Z3W2x+peztpYjtbbWRrN3w5LbG8dnJmYatslTy4+TI5ygxlKIpIc5NGAHLBX9Wr&#10;j29NcW7rM08of+004+HxIwh9a0oD5cKfPpPHFcxwW0VslBEIA+UXV4Ilpl2RBq8Q8Xxp/FXBhOpv&#10;lB8nfgBJtPpLvjqfK1HVtZXUTRR5DB5HK1mMw1XMJM9Xbaz8VTi8JV2qqzVVw1TVnkcQRK0AlkkP&#10;riC1vLOI20LtMFQYAI/TVVySQRqpUUBpw8s7hnmt70vd9lk+sKusVrJNJKdPh+JGxJlVANYBYKSQ&#10;GOl8+VHxr+H+3sUe5sN8hsjsTN9jYyo7BxvXOCgwWezlTFuinymfwmQ25s/Bnbub2XgqysjliE1V&#10;UVVLTxPHTNMjDVI3DuV28lyqWnjSqEGhJQuimr4i0LVr5U4UNSa4vc7Zt9rHZmG/kjilLmpt/qPF&#10;+E9ifURIAAwNZAdSupAU6h0SnrTsP5c76yEnW3Qnc3ee98bV0dPtqhixe7t9VMWJ29DlsLi6apyk&#10;EWersT17TUMhofvHnmip4aeYQyyvFcyOXBQxxvc3TJcE0VWo2g+gICai38IGo07VOemoZTJM1vBA&#10;xhjGf0mhLA+bIHljQCnxAhRXvYdvRmYfhr0D0Fj6Lffzf7aMe4I6WDL0nSfTO7MVmt91C1kByNAd&#10;yR5qnTIQSy1WByWPyNVCaXHzVD07jImWVx7Ye5ZoRFYQapwSHkrShxTtoc8aqWDL+JRUdPLZm2uR&#10;cbhNS2YdsWqQa1PEExTIChxUlGDf6G60erTB2h3H3xka7YHwl6Uo+p9iY37PAJuDrjace19512Gp&#10;EjGPyXc3a2CyFe1DknYStVQfxCF2ZpI3eqGkL4RWKCGTcpS94tdJHaV4Vp8QzitQerJd7obiddqj&#10;MW2uFDpqPAV0AONMgVasKa8o7q5aoKnx+M/8pfBYfMY/fHyP3DF2jujFvT5qLbGIq5MxsCacywT1&#10;NDuqbeW3DktyVFZMX+9Tx0omidEcyIkTD091HPE8UVv4dfxg9zemsgAGnlQDiePlWPbjaXIuTcBt&#10;RqQFCuKeWsEgg10/ADoVFYnTU3SbV2dt/aOJodu7cw2E2/hsR9rDi8ThaGjx+PxlJSUtHT01Fi8f&#10;RwQ0dBR01NSpFDHGg8UagKfaSBFgUgFix41Nf9X7c9GNy6XihTEIyOHh9q/M6R5nzP7AOn2qpRJe&#10;MyZIByCz0oRbtpRS0jKi62On9R9RHBNgLVuKvooaUr05bhUj00qR5k1J6l0tOtNHoU1sw/rUPqZf&#10;r9LabX/P+t73BVNXdWtOqykOR2gU6k3/AObMv+3P/R3tR4h6a0/ProgN/uqUW/xP/R3v3iH06qQR&#10;w6602+izr/wU2v8A69y3v3iV/D14Anjjrqzf9NX/ACUPftf9Hq2n59cl1LfiqN/9rH/FPetf9Ede&#10;0/Prlcn6xzt/wZr2/wBa1vftdPLr2n59cSRxdahP+Cn6/wCvcn6e/eIfTqpBHDrjYH6Cof8A4N+P&#10;9azD6+9iT+j14Anjjrko03sk63t+lrX/ANe5b3oyV/D14gjh122o24qv+Sx/xT34P/RHXgCeOOuG&#10;kn6pO3/Bje3+tYj3vxP6PW9Pz69pI+iTr/wU2v8A69yffvE/o9e0/Pr2kn6pO3/Bje3+tYj37xP6&#10;PXtPz65KNN/2pef8T/0d794ny69p+fXiCfok6f8ABWtf/XuT9PevEPp1ogjh12t1v/wJN/8Aax79&#10;r/ojrWfQ9ctTf0qf+Sx/xT3rX/RHWwCeOOutTf6mq/5LH/FPe9f9EdW0/Pri12tdJzb/AFTX+v8A&#10;SxX3sPT8PXtPz68t1vaOXn/g3/R/v3ifLrWn59ebWwIAqEuLakJDg3FrFmYW45491Y6qY69o+fXF&#10;6eOo5kR10oFAezISLkMsUmuLUD+dN/dKupBQgf71/kZetNqVWVJGUnzU0/yHrhHTshJJ8x/LNHBc&#10;jmy3WMGwv+b+9OXempU/MMf+POafl1tJXWMRs7vT+Jj/AJKceufhe5Okc248cfFr/wC0/wCPuuk/&#10;77i/3k/9BdUDMCTj9rf9Bdd+J/8AUD/qXH/0b79pP8EX+8n/AKC63rb0H7W/6C694W/Man/Xjj/6&#10;N960n+CL/eT/ANBde1t6D9rf9Bde8J/45J/1Kj/6N9+0n+CP/eT/ANBde1t6D9rf9BdcTAx+kaD/&#10;AKdJ/wAU970n+CL/AHk/9Bde1t6D9rf9Bddfbt/qF/6lJ/xT36h/33F/vB/6C69rb0H7W/6C67ED&#10;D6xof+nSf8U9+0n+CL/eT/0F17W3oP2t/wBBdcvC34jUf60cf/RvvWk/wRf7yf8AoLr2tvQftb/o&#10;Lrowk/qCj+l4ozf/AGwHvdD/AARf7yf+guva29B+1v8AoLrwhI/SFP8AW0UYt/twffqH+CL/AHk/&#10;9Bde1t6D9rf9Bdd+FvzGp/144/8Ao33rSf4Iv95P/QXXtbeg/a3/AEF10YAf1Ii/0/aj5/5N970n&#10;+CL/AHk/9Bde1t6D9rf9BdclpYzqI0hrWUiKPi/5Itza3vYHrHF/vJ/6C63rNCCP5t/0F1HkoYml&#10;ebSrzmDQWYaQ/jZWX0g6QA35/UPwRze2mJqa4UqOFBTjx8z+XXodSSCQORTyBND+0nopnyK+HfRX&#10;yVpmo+0No0q5SCCIUG+tvwUGI31hxHRZOgoFXcy4mrlyWOxYzNTUJQZEVOOmnCPLBI0SstDNcQzR&#10;SrISFrinljp5/CkLl4AZDlTqYBWH4iqkByK9uoFVzg6uqfN9fBv5e/EvM1W+PiX2RnN5bPmcwVGM&#10;pp8lVbxnx0cGeaKHcGAxeFx+197mhoqeKJYpo0R6msEkVMrKtlz3O3XR1SWPhzni2qtfy0jh9vSQ&#10;WV/YLJc2d8jTtqJUwpoqUZNZSpDtRydR+FgrIENdQV5jvX4v/Icvs35o9Ly9I9swSZDGy9o7Bwjb&#10;ayL1VFNVCtbftFlYsruivmppcEtMr1NBm/LVeUKlBGP3bRW91ZuJ7K68eH8S0009M6mrXPkOHSW4&#10;3W13aWc79Z/TXGrE2pypqSFWgII0oEUBjIpYMw8PUQUfv34PfLPpza9VuL469gbh7i6d3RQUbB+r&#10;Nw7rqsvmcRVU+Nkhmymztq0s1HKkuOyJ8VPjvvAyxM0yUxnVPdfq47h5nkj8N1pRa6tVa+dBSlPQ&#10;8er3G0rBHBE6+JDLXSxESsKUoNIjepev6dZKHSalfMtPQG0OjMhvbcG3vmXU9u7Go6SlqcVSU2Fj&#10;x+PqMfmJZxBnU3Vjt2YOtymCxElSk8LSQQrYvIKoqgUM/LHM62s8EI0iuoV+ynl9vl0xBPtVkslp&#10;PMYmaRUV9ClAe7UHKhSrL21w0ecyLiuwP2V88PjN8T+p9gYTZ+4KbtClqdtYXGdebW6+y+2N27ln&#10;osdhavH7dqtx5PH5yPF0O3Y4NvpRSZL9wvOraI55Fl0oFilvZWUQOsYpqKgNp/IsvH7fLowuxFY2&#10;sU11IrK0jCIgmknh6dVCFJFNS50lTUaGajaaHT8ksTNgvmkNy7Nz1FlfkvvWHe+z5qTFUtdiMQ2S&#10;7Hzm6KjGZzL1eSxM4moknEIeKlYOQX0rcL7VrGbXdtnuHhka3gWcaj4a18WIxcDJimrV51pTFa9M&#10;TT227bNzNa2kiRXV59LUVZtPgSmXzVC2qmntHbWprwJiovkx1HW/y12+PL5epTtGbLvWf3aiwuVU&#10;p59/w5YRNVCmkhd0g0FimoBH1H8Al8SXtzvkpt7Jja+IG1l4l42jWvDWfXXx/o+erpdJJZ7VynDB&#10;cXytdhNBURXXE3i3Va/TlRw0Zb+l/R6DfYHdW0dmfy6e4+laud5t37k73pcxBhlVVlGFrNmbPrKb&#10;M+SZkqxj46rYtZTSyLTv45ZYdVtagrpIXG7WquNIj15qrV1RTRfhZqU8bVnjpoOJKls0oTaLoQ9z&#10;t4WOH+iwy+eceBTIHx1/DQnW+fzH/hr74YNDr0in+PK+NpI5pw3+gXd7ldcTNTSMkbaiqyFlUqWC&#10;6h7TVpukgpVQAK+uWP8Al6WIgG3BS9fP9oAp/wAZ/n0C3ZGr/Zo/5STFH0/6AfglyFDAH/SLX2U2&#10;JsdJB/2PtRIKLuB9YT0m1KEt6D/VrToYaZvJ/OdgKi981Av+C26tQNqJ/SR/T8+2VWuwSGvCaT/u&#10;6r0ouDXmxftP/djbrEoLfzpYUU3H8aiNx9b/AOj48Mv9kf0PN/bOrXsUkdONP5br05qpzKuOP/eg&#10;6j1Hkpv502PjGlmlymOpwvNkeo6sqJY9dlayMabSSfoT7vHQbLDGTgHj/wBTSvD8vXpxHH9Yn7c1&#10;A/by+x/ydLfeG1crtz+cpsevraiM0vYGLo900EdKzJpxn8D3ftzRKwI8pkq9mym9lt5CLem7eM4k&#10;2WNSnwlTx/juzJ6eWunzpXFaClrGU5lnkL18W1mP+l0bPJD+dfD1eVK0zSp4fzp4qcbl+NKOpZkr&#10;N51CSLIUdNec2swjQnXaxb6/m309r+X3H1tyCufFt8/83Lvos36N1trGUyVUQ7hj1/T2/wA6/wCT&#10;pdfGCLw/zQPkKLlpU+M8UZmc3kKx5noeIaj/AGtWi/8Ahf2R7IpGybES1Qbd/wDtKuuhDvzB+ZN8&#10;ZVoNUGP+oSDoNfn1P/2NM+ESsrFWT45RXCgNHr+Q29DdX0sV/dRGNrX02/1jiOd4RcBFBDRGtR6M&#10;hx9tKfz8uiaeGKcBJCRwoQafiXprjyi1P85+KmUlYkrKKmMIUNGRJ1fNpklaQOxdVS3FtVvbYupn&#10;2aeFwo7mFQKcN0hWv50r8uHT0djDDzgjRux0g8c1/wB0w/Z1P+fLGh/mifDRKVSirU/HyQsFcQ+S&#10;X5C7zlCL41kfySNMFUBedN+PeoJGj2+ZT3d32fhXqvhJJdxtr00r8/xN9nWf571EjfzRPhdEGtNU&#10;0/xzjJU6mRJPkNu9y8sbBWikR4mUA/4/63vdrJqgGOHTM4K30f2/5uh17yp4af8Am4fFpIzqA6Ox&#10;97klgW3X3Cx+v0GpyQPbdw3iW17ilFi/7TbT/N0/FX972wH++7n/ALQ7joAunDfN/wA6tfoPD8j7&#10;fm3+Tdu/8V92nbVNy/jzn/47b9O2ClW3uprix/7X+oX8kf8A4F98D/qw7O/3mLM/8U9p9w/3L2j/&#10;AJpXf+G36Z2r/cDc/wDqB/49edVLfK8X+T3yKP0A7+7a/wB57B3Hb/evZlF/uPa/80x/l6SS/wC5&#10;N3/zUP8Ak6H74EERS/NWeWVIkX4EfIwOWPpSLTtB3lZuCChiAC251HkW5rKFkAiLUbLD50BSn/Gw&#10;a/KnnUeWWKKjSvpBanD1Vur/AD+VYXPwq6wEilWjq90U9iOCKXP1tOsin8rMkYcf01W5tcoZpDJf&#10;XrFaFfBWn/UNC9f+N0/KvnQL4wE23aoRlVWcg+tby58vKn2nqxP3rqvXvfuvde9+691737r3Xvfu&#10;vde9+691737r3XIKW+luPfuvdeKlfrbn37r3XH37r3XfH5v/ALa//Ej37r3Xfp/qb/jj/jfuyqWr&#10;14CvXRIHBYAX9Rbix/AA51Xv7t4Z9et0+fWKQXdnIJ0qCQlmYBWVuQSltQHurDQV8x14rqRl1U6K&#10;58zsDj878W/kMa+nSpipejuycnBTsjSP97g9n7gzOLcIgcB48lTxOtyOY/8AbP2nZcx3CHVpBBH+&#10;mp/m634sawGC4wupCPOpSSOT8vgp+dfKh1jf5Z9z80OnVtpEeRzChGteMja26wkTMSDr8cPIt6bj&#10;6396uWQ7fOqtUie3J+VbqHpnak0bttKk1otwK+tLO6/z9biFN9AdLAJpUawFLaRpDWDMArKARz+f&#10;aQcY/wDmkn/P3Tz11D8/+PN1Mfmx/qP99/vfu/VeuHv3Xuve/de68fp/sQP95v8A8R78vx/7U/5O&#10;qt8I/wBMOv/X37D9B/rf8U97bgvTJ8uuvwT/AIgW/wBe/wDvVvdetdQ64zo1IsHifXVQpUeQH0Uz&#10;H91oypBWSwsDcfX21MNShPmD+zpRbrES7utWC0Hyr/xXWuL/ADgc3u/eHyd+PvUO3satVWnbe3cx&#10;tSKOgqTXVe496di5zbDioyAlqKeoo4n2xQyRoyU/ju66nDAxmO2TpBdT3T/CWhbT/wA0y5pirmur&#10;8KNTz4ipduNhNdwRWK3OqQw3EafAtPGEYJrJIidugYLLX1HRZOu5PnN8Qu7Oze7h8ectmtw7nxm6&#10;Yt3Vm5dh763JtA4jdG6sPvitmoc1tOoxUVJlDWbdiEc3kqFTktGf0mtpbo5jtYi7kRog0qPwgipV&#10;nVxWvBlHyJ6dnuJIBcXF1CqRxmr6pIj8RJHcrlTwOVLfOmK2H7M/nR7QpZqyh7o6Z3zgKukSkFFJ&#10;sODEZ0ZCqeKQ17VON3jndkVWP8dRpMelp9SyEOVKKZNzbf8ARyFDMxkPkUI4fNDIPPOrR5Urmiex&#10;3q0v0lkghiSAU7km8UmtfiURIUpTFDJqqfhp3HA2P/M6+KW9ajD4477l2hk8tEsrQdgYqLaMGLZ6&#10;ZKkQ5fLV+QbC0zKodQ6VMsLsnpci9m0hulBaS30oeB1Ka/kpJH5gfLzosinsZrhIY72tQST4N1gi&#10;lBXwNJ1Zp3jh0bPaXdfWXYFJNWbF7H6+3dFBWPRPPt7c+387DBVRpDLJSTSYvL1ASqEVRGxVPItm&#10;FiebNyEsQI1rTj8unoba9uFkkisJ5IEPc0aagozpLAlSNVDTHkehGiyE6GSOpFHTy+UBIaczvqgH&#10;IqiZYIWYPq+gWwt+o340WSKhk4nqgRqkhH8L10sD+YIH8ies1NkjUqSYKlbBCpkhMQIdIXZ/V/YU&#10;SjkX+h968SORlCnGan09OrpGJg3gyVdeIYFeNaU414dcJctFHIESnqatSP8APUSLUU4bUwMZk1IQ&#10;6W5FuL+07z6ZGRVqB59OLZzaazUQ/t/zdSo6p5BdYpYfpfzaY/r/AK5P09vKSwqRTpvwhUjX1z+4&#10;IPKvJb9Rj0uEP4B9Qvqt/vHvzEilBXr3hD+PrIshYX8M4H/BF+n4/tj6+/KSa1FOqmOn4uuYJP8A&#10;YkUfguAL/wCtZm+n5976oy6aZ679+611737r3Xvfuvddg8Ef1t/vHv3XukpuwW21nm/6tWQ4/wBa&#10;hqfaa7/3Fvf+eeX/AI70Z7J/yWNt/wCaq/4R1qKdO8/FT5zn/Hq3j/yY6n/ivs53MV3rZR/w+/8A&#10;+OL0H9jNOVOZ/wDT7V/2k9EIBtTSD+tfL/vCv7tGKLJ/px/1ai6Zc1nt/wDnnj/5+6v/APgQdP8A&#10;Kz+aCEao56z5ExzfgiKT467QVrHm5uRx+faZ1rNEpODXPpw6XoCYLhxxRC1PWlMfLj0XDqCXR/KQ&#10;+R1Kqlmi+ScsMaXsqom1uoFjQSEaWYvARbixPtuQsu4bcpXt1SgH1/xW4/wdOoina71w/c6W1R/D&#10;ruoafbw+XQF9vI8Pxb+EYYOjfxHtWSSGRdMiMd84lyjAFlsNdgwJvb6D2YbP+nzXzJJxo23f9oqd&#10;IN9anKHKC0+E7qv7Lnj/AD6PL81NC/zJPgKQgvJi/i03PNv+M+bp4+nPsl2VNWzbdJXjEuP9qD/l&#10;6Ot9c/vncQP9+t/hPSi+frs38034YJewX/ZdTxxe/wAkN3/8U9mAcG3nGn8af5eiwahPE+qva3+T&#10;rl/OmNt0/HNWuymbdA5PN/4jtKxvz9Pb+yd257jin6ln/wAel6RcyHXs+0n+K1v/AORtP8/SZ/m6&#10;w6F+IFRdtMeFlaUgF2KDIbV9KoLEnTqP+Nrey3lRSmnPaVtCT6aVlb+dKfzz0IefIxc3EttwYvuC&#10;g/6Y2Yr+VPz6b/5yCSfwv41tKCBJhtyPHe/Crj8M6cf7UB/sPaTYozFb7lHq1KEtgDwrQXK/5K/n&#10;Tq3MMv1V3sl2F0GS4vWK8aV+jNK4rx9B0DXxMmlX57fG03AaTpbpOAmwuBN8ZcSNV/8ADyf7x7M5&#10;zTZYh/FGy/t3KbP8uieFWPNDtr+ETN+zY+H8+PRkv50sOjdvxwVXYeJNxEEm92hzu1CTa4A16P8A&#10;Yf4+77INM95J/C9otPWk11n869N80TCPabNwmSNwPH+OLbv8FPzr5dDV/Nlkc/FD48u7/tz95dYC&#10;W/8AU9b7+08/9PD/ALb2n2LhtMnrBDj9nRhzkmibmdK10XUr/bQKKfzrX+XRef5ws0MlV8SaB1Zo&#10;qfC1lciquqxat2dThGJta+jUD/sLfn21y3KTCkWnjDt2fzn6tzvCysb1M0m3OHTw/wCUVtVf5Up+&#10;fQ8fze5I3+F/TUOmW9P2115WRyyKkUKSU/VvYqwl5fKyhQ9gQeSGuAdJHuuyyUtdvbR/ZQQn7e04&#10;+X8+lPMsUn1HMEpH9rcvj01mnHzpp+XHojvZtRRYv5J/yqa2SSXzf6CfgvWuwiEcEKf6Ra+Gtkmm&#10;lkSNElJZowfqlO54vwpXTDZbgGbLM5H/ADcI/wCO6fzr5U6QSW91d3thbrFpjEKqWrWmkgg0xx+3&#10;Hz693p3dtvpn+aNuftTMeTNYLCLTZKlk27VUdU1XPV7NpcXT/YGWtoaWvjgqy6zaZg0bKBpbVxtY&#10;hPs8VoktGMxcmnD/ABv6mlPP+Ctf6VPw9badLHmK53WTvgSMKy8G7rMWopxrTQZCPnpr+LokGK3H&#10;1p218qp97dq5s7T623n29n9/bmpJXyFVWR47KbirslV4qtpsXbNx42uWZaepqafSiGZFk1RSSKXX&#10;FwlqkUH9uqBQ/pSuafP7cU6YWZZtye+qo224kLEFSxFKYKirDjxCkepXFduDp/f3SGb2RjqXqvdX&#10;WeVweIo6LERjaue2pmKCnqcbi8PQfbGbbeQSH7mKCamBEwRljeMMENl9oVZlUm/LNKPxAcfy8v29&#10;HQS5kkf92qWtfRE1UGaVKllyPKtRkEDFQS+QXzi+P3Q0FZSbr3lS5PfMONfGJszYlXgs3uhH+4pT&#10;C9ZDDmzRYFZnkBWLI1NBLKqOUVylvdFSK91xxRMoHEn58KV+zqt4W2hYri5glCmtVMTEPSmC7RyR&#10;JSuA6ktXtBow6pH7o+QXyj/mT11B1p171I2M2hgNw47NY56ChylJWY2shpMniKLI703/AJStgo6W&#10;CGnrauamgj/hrzH7jQtSYkZDMLaWEcXi6PqDXQSpqKUrSjACuK1B8uiEybnuYu2tbUm0UDVEHCEB&#10;tQGsPBCKMAwwsZZdYQscovP9k1+MPxewibo+Znc53luWGJqiHqbqHc1BUVGQpGgzn2oydHnMVhs5&#10;mYq84ieSSpqRhqRa52YTT+gR1uJ9zuUAsQ6t+JyQw+VFCrTzrVm8uFM3sYrSzEjXd0DrNfB0SAEg&#10;knxCNTkktXUUgjqXOogqFxUfyP7m7gNX1D/L/wDjxiOntgUMk+Gye7cTsabCb+yFT/Da7HS7izu9&#10;aOSfbu31yWF/h87BnqMkayg1LXSmRFi8kNpHGrblda7mhHw01VpUHuOOFVNVb8SmgorM28XpMW1v&#10;NDYoa6FkKxj0xJAGYjNHjfGdEmTQ1HQ/8qDB5zN1G/8A5M7v3h2NuKrqzmslttM5XLhKjLVcqZHL&#10;rnMxuXCf30yVbWZKp+4eRJaKSIERo7pdn99WJOyzt/ARRQmurWPIcF0hc0UHSNXaq5rSPaDa65b9&#10;7eSVzUeGhRq/iMjeI/iE4o2lWwdRfGm5XZ3VvX+xcVHg9m7M2xs/D0ctStNjNq4XHYGjV6mOEVdS&#10;P4TTUk/3lYUBml8hlla5djqa6aRIzQyIGb19P+L6cSaWPUsXYv8Ah/wdLaPGUkNOtJTRrS0yRmKO&#10;CmSKnijQktZI4Y41UFjcgWF7m1ySWwtK5x/g60SWyePUpIEjK6FUWRVJK6nYqCNWq4sbf4e7dbVq&#10;eXXTwa2DeaoS39mOTSp+n1Gk/T8e6sNVM9OLNpDDTx67aEOADJN6b8+Tk3t9eB/T35Rpr1UyV8uu&#10;H2y/8dJv+ph92r1rX8uvfar/AMdZv+ph97r1YSAcVr177Vf+Os3/AFMPv1evGQHgtOvfbL/x0m/6&#10;mH3qvVdfy699sv8Ax0m/6mH36vXtfy699sv/AB0m/wCph9+r17X8uvfbW/TNMP6+sn/invderCQD&#10;itevfbX/AFTTH+nrI/4r79XrxkB4LTr32q/8dZv+ph9+r14SAcVr177Vf+Os3/Uw+/V68ZAeC069&#10;9sv/AB0m/wCph96r1XX8uvfbL/x0m/6mH36vXtfy699sv/HSb/qYffq9e1/Lr32y/wDHSb/qYffq&#10;9e1/Lr32q/8AHWb/AKmH3uvVhIBxWvXX2o/46zf9TD79X5db8Ufwf6v2dd/ar/x1m/6mH36vWjID&#10;wWnXvtl/46Tf9TD71Xquv5de+2X/AI6Tf9TD79Xr2v5de+2X/jpN/wBTD79Xr2v5de+2X/jpN/1M&#10;Pv1eva/l1kji8d7O7XtfWdX0va39Pr791Vm1Ux1ID2+gH+P+P+9e/da69rP+H+8/8V9+6917Wf8A&#10;D/ef+K+/de69rP8Ah/vP/Fffuvde1n/D/ef+K+/de69rP+H+8/8AFffuvde1n/D/AHn/AIr7917r&#10;2s/4f7z/AMV9+6917Wf8P95/4r7917r2u/1AP++/2Pv3Xuva7fQAf77/AGHv3Xuvaz/h/vP/ABX3&#10;7r3Xtd/qAf8Aff7H37r3XRa/0Fv62/P+9e/de6wmMEkkm+lgLcW1W/1/6e/dbVtNcdR6ihgqXDSq&#10;HXSitG6pIkgS49ayKym4Yj6fn37B4jq4kpXt6wz4mnqI2ijkmoUMUovRGKEKZIJadyIzE8OgiRWK&#10;adBeJCwOn3rSh4r1XxJK1D46Jh8nPg50p8ko5pd1YifC7sjxIo8fvTbQweGzRieqyFRMuQq5tvZW&#10;HIwNW5Z6gx1NPUxpP64ljYtqvC91Bq+mPYaah60rT/L04zQS6Vmoo4VFNRB4gE1AB/F2knFCKZqO&#10;q/jX88vgXkKrcfTfYGT7W69irXzlVt3GVm6d1UlWlPLQy1NPmdgxmirTLVY7EJAanFySyxwQgfsJ&#10;GutVFLDI2q5g8J18611V4+QpSg9ePSGa2lt0C7bVrc1qowqV4jJYkSfjoQTpGkrmrviflZ8Qvl4s&#10;mzflj11R9S9rVDR4Gi7DxNFt/CYYmpip6GirI9z5Ory2aoqmuzm5MjWtS5WKvxcBpy1U1RLFGPaU&#10;pfRyyyWl74kLUqummmnDOo1rU+QpTpx5dteG3e7t0tzblSZ2JPh+ig07Fx2h0kjrXxW+HoHe4f5a&#10;XbWw5sV238a85hu99hY+sot1YGCpipN07kqMVTR1m4KKWbEUG3p9qbrxjYuGilRaaOVa6prLLRx+&#10;NvaqOdGYC8s0C/0qtq/YVpT8618qZsIri1Wa4sr6V/FPi6yIw2jAqAzESAkjT4IVKaiFFKH2A+Xv&#10;SnYldhOuPnr8acY2fxIpMJR9n7B2lPtfdGIw+NloMLSwbvpXyeGztBiMdk6zIzZGWgnSCOQR08WP&#10;PjkkFGtryN3k2i5iFs3xoIlNKfD3SNJ6ngB864puS7W5MMG8xL9RGW72kkWhopcgJbDUijRqZHqC&#10;cKcnozW5dg/ya9sY/b+6a7LbYrKeuo6SemG0N37gzT0sqUcGSmXclLtnJ5KXA5t6WSM1Ec6/cFQg&#10;YMxsr0b77cRS/T3KVhp26LdK6q+bAV4eQNPPj0jnHL1sTA8RkkmKsCJNwYELwYIHNVbV2lYycHUq&#10;4rT58nMp8Y83vfI5H4v0vZOG2jkEeozmL31S4yLFzZimqZakZHahbcmQy0G3chQU9HJHFlKeiqIR&#10;TMdKmpA92UXLRqbxVWc+YaJvt/sgP+Nfl59KJWtjdxy21WiKkFCrrSgGk1kVXPn8SjhxyaCf3J82&#10;9wdu/E/qf487t2ftnG0PUmU67bG5zEVuRgyp23tDrmr2lhMdnqHcNbNkKrPS0mSWWqr4GSlkiljC&#10;Rllezbw28LxyyXX6mcaePD5+XSSOe5lWezS3qEOWrw1VpinlT16G7M9l7G3z8oP5YFVtPclHmU2f&#10;1t8N9i5NaZDB49x7X7cq6CsxlVHHJWCmEQyEAErNY61JAUkrUEzfWLpopiah+ynVzE8USMvfppXy&#10;pV1+2vA4FXP4VbNDMmRsf/ObjmyUU9TQz5umqaGfFxLJAsc/Wpp4ZqiUyxt4EeL1MFsCrBdQsxYZ&#10;xDy/LX/fr/Ljui9LU03XNY8Nu4VqPT/dG/mP8Bo4/Eq1FZVJG5/nUB6ielnkFVDXU74+XyU8lM/X&#10;SOqyOUW8sSt6hb/Y88eSIHYBKHy3l/1NfXrTuV5sEWg0B4/9SCnDqNT1Ekn86S1U7Qt/EKWmRkUL&#10;qMfXEz08jAhtTS/Z2HIKBz9fbMch/diK0eACftpuoFP+NdLBEP6yKokqWIP2U2DT/wA/1/Knngw3&#10;eAVP5unxlRdXo6ioFs7BirNk+9apgCFX0h5CP95/w91AptUi/wALRL+yaM1/n01bSV3y3kpxtbwf&#10;7zt90v8AOlegd/nTI397PjexfhZ91cW/1WY2ox5v/j7M9h/3PuP+a0H/AFduui/mA12+1x/oG4f9&#10;Wtu6Ez43oG/mmfIb6qB8aEsAf657or6/1+nso2X/AJIWw/8APM//AGlXXR1vRrzLvKerQf8AaJb9&#10;Bx89yB/NL+ECsoa4+NxHFrW+Q29f9e/6v949mOsIlyxWv6L/APPvRVKCZQteBH51Zf8AN0lCpj/n&#10;OLNAn7n8XxyiwuigdVVTXdONYZlA+o03vz7o4A2I3I+Jrhkp/pt1Q1r8tPDzrxx0tjI/rTeSMf7N&#10;Aaetdnoc+VK14dLL590Fe/8AMr+D+ZnpJIqLIZnoDEpXlJBSz11J3lnqmppaRkkjPlpVysLub8Ag&#10;f2rjcah7E93c2gkemsU/lp/Povuo5I9xdQSI4lcg/wAdGWop5U1+p6V38wnaVBD84/gF2O0teM9n&#10;+yOq9oVVIaiP+FUeO2t29t/LY/7KnEAnSpep3tVioZ5XEgWPSEsQd266E3OOtfp/C/23i6/2adHz&#10;rXyplReoEutoFamZ51/0vhCE1+erxKeVNPnXC972Jk/m8/F+GyqIuiKKQFVsWMO5e4JDq5/t6f8A&#10;Yf4+6SL+huK1/wBDhP7b21/zdahNdzsZP4vqU+z/ABO5z/Lh/Pov3Tq6cz/Ose97RfI8Wt/SPuCP&#10;6/8ATu/+x97mWlxsAr5z/wDHbfp2wbU+/CnwtZL+wX2f59QP5I//AAM75H/Zv7NP+3izXtjcP9y9&#10;o/5pXf8Aht+mdq/3A3P/AKgf+PXnVTHys4+T3yMb66e+u3iB/iN/7kYf9C+zGM0trY/8LHSSbFxd&#10;H/h1P29HP/l57Vw0/THz+3rPTmbNY74udg7WiaRtVO+I3Ftfc2Ry0LxW/VPLt2lCm/p0H639pLwN&#10;FuOzPqqrpLUfY0H+fpZAtvJacwwTQBpLdoCrV/34txXFMfAPM9XU/wAq1mPwq60DMWKZLeEYJ/1C&#10;blyARQPwFWw90uDXct0IFBrh/wC0O16tApG07O1eKT/9ptz1Yn7r1rr3v3Xuve/de697917rsC4J&#10;uByBz/j/AMU9+691hllaN9KwySiwLMis2m/9Qob3Vm00x1dE1VzTrj9wOB4aksf7IhN/9hqKX91D&#10;k/h6t4Q/j64tUMDpACNpJCSOElYgqLaBqAI1f193Uk1qKdb8Ifx9YZ66SDXqo6+XSeCkUZDD08qf&#10;NcltXH9be6yMUFQterpatIaI6/madcabJRVN1aGelkDuBDViKGZkTTeRYzKSQS1gB7rFKJNeoaaf&#10;z63PaSQaKsrBq5Brw64T5ZaaQRtT1qO6OyK9HMfIYrFwJFDU6qAwNy/N/px7eAJjlkphafnXpoRF&#10;mVQcnrDVZjw+VpJaOCliRi9XUVKweORJpYWjPmVaRfVHf1zoSCbA2PuqSUVHYqqmtSxIpT7FNf8A&#10;J01El3LdG1is5JG8ggLMfyoB+1h8q56BrdXyb6K2XUnG7n7k6rw2Vjof4h/DsnvzaNLlnhLShJo8&#10;VU5qGraKU08gjsC7tGw0Di9/qIHjdreVZJQVqoNPirxJoBSnnj59LHsrqCV4buB4H0llEilSQvxV&#10;wcjtoFLk1NaUFSa7z/m2/FLbEMTUdZvzfk07iCSPZW0aB9Uc8lVDDPDWbl3PteglhjkpDq8cshtI&#10;pAP5elt70MY1s/0qA6vEibjWvbG8hFP6emvlWhoVRX23zwRXMV2SSzLpMcqEFaf78RAQa4KluGaY&#10;qSfu3+bDN3HtnsLp3q7ofdOTxHZGz9w9fY3LZCoWbc8y7ywtTtlamHbe1YtxwfcQVuUtojrp3Up6&#10;/H5FJbj2/wAMs7bpprxXRx/PWP8AB1d9yZqKNjMqZ7vFoB86eGa1+0fOvlXr8QqHfPQnzJ+P8W6t&#10;ibp2fks/vvaOHosPvvbmVwGWbBb8zTbEp8ulFk4Yp5IqquyNQI5bkyeAj0Xv7VPHb3FtJBE2k6om&#10;LevhypIMfPRStcVrmlC3bzLa3treOcr4nZ6eJDJD8Xy8XVwzppitRuOY92lpopVjAMh0BBfWsaPI&#10;qFifqBGBYf7z7RvEEYANWihf2V/z9K1ZZcq3+okn/L1OEiyXC/RGKX/qRa/uvXmXTTPXfv3Wuve/&#10;de69/h/iD/tr+/L8f+1P+Tqr8B/ph1//0N+w/Qf63/FPe24L0yfLrteSB/iDf/Wv7r1rpvkMgrg3&#10;7vjOhLIV8ZvNEAJAw5Om9rEfQ+6sK59OnogNLtXhT/L1Sx/Me+I3yA7J7n66+QPRcWNzm4dj4TbW&#10;GoNtpUrFm6Cs29ufeO66DOwrV2opKOOszMayJZmV6dbB/IfG9ZvBSYTfKnl61yKOP9qy/OuKN3ME&#10;5a1ubWQiVdXlEafD5TEoa/NWp8vMAcf88/5gfUGLGO70+Ocu6MLt9pcXlt1Zfq3sXDS1TTVX8O8N&#10;ZuuLIx7Npo4Y5VZJI8fIs1wASTdXHtba5bw4P7Y1o2jXp/bIjmv9KRuHl5sSbnNZ67m7QMuNa+Is&#10;RkpwobdWRdOa1iPxYyD0o8b/ADKviH2OaOk+SvxUUZw5IpSVD9WbA7KwWNxNfHj/AAZWtq90S4vK&#10;007TGRZqWkoKmUrTo1pWZFVk2f7uOnL3B/FQRVp8jcsDx860/M9Oyb5DvMduHMi2aV0xtMZ/DrSt&#10;KRRy91BXw0fh3UxVTUvUX8pjvnF5nL4neWz+qa3KZeajgov79YDrTcFLWS/bVEz7c2dvmY0sVPMK&#10;8UqPSUclGLkBUcPGl0bdiQZkcwjgB4JFPmUYH7NWr5UzX08WyrA0FgVNzJQltd6hGknAjnmh1VB8&#10;loP2Vg7h/lA7HyctLkegPkDujFYqXHQS01RXtj9y1H8UX7mcZCDdOxKXbMNNQyQCjijRIpZIfXIZ&#10;JRZApG5BAUi25Gz3MHOPSoMfHjwb9gp0xLsdxdzQm6YpZhM+NahwT5aHNwpyQamj8B86h1XfGX+a&#10;X05k6Os2b3ll+wqtcU0cWPHcO494RUVAtTRRR0kuI3zhsJRrLJErlFhWVgEsTyhPk+gl1tPPpk8l&#10;pX1rmo/wdatU3y3eKLarZGsm1Figj7AlNNQwi+LUaUd6UPDzUlL/ADA/5gPS4MHcHxzmz209uyy0&#10;Oc3HJ1f2dgquQ04Wgglm3hFuCr2mUqDAJVaCgIcyabEDUWzaQz/oR6l1cGVQ1KeoLp6+p6bG4SM6&#10;3V3BpMTMKM8cOqtKkEGWtKZqBSo41wLmxv51nVsdG1L2b0v2ls7PS10bUtPtvHbWy+Flw1RHSCLI&#10;z1O4N0bPycM8UzTCaJKScKqKVkcsQrT7etqRH4rs/wDSVVr9ne4/aR0oG6QXCSXEcSqKqKCYS8a5&#10;JVFIp8lNflTJydi/zG/ij2JUtT4/tvZ+3DT0UddWydgvDs7HxrLJSQLRDL5asjxzZUTVOladXYyh&#10;WKEhT7cFtdFSzW+hBwOuJ6/lG7laf0gtfKtDT0t7YLMIotwRmIGCkyHPkNcShqeeljTFeI6NLtTt&#10;LYW86NMztDe+wt14dlqY1rdqbgwmZx8tVTzeKeBa6gys4kmpCAZV8YaMSLwb8JvEiUspbPSwQXBA&#10;YQsFPAmgB+yhNfzpxH5K+PKTT08jrNQFQ7DyU8VdUqAQNOoLAJUHP1ZQp/BNvdgRL/Y0NONTTr2k&#10;xg+NUHyoK/b6U6c6R6poSajwuVF0+3Elz/UOHVWBItYW/r78Uccaft/2OmVJmroWlP4scepYYHkc&#10;qQCrixVh+bcggqfrx72I2yDg9eKMvxU/I167uPx70y6aZ6qeu7E/QX/23/Eke69e69Y/my/01MBc&#10;/wCFr+/de6Sm7D/v29wIdOpcPkmNjq4FDU2vwLX9prv/AHFvf+eeX/jvRjtDaN0256V/XQftbrUU&#10;6d/7JT+cgH1f/RSRwbevcdXe55tp0/7H2cbi3+77YUpxn3D+SL0SbOmjlbmxa/C20H7dVwf8FOiD&#10;nilmb8Lkpk4FxwrC9/x9fdkbMyU4OP5xR/5ukzL32klfit0/5+6v++Bwv/Kv+bB1AeI/I6ZSLlrp&#10;8c9n2YJxfQWBtf2zMNbIgNCQTX7Kf5+jCFtCSGlQwKU/01M/lTh/PoiPR+4MhVfy/PmTteeZmw+K&#10;3X13u2gx/wBAMruHIUVBkquVhyTLDgINAH6dJHPtydxK/LQCUYi8Yn18O1fH56uPl8+m7dSsXM6l&#10;qrD+7lHz1XQqflw4Z6ae2QT8Uvg0VeWRZantuf8AdbWUY9g45GRWI1FbRi1/p7d2ZvF5l3xqU8Q7&#10;afs/xZP2/wAuk3MPZyxyvFxo+6mv23P+x0ef5q8/zIfgHJdQoxHxb+ptcDv3dAa3+tceyrZe3ZNu&#10;T0iX/jq9HW9iu9biP+HN/hPSj+fiFf5qHwtuR+6PjmRY3sr/ACP3kVY/T66fakf2Fx/pl/wnpC66&#10;XgzxJX9o4/y65fzpgTur45Ec/ubnkIH6gpym1FYqP7WnT/h9favYRXdr1f4rizX7K+Oa/wDGeHz6&#10;R77Hr2jaVrTTb7kP95Nl/h/l0sP5g+Nx+d7i/l37fysAqsdl9w7WoMhRuQBUUNdvTr6gnikFmCio&#10;p6uRfzb2Scv3Wna7ycJ3JaWsvH+jcLp4fnX8qdCLmn9TdrG4PwvdX6U/21lmv+SnQZfzrlSnp/jr&#10;HcDx0G6kX8AJHQ4uFIh/rCK9/wDH6e39ri8C1vIiasI7ck8K6hcHhnh9vSbeO682qmFS5vFp9n0e&#10;fz6AL4qKw+fXxnuFUt010WQC34HxlwvN7f4+1M612S3NeAP/AHcp+kNqNfNFyvpFP/3Y+jNfzphf&#10;eHx0F1uV3ODY3sGzW2yCfp/qPd9nbv3MU4TWv/V+66S82R12WzNfw3v/AFb2/oYv5scTzfEb48si&#10;lhH3l1U8iEhCEfrTsEhwWIVtDxAWuCdVx9PabYGSmyo7UBgiz/vP+fo250Aa45wz3iSag9cp0Xv+&#10;bq1ItT8UKmr8UH+/VrGlE1XTU0aolXtOpUyyVUtOqHQhtrKLa51cH23ywyIs5Br4drYMPLVp8cke&#10;dPtzT06rzwt3MlvbLoj8TdNxUlm4BhaCtKZ08aVH2jo0Pyw29B86Opdi9CdEby2BnMzt3P7M3Vuj&#10;M0uYp63CbSwo2bvfbYfL5bBvuJFyFZV5DwxJFTzeKYgO0YbV7tYQy2wW2uI9Ci2OluOtogBpp5at&#10;XqafPqm/+LuE0wsNwSXXcx+Jpz4YkLnUTUV06eA7m/CuDSuL+ZX1XV9NQ/EdJs6uV311x05itmxb&#10;sw1HUYTC0NB1PV0lRhslg8dL/Ha6PIxz5uQ1tTFXvHKsVO6IhkZI3tqkju0vHuoCoRUNONS+uoJo&#10;KadIzmtfKmdbqL23XaZbW6DNJLPEQAa0g8GjgLqY6vENVKgx0Gumpein9G/Ej5A/JKSDLYrbuYoN&#10;uVGQiky3a/Y2PzuL23AsxpHkrIdxZGjylNlKMeB5DHRLVPRFh5hGJYyX3ubeAJoiXS1aAN6U44+f&#10;SeDb7m8uvGtqtcjzw3H0UHQ/DIMilfMZ6Nnvfoz+XZ8a8DNtrtHtrf8A8g+38ljDhaqn6fzmy8xD&#10;tTJZCpymPjzQkSKij2rX4vMYtqcrW5CeWmWeGoelZNQXTNdS6SsPhp61r/kHTiLaW97KsyzXFxjx&#10;FSKTt/h1eDr8KtWp+pR9JqDpHRU+oPjt2z3VvRar424Dee3tiQZOPIUm6N2bkyTUG0AKnFSz1GS3&#10;tgcFtTEI9Hiq+KonloqWqmWLRGjTAxmSwDQAtDeLI54gpw9M6jxz+zormgbc7qZJNqUWkdNJcZGq&#10;te0xoo+EcACadxNBSw3IfDr4b/FvBxbl+Y3alX2R2nW08s1LsHau4RWRVNVNjTMUwlOuOxe+KmWP&#10;Obar4kyE1fjaKrMoilhp2eQGj3N7d0RYQmnzHnX8vl0qtNu2rapfq5raKQU4gXMTJ8gbaRa6q5Eg&#10;K4FBluklP8qPkl30j9TfCro6h6k2diaufHUGX2dsuXCZXGUI/i+Neuqd246oqNr7Mx+WlKTP9ii1&#10;Xno38NbK7sVaa1ghpJudzqc/2YpSlPizU/0fLpSu6bncy6dnDR7cvxA5U14UV4UUedSQ7cKMtO4z&#10;nQX8pjHVGcbsP5W71zfa+55ZIcvJt2Dc2XnxxyrGKRoNx5rceFpd75+ojdpdYllp43jqGVxMhBLw&#10;v5dPhwpoj9eNf5ClPz49WG2wCRrid9cr0xV100+Yk1NWvwuWjFPgz1cDszrTr3Z+JTbu0Nkbb2Zg&#10;sTO8VJhNt7exG3cfDJoid6mGnwtFj1imkmF2ePTrFxb1OWSSLFKwaWMFh/qP7enXXSAqyNoNcBm+&#10;XqTT5BaKPIDoRoaClp4Y4II44YokkSOKCNII40kIdlWOEJEo8lz6VA5/rcm4kpgLjpgRhWDIzfOp&#10;rX/N1lggWBCoZmuxYkn6k/4XNuPdWbVTHTzMCFAWlOs3uvVeve/de697917r3v3Xuve/de697917&#10;r3v3Xuve/de697917r3v3Xuve/de697917r3v3Xuve/de697917r3v3Xuve/de697917r3v3Xuve&#10;/de697917r3v3Xuve/de697917r3v3Xuve/de697917r3v3Xuve/de697917r3v3Xuve/de69791&#10;7r3v3Xuve/de697917r3v3Xuve/de697917r3v3Xuve/de697917rvTqVxew0kHj+v8AyL37r3UW&#10;WCSWaN/Q6LH4nVolf060cnUzWGrR/Q+7q7KCFPHrYRXNWFadNFRg8LUFIquKmq4kMhFHPFTtG7SO&#10;WBYpCkjqmojQSUa4JBKqRQjWay93p8ungXTELaV8/n6dEe+UvwK6K+RePKT4GDYG/o1rRh9/7Sod&#10;u4fK1NXU4qspKHHbnqKvEV0u5sYuReCZI2MdYskK+KpiXUjvw3P0aStFECTTFeNK0zT5+nSO4sUu&#10;bm0uFlMUsRPfTUgrT4ozQNwwQVdc6HWprU4+xv5hf8vOrqJMBkj2/wBK40133GMoaXem7NpUOIiG&#10;ayT1s20Vqtv5LDVdBjMQDVSU1clN5Z4hK8saIhdWWG7QNc9jcB5/5umvCu7GR7mxjDKSGZlCpAGF&#10;aN4ZEzqWDNrIdjIQpZhoWot4X5IfAL5uY+k2v8gdmYfpLtioiKje2fk2ttikXMJj6yQU2F7QjqJp&#10;KahjyOZmq1pcvTxY81UviSOol1t7bMM9o2uxuNcTfFinDh5n1P8Am6sXsNyiC3tspljoIamd/Mkt&#10;GVZVLoeJkEYoygBqHSV75B/yqeyOuJZd+9JZjI90bDd6/IjaWHY5TfGMpIqvLZFKAYfC42lxO8Cm&#10;Doo6L72mmiaSWe0dGoRXkeS/25gTcSuk44KoVtZPGpZTp0+VBmp9OtyWe7PDHDb21uxqSWq8bxk0&#10;ywWd2d5PMRyxnt7UbOkTfj18w/iNt6BurPkr8Rdl9ZbkpY59sZDLYjqzayRTR4/IU+MqYd8YvMFd&#10;+0OVfJ4uBJ6pv4m0tRCTI1PHCFlTXMMEUf1ltcuzsQChRV014UKgVrmtRimOlFvPds0drfWaIsYa&#10;swM0ik4qHCrPMhGKAlyKnXoxqEztr+Vv1B3PiE3v8Se0Ns0MOUp5ZcVjajcY3Jsyqiq6mKCtTEZj&#10;b2P3DlMbGor5Gl0jJxCdBFDHB431PLJDHc/TXkGokAq1aUrxxQ18vMdJ5LWV7c7hZXYETMQcUjJH&#10;ACRmUknNAENDhtJIBr4wfxC7s+PHyY6Ew/bGzMtS4Sr7y61wGM35t2bOfwKrpYt4QgS4vebU2Kos&#10;dlqjFYaWY0ymnylNCZJE0kMfap1t0S4aK4DERkBaUw3E1rgCgqSAor3MtRVOi3r0heFog5FalGJy&#10;CMIzDuodOlhMc+HSjVPx3p0J2L8UO96n5wxZXHdnda7NyuE8G28xvjLZTsB8Rk8PHtjFUVdPV7Vp&#10;8bWihpNAjnaurJWghQyzO0gKII4odwgg2ma58F55GIbTqwbn6uoXUtR2+GGB0n4lY0K9LPEfb9wu&#10;t8gtPEhi0axqpQyW6baBXScr4xnOoGXtEch7lkUvnT3yD2L2l/M8213lQT1W2NsZ6pmoqGHctJis&#10;FPI9FsaowFSswObqKaGmXJU5Ebq7lhYkC49sx649kEY7gApHlXVuKSH7NIY+taVxXCiMNfczw3KK&#10;qxS66kn4dO0vbDyzUqG8qV05pUjXDkcfnf5xePzmNrKSvoazJ0E8MtDUwVcd4euKdHEctLLKswhE&#10;0tiLaiLfm4ekPi7PCVjo41KRx47n4lfLyQf71xxnyR3FtzexYB7fhq1emzaOFDxKHz6Mp3qhT+bn&#10;8XzIvjeTprHTOLhm8kuV74VUK3DKdDc3AsRYX+vtueNYrG5RX1LriNeH+jRr/wA+9M2bht6tl8xb&#10;Xx/bZXlOgZ/nSuDuj44E3F6ndYHF7KMztRFZv9SHKn/Wt7W7D/yULj/mtb/9XbrpLv3/ACT7b/mh&#10;f/8AVrb+hO+Nn/b035ELzdfjOhJAuhvnui7aW/J/rxx7KNm/5IWwf887/wDaVddHe9CnMu8v6GD/&#10;ALRLfoMfnywH80/4Pqb8R/HA3Av9PkRvJf8AYezArrW5Wv8AoL/8+9Fcg/U1+pH8mXpgXR/w82Eb&#10;UVXO46+ltLP4+pqyUJYX9LkWP9Le22cjYhHT4blz+zci3/Pv8+nE/wCVvuxXtaJh/wB0bVX/AIxT&#10;86+XRh/5ikRHy7/l1OCSB3fseKxsqxvF2fsCNWRDc3LVZZufwB/j7as42/3ZnxKqggAH2PcL/PTX&#10;pzc5Fe0sVApIXvlLetBYMMfLWfPrn/MVtL8rv5dCXIv37tWNm0/Rj2f1q2oi/wCQLf7D2qhFF5iN&#10;eItf+s3VL5NN3y8NddL3zfsS0x/Pj8upPeV/+Hf/AIx3H16HiW45UD+83cEZZjxp/Vcf191l/stx&#10;/wCaUH/aZbdNwH/H9p+bTt+2yusflToAOnWvlP51XH6ofke9/qLMncLgqf7Y9dvx9P8AH3u4/wBy&#10;Ng+2f/jtv05t39pzH/zVs/8ABe9N/wDJH/4Fd9SEED+AbNFrX/TFmeW/1IN/r7Tbh/uXtH/NK7/w&#10;2/VNq/3A3P8A6gf+PXnVTXyt5+TXyNYfQ98dvn/bb93Lc2/1Pq+vswX/AHEt/wDmmv8Al6RXBpc3&#10;A9Z+j3/y7Tf42fzDkt9fj7uYg/1J2L2EVFrcavafcv8Ac3Yf9JN/x636X2y9vOJr/wAon/Hbvq4f&#10;+VcGHws63Nl/4uu873a1iNzZDUP0n6e2Zv8Akpbpn8cH/aHa9ehcnZ9lov4Lj/tNuerFQLg+pBa3&#10;9r/X/wAPeqfPqoJNainXS3JItf8AxQhh/sblbf7z72BWuerAV681lsCwBJA5IH1/IsTe3u/h18+t&#10;068CpvZ04JH6vrb8/Ti/urLpp1ojrpuCAQpJuV9T8abE/pjbkj6e6HVjStevVjHxvQ+WOPTZXVlZ&#10;HPaHxCPSps8VU8h1LIwJEfhjVR4zzra9/wAW52yCgMjU/n9vVohJIXohoKZqor/vTL/Kv5dQXz0M&#10;Euietw1hYMxrRTTQllVjeKeRr8H8H6Dm1/fg1vCKvcKK/wAWP8h/ydPi2u5FZ4bWWRF+IqA2mvCu&#10;lm45404Yr5BpvXvzp/r2WBN79q9UbOnq5GNFHu7eu18DU1MMOhZJIY6vMtPVkPOgsi3W41W1D3tX&#10;imJEciFh/CT/AIWCgft6buEmtUhluYZI4pK6SykV00rQcTSorQGmK8eie78/mqfFDYi5KnG66rfW&#10;UxFeaB8fsHHYzJtkpInqA0mIr8juTDYGti8SCTyNWRRIDYtqKBrm2vsf4n+kfPxIm/lG8hH+20/K&#10;tDRoTbU4q1+WccAI7hP+NNEFP5E06KZu3+dRg8hlIf8ARD0HvjcmPkpIqAV+7qWkoK2TcMnmVaFM&#10;ftXJ7rjqaJdUTLqq4aiUlh4owFd9HbYiVdr4Iw/DorX89Q/wdJ5d2jtSIkgQCTAMk9CaU+FY45fX&#10;OvRxFNWdIUZL5OfzYe9qulo9n9MZbq1KammkgyGL623lsfH5GCSogWNanM7+zVbjFl+3kuksM0I4&#10;a6sGTQ8JbWGN4XnUA+Zxw+WfX16q6bnO8E9rbsUFa6WSmaUy7IT58B9tPObi/gt/ME71o1Pc/wAk&#10;q7bG2c/Uztmtr1vbnYWdraKaSdp4IV2jiYZ9qVcEdUwACVsY9IN1Fx7cjuEjhIsbjxSPiCsF+ypK&#10;P86cPPj5OS2cl4rxXcSIDT+0SOVR+QkH/VyP8/IYNqfyZeqIKaqn7V7V7F3FmBXtV09Vgqna+1cO&#10;1KY6WKKkqVyW2t95Weo8sUrvMKqAFWAEUfLHTzRr4M0kRSSjChcScaZ+BBj5hga4pQ1TW1krn6I3&#10;PjWiMp0pFFBkVoE8OeZ6Hz1stcU86GOxHw++AnRkNZmdw7e6nmopo5KebJ9xZ7a+5aSKnmWFZjF/&#10;fWtG26EyS47yGRVpnU2UBWKgo4ry8VVgN5qBJz4cS09P7NELfazN8gKmp1fWlkZWvpdokgmKgdzN&#10;pYJ5r4k0iIc5/s64rqoNMfcnzT+Afx/xY2/tbPbFq46HFJlcXiumcJtTcWNm881bJjI8dVbVmg2z&#10;QV9XkaFAlO1ZTVQlMYnKqUkDf007zOHQkDz1KK8a4ZgfT4Q3zpirDXVqYUWC8CTGvZ4cr14fjiSR&#10;BQ/0s/tpVb2T8hdufL/5+fFjsXpraXYOK25tTMdLbdyVDvbEUVNl4MntPujKborJUXC5zdGPmx1D&#10;Q7gpZVZ6xG1KyaQAGJkI1gSh7aj0YVp/plA8/wAJb50xUuFxaeIVuonEvlRS37eBX8xn8utoDH1c&#10;xp1WoUxSRTxwqxiEZlUrrLFQzBSvk02ubEXvzwickMK+fRogiK1iWi/6vLy6dlRUL6fo0jH/AGPF&#10;/e2FKZ49NOa9cvdeq9e9+6917/H+n/EkD/iffl+P/an/ACdVbgP9MOv/0d+w/Qf63/FPe24L0yfL&#10;rwNr/wBT+f6e69a66c6lIAAb8EjUA34bT6blfxz795EdeJ7WUcT0yVGFWpcNJkclpBY+MTQsmpld&#10;b6ZKdwwAdgA4YAMfdEjVdRYVJ6eE7rGsamlPOiGv+9K1Pyp869cZtv42qjkjrKalqw0fhRamio6i&#10;GCJZvPHFDDUQypoSYBxq1EOLgj6DbRwNJHI0CsFrhqnjT0Ipw/4rpsPJ3Vmah9Ai/wCBM/nWn5no&#10;Ed6/Er469jHLSbv6e62y9fmIGhqs3NsXase4rNAYfPFuGnxMOZhrAXLLMk6yR8eMow1e7/phmaOF&#10;EY+ig/8AHw/5UA+dem9KmviFnX0JA/YyBZFr56XWtBWtBQkG/f5O/wAW9x5NK/atf2b1/OmNFFFQ&#10;bY3TjZcL5aOprKukq5qfce1tzZBpjJWqsqrVxQusKlUWRpHZxWlf9SUJLoPbqUKVrxoU0jNBXUG4&#10;ClM1baCIApbRmJH+P9SdwacKh5mJpU8W8z0U3K/yuvlP1d94vQPyby+IosnWFslj/wC9+/ev5jS0&#10;UNTHQNPLtIPR5aoSGqaNVl+2jRjqXhmAVDdZZR4MluyKvq4YH7AEWnzqWrilKZRPsUUQZtuNq7uQ&#10;XKxiJhStAWa4761OadtPn0yUXYP82/4+QwvuzYOT7jx7LHQUsFbsrIdtaEWaJaerrJNhVFFvuqjl&#10;psfbzVMwEbSM5t6g1DDaS97J3fb0uFzzBDNWKecWoWgRGgYL6ksASK/Ya56d9kfzeM1QVtLg/kZ0&#10;BNja2lauo9y1e1KLIRZDG10ImaKCDYW/c6uOl+0sisazMQyKHJWO4I9srZWxfXPOjFfhVlJr6ioc&#10;U8s0J/yux7rPFDBZQFlmJbWwm0sa0phbaNBTPxzfZwboeMF80v5aHfOSFXvvrbaG388ahNpUv+mn&#10;qDr+LN01HMUED024qFdyY/GYN58rqppvviVZZWJBHvf08yuz29gmmg7g8afmVlkXUf8ASqwHmBUV&#10;de4iZok3C6mOkMAsiyyA1pXTJCsqilBXvWtRxphyrfgN/Ly7iwwynXO66HCochJPLmenOzts7gBa&#10;eSIV2EmiyWK3Xj4YDFXx6qZaEILISTYaNNc3SYku9VPwaIl/LVEi1/2xelMUqatQbarxsLGwuaAn&#10;W8RkkXPw6xM7aKUbTp8PV3VrpABdaz+Uh2VsqsyW4/j38iMziKuhNWcFjdwx5nbr06GYrHHU7p2Q&#10;MilxBCraYsdBEWYn9n+176gP8W1KgHmXYlvmAsR4fb548+mRt7R6/pd4UN+IBIxp9PEJuWIrnTRP&#10;Jq+XUBevv5tvSQ/g+1t05ntCg0zZCbI0e6ju2LzNIWeFKvfdJSbnajYUoDx0ysBrUKW4PvyzbTLq&#10;E8EilfQOP+PItfyrTzpUdeNrzDDpaK4gljbzaW1UGlPgElwrtxzpQkY9RV1h/mX/ADk6gSWbvP4p&#10;1I27HM2OGfi647W2RSvlvBG4Wq3hnqnI4SprhHDIwhgo4o5VufIPSDb6a3uP+SYZlA+LtDceHFkp&#10;5+v5edbncWt/DXdo4RKfh8SU26inHvMThwcZjDaaZPcOh52B/Oo6NydFiI+xevO0tmZrJTRrXSUG&#10;IwOZ2riUmnjhiqGzFVu3G52ppWibysRionUAgI/6j4Ws1uaTMx1cNXhpwrWlZTXy/wBXHQv7GRYz&#10;btF/SMczXKj0xFD4vrwiNadHE2R/MR+Je/Jmpsb23t/G1S1NNTJTbql/udPUNVLTiKShTc/8L/ic&#10;TSzFL0/l0lRq061vWaK5QBns5PD9VKOB/ptLkj5ca59Ol0Jsrmqw7nGZABho7iImtcATwRE8M4xj&#10;16NfjN3YjNqjYvJ4KsEkMU8LQZBK6OWKdYWjdZIFVUVjOgDG6tf6i3KRJoZmZbeTWy/EKEFa8K1H&#10;nQ8PTq01pcQ6Wkjoh4EkZp/DQmvzrTiOnSnyUskJlMcHJmVvtYZZ44jE7RnzOLP5EdCCqow/x9vl&#10;aUznpOrxtIqDXTzOnh/PPTFn5ppNq58zWmc4jLkPBBOGaP8Ah9SQTG0YYWZQBf8AqfaS8B+kvSKf&#10;7jyf8d6Mdq8KbdtshtZNTfVxBtQ00qTQ8TXh8utRzp8VT/FP5stDG328uR6foah2jkBi15+vl1tZ&#10;G0WCtwbarfXj2a7ks/8AWLl8mLt8bcPP+gvy6JdqcLylztK5XxBbbTKFBrXRcSVWvlwGaHjwx0Qm&#10;odllqoqWGSSkirJ5qjwaZ2iYMUjE4LRvCkoJIcgqADe3F3FH6lyUNaOtfKn6UdP8v7OmQkhjtWML&#10;kqpjooB+AkVNWWla1pmnr1fP8E9w4SD+WF8zsa1VGtdkqf5GeHEmWNcrVrN8dtlQaqOjZ/vZacVe&#10;qJZEiZJCpIPpI9sSSxiWLu4VH7adGEVvO6SDwHUKpfu0iunyFGPrx8vn1Xf0dl6Sn+H3y+21LlMd&#10;RZTN5jq+ixcGSq4qOorIKPL5SolNPDUFKurmhhpWOhYvz+r6XccA33LkEZ1Ki3gZvTxYCgx8ifXP&#10;y6YgZjZ83z6e5xt76f8AmnOzkV+xTmmPTqT2puLB5D40/DXBYvcWGyGY2r/pKOcwtJWxSZfHy5He&#10;dBkqUVmMQtW0tLVQElJpEVWCObek+77M6wcxb00hoqLaFT/F4MCqfsqR86fOnSffjFPy/wAppFLW&#10;Rnvgwp8HjT6l884PyrSuK9H6+YGRxuY/mPfBGsoMlRNRQ4L4szwKTFVNVRxd+7o1rGaOeeNXn8qF&#10;QGY6eWA4uh2uNv3YI4SGWBQhJOmtBSoGfTh5evRnusx/e8klzGYxO2tad3E1I8uFRnzrwx0+/Oqr&#10;as/mjfC+peoppUFT8d0jCPCJEA+Rm8GSJo45pWKoZFBP1XV9PageGLWQtKNbOuBnzPn0zJree2RI&#10;yVDjJx5Hy/2enD+dKJTvD4zRhR4aipz8E7AskgjkzG1w5jZlHpBU2/1Vvxb2q2Ko3m5qMfU2bD8v&#10;HWn/ABqv5dIeYpY4NltHLVKQ7mKcK6jZ/wCCn59CJ88EE3yR/lveMMManY+xsSZpAvkYRdhdaB5C&#10;AzFhGst7cf6/sNbIujbd1gGdNnaR1+0TmtPz4V+dehLzGEa+2tQ//E2/P/aGf8nQO/zrjBV1PRkP&#10;LQ0X9+IEYEAsYY8bEGUEi4kDX4vptbm/szsW1Hd0008NbZftotx+zpFu1Vl2GTiZpbuT7Km0FPnw&#10;rXH2dAB8UFeo+evxyNLPTeek6M6Qr5In8stSYaf447do30QJHqOg1IJN7f6319vSNXaLaMiiEGp9&#10;P92U/l/s9F9vNHDzRdGXUKxTUoK1rsyp+XxV/LoyH856omm3L8fZ0ko5ZcfDvKes0S+OOmho83tx&#10;XlmqNJgVNciXBOpQxsGsR7ttBRpd8EJ1eGbdz5fDNdGnnx9fL061zKFk2/abWQlPE+tBJHwiligN&#10;KitaE0qOgy/mLfMrqLuTq7rvo3YWXqs/m9k7i2jvGt3A9FXU2zlym2MLuLbldh5qyCtpqmpannyC&#10;u37a61YBCLlvbe0xraxwJcR90KRqvlq0cfsrQetK9KeZriC7v92YOQLiWUYFQuoRmp4VpX5dVwfI&#10;L5Mdr/KWu283YkmKEe1cLLitvYnY9Dl8TiMXRRU1HBLkJ63IVmbyrwxRY1fJKjhDJKqlBcH2ptLO&#10;SO2SG3tVTw4Ioy5amrww1GpTzJJpU09T0lv91k+rn3G4CXED3U0oRkdhEJvDB1OivpVSg7ioLkii&#10;0BIse/lb9QfJrYG98p2TU7drMB1Bn8KNt103YO4c/soV1K2a2nlxunBYrG4nK1OaqkwlVXCCpYQQ&#10;J5CfukDOQk3FT4dobm/o0MoYBU1agPiUkMNNcZofs6WbWLu2nv1s9k8WGdKPIGjjEbZ0ahqkYlak&#10;4CsARocVYAcvkD8mfhVtPcx3T2Bm8p8tu4MDT1FBt3BnHbP3J1pgKrL4qrzUOGoMFFUybMgwONqE&#10;mkgrKibcOQxrVRWSpnZQApE0sqTvaN4MEzVYFa1A4AGo4VPl58OkUKWNvBDZXt8l7fQu7Ii68M9N&#10;WoaJEr2ijPWQ0J146AMbg+enz5kpsJ17teh6S6brTU0tA+2o919d7CqsNGuXx3+5rdGMo8jWb2eo&#10;ocq8dYmKhakR6aneeliUpfSW222yA0JnPnXB/LNOPz6dN7zFeySSMvgWMYo+orIhB+EOwfxaAKdI&#10;7VFTQDPQ+Y/4W/CH4e7Txu9PlFvPD9lbninocrTUWSyeKyNPncnRVVMJ8hgdimlpKjc9RFWiMTrN&#10;9+qQqHMcSyzI7b3F5L+mU0RVx51/kOH+XpxLPb0ja8lkGlqaXDzJGp8wiwyiRiaiuuOYAgU0VJYI&#10;t5/PPtfu6oPR/wAGulKrYO06+gqcLR7kxe1IsZuXHU0MsOJp6zG0uxMtJszYtPHj6+GKObyy1iRs&#10;k4kpmWOKN2GG2ttTS3NHbypxpXzr8/n16/3Pcb23G32STdvxNJIGKqQNNE0K6gkMRrbPoCCSIPSn&#10;8o/cO8MzR9nfLTsbcGfymTnh3XX7Vxm8snmK6rrcjXUufem3HuzOYisymQWSpq6mmYQOkhZDKJyz&#10;ODq5v9IjSGKg9a1rw+XXrWzhS3jhu59beY71r/vMi/5eOKdXXdW9abB2LtjG7V2XgKXC7d2tEuEx&#10;FDS0tHSeCnpKWCnR/uaOKGtnqXjQNJPK7VEsrSM8jByoL3Txir3B1kcPKleP+T9nSplazAS2Tw4W&#10;HDU7Vp82Y0/Lj59CnHQUscSwrEgRI/EhSOKF0RjdlQQJFDGC1iAqKAbmxJJ9uk1AAFAOmCxOSc9S&#10;o0VBY3cgABmtqKr+nUwF2YD8+9daqTxPWRiDay2/4n/eB7917rj7917r3v3Xuve/de697917r3v3&#10;Xuve/de697917r3v3Xuve/de697917r3v3Xuve/de697917r3v3Xuve/de697917r3v3Xuve/de6&#10;97917r3v3Xuve/de697917r3v3Xuve/de697917r3v3Xuve/de697917r3v3Xuve/de697917r3v&#10;3Xuve/de697917r3v3Xuve/de697917r3v3Xuve/de697917r3v3Xuve/de697917rkDYEf1H/Ff&#10;fuvdY2jVypYv6b2CvpBva+oWN/px791tW01x1xMMRIbxpqBurabsP68359+r1bX8usFRRxVEqyuW&#10;Oho3CMsUieSGWKaF/wByNiuh4/7OlueCPe1Olg3l1pn1I0Z+A8fy6g1GAxtZA1LVU8U1PKsYlSWG&#10;KZC8SkRtepWZhZbrYlvSzC/PvThZHLkY8vl1aKaWFEjhfSBwI+IfYeH21U+XDquT5Y/y2+je9aHI&#10;ZXa2AwHWHZ9XTRTjdOBwOHo8blqgV1ZUt/HcNBipaOuqqiryUsjVsYhrY3WIq7qGQvrdGCN9CcaY&#10;9ePy8vs6TzWsF4THKxDvxY6mDU4eIEeMNT8PDi3VZW1s788f5cEc+K3Pt2g7H6Rxksj66+n3Zujb&#10;9Bj56vCUc64ncaRYfKbFh+yx5gpPvpHoKeatLJDUsHuutY7GeFi2mG6f4WI10p8u3j9o6SXS7tt/&#10;gwxuZrQagI10orA0qO1S1OFRI0qt6YyaSl7j+BH8wXH0e3O1sDQ9c9sSlY6GWtg2ttXei5WGCKOg&#10;pdmb105ZNz4mozm5KqbH0eRgcz1wqJWpl8I1oZoryMPDORKoYEMNKVpx7Wevp8OqnnxHRjZXNrJJ&#10;EwVo73SV0BpTIgP++3j8MU8tLFE4aV+Lou+8vhP8u/jBuGfsv4idgbz3ZtyCSnmn23Nmssc5Pi6e&#10;bJ5SCnzOGWiO0N4wU+JihjWSNYJq2rrSFpYwg9vTXUd7cRSPZ6Cigfi/wtGo/wB5LfOmKsCzl2qO&#10;UR35eeU1JpH4o9FYF54hqrQCONJHofjI7VTsH+aVFX18nVnzX6iTERxZealrcjtXbIqaXCypkMdi&#10;Kym33sDfWfy1OMfjoZax81VxalUSCGGgW7sW7jb18WK4iue0EkrTzFKZrgjNGADD8JFTWlpuwVZL&#10;Oa0Ca+wEAgVzUaY4SSxqNUbuWag/RNMHR3v1F1R8tOiMrsj43d3mn2pmq+F44Nqbi2/vzYu3q6fF&#10;4eqo9rZTbM8WYr+ucZt3HR0unD4h8VSUEFZ5fC7sEVPHOtnfQ3j2PilGJA1aclSCSdLVJqCWILGg&#10;1M2KLBAbuK6s577wLEqmptNS3hTRTBQsrQ0I8MroVv09dTGmA9BXfHwg+Q3xryNfmN2bRrK/akNW&#10;9dBv7YX8e3HtiVIhAX+5yUGPx77fmqVIiFPW+Fkn8wj8oVyFltHH9HBqlwFI00/pFhmvqR5eXz6K&#10;riOSVi62zBCSISHWpAAVyQhbTUUpU+ZoTQ9Aj1F27v3p/tnBdsbbo5Knce0cnBP4s/FkJqM0+MeG&#10;jqoMvSCsxNXZZI/CXWeXSl2sQbe3IiD46lP0tI/LvD1/aD/vXy68qmONI4JGW/1liCa6h4M0IFcU&#10;oJQa5rppQVqLANnfOrG9nfNrpLvfuLE02yYdg9eUG1NxZHBpksnjXydPJvGWetFFUSS11D58hu6Q&#10;iIGVIo1BaX1Cxa0OizNrBN47l6saadNJvFApVq1yvEcK/LpfHeKNxs5p7L6cpBPGx1atRmgmhDYV&#10;aafF1UyTSlRWoHL+bP2bsPtZPj/uzrXee1t0U9DuDO4qqqMHm8dnf4fUV9RtPImgrqbGzzxQ1NPH&#10;a6tIrgsbqLcmWwxOjXd1IKMJ7cBf4u64Y58qaqcD6/LpHzBImrb7GJg8T296S48ta2a8POnh14jj&#10;TyqTB/GaVpP5ofyFqWUrH/sscLSObLH5ZMn0NVERqCxt67H+lr/mwJdiq/LnLkrCjNbyY9KXVz5/&#10;n0fb8QnNnMFspqFlhWvrptLfNPnX16C759Syt/NQ+ErQIzpFR/HCd3jCOBGPkTu55GYM6ECKJy3A&#10;a4B+nsz+FJ3/AKGn/e3Ra/lWvz4Y49FU8kcc0ELk63cKKCvmDn04D9vyyyLHWyfzmK+SNIZGgq/v&#10;KSWOVmiKw9Zx4xXm0wkQu1RXxjS30PAJ91EPibaYa0Bkd6+n+NyS0p+Wmtfn8uvRTwvzjEAW/UQF&#10;qimgPtPhf7amrV5cKedQYP8AmFVtN/s0P8vvJ5WupaR8b2ztbJzEyxClh/hnYvX9fkjU1k0lPS06&#10;iOnPLsDZCQDYgM2csBtd7mV2MgMI0hf6c7ca/wBKnDyr8unNxikJ2SFzp8W4vgpGcGPbyDTAzpoK&#10;kfbjpr/mAZ6izvyj/l7VGJyNHUU9D3xs/IVlbFUU09MlI3Yew60NJJSzVBpwsNGxvIFRlYEE2NtW&#10;twJIN+k8MhT9MBXzp41f2dLdwsL1LrYXltnQEXlNQrXWtqMaC/DR+LSDWgrRqJD5f9ybI6m/mdfH&#10;bsfdeXSmwuI6FoqfK1eNMWXgx9RV7t7PSmjn0y05lMpro9JQHTc6tIK6nJWZnuLdU75Y4wPL4Jo5&#10;T/1b0/7avlQo4I9F1ts8xKwxiWraWoP0JIhWoXj4xbzpoIPGoAj429p7U3hjP5qmdpc3j6Gs7V2b&#10;3hujbVFlq2jxktVjM1D2F4XpI5p9NbNoz8JCRkseAQlx7vdFUutkRj+oni6h6ahEB/x3piCV7fb+&#10;YdzQRsrT2wVS+nUF+pqa6TT+0Hl6DzwuP5KMWTo833pjjHGR9hsyiqpZPOn3CgZhZPAq08kQEZKX&#10;byf2/px7a3dPp7/Zg+YilwK8Pj8HP+1oMVzXy6VbTGj2m8xxzxu6JZntNcqbk08qV1Urnh1U78qp&#10;fJ8pPk9TOkgam747sSEqkjxtRwb83C8cuoqqHTES3BN7/X6EqYX8Qi1AxHGM+tKnh/s9IJ4wxWYP&#10;+rJLUL+zz/2Oj0fy8DVN8bP5hc1PDMaUfGjdEksxhdAtUNidhGKJdYRXcxergn9Vja1yxfkvccuy&#10;AYK3A+yj2/8Ah6XwGJE5vWWTTL/ilR6dl11cT/Kuqf8AnCjq/wAP7Ms1butnjrE0OzvunIxtIEDv&#10;pVi3+N7W91mWu47ppNTrg/7Q7XrdmIztGz99Ron8v+Xy66sFlq6unZ3lMSwKTqkMEjX0yGMiKOIS&#10;yOSSLX035t9D7ovn4o0+nnX/AAfLrzeGfgDt/pVr+3I64nJSmYAtRtSIZFlkEdWZNcaxsw8KwePT&#10;GHGomSwv7eQFlZou4Dj5U/z9aAqwURy6j5aDn7NOr+dPlXPQb7v7t6x6+pzXb47P612rQTytSUku&#10;491ba25E1QqlnhWoymdjjkqFW11fxabi554bE8erQxIevSh7K9iXXcWM0MZGDIukN66TWmMV1FeI&#10;pXoo3Yf80z4kdc1OTx39+W39lMWMek1H1lSY7dsc33jW1UuXTM0W3qk06OpmArLJqWxN7h+SC5Kq&#10;8cOpM1OpRTh5MQT/ALUGnnSo6RNPaqSr3VH8h4N1n/m59P4H/Vbon+7/AOdfhq3JwY7p/oLsbcAk&#10;pTH95vWghw8qZ5mqkWgjxW0qzdkdfQLGKeRJUr1kqPOV8cXj1O2LcSGhvPDceWhzX820D/eS3zpi&#10;rUl5DbUMlp4obgdRBFONKRurVr/GKfngPsh8m/5snczQ4/a3REfXkiQSVlHk8b1tvba9LNAkrLSR&#10;1Fb2JnshiGeeGfUJUVFIB9JGnSpjtliU/VzBq/D2Nn1+BWp5cafLzonk3CeYr9NbyRIOOs26j5aT&#10;Mw1UzXSBTFeI6w/7Jb/Mo7nibKdt/I/B7Fpt0Simze2JOzd+QVdJSR6YHA25t7H/AN0J3kjZtISe&#10;O5IH5uGXMkQMsMFFHo7JX/e4D/LhXPV43N84snmR43+KsdvLp9KCKTFc/ERWgp59LzYv8l7YlPO7&#10;9od7b83HWxtDDQjaL4XAT0MNQdPikG4sVvZshMS5L38DKACNReyWbcIrqOIsumVK/wCiCWlaekcY&#10;HDzDfl5vx7R9O8sEcni26Ux4AgArXgQ7l6/IrT51wcfZf8uj4ddVTY7IV/XeH3HksRSLS/edkZen&#10;3PTZSlbTE9VlsBX4mnwVTUVDQamDY4wqTfnSLU+ruaFBfVB4Dwol/nGiE/7YtTypU1cWwtZ5FS12&#10;tjIvErLM32VEk2kcMUX7fLp/yvcnwT6Bw2fWn3Z8b9m46gyL1GW2n13UddS52LPVE0EU1W+0Np2y&#10;OQr1gSJZGSnNQqp6VUBrNR29wS7yxageFWVf5uyIPzbrT3n0ayx/UXFvICoKhUyM5pHFLI1PsJFa&#10;fPose8/5wPxtwK5fDbE2h2Vv3KeKR8S0eGwEe18nkKiiSekp4arKbyqc74JJljTyx48RqXIVWKso&#10;VNa3EoQQxxRxj4mcrJT0p4b6D51o58umZNw2+3lbx9xdsAqADHr9amWFiunGSiVqePkXQ/zNfl12&#10;ROR0F8UY62GniagyGQfaHZnYaY2rr5KiXHTzvtvI7cx2BkjCs6fdxmOYoQmoRvav7oktnSe9uYpY&#10;Xrp8NPC4cdXc9eIpwpn161+/LDd0e32OIC8hp4hNxFLQt8HbHEmmulv7QGvlwNcFP1V/Nu7xWKl3&#10;V2LX9cYuYxZejqa/c1fsGnhrVqoWhxsE2xKCXdFI7JPIVhqBNqAKljyfe1tLQSPKAdOME1/Yf9jr&#10;zy8wNHFBexxiMVoVWJa1pXV4UUbN5U1OaZpSpqqdhfygtw53JPl+9u78hkctmKutq8w3WsU82TeQ&#10;VTeB23hvbC5Ouqa0nyeXzUBX1XU3sRd9wtfCkgG2fqHg2vh+Wj/L1W22ZRIbgX0SgfEqRMC3pq1z&#10;yI1M0rHip9ejodafyn/iXsqamrs1gt2djZSiyq5WKq7Jz1NmuYzjnSkqcZjcNgcNWUjvQsG89LLK&#10;8czq0hshVEWuCsf61AD/AAqfTzYEj/akfOtB0uSKxDTEWX6uNLeJKtOOdETxxn808vt6OftboDpv&#10;ZEwqNhdb7H2GfuqOqlXZW0Nt7YSonxyyrSTznD4ukkmniDqA7sx0RqPrqLNzCWZoy0x7a/xHjT+J&#10;iBwrgDjmtBR+2uJbIT+HoLSgaiy14VpSpJ8zxJ6F8wIwUMB6HVl0giwUsRfk3YqQCfzb6e3HOrRj&#10;h/sf5uk4chnZslupH9f6Ekgf0vbj/ePfmatMcOtE16696611737r3Xvwf9h/0Mvvy/H/ALU/5Oqt&#10;8I/0w6//0t+w/Qf63/FPe24L0yfLrj7r1rr3v3Xuve/de697917rmn1/3j/Yn6f717917qHUfaly&#10;lTIATf8AZZ3RWBt+rT+oe9gup7Gp1dFdgwVKjz6g/wAPpdMv2kgiWZSrJCwRLNxyEWMuT+CxYj8W&#10;ub7kLS6Ksajry28aV1Q6a/6U1/3pW6jLhzEjJ+3JSkOfHVN5zG8gGuSI1HkjJugK60fRY6bXPtt2&#10;YAAHqot4kYNGgr/SA/lpCU+ddXlwzVJbi6s633diqrFbr2ttLcFJXon8QhzW3tv5WlqGjYlJ5qbJ&#10;UE9IahQSA5jbgtxzwydBZGlehHD/AFfs6WxS3i1CXMhT07dP+8lSp/2wNPKmalE3v/LM+HO/psrW&#10;/wCjaLb+QykM0MuS2VkJcDTUrz0704ko8JRtJtumMRCuq/ZaQy/Tk+1AvLgKEiuuzzGiJq+mZI3I&#10;/wBqVr51oKI5rG1aRpnsVWVvMPMhJ+axypGeOP0x5+vRJN8/yW8NTZgVXTXfe8NrwR0/3UeN3Z/C&#10;8xVHLxzErXQZTbGM2vS4ukho6ekhCrjpJ1MGszOX0pdLyOM0ez8SRvPVppT5BSM18qcOkc222dw0&#10;f1V1ErLXQHg8U5pq0v4yMnAVNHrj4dOQ1yXQX82bpcVVVsfumXtvHqREgxXYe4d91CUtBG5jg/u3&#10;2Jh8c1LLIr6Vix8lQjFSJU9EN1TLHNoeSuK6e51pXjXSy18uPDy49Ko3vbABInAR+DAoxFP4BOzL&#10;HxyFDVxWlB13j/5k/wA6Om8XR1XfvxOyUmCjp6XBnKVvXfYGwXyOYaWniFTXbtzOTyO3n8kNLLMY&#10;qbFwJI1gn0v72kU80iIt0iR/6Vnp/vUh/wAPTbXNtZuby7QyTkcXnt4g3rrZIpeHlpjHE1rig6de&#10;fzePj9uSOli7L2XvHZ+SyM1TNURRYHE5TZ8RvV08RqahNwzbtydbHCup5DhYhFqjKnR5HVq6tbkM&#10;ya45lHA6Vjp+bSqmf6TeWOnLfdoHf6qJI4GI+OJ/FKfMGGJXev8AShxTHE9DnSbr/llfI2E5KSl+&#10;M+czm+EqKSbJZ5ertu9izzpSLjx5jl6nH9gRZNZ2jSIinDt9YkKnWyaJGQSPKqwgHiBG/H56pVNP&#10;LS/n3Vx0qdUuJUq0l3LMfi/VjZqUwxLQSrxPw+GT+QoH+7v5S3xc3tk/4rsGt3Ls6iSkhxv2O2N4&#10;YqrxE+RgaTIeaq/jGz9z5MsIayIm1SpAsAI7i+0utyDGSBopoF4a0oR/pfDUAfPVq4ClM1TSbfYw&#10;vLFNbz2hPpNLJq45P1E05x5UePia6sULbW/ypfkl1rHJk+ifkpLjcrUItDOZspv7YNWuImdZXin3&#10;DtWPeNc8okx8X+ahg0j6Aa7AzbcLi4jWOW0Tt89Z8/RTDGfLPc3lw8ys7NtcLNdW25yySA8PDUD5&#10;VZLqatfUpGMGmrOllXbX84jpasFPT7jzPcGKwznKxy/xn++1Jm6KpSOQ48jJDE9iZeGkItcReRPL&#10;yLuPaFRC8ulLg1PGooB+dc/yp+fRuLncIoYZdMQjWtBpDFuHE4p/Otfl1krf5oPy+65pKjDfIX4u&#10;02Cp85TV1Hj5ztrsjratWljWNMrWeXfBydDk1ggqIzH4jTg6jqvqXS3cbW96tzDHf+EBGyk6dVdY&#10;pX4hSlOHnXy8/JzBabbd2F5e2McjmZZADMIf7OtQP03LE6xkDtpwOrFS+2+6p8B1p3N1FQ4rIVUX&#10;c+X2zW/enIiH+CNtGsqalRLSU1NWieKd62RSXmRl8YKq41lF97b3N5uG038dzQWslwWWnx/UqF41&#10;7fD0k8G1V/D0U7W9ht2273ty2+pr+1tolIMzMPpZGkqoNuFfXroRrXTQGrVwd34U/Gr4idl7O3Fu&#10;bvfvfZeKzeVTJ4TFbTq+wtrbQ3Ft+qip6AnLvQ5+m+6yVSWqSKaSCKooxob1TsxWKm4lorpYrbQs&#10;eGZiT39iLQAKQNOknJ/FTyy7Yy2hjun3BY2nlc6InDK8XcxNAxj16tQ+GtNIrSo6HjL/AMp6spY9&#10;wVXSHyoxiVGWTLUeIwObyFRj4azb2WppMQ8+Tzu3YMhV5aZ8ZIdclPiPDKI1CrGLszCblZu5iS0R&#10;5FpqIc4r6gxgevAnh0qflvd7SM39vLNHFKjKFNsyIwwSfF8aRexAzZC14eZKg3Vfy3trdHjP5v5e&#10;fJrZ+0MDVx1suI2z1nuebOb03BPG6pjqWgpdzbIo8o01PPkIS0sWKqoz9yEmlpF0yyLi0gA+lsg0&#10;jAZL6dFGRv4TXUAV8qcc8Ok0kaiJGu7trYlKOoiaQMqK4117C2gSRyaY1kpq0sU7S1VGTx9NNnt0&#10;Ptirr9xbbo8rnKbEZybHUk7/AGNM1TQY6vqIMW2bxNFVVGLZJZIYas+KeQ6X9F2ulvOjxzy2q6tL&#10;A0etdTFhXt/CCF+dPLgEck+1NGlgl8od2VkZ6IdIVQGSNjrOsgsQQunABetQbX4qU26+7flF0Hid&#10;wdm74qcridw7NpcNk66olra3BY/Y1ditwYWPEyZg59YIHq6GojXVSyxUzz6yrW0sWvDbRwi38F2O&#10;ok0ZVrWnGrAn5aQ3zp5nsce73lxHVHW3RDSR4zQ0Rm7a4NdFD3ClQc9WmfOr4z7y6yzWD+aNd3Hk&#10;d8ZPovKdX023du7s21iZchUNtLesOYpKPJ5LZsmz8bXU/wDE6mWQSGlgl/e9SmwLWQI0Udnb7Oke&#10;skmRp2J7VZhRWhUHhTtc8fllpIbmNLjcdw3SUzwmNkhECUcNJDGR4iXDlaeOD3R/hwO6q1tfLH5q&#10;1/yzk6gyeb2/Q4Gs68xBkys2MyNVU0mTr6qTDVk1XR4zJOrY+R3xsxNMamQR2F5X1elbY267VuF3&#10;ezX4laR4GCadOnw1LkatTV1eLSukU01oa0BTuN6N82+Pbl2nw5l+pUtrrX6jwDWmhaaPD4VOrVxW&#10;mTRdk/MTY3yo+RfweXa2DzWHpOt+x+vv4/U5qDCYumFTU702ZNPI8tPnq9Vp4Y8ZqEkgjLA8A82K&#10;9vtWskv45nRUmSFQWJH9iHBIADVrrFcinzr0Id3uF3WewmsrWU3EU9xI6KDJp8fwQoJAFKeE1CR3&#10;VOBTIi/ztM5hcnV/H+m27X4uvKVW8vuHx8oycitVJtyGki1URdYp6qp1qqHUX03W9j73tssU7b0Y&#10;ZFZy9upC1xicVNQPXgK8OPXt2t7y1floXVpIkYS6arqV87c0AIzw4+VR1XOnfGQ6W77617U2RkNm&#10;ZrNbU6Z6fwdPDla2bIY3+JUXSO1cNlEq6PB5fF5GVqGt0RGMyK6SM2qPSjMHzCbjbmtC+hkkZeFa&#10;6bl7ivlT+00U+WqudIL7meaz3VrqFFpKgYE5pqtBakflp8Q+tdPlq6RPbvfnd/yv3zTQ7iyGe3dn&#10;a2LJYPb21NoYarrKOilzGcgR4MVt5GyOVQOSyWljFSfEupVdWQKYAqR3Rto1icgBiW+PukYeQpTW&#10;R58fy6S7tJcXsjy3s3iI4IiRUp4ZYoWUHVRmfQoUNoHaasOjJdJ/y1O6d3x127u2mk6I65o6qpz2&#10;4909ka9u7kphDNLLl0xGA3Hir0cWPo6FfuZspJjacI4lQtpdPdWmS1ihE6rLI9aUalKUr5HjX5cO&#10;lVrGdweZUkS3hDM0hkaJvJRppHI7AppJcsoUalozdGcXuD+Xd8RcW9B03t2bvXtbGStDFuisO2sr&#10;iXzuOyFZFSNHv2sjo0hx9fVVUjU1XhKSop6inQiSaLVCSnktZ74JLcTGK1jrwzWtOOR6fz6dtL/b&#10;Nl/V2uNZ72Suo1njERFQjrIYonq2p9LQl42AYMSdJGDH7J/mFfzCZaaoz9bVdGdME0E2Hpfs96de&#10;bVzOLpo9u1kNXR4GJcvXb9pczQSJVU0+Reuo5XWWOB1s7nYlt7VHWztq6/xsdVaVpQUxx9TX8uk0&#10;Ud5cqtzulyht46klYxVQ1KLG+pZ5Vwa+O76GNUI1sOjM4v4qfB34WUGN3d8itzU3YO4cVDhqigxW&#10;963Eboauy+NxcGNrq/b2yjh6PN5yYVNTG0lLUnLS46AKY1SMyk1+tv7lVgkhBVcCmKV4+WeHr07+&#10;7NutnO5wTyNA/wALuxqKcaRR0bz8xL5fDnUC29/5hHdnfORbq34T9Q5PbmKrUlxlPuaTbstTlaam&#10;gqoKOOtpsZtrMV+wNuwmTIJpaY1oijminvDIjRF2Hb44g0t3c95+FdP7fP5jy6rNul5cGCOwtv0R&#10;XXICoY1ppoNAdaZr4qtWo00o1Vl0l/Kn3t2HlF7G+ZPZmf3Rmc6Mbncrtaj3dltw1uQkWmxk1PRb&#10;j3JvTEZSeoMJeoox9ikTRIheCaLWFXX1UlHRoRoHwmv7cU+zz60NuPiCc3J1U8hR/mDIDwPnoVPt&#10;OKXKdX9J9YdS4FNs9d7Iwm0cZRVlPLJJi8Di6WuyFZSQUEf8RymW+2bJZrJTR0ECvW1kk9a6woGm&#10;OlbIpXWoMkOs5p8uHy6WoRGui2QRJ5qKkE+tWLPU+ep28qU8xUp8fAigLV1Dsh1BTUMUvyfVAoSK&#10;7SamLEa2J9TGwsyoaU1NQo4DrwC1qwq3U2mplpg4X6SuZW9KLqkb9TWRVN24+pP09qOAA6pI0hpr&#10;eoHD5dSPf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yUXIN7WNx/QmzA&#10;Aj8/X37r3THXYqgq63z1VRN5DDFE1K0ifbkRSGSN1R4ndG1E/oZT/vFtU/UR64FcevSmGaSOKeJK&#10;DXSpIrSleH7eoeS23R5qKWjydPS11DMscctNPBT1aNEiVYJC1cM8kxXzggOzKCBYWLA+nXxtVDQ+&#10;Xy/wdbt2S3oypWTzJNf5eXVUvyt/la9S9kUs+Y6YTG9Tb98M1XFTYqA4vZ1VPJFlamknrMHg6MLg&#10;Ily8iVFRVUMYiQ+V3p5TICiiK/ktY44ZY/Fr59op/vSOf95ZeGa4oju9uS/dpkm8I/iHcVf01BXj&#10;+HNKk8f2kk298hvnZ8ApaPY/ee0D2N01Q1SYrDbkyeM3XU4TGYaCtrKGhpNr7/lpqKkp5YsXh3q6&#10;bHZCiqNVPTiSNFV5GjekMEukgiNzXzZq8OOpqCnyA+fl0jDy2WlJDqt6hakKiJX8ICo0jmT/AH2T&#10;Lr0/Dg9HEpNw/wAvz+YljTgs7j8BtjtWVXRqTL0ezdkduGujpcq4fBV+NrM6+8sU9dW1OT+xpp66&#10;O6xyVMSelCy8VxaaHY6lfh5cKfbxr0uL2M8bxaSsiqFYsJ0KA1opBEQZTT+z1FVFNcSlhqKTvL+X&#10;V8n/AI17jyO+Pin2nVz4WB3qMZtCi3FmcH2JUUE2arqunw2ewmMxlBtPcdJFFRUSVkxrII6+WN4B&#10;SWj9NzuEKNEs1sADX8X2f0etDaL+4tzJYzLJLFQpI3BR5rol8WoNBRUaNVoaKdWBO6k/mi7r2Rl2&#10;6v8AmX1TmqPKxVdBh67N4vZWWiztNT1i4vF0tZv/AGnvDIY7zQztT5CsnqMW0kUtwtPjzpZmpJZr&#10;ra4hvKhvw6fhp89Wa/YOHWzuYV3G424juAAA40acVqRHHGrenwh/nTzMB2J8QfhT83trQ9gdTV2J&#10;2zubMUMVSm6um8ltGinXKVGFydfNBu3bNLj68T1tLPu0fxKjq4sXVedoElaIhT72J3jjlJirSmK0&#10;rx86Yp+fTfhJJLDKknfIwUS09a50GjD/AG4RfVh50/fIf+Wn3t8f8HmdyxPsrduwcNJm8vW5zbyZ&#10;FMhiqKCUTPXbsgyGKjpcZnv4NEaidY6qto6QQXeeNX1+3baa2koqx+DI3HOqtPyXh+fHpPc28tsJ&#10;rueb6mNJNJFNFQfPi37QCv8AC7ZoQPH1i0D4M12Yq2oYd5U83hqMlFURioqJKahmrZFqnp4kgE0B&#10;UzKSh0W4ZWCqYmmtpy0hqiOrgcNWkN2/Ljxz9h6QXuhzeSoCEjtjQfwmR41pX7Kn56aedRsH/FXe&#10;+z9zfzIe79w7dzeHrNp5D42Y2jOXhyuO+wFRHX9GUtVJ96tXJSzO1XSyJ4w6lRExv+ARWswtNm2y&#10;2lCRvAjoAxI1Vlkl1Cimn9rpp8q1zQC3dbKWbm3mCSzWS4h8dDrRCRT6eFBWhNK6D5+vp0Wj+bdu&#10;qowHzB6W7A2PmYUyuzusuv8AI4nI4uspq002U232x2PWRWkg+5iPpgjlZGKkK6/X2Y2/h3UD0mXU&#10;dNaVNKMr+YXjpp/P0qWXrXto5/xZ4pAysrOh/DWoANPUVzjHVau5e6+0sr2XJ3lVdj7gxPYtZVUN&#10;HPuTbeTqsJXPH9tQoJicPDHX0/kNAEYxyHxlhcm/t8tBawhJJCwzgLxq7N64pqp5149Illu9ynca&#10;EF2YBH4tGGki3WANpVHr8JahZfQE5PR8vh11VgvnBP2Evye7+7wylRsWHH1+xzVdlR1KQS5+paGa&#10;NU7BwO5y1ZM9IpWOnQTRghvXxoL7zdLDbfpDaSeC1wHDhkZtRXTpyBimpuPGvSzb9t3K/ivYbweN&#10;DZ+Ao0rKalkZXY/pjTq8JcavzIBPQR/PnrDrbpDtzrTYvTeUzGcx+2eqdp7gyuRm3Ku7MiN6w53c&#10;dPWS1mTxdbbFVVLjcZj7wJjaVla7EWK6V1vbXd/tv08MgnOoMWjRqjjQMPnQ6c+uOkG4WWw2O8eN&#10;cbatq2ggaiBrr5jxGlNVxWioM/ixQnm0qCLcG6Nqp2DmspicRXVGJwNfuepiyOYlxmGnyQeSqip8&#10;iaKSY0a1M9SEWWTUV0aRquFFxb3+hmi21hfhQIwxK6qV1ZK+WP29JYFsLW2ngstzSOzlcGVhH4hA&#10;FdI0wrr82zpb8urV3/l9/Gvubbsk/wAUPlpg6LsLJUVZFkNqb43/AIfFS5LCpMYKmWow21ttYzeG&#10;3sfHBXeoVeKyEdQwVRNFoZpEcUs0cTrue20vW4nXXRSv9HNa/Lh8+jV7G2uY9Wxv4lvQalMUjeIR&#10;wIVtEiUzU+GwyKkUzn6r/lofPja1fvD+4vd+2OqqSfLzY+oq6PuHfGGm3NicakkmM3DR1Gw9uZjy&#10;4uWeRjDDXvR1oUt5YIdS69TvBLHATJ47x18tOmtMVq1a0+XD59Xtba8SN9dstsZKA6QDr01A4Np7&#10;a8NVRXIHTj2V/Lh2Hsnrfszfnbnyk2vne3azbmZy9PL/AHs29HTZbd9VR5DK19Jl63eMz5rJVGfq&#10;6d4oG1RTodbeKUnQtf3hV4glhoNGBOomtaeWgUpT1PHpuTZZreKW7ku5vFDKUDxKo89WkiZ6+VTQ&#10;AY41wWn4dfILrrp7of5idf7t3FFTZXtjrfL7I2lSxUlfX02SzNVtDc2IigFRBAmPxNOsubiAkkkU&#10;1FvQnB03uxKG2VYbbxdHjVOuJKazEeEjoT8J+AN89OK2s0t5n5la7uNBkW3IbRK+oos4I/TRwPiG&#10;WZa+Vc0Md8bP5l2L+OXx/wCuersD1Rnt553Btn3z9dkJhiMNT/fZqrylAmNrqOPM5XJtLHIwlEtL&#10;RiKyFDLrbxtDapZby+u57x4WdoyFVFkrphjiILeIgH9kGqNXxU8gWoN+tbbadptILS3aQeMp8S5W&#10;A5meUFVaMs/9sVIxp0g510UWqr5pfzOe7oWpet/jRUbKw+bRazD7qi6p7MxNaMVIzNSyw7w3Tkq7&#10;YuQVI5mtKaeLULnSvt0aItUd0rUHAsFFfXAZqeXp+fVQ16aTWsUKahnWYHU+mkzIQaeZUCmK8R1F&#10;pfjJ/NR7ngfObr74HWEyhMLPtLLdnbu2tV1mLjjib+LQYXrnBZXbNcldJVtH5Zp1Mhi/THZgfeKq&#10;5tANP4h6+n+XrTrcTxuL5reopp0pakZ46vCQegpUjzp0utmfyZcdPkamu7o7w3XuKnqoPPkI9rpS&#10;Y6qTKNaR5ps1ufHbxx+Sj0mRR5aHUBc6oybGr3UUg7ts0OPxa6/nTQP8PWrXbUtwXtdxhJkpqWO3&#10;8M4rQMfGcPxNKxrTNK1NDR9ffyx/h1sNccjYaXfC46pFWuX31u1MxWV1YlSsj0ldhcfhsXsitoo4&#10;ofF4/sW0AckX9plu2q4j3Dt818ND/Nqkf7XT+eKGL2St4fi7f35ownuqnhWkXji39MeFTowbZL4k&#10;fH7H0GGes+PHVWNrJRFQUyTdb9f0lXU06QLVVZ01MEUta48YdlAdPTYAt7slZdbJGWYGtSTivpqJ&#10;UcPVftPk4P3lZLRWltoG46lWj0+SsxIWv4VX4vPFC/7x/mffEfryDN0lBvbcHY9ZiitNJSbHoZNy&#10;Q1dQlS8c647IZnO47D+IRUquj/xERkMdI45oBcuxE0J0g4IkTHrUQysf9708O2vdRP8AWWOSb5Em&#10;8wkFwhf7WeMR48jqHE8eil7k/nJZPNZepwnRfx+3JupauUUu3K3dCVuTy2Qq8gBBTwz7d2fNmo5a&#10;cV0yIY4csG+nqH09vtb6GiYbmmk11IUdvSlGaY08+AzjGOkz30ZJ8bbHL/6G/jyJ9pA+lKP5fDKa&#10;efEdB7/pw/mw93ZL7naPUef6lxv29DR1NLjesMhsPE1CvJNL9+KzfMuY3FFVSRT/ALtTTZCY2RSI&#10;47rf0j2FuwJQOW81SnD1yfXFKU68Yd9uSrJO8cQ/DJpzX+EhqnhmoHEdPq/y0vm/2qoh71+UdS22&#10;EZ8jFiZOxO1t9NBkzKJoYn2tuKnpcQgQVTJoSWRLqCpW1jcTxEA2lj4jeeptGn0p2tWufSlPOvTF&#10;zZzMiie6S3l8m0GbV64EkWmmPNq18qZMr17/ACb/AI9YqppMluzcnZ26K2msuVxzZzE4rb2VqGQM&#10;9TFTx7Sh3Fiw0hv+xkw1hp1WJBbe4vZABIqxAcKFJPtw6Mn7Vavy6V2lptsQViouJgCHYLJDWvA9&#10;spfGaaXHHNejodd/Br4tdTUcEe2uodiNVU2RXLUub3LtzAbmzlDkkSiWOSjzueoa3JUMC/YqyxQy&#10;LGGLNa59p5SrgLdSsyfIKlfyjVEH5KOlMCG2X/EkKS1J1Bix/wB6kMkmP9P0ZahxVBRr4sW9B9kA&#10;imOAUkSpLHqUqn2UUMSoseldIQcL7rBoQMkUrGMcATw+z7f8nTtwTd6GvhK8y8GMjn04BiQP9rT5&#10;8B06pS6XE1wJNLKfB60KsOfSfXA/09SMCT7f1N646ZAdcCU6PQ56x0+NobqzQI7wqEjmq4kqKkLq&#10;dwq1FR5ZLIzH/Hnkn3tmDEHTnqhj0mseCePz6cXAtZSv0IuAL24tfTYG3+w96JrTHTqmv4adY4k0&#10;IFJ1EEnVa17/AOFz9PdT1R/LrJ791Tr3v3Xuve/de697917rx+n+xA/3m/8AxHvy/H/tT/k6q3wj&#10;/TDr/9PfsP0H+t/xT3tuC9Mny64+69a697917r3v3Xuve/de65A2/F/+K/g+/de6wyQwytrkiR3/&#10;ANU1z/tgCLe/dWV3SuhqddiKIf7rAt9NF1/299V/fq9b8Vz8Zr15owVZeCGFrMNVv9bkW91Yaqdb&#10;8T5dYkpKdAf2o21fUMisrf8ABgwa/wBf8PdfDQ/GK9bEzrXTjrtaeOP/ADIEIuDoRUWPi97oqrqv&#10;/iePfvDQfCKdbM7tTVnrjJSxvKJgsccoBBkjiQSG9v7bBiv+w+v5v7dj0pqqta9NOQ9AVFPn15qS&#10;F2DsupwCBKQpmUn+1G5UrESOCVUE/wBePe9Zz02I41NVBDfPS38mU0/y+fTdPt7H1iLDURrUQKdb&#10;QVsMGQhlblQ0v30VRK7IjuFu9l1njm3vZkbQ6g0J8/Tp9Jp4pUnt7mSKZeDRkIw/3hVB/wBsrfKm&#10;al13n8K/itv2ky9BuHonrBZM1IanJ5PC7MwG3c/W1YfX90dxYaho85TzgkXMVQmvkPqVipstzLHG&#10;I1bu9SFb/jLq6n8wfy69IzXckst7LJOzcS8kmo/7ZGQj/a6a+dcUI12J/J4+MWQqcpkNoZvtLY+S&#10;rYi9BBiMzhq3BY2t8L/byVAn2nVbkqqVJolkKS5IWClVeNLAVaWRdHiQePGeI7I/5IgUfkg6TJaR&#10;XT/SoiRt+B28STw/WmqXU2rFdUmNOOPRZ5f5cvza6moK+n+M/wAl8u22KeFMtkNuP2Fvzr+pyG6R&#10;YVlPTbUwVJkdnTwCjgptNTJWRvPrIkVrCykTWlwpSexMKL8IEr5rx+HRWlBxrxxTNW/3dPtzTK8n&#10;1U2KMiInr8QlnKn5cfOvEdN+N75/m19Euybw6yftFqyCTS1TsLce+Djv4eYWeWat6uy2JqoKeopm&#10;YtNXCQP47qUtJqoLOwckxFw3rrdqfkzN/Kn+Cj0s2+W9t4l1ZP8ATtwPhWyqtOOp7c1Fa4MleB0/&#10;i6W/X/8AOPoMXVSYzur4/bjxs7UkUNbl+v6WLNJlKmNaWgWCq2zunOYVMc0rxTOIZ8tUzRCMjSSS&#10;TeSzmiMbrdiXjQBGWn2susZ/paflXNEFnvW33wltre6sS8ZGvRdLMy1rTXGsYaOtDQVbVQ8NOTk7&#10;M/mMfCHsmTG4rJbtp9rVGZohHU4ns3blLt7FUEUtOhnx2WyFaZNsUkGmV4jHJVNG3JDMAfbaR36P&#10;K8troRqUOtWrSvkpJHl8QFfLzoaSy7fHHAId6yK6vDS6VRwp4j/T+GK506jT4qefSnrfjD8D+89v&#10;BMLsn4/5nA5SvfK/xXrGm69w1RUZYrMKxoMzsSaF641Es+uSGaWeCXnXE7KrLQSzIXET1qCD8vQ/&#10;Pz6emsmlhhkeCSWAmoIp4TAfxNF4DN9pZiPQVyXDfH8nP43Zz+OV20939n9f1NWHegwWH3Htms2n&#10;gmlp5YaZGwdTsePMNES4dlmri7lbLKqgWrbPuFukQS7Z2UsWoQmqtKA6lfhQ/wA+klx9PK8sEcax&#10;ROAAizNpTTWp0SSIW1V4a24eVclgr/5S3yJ6+zsO4eg/klhYc1HTTwTZzK1u69g7vxrO8EdTT0e4&#10;tq/3onipRDVX9U0FuNC8tpVLcGeR2mtGQ4zrElePksaU4epr5Up0kTbP3U8M9sVaVq0020URHAH9&#10;R7iRn1KzL2MlNVTqxQlXdHwk+b2F3NPuPtDYm6e9i24KWGTI/wAU3V2hFvOmx8sz08ddBiqwbwrs&#10;VNDjrM85EkflDRhGUk3ZbRhRJnY+lNGn+Z1V/KlPn0/ovDK9y22lmegdqQ9yDGlnjbxR2BFBLn4S&#10;QM0Bm+pv5gj9FbXj6V7a+Fm19uYKjraBM/iNvbAzGyEq8EMVgsXJmty7S37LmKjeW6Vo8a4nydbV&#10;071kUMUbKhjLumFjKVklgv5E00qoUOGrXiTImmnyVq18qZe/esMANvLaxqr4qtwUKKvwqyNEWmpU&#10;0rLRc4Go1FzE/I/+VL2XncDufLdPZPpPcO0aujyGBymJ2Rith1U+UZ0mmnkm6a3FkK+rWkkjZFWs&#10;RXspaH9UwVQjbgEWO0SORXr4hDQgrSmmon0Nmrf2RPDup21Q3Vpss0Ze/svCZWrE/g3g8XUrK+bZ&#10;HVtOpD+scV7OL0FjdHVPQ/fXX+Y6062/mA1+ax/a24P74f3J7G7W607QjpqOqqKevqMTR4HcT47s&#10;fER4mqpYljWWtnlpGYKYFL+yue3tLWSS7vrcvJHUqTNIi1ZHU1IWYDiCNC+WfKhtFHPfRyW+yuLd&#10;ZkjVtFs8r/pPA4NGEBNfBIozAjVUV091OXyE+Hm4uqe3NmdRba3xtzf2S30m3sXt6XBmuhycS5it&#10;pdv46szVNPQVWEoI8hWRzDRBUVBhRWeYotiVttcQ7lDNd+CqLHp06XZw3YFwzJGcaAcp5/KvSO9j&#10;PL8lvZzSSyXk7MS7RGMrpCjKanGa+Uh+fVoOP/kx4rM9a7MyB7CyuH7Oen27l8/U+HHZDaUIix89&#10;SlBj8LS4XC5f+IUWRlhIqDUNqWIEpGSyqz+9bxZIGiicxCtQrAV4cSUf+Q6qu1bdMs7TXoE7U7ng&#10;ElOPAGQU+ec49Om6t/kuZ4yYSpbv6fKVNFV0ddNJktuV1UKaroK+jqXqoY0y889RTxzQxPEkaxOq&#10;tIpYLdvZjLuqoI7iDa2qHVnDSqdWmtKUiWnE+v2erP7rtJ4pLX+sp1FGVDHZBdOqla/4xngKcPPP&#10;Ho2nWvwS+Gvxp2rVbg7Sn23vrL12Kgpty7y7vyWxKvAU9VVwYqjyONwNPWU+Nx2Pho63HSNBHHLU&#10;1sKzBDNPcqEXj/UyPNEtNbsxT+EmmK4rwwaD7OlYtJbeCC2uXdliQKJGTTrA8woLH0qAWpUZ6pC3&#10;xv8A2L0V8kJOyPhT2FTbiwdYsGZj2/U0FZV4DE1OYzuUnrOvcjQ01JjMlk8S0VPROZXCF3rYrGaW&#10;ISsokgSeILe25X+Eh+Prin2dJkuRbXEb2t5rrUMvgyioNMEyqilT+LSGOPiTGo59D8ZPnt84a+gz&#10;nf28d2daddVdRTz0GEqBuzHLjKeaqyM1L/ANiVssc0NVi1zXhkrsrImRqKJrpPOqiKJljZWEIEVm&#10;ZZDwq5x/xk/6h05LYX26zmW5niVAVK/pRdtK1UeEsLAfwszGRM6ZBVqnQxXxq+BHwAxi737Ny2M3&#10;HuRpXymIn7jrtpb63KmSp1oIFyOyNow7exFVX5LE1uIgip6ukxz5GFHvPUjyXTUTz3CgSYibivp+&#10;eP8AAOlk/wBJDcR/pJFcCnhmJbiSViWVZGCa56kAqXYJXADu3aVKf2J/M57V7t3FQdTfDjrvMbeT&#10;PSY/D7c3PV4NqvdmRqwBAsVL/CMzkNpbZnpqJmiFTOcg9kBaWBgY/biWVtD3T7gFX8Kaa/bnV9n4&#10;ekEl3dzmK5t7TW7AamLnVUqppKnhKtQSQArkijVCVAK06c/lS7y7DySdjfLzs3PZ3K5SbG5XN7Uw&#10;W68rkMxVVoo8XWS4/c+b3TisqhqvuJ6iGT+FLC8Ic+CpjuQayX2kqkMFAPOvH8qY/aenbayq00l1&#10;NqD0qlNKilaUIOpeP4WWvnWgpc11J071n1ZtmLbvXWzMVs7HUdUonFBh8fRZDJ1tNTUdMcnl8jHT&#10;LXZnKzQUkKSVlS8lW6xIDL6eWXd5dLTGpHD5ev8Ak6fYCI6bXsi/h4/8aPcf9szfKnmKy45QpX7m&#10;pHEXIkH6440j1kMGUsxTUTbWxJ1M3Fql2PxGvVxLgjTnqYkQUG8kzlrF9clwWAsWC6bDV+fesHy6&#10;oGpXHWULGP0xqp/qOCf6X/rb37A4Drev5de5/JuB9OPp/wAV9+6qzaqY6979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uQNvxf8A4r+D7917rE0cbOJGjRnH9phq/pa30tb3&#10;7qytSuOubeojhVA1D0DQ1mWxAa5t/tvfq9b1/LqA2NpXeKV41eeJEi80iI8jQq7XhLOrHxyxO0bj&#10;6MrG/wCPdgwANVr1VmY0oadMu49kbX3fjKvDbkw+OzGJr6eSircZlaChyeMraappKmiq4K3HZCmq&#10;aGsgrKKpeGWKVHieIhCpA59VSwZlrTh8urq4XUdJDEEVBoaHiK/wtQalNQ1BUYHVP/ys/lP7E3i0&#10;m5vjnLP1jvmjpqatocFFXy4jrplo5srULFQ0uBwk1ftac1FdEkNPRFMasEDRxU0LO0vt8XEzEBkD&#10;oOGaU/w1r+XDpMdvgmBFv+gg4oGlcN6U8WV/DpnCAJnCCmSj9afM35X/AAr3XF1/8rtm7o33tV8g&#10;9BiM3uGHI1u46Jfusa9XV7S3jnJKGt3nSGH1miqqkM87xL56cOAzrRbfcjvn0yLwFONfnUenSTXc&#10;WkkcdxaO0LGkYV3DE+YULE4ZjjSHaMY+LOLL8dvD4UfP7ZE0U1JsvcuSenqIThc+duYvtnASVqYe&#10;ozNNQ1Mq5TcmPaWXJUlLUvR1EqLVRwpdtNwmJS0bvqob4aCtaca+lMft+XRj4cW41RIg6xV8RW1I&#10;8fyclFIIodRSQIuNT5WhCewf5a3yB+Pu6K/tP4Y9u5iCelenrarbOX3LW7V3bX0UNXT5KXGT1eKx&#10;VDtTdNDV1BUfbZcLGgRIT9436HxOsjxkxAIP6VdVaccClPzrX5dMPaTRose3yeMdavoI0+GBX4XJ&#10;d5g9eLFo+3g9TpJp8nfmr8nuydh0/RfeG3X2dlcRX4uHduRosFvLY+WzEeNwdTjzWZz+IZj7MSVD&#10;SVtRUmOGnhqg8ApIafwtLLYWqmZrhRU4oPT8/P8AZ0lvJZ5LM2o7JhKXkqGPGlANKN6GoGlBjSgz&#10;0cD4k/EH4Ld+dOUWKpN/5fN9v3wWc3U67121iN54bc1PtXbs0+Ox+2xgaWer2guakZI1kopJpXm8&#10;aysqcMSNdL4ssiE6SpC/LNRX548ulsybduFulvbzaJJFAc6H7dPD4gmoGtcHFM8R1F2//J37Tx25&#10;N2eDvXbuF69y9NV4+DLY6n3LjN3ZmkqajH1wgqcPAlFgkpHNP+1ImRu9g5iW4X2p/etZxdR7c3h0&#10;AKLIBSnnUxNWv2ClPOuE8uzhYFgm3PVMfxm2EteA4GUaaYGGNfXHQjYf+TPsxsZuUb17y37nc8ME&#10;9Jsaemjx2Jx1JkIoqqSiqdwnJ4/dOQyNGaqT0RRS0xiLSHVM0qqjVzu4upAY7Z0QcQzF6V9NEIpw&#10;zX5U8+nrXaPpUCeK0xfzWBIaU9az0Na4JIVaULAsoNWFV8dNv/Hv5B0HWfzMi3JQbCzE1NlcZuHr&#10;TK4IeXGzbjlo8Dm6x81hKtUx9ccTUrLRvBS1NgzSBAkfk8s+tTcW1wp8P4lMbZrwy4X0PAH50xVp&#10;o/pbsWt3ZSL4vwOWda0+I0hLn8S4k0MOIFDU3zbd+Jf8uLaeH2/2XF/o+pMG0G36yl3HuXsbHU+C&#10;ySo1FVQS5Wmr85Q7VrqitanAnjkgigb6OpKKG2m4blIWeOQIreQVTwr5kH/APz6cv+X7OO3Z7+xV&#10;yzAqTJM3w1r/AGhVBWo+I/lg9Sdw/Iv+WV0zuZsjQr0JXbjqsGlfT5TqnYGwt210dPVGemSh/j+z&#10;8dPBQVVRUY+QiklqlePVcrErAyJrmCefwvrrPxxnSXeAaeFaCQxnOK6dfAVpUVdt57K0Lz2N2LZ3&#10;ChkjhYV0106nt4mRqajTW5pU04nojvyS/mB/EPt7a8e36D4sb033k8bX0s9K26Nr7c2JDT0lqmKW&#10;s2xujbW4t0boFbJVCmkanjip46hIh5mTQgO7faZoi37qb6W4anckavSnCo8SMH5UY+f50ud/gOiX&#10;cIRfW8df05Lh4K1p8LgaxwzSnl+VZNN8fu7u1dwz7m6S6B7oxuzt3Zmav222QxW6M/isReoqNUdB&#10;vmTbGIw1dQ4+tZjTTVXjaI61AJUSe1y+Kg8Hc7h3uPN2QLq+xQ70p9vnjpNbrBulzFPZ7e8Vmc+F&#10;BdJKI6fxtOwL1/CSCVo1Ctc2F9d/C7+atuainos33luzrvFU0MEFLSbn+Qu/VhyVCtHVQPQQYvbl&#10;ZuugpzGUjMprYtZ1KqFlVvG2YLO27rc6nbiPs4evr1d5rx7y6tpbe4C9unxpUl1DNaFXdgBjBamR&#10;pAz0OPXv8nCKqdcj3j3juvcUlQqVFbDsfKvBWJlpJqN0jqc3uTA5yOsoiDUK5FLTO/k/UtrHTXLH&#10;T4liEA4HVWv/ABkUp+fHqsNhbQS60uIllIOtEjZany1M0z1IzSipxPHyNJtL+U38SdqxS/dbQ3bv&#10;qup6mLIQ5HeG46RQ7QpFFT0M1DtKgwVBPTQzU4l/cpHkkVmWRpLC1DNK7I8UugrXGiJ61+ckblaU&#10;/AVrXNaCimO3WCAQTwagzV1a5UwPKkciA8fx6qeVM1NxtTqroPqpa9qTYPT2xRPpq62ux+19n7X+&#10;/wAXHTyw0E9ZI+Jxyy06FpY1nnLeVkdtQufZa8iSTE7m6Mx+AMD/ALagBA/hrQDy/I4j/eUZmk5d&#10;a6gtmVfGWGR1TAOnxCB3cX06uHdQ5PQRdi/PT4fdVyQU+W7V2xPWPHUY2lotg1m394ZSmFEkY+28&#10;Wy6/LvQSFpAsMcqxmS76VbQ2l76e7Mcjw7STGtKHXFGDWvDxJtTf7VTTz4jpCXtUmU3O6QeOT/vq&#10;W5ao/j8KGXRxx4pTVnTq0tpJXvj+cl0/iVkxvWfVfcG8cxPmGolm3NFiNtbYqoJf4g3lpq/Fbr3j&#10;uVq3ymExUNTQUoKLIzNEbKX7exmmQPGHjYfEoAf7Kkug9eBP+dDcbgsE9TDC9uOLaTAv+2pAWP8A&#10;vBP2V6ChPnp/MP7qpap+ofi1RYraO5BNj8VuKbr7tjLpRf5HLQVdfFu8VlLsqppo6ldcc9VQ04Dh&#10;10sAX9rPpyO2YuB/SUCvrSjt/qPVBcRsxmtrNVVvxLKrKaehkWEmlf4ft69T/Gf+aj3pG24t4d20&#10;vUs9LGdvnatV2NurZNXPjoglUMrHtrr/AAmb2lLDVJkmhVpKgSzeC7aCbBO1vaqdcNuCw454+nlj&#10;z6caa6YBJ52EZ+SuPz0SE+nmvyr5LjZH8l+gmystd3L3buvc8U8DPOu1zSY2uNdOQ87pXbrx+7lr&#10;gkhHrekRzqOnRf3dL0yAoln4Onz1atX5FQBT56q18vNOu226MJbW+javxhYXjOOGpjPJq86aQlM1&#10;rUUO31v/ACx/iBsSoxeQHW7bryWCkkiSbflY25KTIM1LTRS1GV2/VQptqtkmMeoaqIKhJCgAm7Dv&#10;MD/bVU/0Il/nHGhP+2LU8qVNVfg7e4FbD9VfxeNcN/xh5Wj/AOMdHG2z1H1psukpaDaWwtlbaoqN&#10;kempdvbS2/gYKeSKUVEclNDhMfjoqV1qFVrxhf08/wBfbJWI8Y8/6vl0oinmjDKsriMjgGNPzDal&#10;/wB4CfOtBRaR4umjj8IeoaGyqyPUzyF0RFRUkZ5G8qgL/aBI/BHPvaloyDDpB86iv2eYp/l6ZIUl&#10;iUAJ81qCf9Nk1+VKU6zpRpEhjidokNiFS1o2BJLxM2qRWe41amYekWA5vuQtPQzHI4ae39vH/J1p&#10;A0RYxtx/i7v2cKdZoIRAjIHkkLOXaSRgZHY/l2Crqt+PdFRUrQn8zXpwSOfjofsFP8/XZiRgQ6rI&#10;D/ZkVZEuL2JVgb2v/Ue/MiPTWtadb8Rx8Bp1xSngj4iggiT66IoVjUub639FuW4/23vyoiV0LSvX&#10;vEc/Ga9ZrLYAApa99B03/wBf6/T3avXtfy6wNAGtd5Db/ave69WEgHFa9ZIo1i1Wu2q36je1r/T/&#10;AG/v1evGQHgtOshIP0Fveum2bVTHXXv3Wuve/de697917r3v3XuvH6f7EH/ebf8AE+/L8f8AtT/k&#10;6q3wj/TDr//U37D9B/rf8U97bgvTJ8uuPuvWuve/de697917r3v3Xuve/de697917r3v3Xuve/de&#10;697917r3v3Xuve/de697917rkp0m/wBePfuvdYmQM+u9jY2/wvb/AG/091IqR1sGgIpx6xTU6yyB&#10;zb9IVgVVtajUrK2oG6OkjAj88f09uh2AAU060qGpZWo3TeuKpo5EZRIQEMaRosYgRfx/kwQUl9Ng&#10;SYyTpHPvROr+0z6dOSRpKmmWNHfyLKGp9lRj8vTrjV4Ghnp3SSlpzJKtjK6CI+n6G1MIgjqGIBGn&#10;683971ABggpXq0ZlRUTxmVV/33RP20rXhj0z0H+f6f6+3lR/wremxdi7sxyymWnp9xbXwO4Y4XWG&#10;SKAvHl8bUXNMZWZT+q5+o90iaeIufGJrTzYUp8gwB/MEfLPSieVbgIsyGULX+0dpKVpXTUjTWmdN&#10;K4zjolm//wCVT8R95x5tqTaW4to12VqWq/vdl5+mx4xsks8ksgxOLzeH3DtrHwsH0mNKEqQo/oPb&#10;izXzNWW81RjguhR/NQCf9tX5UzVH4O3of09sRLg8JFlugyfMIbhoWrj44mApilTUku8v5O+fwmRn&#10;zHQHdeW29Nia+nk27Hu6qjwddHVOPBNVVO7Ni4vGiOUSSKyJBioWex9dxws+ut2TQLTS/mdVa/lp&#10;/wAp6RPtNwrme43lZCfh1RNrHqKrMsfpwiX518kXmOsf5svQ0kkO3uwsr3Lg4/Llq+Xbe6cn2szS&#10;yRmkrMAI9/4mh3ywp/sI5JI6CnK2mCkjSjMkNpDKweWQlfQGn2/b0+k/MHclpdsseK6hbsG40A8W&#10;B2UDPwOK1yTQdKKh/mifKjqpKE96fEXJYGkqHSSgmXY/ZXWyZNqKniiyM1LU7nXK4/L5GQxQs1o6&#10;aONpANL6wVVLZF0P0N4IFHxhl8TXXhQ6k0Uz61qOFMppLpLFgu9xWoll/s6TmBiV+IhfprlZDleH&#10;g6cfHq7DQbD/AJu/xb3NkI6He9Jv3rh2jp5P4xvDb+JixU1eZqaiFN9lgdyZ/OKGkr3Pnlo4YGRS&#10;WZDYFox3OnSXVyo8tMf7S7hf2sPl1fxLcESRxyqp4GVJJB9sZgiqf6WqOnw08+jg43vP4mdy09Li&#10;KXsTpDfY3Nh0EeJn3V19k8lVY6amMjY+q2xmamfJU81PTVg8lPVU0cqlrFbclPII45IpLnwgwrTW&#10;dXpXS0RkQ0xWjHpdBeXE0b2iXdy6PSqKQA1K8YyUm8/xRE5+3pBb0+CfxB7LqMZJU9S7Zwi0ktTU&#10;Yup68wcGxo5Jakl5zV1GxsdilrJE1hopZpJRFd9BjEj69Ld3r/UiLeP02pQaIpAvHgZItS1/okE0&#10;Fa0HV226zj8DxthWNkrnXLCzVp8QgmiJpTHjI1KnRSr1J/2V/Jw6Kr6bK5TrvsLsjZ2VFYtTSxZT&#10;I7Xym2KZopZZzTijxW1sduDIyU7yIC1Rki0usF2bT7vDuEtq0UyK8jpXUysqNmlKVSRBw/gPSSbb&#10;Ir3xoZVjjialA6tMvnX+0k1fsda+daChTt8/ygPkLhKij3T1L2ht/P1e3qGizGGm/jue2LuajzlP&#10;JV1UlPjY8ThaymeWnqXSVZ3ycaSMQrRhVcSGE94l9GZJNUZfzZg7GnqVSMY+SjpJbWv7uLLYSRTe&#10;GchYkiVfSmqQnOeLNw8vORje1f5tfxwp8PRbo68z/be36PD0lNDisttnPdpw0VJiY8ZHNU5HcOyc&#10;k+Wo51goQUmrKwNJ5JGKsyysyZY4yixxTio86f7PS6S8vgIppIkGt1XT2GuplBNUZuAJbIFaUHmQ&#10;oKj+b/3BX7fbZO1uh1XtivXDYajmhg3BkKF81P4sdkKXH7WpajD7hgrkp42kggSveojZ2IWcKwHo&#10;7Dw5PGl3EeCASRo48KCurH7OmJL9rq5+gm2B459EZSRJtNTJoJGnwskK4YAMWYCirxIwbK+DHy3+&#10;Yebp98fLbsbKbFxCVcGQ/unNm89JvX7CNduvUV2G2nkqM7S2lS5XGyVEdw7VKT0yNNTO1iGo722i&#10;QyxW1ZJSfxfDp4HhnVqr5Up5+TwsruZoknvJBboWHdVshitMaSpoqsRUMNQ1KtAWsG2T8b/hB8Fc&#10;JV75z2TwL5/EUtVUVO8+58vsnLb+qa9aWprpDhFy1LgYaHMtHjpkjTFwwy1UcSxgzFFCUb6uUqZJ&#10;qoeA08P558vTp8NHb+KtvagQrTW/iSNX+GnjSMi/iwpUt6NQUJ72/wDzTM72NnKnrj4a9Z7hy24q&#10;6lbCUm48ntXI5mtaZf4z9pUbT2TtvLVFeKaBZKTIwy1ZUQuClTQGO0rqoobWJkkuryh8l08fXOry&#10;+w8ei6a4md1h2uEsHrqfUa44aY2VT5mpZkBxpLZokevf5ZXenyL3MO1vl72hlaJKotI23MfuL73e&#10;TULy1tdDErZbAbg2ttamGSylRL9rS09ZGJPKFWmcKVsbhUeUiAaDSmf2+Xz6djtzOk9rdXYEijgU&#10;bxAWVwCKSBE0mhrSUmgClMk3R9OfGrpLo7CrSdW9d7d260FPDSTbhpcRRTblzQpYn012U3BXwVWZ&#10;yFV5qmVg080iqXcIqqQqlt2UlZGeMkitM8K0/wBX5dLreMRyXBiQxlzlnd5XcamKhnkYtRA1AK0y&#10;aAVp0N9DTQuryRySQ3lJWGFwgjbWPGUjdHVGEa2YIERrcKPdYTWtVwOnJEC/C1SenKlYuaq6VCWq&#10;pFBnt+4AqDyR2VQFa30H09qHbVpxSnSUqVJJatepfunW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u7ix4ufqObcg&#10;Ef8AE+/deGcdMlbITXpA0TmE00cUkwH7agMznW1v2yfxckHm/tuXxe3w3ovnjj/qz0qSGufEof8A&#10;V8+kTvfrrr3sPF5Pb289r4TeGMy1NLBW02YwGHzNP4XhMSBRXUksdO8DsJEkhVJlkRWDgry3IEBR&#10;lhIYdXbxGRo7iQSRMCNJLAEHiG0upIOODA+hHVN/yI/lJ4XD1dR2J8WN2bh2nu/A46pyuG2lX7p+&#10;2oEbGmHJ0tNtrcFJR0m4NvVdLUQPJFJVVNZGJmQJLS8+VfY3shlS2njBgfix4r9mM1r8uHRTudmp&#10;hjmsJDA0XCNS7Kf4QutmKBKHSatJ3GjjzB7q/wDmI91fFHcsPTvzN2FvzeNLTZhcVQbuFBUjcWJo&#10;KaofDCqpMplsljsPvPHS1O3ql/uIp1rCBI4qKsS6IXZ4NrE8kNjcn6geVK6vsz20/OtfKnVrGTcY&#10;7cXF5Z0rwkGo6PUsscbvIWxmmrB1MailnX2fws+eXXkUside78xdRTzCnUjA4/sHbqTvI8sgpEjn&#10;3Lt6ZpYXQx38FQabUAbH203jw6fEcxsPLjX/AAdKVRb0maRRcMnBqywAV46gdLmtBTUnkfU9VZd2&#10;/wAqjsXqfNJ2N8U+wMtmqnb2QpMng8Nkc1Ljt84Kqgnevhlxudx2EosNkBDO0TxrWfaCBliX/Kif&#10;ReLcYjIglBZhwFMH7fT+fHpHJtl9MJZbV10CmrLAJxoELu5lrmvbHpoPi1dsXa/80f5I9LifYvf3&#10;VmL3HvPGVMYeXctHntnbjlkk+5QyZ6gqoq6PLqWSBaealpKRVhiOsgPGxtdbbPcyJPBeCGLOpQNf&#10;2V7lp5+XV7Pera0hntbvbpZpQoIfxlgp3ojEB1bXQPqNCNOmh+MEScV8/v5j/wAh8RW0PVXRm2Gx&#10;1XljiId67K617KysWBzVBJR1z0X8dzu4c/sRKqnpalI5PuqcR+rUigg2otooICMGUfEastfTCuvz&#10;41/z0Msspmjs5LnxWYCiyWz+H2I+fFNDmQrSmk6CxUnToTee+EP8wb5d7ix9d31nMJtfI7Ww0eJw&#10;f96s3RYd58a1fk62phw9Fs3b2egoqoTVqtPUVAWaYaFu4X9pRr26Ii3iGl3+I1dvh4YZm9Twp864&#10;pSOPeljla/g8VY6aDOlvJ8XHQULkfCuouWZu0aqKABq65/k2Twy0GI7I7eyRxr42D7/H7MoYKfIU&#10;tRHTUtN4KLNbjxeYpqiHSZWAagBLHUNJAPtMNxnWSa1TaqpHSkmvjWudOj5D8R6fh2iJVG4y7ump&#10;uMKwKox5EhyrcfxxNT8NKmptti/ypviZtGnqMduDAbw7CyD5b+Kw5bem65Mo0FMVip6TEkbfx2z8&#10;KKeBKEsyVFJNMxch5XAUCqXU3d411g8B4cTafzkSQ/7yUr51xRySGyJSQ2Jz6SOn/GUmgj/4wfy8&#10;ze7X+O3SnV+Qev2L1N0/s6oWkSkGaoNkbXw2VeBzFIaOpy1Lg6aWsjMcJkdjXLIxA+n5TPJSRWaS&#10;Jxn4wy6fs09v/GfIdL7Qxl40sI7mIEd/hnVWnDVoYnGaaj5mnn17fnfHx/6ihqarsTfXVGArcdj5&#10;ctT44Z3A0u4hjCtU8Jw+FjcV9fA9bRzoJECEsOVuOW4Y1lkd6RliB8Ffn8RagB9OA49U3CWUSxrc&#10;GXw1rQzRu9OFdICufIVp8uNB0TDfP83H4nbPnJwknY2/HLTrOdrbdoamnpvE8ZpvLLurde2qQTV9&#10;2WFEZhZXLMtlDGawXP4rTw18m8SJ/wCUbuRT+lpr5VoaJWm2+sJtZBJNnUUt5YQvCmozRw665p4Z&#10;k00OrTVdRZM1/Ng7t7GrcjifjX8ZcpuGOknlqJqnPbR3TvzKVeAaVkp55MJ1tXY37OsnaqppHjiy&#10;dWIlNg7WJO3tqDO4eIfTRp0/8aNa/YOHSY38MkpQWESzL+PxWLPX+j4FBSn8ZrX9ofVtV/N7+Rs0&#10;NTTYzNdS7fz8tO4TFDK9XS4GSklel+8E+RqKrsjBh2RiyiWUlY/zqFqJEvcxlwPKnHj/AJurz/vJ&#10;xGDZt4eaEkADhwoST5VrppjjXpZn+Vb8g+xKxc78hvk3VZzM05ipKTIT7n33vyRdupoeOKn3Tuf+&#10;AVlNM88spWnVJ0hbl2cMtqjcliJjO2u6+ZEgUD7QYmJr8itKHjXFG2KO7Alm3NVkXgDEGOf4WMg0&#10;8M0GcenRsuvv5RXxCwEcx3HW7/7MrJ0pFkO697U8FNDPCXknfHptDD7Wr1SpMgF6qaokQIPG63k1&#10;1e4cyRvYyJCudarHG5b01NKrkUzTQErU6q4o/DYxwxSxXizXBNNDPPcqEpWuhIZol7sV16+A00zU&#10;6+y/iv8AH3rn+FybL6b62wmQwkEcFHnYdi7RqdwtEken/KNx1eEnztQ8zqrSSmo88pUa5DYe2mLM&#10;0juqPX+IHH2aSoz/AKXyHT0SeD4fgSPEw/ErMW/IyGSn8+hkpMNiYXUx0WOppoI2ggqI6SCnqYo5&#10;dbOlPNTpD4Q0jk+gLcWBuQD7ZhJDS6Y1QGnAH5+pPT8gZykk87SyUPcwQt+fZT9ij8+ss2MomeQT&#10;5OoheUgvEci6q6hyyn91iXYIQp5sLDj3o6ozX6grX5Vr/PpyOWYCkSqfWqJ/z6q/zr1Nihgp1cU1&#10;RPI0r62kEsEjiwQKutY2JUWNr/19vRSA179X8uqSKWyyBD8hx6nwhx5Ge5LyFwzW1WIChTYAHTp/&#10;3n3ZjWmOkjRhCSGrXrN7r1rr3v3Xuve/de697917r3v3Xuve/de697917r3v3Xuve/de697917r3&#10;v3Xuve/de697917r3v3Xuvfg/wCw/wChl9+X4/8Aan/J1VvhH+mHX//V37D9B/rf8U97bgvTJ8uu&#10;PuvWuve/de697917r3v3Xuve/de697917r3v3Xuve/de697917r3v3Xuve/de697917r3v3Xuve/&#10;de68R791tW01x1xK3FizC/8AqW0/8Qffq9W1/LrEKdQSfLU8/UCYW/2xQj36vXtfy65iNbEEux4s&#10;SRcf7EKL+/V69r+XUdqJH0hpJLLLHKQrFdQQOAjfW4Or/ePdg1KinHrxevl1jOMpGLF41YvbXwRq&#10;0sWFuToOogkizccEe2ShJBDU6boCavkjh8uuZoKVyzSwxu0saR1As3jqEQOAJkd3Ew/cP+c8lrm3&#10;1Pt0MQAK9WJLgByaDhQ0/wCL6Zq/aOFySJBU0kP2axLCaGKCBKN4g+popKUxvTPDMhKyIUKup5+n&#10;vYkccG69VlBEUrrXj8J/48hI/Knz8uix9g/An4ldkY18Xnekev8AGQSTPWT1ez9p4DZmXnqmp6uC&#10;WefM7WxuJylQ8prC7CWZ42dFJUkAizTSEAI+k+tEb+Tq6H81PTaRRqWL+JJX+KSVafZ4TxHPnny6&#10;IT2Z/Ja6hr6lqrqzsvsDZtbPW1FfHBnKjDbixdBBVrUvUUFBT0mExOSkpTJKNDVlVVzoFAEhA4tH&#10;dTxV1B5K/wAJjjp9oWLR9mlV8618qTWFtdhalE0+TK0gNftcFqU/0Vpafh01bUBGV+Cn8wfo6OaL&#10;on5B7n3ThMLVQz4nbFP2N2BiIqmOoo0jqIG2tk6f+5xpo3hDOjzKrmwHtQlxFMGFzG604aiXr600&#10;RCnlWvHy4HpprO+i8JbW7haMVxWOADhwEs4U1/4WopTurVesVb8pv5q/x4oaui7G6Zp9/wCPhU7j&#10;rd1VnX249xwJiZKL/izvuDrbceKwdNLRR42VwKiilKGT+36vbb28UwMdrqofiKocelRJ4da54V4Z&#10;piqlrqS38Jr4wCldKm4hOrhXMbSUpjiM1xWh6FvZ385LY7PNQ9ydS7w2pURpj6DH1u1zjMjT1NUy&#10;s1bU5Kl3JnNltj4aOfUqRqlXJKA1x6QC8dtjghSl28zeYZBHp/MSODX5laU86mjH72jYzmHb0iDF&#10;QSsqTV45IMNVp6CtakYoOjm7B/mGfFLsDN1uGwfbm3MKsG3Z8602/aii2VgauCCox1HWo2Qyr01M&#10;1fRnIAJBCAkuprvJ6SqCGK5uLoQw2hWPSSW1xPwpTtjkcjicvpwCQDQgLNxudvtbWzZb8SyJJWnh&#10;vHkxyYq8MYahAJoWpQDtqCais12F1ps/+abkuxMnuDBQ9e4fLVmbTcmPfG/wafGy7Px+RjOIyVIK&#10;rDZWELHMwXHiSpmYhWAJVg5FKtztcrTqUmaWgHGgQ/l8VfQUp5163cSyW/MFtcBxJZi1RWPw6a2U&#10;EOafENSeIVPaTRWBoGA99x/zTN17+3DH198O+sM3lM3laI4mm3rn9o1mfzru9TmKTVtjbOGzFdVy&#10;Ymai+2rYWqdawIzLPSKCsguLSFRHLI4jQ8BStafOo9R0kF7cuJbG0tTMQR3hqGhUCiRldOCpPxqB&#10;qAVRklh2F/La+Q/yM3HR9mfLbtjK11CXeeLax3RUZ/c4xr1ddWJRQplcTuLa+3Mcs2WrFho4o62K&#10;JZJECxMoPu890I/CS2i8UmtTWmmlKeRrXPpw6slssi+FcbgYWHxxlAzNXhqBbQtKYIEjZwUzW5np&#10;b4x9H9I4RMN1r13t3AQ0zQx/xUYnHyZzKeCGFFnymWNOuSrwshlKRzu0cZkOhQLAJZIgzI86VbyF&#10;eH/F9PRsYIpreAUgelQasrUrStTrNKmg8SgqaAdDquGpQyPIDPJFr8bTBZNOp9QurDS5VfTqYF2A&#10;GpiAoFmeoAAoB1RUVURKfDwAwB9gNT+1j1Lio4YZTImpVtYQosMUSj+mmKJNXJP1v7oaHiOnRI9K&#10;Majy6ymnjLIwUIVfX+2NBbgixNz78KDgOt+J8usoBAUamawt6jfm5Jb6A83/AN49+6ozaqY679+6&#10;1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3f6f4MCf8QL8f7G/v3Xhgg9cNCnyahq8jXYcWKj9KsCCSF/2Huwanl0&#10;6ZSaY4ddJFDGQUhjVlDAELYDXbVwD+be9MQ1MdULk+fUSqx8NUysWljZHhlUxsBaWAko2hlaJwdR&#10;BDK11JAtc+9qwUMAMnrQOQTnoKuxugen+2MRV4HsDr/au6KbJUdRQyTZbb+HrcjG08dWJchQV9RQ&#10;yTYvLqa2ZkraYw1cLyFopEJJNEhhVzMkdJhwbpQ1zNIvgu1bc8Vq6/8AGkZGH5MOqZu/P5Ue4+uc&#10;3N2V8OOwd3YrOQTSZZdn5jd2UoayCoQ5SrqqLBbhwNDjJpaOanjpaSnoq+aWedld5KiouI414vkl&#10;AW5h1sPOtP5UPRZJYeDW7tnaOZMoQXLJXjRpHcmuPi1UpimapjoX+Z/2R1Tnz1V80NoZ2lqMS0FO&#10;N3Umycxh90UdTLXU8KjO0tXlMNFUUy46GZkqKKnapqPtmAWfyHx1ETNNE9qFWOh1DjWtKUOKefka&#10;49OtxXyTqw3WY/UMtVkGDVeOsDDVqtKadOeNekD/ADSuxuq+zz8dN29X5vF7uxeUj3A1XmsBU09R&#10;T4z72bZddLh8hVYiGmnxuYx8OVp5Ho5ws1I1wUUysTXbonQ72joQZ2hVSTUCgmJIH5Dz/wAHVt53&#10;C6ls9nlguA9ulrekBQ0ZYgW4UMVcV41FQaUNPi6vQotz9edf7Ew+U3LvDY+2MJDtzb9RW53cm5MZ&#10;hXpGmxOOo5ZpKqdqYxSEUq/uMxYsQCeNQLIXmWG2Uy6dYrw45Ipx8qcfn8uhBuZtDum5vHbK/g3c&#10;oGrVJiq0Iqr6ajBGK6Qa+QLfvX+ZF8MtkS5iKHtVN4ZnDUkyMNlR127Ja140mEUFJnknTbFRWCwb&#10;QKwBQ63Jvwvjs5GdGW1rXi+tRp+dGIJr/RrSmeI6Jp7+3Uys94icKIsEw1etWSEgU/pU448+ig9g&#10;fzldgVkdCOoukuy9z1byyquQ7CxWH27TU9UI6taT7au2vn921tbHUTlRIGjpTEAlvJrOi7W7TMYz&#10;uDR6ONImYNX1LNGBSmCmutc6aDUmG6Wll4UzWiyiSuDIIyKU4BkNa1zXTSnnXAaP8q/5rveVDQJs&#10;boZNjUlRTpk8XubD9c77wC1eLeN0o4oNw703JlNt1T1EVQJDPDHCHtZkHoI14Vpa/wBpOJi38INR&#10;T+IEUFa4oTw6tBf3l/JNJt8SwoKVEjWlM1ppMsufnQLSorxHXeO+Ffz/APkLIx7y+Qud2Zhs+yvl&#10;tmVfYO96yenaJBSrHNs/C4um2pJFKUZw4yB54AUA69i9WH/cOCQ140IX7OKPXz4Up8/Lc9hcbiBF&#10;uc1sKfCQltLT1xDJitB8RFfw8D0Nuw/5KHVEtDJP3D272vuvckOYkZZtr1O2duYKsw8MMX2VHV0+&#10;Z23u3NSzipmqXmkhyNOsglC+NSmpvfXzStWWFhThqZW48aURR6cQetRbda2KGFPDkB4lUaGv2+HJ&#10;U8f4sfn0evYH8vb4f9dffSYvo7YufrMjDTw1WQ35t/Fb8qiKfkSQLumjydJQTTE3lamih8hC6gdC&#10;2015dOuh5qr/AKSJafnGiE/7YtTypU1b+hsQWaOzUSHgTJcSU48BNPIFr56AtaCtaChmcH1zsza9&#10;FTY7a23MBtbH0sLUsdFtrAYTBU/2ng+3iplTGY+mMEcEapp8RjuUF72FmFomogZPHpaZbrw4oxey&#10;hFriq0PDFNNfL16U0OMjiLappalXjERFT43dY9EcbKs6JHUeoRA8seST+felLKSa4614kq4j0JXi&#10;QDVvtJY8PKgHE8fLOlBSxxyRJHZJA1w5aXSWI+nkLLpUD0i3HP8AX3cyMcDA8/n1Wgrqapb166p6&#10;ClpyzCGOSRnL+aSOPzcgCzOix6gtuOOPbYVFqVWhPHpzxJDh2qPL5dTib/QAX+tvp/hYfi3u6tTy&#10;6qxLFSDSnWJYolJYxq5PPqF7H+o91xUkDq3iGnDri8FPKQ8tNTyOL+t4VYgf0XVq0/8AE+9MqPTW&#10;terCZl+E065JFCn6YkX/AAVVUf7ZVHvSoi10LTrTyu9NTHHWVmvbiwH4/wB9/re7dN1J4nrj7917&#10;r3v3Xuve/de697917r3v3Xuve/de697917r3v3Xuve/de697917r3v3Xuve/de697917r3v3Xuvf&#10;g/7D/oZffl+P/an/ACdVb4R/ph1//9bfsP0H+t/xT3tuC9Mny64+69a697917r3v3Xuve/de6979&#10;17r3v3Xuve/de697917r3v3Xuve/de697917r3v3Xuve/de697917r3v3Xuve/de697917r3v3Xu&#10;ve/de697917r3v3Xuve/de67BINxa+kjkX+tv+Ke/de6b6qkhmmWWWdorqgKXiCyGNwwa8kTutvp&#10;ZSv15vxb1XHwtT8q9OR6c6hXqHLQUshcyZGqJkQx+P76Y0yRmTW2ik1NTl7WGp1ewHAFz79SpBlJ&#10;anoWX9ulhX/J+3qzIW/stYp6NT9uD12+No6hXjkSmqKKSOVJElDNGwmiEEy/agCjPkhLKbx83v7o&#10;8ascKNJ4hizfsq+P8v5dWQyxGpmmVz5h6cPkAOGOgk3r0B0d2K6R7u6i2BuZ6b7j7efMbA2dl5IB&#10;VBhUGnqMph6yWhmdm1eSHxyEgXN1BFEgETE29I6/FpHGnDiSMZ4g8elTySTNE15M86qDQOxIFaVo&#10;a1FaDgR5cadES37/ACjfiFuLIY+TDJvrrmTFx1VRJ/dDc+PhpquSukjlaGtg3RtrdtOKBDCdMFOk&#10;CjUbk2XSshvJrPUfqO5h/vuJceeY40J4/iLfKlTVBPZ7a8MUbWZVgznUHlk+JSo7ZJGC6dRI06a8&#10;COFCwP8AyUsVNumlyM3dlfDtCmrqYrT/AMPEe45cPGsEZpoMx4P4VJVzwwujMcc8GmSzQuAPejfs&#10;Yni/dVdXBtfD1NNHn9vSQ2VrUsd7k0HTVfB4hUVRnxf6JPDzp5Zth6E+LPTHQWy8dtLZGzcSpoYK&#10;Snr9xZDBYaXcmeqqWDxHIZvLRYPGS1zyMzNHCV+2h1HREpNywolZQLnKjgPT1/yfs6XQSwRo8NjI&#10;TEcOGWit6VFammeBFKn16MNBicfEY/EElkpwy04kSBmgMlrlbwgarIAWILsAAWIVbOoRGGEYoT1Q&#10;xRNp1JgcAPhHrQZOcVqx4dOdPC0KlWN7m6jTEulf9T+2iXsb8n3Us7fG9evPgADh1n966p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clBJtew/tC36lsQRf&#10;gqefqPewaVx1sGnTHXYyWerFZBVVQlghihjp/MVprRSGQao4vFI6yE+sa7mw5H5YdWqCCePSqOVT&#10;FLEUw1PP0r0BfdHxy6l7926+E7Q2Ft/cVSsYjo82+NoabcWOqJEWM/w7Px0r5OigdkMhjVnVyih9&#10;eke1CTlY3QyFWPD+f+x+3phYYFmhaSzWaMBgQTSgNPkf9Q8+qWe2/wCSvvI1M0nS/bmPpcSuYmno&#10;cNv3K5ahlp8fUhBNKu6NqbTqJ5K6Fo4UhiNFGZEh5l9PtRbXVywhie37VcNq1caBhSmn+lxqemH2&#10;+0t4naO71Aa9EWmlBIpVhq1Hz0n4RXTTz6Vuxf5Om89xZTE5Tv7vvM5mCOR1yFNsvLZaryEDU/kF&#10;I2O3Bu/CVUU4iikC/v4xowLix+osLiNY47eWzBaJAqtq45Yk0044jFT9vTTWQrNuD7uUnmJYxaG4&#10;lmb41mSpo1Mp5VHEjo5PXH8qv4h7DKGr2huvsSsjzD5mLIb5zGNyojZ/Aq0VVjMDjcBgqqjVoGYL&#10;PQlj5Dza/tJJcXYV0judKt/RU8PmwJH+1K/PyoqtrOykUTXFoGccKyzj+SzAHy+IH5UzU7uzPj90&#10;nsD7iXY/U/XW0J6tYzWVG39hbWws1U0UUkcJrpcbi6OWr8LSsya2YqWaxGprseHDMIzPEHlTgxLG&#10;hPEgFiBWmaY+XDpTDcXdo84sZ2hhempQTRqVoCahjSp4nzPr0I1LjqPH2p6aaFaeONYYqZ2QpFEn&#10;jVIoxo1CKJIgEW9l/H19qRJOoIExK+QbNPsppP21J8umpNcrancq3qhYE/6bUz/lTT5/lzlj+1SJ&#10;ooqmTQ0hDUiPPIgZi5CJJMRpJf6HUOOAPdZbmfGqhr6Cn+U9bS3V0lVpn1YpqNaceGB1nxjtLT62&#10;ppqdtTK3np46aWUqSfKyRnTdg39OPdFleWuscOtSRJCkaK1Tmp6cfdumeve/de697917r3v3Xuve&#10;/de697917r3v3Xuve/de697917r3v3Xuve/de697917r3v3Xuve/de697917r3v3Xuve/de69791&#10;7r3v3Xuve/de697917r3v3Xuve/de697917r39R/hf8A2zL70Pj/ANqf8nVW+Ef6Ydf/19+w/Qf6&#10;3/FPe24L0yfLrj7r1rr3v3Xuve/de697917r3v3Xuve/de697917r3v3Xuve/de697917r3v3Xuv&#10;e/de697917r3v3Xuve/de697917r3v3Xuve/de697917r3v3Xuve/de697917r3v3XuuLIj21oj2&#10;+mpb2v8AW3+vb37ratprjriYISL+GK4Nv0fg3v8AQj629+r1bxXHwGnWGTwwP4y4hjKjTGvpD/6r&#10;UbPe3+w+vvfWj48pBBrTrmqxOHEaxqCpUtHqD3a1jquBxb+nv1endUkYAdP59Q5MVBKwaVmm9IVl&#10;njgnBUfUL5YmKBvzY8+9gpnXGCfL5dVa4uBTwJAo86itf5inn10uLVZfMtTOCsbRRxFKVqeJCyMv&#10;jianOlk0fUEXvz70jyLrq9QeHy/z9be4kfRhQRxxx6kUlGKX7gNU1VSJ6h57TvF+2XVFaNfFDGCl&#10;1uL/AEv7ouurF3qPLHDrbz69NYwCPTFepRii+ojCN/qkNif9fjn3avTev5deVdN+SSbX/wBhf/iv&#10;v3VWbVTHXL37r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yU6Tf68e/de6xlFZ9ZvcG62NgL8G/9fe1NPKvWwadYpqdZmjYllMciyqVJF2AI9VrE8Mf9v7s&#10;GTBaIEjretwCFbB6jHGUrOWdWk/akhVZGMqrHIyswHlMhVvT9U0m3+w91Mk+iRBLSvDHDj889N6I&#10;9QfR3jz6i0+DpqZ55I5agvNr0u8ryPB5NIMULSM2imjCftp/YLMSTfiqFwirI+ojz4f5+rFYGkjl&#10;eGrLXzweH+bpwpqRKaMxLJO4Ls+qSUl1LBbhWAHFx+b+/MNVOnHlLOGAovp1zEHq1NPUuPwjygqP&#10;9ayD6+/KNPVmm1BRoAp/PrmIYFOoQREn6l11tx/Qkix597r1TX8usv4sPT6SoI403tytiLfT37B4&#10;jrRdvLHXX9PzZQCTckkXuSST9ffseQ6qSTxPXvfuvde9+691737r3Xvfuvde9+691737r3Xvfuvd&#10;e9+691737r3Xvfuvde9+691737r3Xvfuvde9+691737r3Xvfuvde9+691737r3Xvfuvde9+69173&#10;7r3Xvfuvde9+691737r3Xv6n/C3+3Zfeh8f+1P8Ak6q3wj/TDr//0N+w/Qf63/FPe24L0yfLrj7r&#10;1rr3v3Xuve/de697917rvj83/wBtf/iR7917r3H4v/trf8SffuvdeAJ+nvYAPE06914gj6+/EAcD&#10;Xr3XXvXXuve/de65AXv+APqffuvdd6P8Rb8Em1/fuvdcSLEDUnN+dX0+n+H+PuwANanrdK9dfki6&#10;m35Bv/X68cfT3ogClD14inXveutde9+6912AT9PfuvdcghP14/3n/iffuvdcSCPqLf09+6917j83&#10;/wBtf/iR7917rsLf6H/b8f8AFffuvddlbfX/AHgX/wCKe/deoTwHXgt/p/vIt/xX37r1COI66K6f&#10;qVH+uf8Aehbn37r3WN2KAHSHUtyyunoCq5LMGK3W9hxc8/T36jHgMdaqoIBOTw6bq2shjrBA4gM4&#10;h8wSZrHxLKY3aNReVyRyLKRcWJHF9JJbmQRtLRzwx/s9OEXMUUk0a/pilc+taf5eplLIJonkH25R&#10;WZQaVvLG+knlXXhuLA/lWuPxc3cBWoDUdVLyOqmU93p6dZUJZQxUrckWP14/2A+t/detdcvfuvdd&#10;gE/T37r3XZFv1cf0+h/4n37r1CeA664/Bv8A77/XPv3XqEcR117917r3v3Xuve/de697917r3v3X&#10;uve/de65BS30tx7917rvQf8AD/ef+Ke/de69oP8Ah/vP/FPfuvddFSv1tz7917rrj83/ANtf/iR7&#10;917ru1/pc/7D/jfHv3XuvFStr25/p7917rj7917r3v3Xuve/de697917r3v3Xuve/de697917r3v&#10;3Xuve/de65BS30tx7917rxUr9bc+/de664/N/wDbX/4ke/de67C3+l/9sP8Ao737r3XXH9dP/B7L&#10;/trE+/de67Ck35W4/o1/9a/A+vv3Xuu9FvqQP99/sPfuvddEAfQg/wC+/wBf37r3XH37r3Xvfuvd&#10;e9+691yClvpbj37r3XipX6259+691x9+691737r3Xvfuvde9+691yClvpbj37r3XipX6259+691x&#10;9+691737r3Xvfuvde9+691yClvpbj37r3XipX6259+691x9+691737r3Xvfuvde9+691737r3Xvf&#10;uvde9+691737r3XIKW+luPfuvdd6LfUgf77/AGHv3XuuiAPoQf8Aff6/v3XuuPv3Xuve/de65BS3&#10;0tx7917rvRb6kD/ff7D37r3XFgBbm9/6D/jfv3VSSOAr15Rqvbi39eP+K+/deBJ4inXLQf8AD/ef&#10;+Ke/dW69oP8Ah/vP/FPfuvde0H/D/ef+Ke/de69oP+H+8/8AFPfuvddFbfU/7bn/AIp7917rrj8X&#10;/wBtb/iT7917rr37r3Xvfuvde9+691yAB+pA/wB9/r+/de68QB9CD/vv9f37r3XH37r3Xvfuvddi&#10;35Nv9hf37rwFeu2AFvUvP+qOn/ivv3W6H0PXQF/yD/wQ6v8Ab/S3v3WqEcR12Ap/tWt/UW/23PPv&#10;3XuvEAfQg/77/X9+691x9+691737r3Xvfuvde9+691737r3Xvfuvde9+6913x+b/AO2v/wASPfuv&#10;de4/F/8AbW/4k+/de669+691737r3Xvfuvde9+691737r3Xvfuvde9+691737r3Xvfuvde/B/wBh&#10;/wBDL78vx/7U/wCTqrfCP9MOv//R37D9B/rf8U97bgvTJ8uuPuvWuve/de67tf8A24H+3v8A8U9+&#10;691hlnghfxvMiPa4DnTf/WPP0PvRKD4mp1ZUd66FrTrj5pfrGacr+W8+r/W40D3uqH4Hr1vwnHxi&#10;nXf3Mf8Au6enU/2R5VW/9f1Ef4e/U694bn4BXr3mVv8ANzRH/FJY2X/DUQfTf8fW/vTJI39mK9e8&#10;Nx8Yp1xMzrbUjyg/QxFJF4+vOoe9Kki18QU63o+fXhUf1gqB/wAgKf8Aov3anWtHz6yxvrudEiKt&#10;tTOoW172tZjcce/daKkcM9eZnWWLTZkdipCliSLai1ghA0W+hPN/dWNKY68qE8cdQ5a2eOcgBFgd&#10;EKSv5JFR2EzWmEaN9vFpiPrY21WFuffg6hSzGmQP29b0GtFz15J6+oQmNaVSnEnl8isjEBgFAjbX&#10;+2VN+Prb8e63DiO4e3Rq6QM8ONf83r1uEjvZ8J5HjXjX9mOpcXn02nMRccftI6qP+QnVdd/8Bx7s&#10;AQASePWndGPYeHWUC5t+T9P6f7f8e7dU6xu+hiuh3I+ugA2/pe7D6+7Bag54dbC1r10k5JI8cqf6&#10;6pzb/kP20XoSKdX8P59dPLNqNwsar9C7qNYP1sAD+m3+8+9qdVeveH8+uxURN+qaMafqS3/Gufp7&#10;8x0062I6+fXfkP1SSDSfyXvf/YWFre/K2quOvGOn4uujK9wGlhH1tpb/AG9+PdjgE9V0fPrGJKpi&#10;RGyWFrnXqve9uNIt9PbAuY1JEgYfYK/5qdOIAtcV65a6kAl2DWIHBta97n83+nt6KSOfV4ZbHqKf&#10;5etPRqUFOsL1ci1BhXQwVL6pQ4Us17epUZY0QKSxJ4UE2Nj7uyFUL8adUCp8Jk/VPwinH18/LHke&#10;iC/Kj58bE+OrV23qRaTdnZQ+0FDs0VMdGkMVa9ZAKjKV0NTN9iv+SNLGroXliF106jpdFpJIsU31&#10;Hhw51dtfSnmPn0ivL+3s4yqxeNeH8FdOn86NWv5Up1SR2p/Mg+SvZNfVZGHceB2ZiaeE45sb1zj8&#10;ricc1PRZSqzMWWqfvNy1+4ocrM7Bajw1sENStHptaQeJd9PbJGJo7LxmBADaqVrxNNJ4Y6Ipr3cL&#10;y2eAT+ArMGbGrTorReK11VOcUpwNer8vhb8iYPkL0zgt2VdRjqDdqNT43deOo3llSjzUdDQzNN4q&#10;urlqvFloa2GZbsdMkrJqYrqYuubeS3umq1UcCny9R8+I9OhHFe21/ALyE0KqFdeNCKgGuPiz5Ypx&#10;PRwqSokqohNIoTWFKLf9zRoXUZY7fsyLLqUrduFvfmwqwpQ149ODuRJB8LcOpajUbfTj3Xr3XHUV&#10;ZgPwfr/X3ZVBrVqdeAr10zTNbx2P1vf/AGFrfT6+9kBeBr09H21qOsBqDGxSoKq/4VeeP63/AMfb&#10;btSmOvOryU0Jw6zI6yH0/wC++v8AxT3pW1Vx1TwnHxinXGWQxEDxySXv/mwDa1vrdh9b+706ssWq&#10;vd1jFQTf9icf66p/0f79TrzRaad3XfnAtqjlUf1Kj/okn3qnVdHz6yeWEAEyKL/S97/8T/X36nXv&#10;Cc/AK9e8iH6PGf8AkIj/AHtffqde8Jx8Yp13rv8ApljU/wBNf1/24H09+p17R8+uryfhwx/orX/1&#10;+be/U69o+fXgZTcXN9JI5HJFrD/C9/fqde0fPrsl0t5WQEgGxe9j+R+n36nXtHz668tvpJEo/N2J&#10;/wBa3A9+p17R8+sbvVlkCGMxte7JzcDSfzax59+69o+fUhmUWF/V/aF/zx/j70TQgevW/D+fXXu5&#10;WgBrx6oRTz697r1rr3v3Xuve/de697917rkACbE2P44+vv3XusTtoYhtIA+hLWv/AKwt7qzolNbU&#10;62q1rnrgaiBRd54UUfqZpFXST9B6rXv78ro9dDVp1bw3PwivXAVtITpFTCT+AJFbg/Q+kta/vTvo&#10;Kila9b8Gb/ffWUO7EeNo9J+rCT/WtYFOfdxkA9a8Jx8Yp1zuVBMjqR+LHV/r3Fhb36nXtHz64a5v&#10;91oLE/qY8FQGLN9BbTb/AGN/e6dWEYPFum+pyLRulOop5q14RULB455/HGzaVdhTxyTaSRb0ox/N&#10;tILD3YPian5V6o6OpXQNXr5U/wAPTcM69Ipmy0uNxiXZUhrZ6SiY+uNVkE0la9LPHIpLIY5HB0lT&#10;ZrgeLRAfGSfQL/s9VYOimRgojHEk0A9PLzz06Y6rmrITI0tKwLq0EkDtpnppoo5YptLxo6gh7AFQ&#10;SBcXUgltJEkrorUcainW0R2USGnht8JBrX18h/l6nxlnUlzb1OB/a4S3I+n6r/7x7vTq2j59eViw&#10;5XSb/S9+P6/Qe/dVZdNM9cwCSAB/xr37rXWKV2iIHike9/8ANgG1rfW5W17+/dWVa1z1jFQT/uic&#10;f66oP+i/fqdb0fPrIryPfSkiWtfUFF7/AEtYn6W9+6qy6aZ6yDX/AG7/AItf/effutdcmW1ub3/w&#10;9+6910Be/wBePwBf/kXv3XusMkpjIHilf6/oUG1v63YfX37rarqrnrH9wf8AlXqP+SE/6P8AfqdW&#10;0fPrmkkkl9EcqWtfWAL3va1mb6W96YkUoK9aK0pnrKus/ruPpa/+8+9Ak8RTqvXNltbm9/8AD3br&#10;3XH37r3XvfuvdclGo2+nHv3Xuo8s8cLBXlEZYkLcH12tf6fS1/8AeffutqjvXQteuSyA2LSxEHkX&#10;k/A+p5UD36nV/CkHxLTrvyRnlZImH9Q/5/5JPv1OveGRxPXta/6uP/ks/wDRvv1OtaPn12HSxJkj&#10;Fv8Aaj/0b7qzolNbU694Tn4BXrgZowTeSIAfUmS3+PA088D35XR66GrTr3hOPjFOuBqB/YRpQfzF&#10;ZgP9e5W1/wAe7U69o+fXX3B/5V6j/khP+j/fqde0fPr33B/5V6j/AJIT/o/36nXtHz699yfzT1AH&#10;5OlOP9hr97p1ZYtVe7rOpdgGH7QIuBKyozf1sAW/T/xPv1OvNFT8XXiZQQG0uDflX1abfXjSPeqd&#10;V0fPrG8pQ28cj/4oL/7e9re906sIweLU6xmqt9aeqP8AwWJW/wBv6xb3ViRSgr1vwh/H1zjnEl/R&#10;JFa3+fUR6r3/AEWL3tbn6fX35STWop1Ux0/F1k1kmyyRjgk+s/4W/s+9061o+fXlckep1LXI0hr2&#10;/wBjYfX/AFvfsVAJ60VI67JmAJQIABzra2r+luPx7cKAfir+XW1HGo66BqCOSmr8qjfp/pckc39t&#10;rRiwJpTqzLWlOvf5R/T/AJPH/FPdiAOBr1XR8+vf5R/T/k8f8U91p17R8+vf5R/T/k8f8U9+p17R&#10;8+ux9x/rf8hj/inv1OvaPn12PPzYqf66je3/ABT37qrLppnrsaySHaNm/shDf/X1Xtp/w9+611jl&#10;mSGwk1Am/AW4Frfm/wDj791ZVrXPXNGV11ggD/ajb37rxUjhnrwZSSNQ/wBgbn/bD6e/deCk8cde&#10;LAflR/TUdN/9bg+/U63o+fXHWLizR/6/ktb/AJN9+p17R8+snFr6kP8AgrX/ANv9Pfqde0fPqNJU&#10;rGrN4530/qEcYa39L3ZeDb34lR8TU6sIq/i68tSrx6kIRn/Sslgx/wBsWtb34Mh+Fq9XCiPjmvWA&#10;fxEsbmn0nlbtqsP9sLX93AqCfTq2ofw9c4zXmS14dI/WVtx/S4v/AK/tvUCSOHVHGqlMdTXe36yo&#10;t+Qb3JtxYfT3osBSmeqeH8+o5qEQ6ZSsbk+lWb6j/XsPfg6fjanXvCc/AK9ZQy3Gp4gpBIbyA/T/&#10;AA0j35pIBT9XuPy694Ug+Jadda9QvGPKOb+NgdNvpe5H1/4j3QvIpXXFQHhn/Y694Z9esT1HjALQ&#10;z2uAbIptf8j18j26MgHqyQ6q99Kdc4JlqE8iLIo1MtpF0m6/4XPv3VZI/Dp3Vr1l9+6b65BSx4+n&#10;5P8AT37r3WGWaOInU30+p/3x91ZqUx05HE8ldA4ddJM0gvBpYf2ibf7Cwv8A6/vynVXHVmgdKa8V&#10;6yDzH9QQ2+mk2t/W/Hu1OqaPn12D791Vl00z1737rXXvfuvde9+691737r3Xvfuvde9+691737r3&#10;Xvfuvde/B/2H/Qy+/L8f+1P+TqrfCP8ATDr/0t+w/Qf63/FPe24L0yfLrj7r1rr3v3Xuuai4NjyC&#10;CP8AH68e/de6aa+QpOCtJ5iABI3g+5sWKrH/AGk8YYsf63t79SMmjpU/b05GZKkRtQ9cYaxZVdY4&#10;qFyH8ZHl8TB1UMwKxR1BHDj62+vF/dvD0/DEQD+f+TqwdpBUPrH7P8p67KpH6pabHlnI0hptZU/7&#10;SJaVSb35sPdTrBACVr14mdaaBQefUapnlj8kcFLSRyxBWLmiq6mDQxP5hp4ldgBe1/dnEyAFJFWv&#10;HUaf5OvM4UAzS/yJ/wAFeslJVVjiW5x4CSeMEwzUTNpAJY08kjsg549Rv7aLy/jmib/bn/oHryPE&#10;9dLM1P4VJ/bWnUvzVJvc4+wViLMW5FrL+sW1f1961n+KL/ez/wBA9XpX4I5T/tP9nqLLUhtUc80c&#10;DpF5nFIk0oVbj/OiNHDekHSCVJ5Av+HU7qgspP8ARNf24FPKnrn06ozuhX/FpSD6o3/Pob+dPz8i&#10;2d//ACu69+Nm3qbKdgV7SVVe3iw+Gw5pqjJ5SVkqFLUsFRk8VVvTU08OieUooiLLbUSQvoo2u5o0&#10;gFYc6m/h/Lz8/McOvXki2duZZ+2YiqpRgW/MqKeXAHj5dUN95/zP+8+zayOfYMx6w28aCSkpqXBy&#10;VNVlZ/uFWV/4lmJqx6iGopxTiyUq0tjISzSWXQYzWNvBDLSXxmDKaU08K/Nq16DC7pd3U8VYPAXQ&#10;611aq6qUPBaUp+deI6P3/LH+Wm4eycPmup+w8xWZ3c22qI5fC5PMZTLZbcW4MRX5OjppqSonyuQm&#10;Es+Gr6+MeUSr5I6pRoURFin3S2j8Wxu4RTxwQw/g0aaZ/Fq1HyFKedcLdhu9Vtc7Vc99xbtVXqB4&#10;ok1EilCV0aR+JgdWNNDquGxtT97C8w03dy+lJfMi39AVJNRLIyoJFYqmpJB6QbgJ2GltINQPPoxU&#10;gllMWiUfEK1+z06c1FjY/kXI/P8Ahzf/AB916v1DmedZFSFEYFgrGRSwQEqNRKsp/P8AQ/T37VTF&#10;OPT0QjOsu9PTFa/zHTXV1eRi4QY1BpLBqlaqNXP7xCozw2uBEL2vbUP8LturVBjGr1+Xp68erEqM&#10;A58vn1lpZauSJvu4cV5hoKiCpnK2dA13ZqQC51C1h+Pd0AX+0JB+yvVKv/AK/b/sdcG8sjMnjomZ&#10;SCERpjcHgkuKa3H+t78/hmlH/l1ZXVQxlNPTzr/g6kU4lQurJTsLLpCAuqkXDLzpkJPH0U+7pGlC&#10;Ulr644fz6oJfFLaI2Gn1FK19OPXIyTGzCkhAB5M2uHSh+r6Vjlewt/aC3v72yYxmvVQ8hahi/n/s&#10;dQ5JnWZY3qcdA7FNMS1TK8iO4UPZ4EvpUk2F/wDefbKx3UZb6dQxPGo6fKMAGYUHTpD6onJ0MyiM&#10;+mcMPXGHuSFNls3B5v7eVpwP1qavQClOqd9TqSi+R9eknuSqqqXGV9dTIrVdDjspUwRyJJJTzTQU&#10;UtRAsgjaJ3QTQLqsylkLJ/butpJilvKwj1GqilfUnz+X2fs6tFHG88bN8Y4H/TMq/wCWv5daZfc+&#10;6d8di9s753RvyXJ0G6crn8lX5yCSpyML4+dsjLoxNLTVs9RFSwYWOYUxiQXiaFo7i1yahBLEiBv0&#10;gAT/AEq/4KU+da+XQOZ1Iu7wx0u5dOK/CAob0zXXTgOFfOgDLWrVmiWKnaGMLDKPGZFklimvKxNS&#10;9TMhqIgAwDgeo+6Ra4nLI/6KggL9vnX5fZ0648fb1i+GZyCzccDypj1Pn0dD4JfJSX49d0xVOZkr&#10;49hZ+CPD7rpKJ62sH2dXXYiKlyNLjmzuNplrMXJSJI8lpGWlWTSrOqRSpmhklgrJNqeMkjHHV5cc&#10;U0/OtfKmX7HwbWc6UpbuAGFeJWtDw+Z62ydv10eSx61sckbxyyOTIrBldxZXZJFkmSVCR6WV2Uix&#10;vclVRkllQkUbo/dRqLof0T8K+nrnzr9g6fRcG6gPccWPH4+psbH+nuvTZJHAV6b6lpCdUbiMnWSj&#10;sqFrABbFio5kZV/5Cv8AixsI9QJ10A699QkKu0iGtMDtz/vTL/Kvzp1ApchEzv5qynRkkdBHJVQI&#10;11NlYgSMV1jm349sCWEFgLhSRx1Gn7ONen42adA6wlR86H/jhf8AnT5V8s8+QxYdPuKmiEl7M7V1&#10;P6QxCoeXUktIyqAP6/7D3ppYKVaYf7XU/wC3SuPz4/l1crcL8GP96/6B6l01TBJbwvCzBVd0jmWS&#10;yXQOylQQyoJAR9L+7RPE2rw3JpxqrL/hAr+XWv1/9EyPz/ygddSzzeRlT7RSunWJpHuCyhgB6I1u&#10;AebFv9h+bs2mlCv5mn+Q9XVkWtQxPyFf25HWJqmpS3rxlz+GlcHSP1Fbar6b/wCHuusn8UX+9/8A&#10;QvV6eJ8EUpp/Q/2esTZIRSiOoqaFCF1vAjhnkRmVInUamLJqazcDTcfW/G/EjXSJJUBPChr9tcD/&#10;AC16q0FxoZ4rdyBxqNP+frtf3ZXaNowLBlSVG9aMEZJo2YovicF+b/ROAb8P+GKBi3Z69JhJOFBC&#10;6XPlWvXOOoaVdUSUMiozxOwlkXTNG5DoNMMqsoTSQQedX+FzQqQTQVXyPr1bxTQeI9W9PTrn5ZVI&#10;P21G5B+izSs2n8sB9rzb+nv1G/hPWvFT16hmWQVwMlXRwmKN2aljcmUpJp8bN5RAoJVWt/re9hTQ&#10;kiijrRlGAoqT1M850ypqZWg1mQ6HsSyaowHt4zqH5Vmt+be6Agls48vn04KkABe/06i0rMolVJKa&#10;tKzSK88k+nkMbRiONajToW31Ivf/AA97AY17cdNiaNhVWqOpDTOou8VAF+pvPN+CPpakNzz70Sq/&#10;Gade8QkjQtR55/4vrFJl4qOZaeqKRyOEMcVNHPOUVgTrqGWG0KlVJF/rY+/Bkb4Wr07J+nHr4n06&#10;lCOWQpLcqrqX+htoB9FiSCdS2JFha9vfitSDXh1VG1IrEUJ8vTqUjBlFjyLhv9ha3+392Y1oPTqr&#10;+XXL3XqnXvfuvde9+691737r3XJSgI1EAlgoueeQxuB+fp791ZVrXPTZWVM8bhYo1kaSMSIkiO90&#10;MgQ3WFJ51A1C7BCouNRXi9HVGpqjLHyp/l62wdEaRVBUEA1NOP5HqMlUsyky0iqpllgVJIaeoLSx&#10;6QvkSkmrZIdTlh+lmQC7hbj26kKqDoFG8xxp1uWRoJfD1FcA19a+n2f5esgSJTdoMazrcOYmYLGy&#10;29GuKlIdh+bgFf6c+6yQFtBzj5dXV5WHZNX/AFfb1xXIBVYKlOsgto8WuUICyoxfXHCLXYe7xxs8&#10;ixUp2k1+ynVq0BNxNQeWP9nrPSPUzqprIBFMSBKim6i6q4AawBIub8e6QkTR+IMZI/Z1pgV49Spa&#10;n7d3VuEijeRbsiiVVUlohrZfW3Fvxwb+7lQAGLUHTSeJLJojThx6q8+cXz0w3x/l/uLsaKhzHbVb&#10;j6SSqFnqMdtuhmkySUzZQ4zLY2seqc0zMscVTEQP1EqdJW2NvbzCc3D00004rqrWvnilB68eizct&#10;yksnSC1TxWNdedOilKYoa1z6U0+dca/3YHyE787erTld/dpbpzFH9+MtS4qozmax+LgmpIZ1jWjx&#10;VHNDQU9OlNUTUtoQjiCpkGvU5Yvwq9tKZ1jVY19RXX+eNNPsNa+VOiK7P7xVbWWdikh7qGmilKf6&#10;atT6Up51xdl/K2+VWQ3Vsuv6W3jOtRuHZ0rz7VqZKjIVtTX7RIxNFHRO2RrJI6b+AS1UaQpG6JLT&#10;uAIw0TvIj3ESrLHdMQ0ctcBdOilPOp1Vr/RpTzrgRbCYZFm2tFMYt0BVi2rXWtcUGmlB5tWvlTNx&#10;0MzSCXWgQRyKgcMpVwFDF1QWdLuxFiLEAEE34TECgINQeldvMZkZmTSQxHGvD8h1PNpAHUAA8fX6&#10;/wDIvdT1d/LrBI8kT+hNYUKWsSDZmVePSV4BJ5I+n+2uq6q5oeqZrSnUZ6qV2Pj8C6bhxUtpIOpg&#10;AoViPotzz+R/sW31pSukA+pp+zB6dj0Zyx/0or+3I6xmoqwQAccSf6yuP961e6az/HF/vZ/6B6ux&#10;UUpqH+mUj9lNX+TrB/FzFUrSNHHNNIAQadkWKOzID5nllUglXuukG+k3t78JYxJGksqDVWlDq4eu&#10;BTj1oRSSgmJa6ePEcftA9PLp1ScTKCAOQxBBuBpZl4IuGDafx7eZdLUBqtOPTKipZThxxHXBGJDE&#10;/gMf+ST/AMTf35Vr59bK08+sU1RIjPDF6X8ccmq2o6S4Rgq+kMyhrgX5t+PdiiqO6SnW1UGo1Z6i&#10;w1c7ggTUEjxkRzkzBvHPpDtCQhFnjR1vf8n/AG6fxASdLLT5mn7MHp0RNH/aI1DwoK/tyKfz6yNU&#10;VYtpOMJJsA0zLf8A1rarn37Wf4ov97P/AED14lRSmof6ZSP2U1dYDljFUpSNGks0gvenKJDHZkBE&#10;ss0yk3V7rpBvpN7e7LNEskaTSINdaUOrh64FOPWhHJKGMS6qceI4/aB/Lp1il8ygqL3DG4N7aWZe&#10;DyGDafx9Pb0gAai/DTj69MgaiynDjiOuMZJBJ/ra3+tfn/Y+2+vMummesnv3Wuve/de65KQLm44U&#10;mxNibW+nv3XumqtrFp5iHpJpl0eQulOJgvpZzz5I9ICoTf8ANvxb3RnVKA8Tw6vH4tT4Zovmf8HW&#10;MVmvUFpoEI1x6agyQyCUEhl0CKfhSPrfm/vbPTQFFWPEcKdKKuuWbUPLy/z9cqdaqGPRLBQ6rlv8&#10;/KLhjxx9qPbgV6VK9UklU0qKf6vy6zGSbj9iite1/NUGxP0/TRsBf/G3v1D6HprxU9euD1RjYwvS&#10;wPMVDBYpfIqgMB+4dCyJfV6bIb291McTf2wPy49OxiWRXaB1AFK11edaU0qR5HiR8vOmSQ03kdWS&#10;nLRkAq0iKbkX5UNI4t/iFv7bPhR08IoK8dTFf2YNfn03E8szSKY5GK04BTxr6OSOHmB8usaVE92W&#10;NKGNFI065Dc3v+QFva3v2s/xxfk5/wCgen9BHxxSj/aV/wCfuufnqv8AVY7/AKmN/wBHe/az/FF/&#10;vR/6B69pT+Gb/eP+huveeq/Bx3/U1v8Aivv2s/xRf72f+getEIPwy/7x/wBDdcWqJ1F5PsP6Lpd2&#10;5P8AUXHH+P492Via98X+9/8AQvWxj4IpW/2n+z03VFSIpC09RS0vjRpZZD6qRo1GtikryR2aKJGY&#10;jTYAcke9SSLHEZXkj4gU1gcfm2kfZ69NytIAG8BwBxqr/tGhX4edSPKlc0jLvHBePR/GsEzWTUVy&#10;tIhW+pWFld/JpZSLggXHtLPuVlBMYWuEBoDllHH0ox/PpbDt93cQx3EVrMYW4HQaGnH9mOvU25cf&#10;MCUyWBa7MNUmWpWACfpYkFdGu/A5+nvf7ws2ppu4j/tx1qXbryMAtbTD/aHpxTM0jiPTUUEhdiCa&#10;aeOVLC13DxzNrVb83At7WRTW7glZ0b/SkNT7acOkLJNGaPbzf7wf8pHUtakzjVAKSaMG2uWWSK5/&#10;OkLFPcf48e7kq1NGfy6qC/8Avpx/phT9mTXrIrzg/wCZx9v1G1TMx0r9SFNINVr+9UPoet66fGKf&#10;n021MsjTssctAs/pf7WKp/eFONWqfS8UbNpNuALc/X3QozyRKSVXNT+z7OqvOEQlE1PUYrT7fXh1&#10;jeeso5IpaiaJaYhtZqFlVQpGtpVYRugWCJWdiSo/xH19ujDSRk1UUofWvy/2enpqg0jQsQAcBjx/&#10;0qtSnz49Ro90YJl4zuElF7+VMpRxBtXJTT5ZHBj/ADqCnn2llkhgNbi4WMNw1ECvrxI4VH7en0s7&#10;5kV/pWIP8IY/tqop8uPzp12N04Xn/cvh/wDA/wAZpef9490F7YDjuER/2y/5+t/RXv8AyhS/7yf8&#10;3XjurBj9WZw4/p/uYpj/AMR739dt/wDynxf70v8An6sLC9Nf8Tl/3g/5uuv71YMn05jDn+t8xTC3&#10;9PqPfvrtv/5T4v8Ael/z9eNhein+Jy/7wf8AN1l/vNhQjMcxhRa3JzNLwfx+Ob+/fXbf/wAp8X+9&#10;L/n6r9Fe/wDKHL/vJ/zdYabdOAMhjOcwxkcAhRl6IlFDBAxV5YtSkv8Ai1jb+o9++usCwUX0Wa/i&#10;X/P1Z9s3AhWWyk0eZKkU/ln+XTxjsjDXt5KeppKykKuVnpNJTWkxgaMyRySo7Bh+Dx/sfe47q2nl&#10;MVvOkhXjpINPStPXP7Okklu8QYyxupFPiUrXjwrx4dRcrncbi5USur6Ck1ozrDU1MUZewlK+uRl0&#10;6vCfwfr7rd3kFn/aSqP9MQv+Hpy0tprgqEick+gLU/Z1BTc23KxGlgzmG8ayzQWOVpUIlhdklUjV&#10;9LgW/wBf3Ublt5RH+tiz/TX/AD9KJLG+ifR9DK3+1P8AmPWJNw4AMdGdxDFWUSBcrRtoVjp1XaaP&#10;nUbAAc3/ANu7Fd2k2rwrhWp/DRvsrQ46pLbXKBfEt2RjWmpXFaUrSinhXp5pa8Vgm+3FFKsEzQsz&#10;1bG5AVgy+KnlTSysPox9vgow/TLH1qKdJXWeGn1MWgH4fiz6/Eq/LhXqVecg2hx//nRK3/xpx73Q&#10;+h6qJI/NuorS1kbK4Sist+BUSqp+n6j9ofp+PbbsyFQEJr06gEgYo1adcZMsoDNNLSllW+mIVdRH&#10;HchAJXjpVUF3dQuq1+efbqRq7qsqYIOa8KU+zqniBHCH4jw/Lj/h6xA1UlQphWiOmLzSBFcag91V&#10;VtrIkSRSpDBfrfn8VRUPh6U0lia5rSlKHgONereJE4Vw/wCn69TBVzqziNaYtdVtIZYrMP18CB7B&#10;WJH+w92NQ7oASBTPVSQcoar1hapdZ/tpqijWpn0+KCCR2N7E2dmijAJBJH+sfad4naRFBIBrnqwW&#10;VqlUqo4mvDqRTq2rVIToRdTk20FrK6esE/2GBBtzf3VlSF2R5f5f7PVQePWCsrBFK2qhqKpRGGWS&#10;niSe7FXcJZnjKDShu3P05Hu8ZheRI6aq/lT/AD16sC3lJpXz/wBWOuhVF10rSpC8hdVWqYxMdB0E&#10;6Y45rWcMPr+L/wCs68EWoqIsjgft6cSRanVNrHlj/ZPWEPU04VJP4XESWIMtZImq9raV+2UG1/68&#10;X9stFK2nU9acBTrb6ZMx+XHqQJcgTGAMaBcHWHkmQM0iRxoTGpIaUycE2+nt5A3hyM6lWFKD1419&#10;KUoPXj0zVtaqvwmtT6f8X1MopGkjOswawwZzANKa5FV2UG7BtBNr35/oPewpKKxGT007O0jIi6gv&#10;n9v/ABXUs/4At/wUrx/r6mX37SfTrQVvxinXHyMjKNDHVe4vECFBUF+ZANCaubHVyLA82qSq/E1O&#10;raRw1Z6gVNXQJI0dRUUMbMquY562KGQxsW0yeN11hGZSATa5U+2pZbZApkuAv2/8X05Et3HqIjop&#10;88mv7B1xWuoEQmKoojGf0stdBY2+v9Bxf/H23Fc2rlhFdRmnGpp/k6ccyGnjNT0w3/QPUH7wyzol&#10;NPG62Pk8E8M5W7xhdS+RLDSWN+f029qVeJseMhP9E1/bgU6podqmIBgOPEU9OIFfPp8jVlDa2DG4&#10;Fx+dKjUfqfo91/5B97YEcemn8vXrJ711Tr3v3Xuve/de697917r3v3Xuve/de697917r3v3XuvH6&#10;f7ED/eb/APEe/L8f+1P+TqrfCP8ATDr/09+w/Qf63/FPe24L0yfLrj7r1rr3v3Xuu7kfTg3BB/1r&#10;/wDFffuvdJXd6ytiMpNBVVVHPBhspVRzUkphlWWmjheMrKgEsZVzcFWX/Y+2Z28KKS5pXw1LU9aC&#10;tK+XD0PSvb4/EvYQSKN2cP4yBX8qcPP1HWn3l/lB8jJMnlHp+9O38eqVNURDj+y960sGuKR0LCBM&#10;34UDIqgBVW1vz+BNexLFNJagAmJ2WvrQ0rTy4cKnoD7fdXEVnBSUkyHX9mqhA+dPXFfQdNkPyd+T&#10;LGOVfkF3TJdTqEvaO+mChvwFXPxhidP1PtEAqsKqOl7X10qkBySf5dLLAfNv5VbOEhxPdW+6wyqq&#10;v/eLPZHdKCzEq8abgqcj4SLtfxlNXGq+lbbuYbadYvFiY0rTTLLH6cfDdK/7atPLiasWt3uULSlL&#10;7Rqp/oUL8K/7+jkpx/Dpr51oKCC38x75eMAY+1pw1gXEu3dvyOWKqP8AOSY4krxxwLe06WNjSngy&#10;gf8APTdf9bulLbhuTU1XqP8A6a3tDT7KW464x/zGvl9ISJe1pVFwg0be22p1Pe1/9xRBAC/kge3B&#10;t9gQxKTAj/l5us/9V+mX3LdUZRFcRZ4/4ta/9aehz+LXyu+Zvfnfm09i0XZlc+NrjSV256pMBgC1&#10;HtnH5TGS19Q81Lt3K0tLFVpIkIebxqXmVdQ1H3uCOys1uL36ZmMa0CNLK+rVXIaVpNGmnBV7q5OB&#10;08J94vzDYfXxLHK+pnFtACvhqz0oiJXVQjJxSoByOgz/AJo2d3Fl/kVXYrdmPkjpNv7b25g8Dkaa&#10;jyNCu4sPUf3hy6ZGKRZIaeoqBmctPFNURqIg0JRdQB06sE8DaoVi/tZXdm/ojFB8+J9OtbpDAd4l&#10;l0aFRIx+ECQlFYntVaU1Up3faOq+o43RIYp4TSvLBDUSRhSCXaF4y3ltZ/GzGP8AxMZJ/VYKRoWO&#10;NdNW8z6+n7Pz6SzszapAaBeA9P8AV9nS46m7E3L1b2Ptbd228hJBkNt5rHZqOnFRkYRmo6XJYyKX&#10;DVUePmp/NQV9M8kMgdyA8qEAWLK3o8Um3ZqB+B/hpxx51qPMcOm1MkTW99apqu0qdFaahipr5aae&#10;hrXy89wHoLt/Ddz9X4PsDbtTPV0mWpYElMtO1M9BkaOlpoMpRVCySuUenrdYb6FpNTAaWX2W+Fou&#10;HtHbC8G/i/L5faeP7RWJ4LyKK+tzqEmGPoRxH5V44r0OdO8rRgzIyyKtzcgq1/oUYE3/AE88fn3R&#10;sOy+Q8/XrZAFM564OCWJVipYcEfi8kQ/wJPP9R7sMhl9enINJlAZa4J/Z1Sd/Nc7E7I6sqeqjsHs&#10;bfu1lz1JvI5KPA7v3BhY5mx6YOSjYpisjRBzD93KF169Ov0251KNh06t4Ei6tHh0/PxK/wCDot31&#10;ne55Ze3bwhJ9TqAzXR4NPMfxHqnYfKH5K6UWX5C92FHigb09o71QJeniNhbNE/n+vtUYon7mSoPl&#10;6dEv1t20ksgkNCaU9Kf5+sSfKf5JUU0M0XyC7smMc8TgP2fvCVBo1MfLHUZxoZo7gAqysD/h+dgW&#10;cSsskPxfP06dSa8ldZA51pwx6/8AFdK7cHzd+Ue46GCjq+7d/wBJTLFGDJh81NiKxmUkDy1+Lmir&#10;ZpFC31PITcm1rm7MMcKtIY2JBp/l+fS6XcN3nVEmdCq1ppTRx41ydXAelM+vSYX5S/I+SME/IXvE&#10;ARhGb/SjvSMFSQApVMwpb88km3+x9vFAekfjXsZJaSleoqfJf5ESzxNVd+dyySwvVKkk3Ze/agPA&#10;I4zEDCmcWEgufrJcccfU+3YFKSrID2jiKcf+K61NeXUyi38fRqBOqlaUpimOP2+XWw3/ACz+/c/3&#10;b0fLJvjP1OT3ts7Oz4OuOVyTVle+GpsJt6WgyteKmpkqdNdU10sSA39UTHUb2BdcW8i3M07TVSSl&#10;Fp8NK1881qPIcOjjb7qeeyhV4quhIJr5YoeHyPVjM6Q1UcjVC6hqCeMxloJQUDXMMgCyoykgjUbj&#10;23QRkljVaHH+r06VllajxsSyMpIHyYNSvz08fz618P5nXw9TaudznyE2KX/g2cqqSt3zjZRQ08dB&#10;k8n96k2WxkdHSUzyDLVXjaeF9Vp1aUOPIVCna7pNIsZBSTvIP8WlWelPKmkDieNfLJRuW1So67tC&#10;dUJMKNHSmirxQg6qmtdWqmkfDprmopsMQRihkErx/tVLW06qqIlJGtqawKBT9fqbfjlTGJDD4rpp&#10;1GlK14Kjf8/0/KvnQF2ushIHaUVqela4r58OOPs6xtJHHWUEzSmKWCR6qEFFeGerpdE1IJbxlgYn&#10;UlRqsSSbagpW0SUfUTVfT161JIhjaLXpmb4fnTj/AIR1s3/yxPkTV9l9I0+yNyTo26urpaXazRvA&#10;ErKzalHRY2j2zkZfLVtLUFYhNCzgFlip4zI0kjNIxbdRpDcKTJiWtBThSn7a16PrC4E9l4K5ng+L&#10;56q0/wCOn16s7p6iWaUrMIvG8KzxrCeL3BQeUfW4a/8AsPaekgkkV46IOBr8Xrjyp+fHpamhkVg1&#10;WPEU4dA18gc5nNrdJ90b2w1dNj87s/q7sPcuEqYljKLkdubSyuZx0rRSpIpEdXRp/vft6Kpbj2+Y&#10;9etTyvDbTGIgOaZKo3r5Mrf5OtZtf5ivy4V5Wbs1Xb1SsTtvbrgtoiPH3GOqGXggcH8c/wCC57Tb&#10;JlQtZOGHms0sdft8Jkr/ALatPKlTUiTdt/jQCPdgq/K3tj/x+J/5U+dcU5n+Yp8tSqTv2VBLIxiK&#10;iXam03jBE0bDUjYXUwGj8Mv19t/QbcvwWr/7aa4f9mqU0/Lj58OrHfOYVR2O81p/y7WY/wC1bq73&#10;+Wv3D2D310pujevZ2bgzOdxvaGY2tSzwY6hxUSYfH7U2PlqaD7agghSVxVZOe7E/Rxxxb2zNDBFo&#10;EMIWvHLGvD+Jm/lTo1sb2/uYpJL+78YkDT+nFHp+KuIo4wa1GWBpQAdFQ/mV/LDv/ofvjaWz+r96&#10;Sbe27k+osBuStpDjMXXq+brN479xtVUB6+kqWTXRYinSy2/RzfizsFnBcK5m1nTw0ySx8eNfDdK/&#10;7atPKlT0hupp4n/SnRa1+KKKStPTxEfTx8qV860FK8n/AJjvzCDBP9Kz3LAPbbm2iunn0m+KN9X9&#10;eLe9fQ2JJ/Smx/y83X/W7pGu47oldF1EB/zzWv8A1p64v/MQ+Wv3K1TdlQS1cLx6JpdsbeYFQskq&#10;Rui0Caog8Q1KCNVh9Le3ktdvjD1tXZjwLSyvT7PFaSlf6OmvnWgpSbct4eMr9egXzCwxJX7fCVK/&#10;nWnlSprsxdH53K7y6L6p3nnKx6jPbx6q2hubL1aRwU7ffZrZ+Pr6laZaaKBI4lqKpiAVb/C3Pstu&#10;w3g3Cq9AFJHyp5fnXo9sZmEdvLLRyOPlXIHz61+fnn333hsr5Sdjbb2f3B2ZtXB42PbcdNi9ub53&#10;NhKFWl2/QVUkhpcdk6eEuz1B/s/i/wCfZlbFZdssiV7g8yk8a+HK0Vfz0avlWmaVJVuLvHu24Rhu&#10;1fC/43DHN/LxdPz01xWgJ43yk+TDD/sobu5eeSvae91bT+Vv/G+L2978Meg/Z0m8Z/U9G8+B/evd&#10;W+flL11tveHbvaG5cPlZcytdSZzf+6crFNHQYDK1sEbRV+UqICvkh5uhvx/T21doBYXJGGLxL/zk&#10;lWOv5a9XzpTFahVt0zPuthAeD+L+WiGSbh518PT5U1VzSh2RtxUjHb+SMdVUQ1KYvI/5dE/jrDNR&#10;07xpP9xHolR7qGGllII+p/BPMDBaB61MURf01VFaedKaeOePDoT2a+LuSycFl7Kfw6mK1+dKVpj7&#10;etQ3K/KP5HJlsmtH3r2/jofvqsinoey9608AP3MyjTCmcEMaqigAKq/8UElzbLbzzW1QfDcrWlK0&#10;NK0zT9p6AlhNILKEliS9X+zXQ6fy9fP0HUA/Kf5ML6v9mE7sPIDKe0d6sjIT61IOZNmP4b8f0Ptk&#10;RQn+0jDfy6Vi4mUEI9CerIf5XfbPaPbHfO6tvdjdjb83rjcR1bns9QR7o3huPPPDWLujZuLjscpk&#10;qpVCQZR/0BNVrEHghieKIafDTTx6Vba83iu88utcYpT1+3rYSgdlU8kr9xPTIvNkSOaWBLE3Jssf&#10;59pGFAOjsDvdq4NMenXOJQuu3/HRl/5J/wCR+6Hqr+XWX37qnXvfuvde9+691737r3XJfqAApY/p&#10;LJqtwbkG4t9f9j72BUE+nV0NK9V2fzKey891X0DWbi2luHcGA3RmM/t7bOGyGDr6jGGkqr5HOS1F&#10;RWUlbRVEdNLSYWUFQxU29V729vWks6XCtER4QPcCK19KHy8/WtekG5yK9nLbuhWRyCrV4aeOPOtf&#10;UdUEbq+aPyj3UaSPJ90diUQWTzIcBufI7UJaa3jaWTaddi5Z2NPHG1pWcgP+o6m9rHt7aGaSeCMq&#10;0oFRWoGnhTA9eiN7u/uiouLkMkYAWi0+2uTXgKenSFX5O/JKKOaNfkF3YB9w7HT2jvVVuxF7KuaB&#10;BNuSSSfyfd2jBCnp5Z7hBSOWnTxg/k/8jYspS6+9u36pairoYJI63snedXF43m8ki+KbNNE3kEVj&#10;qU/8VetIle6gi85Dor6aqCvzp6VHSLcpbqS0dzcH9Pv4cQuSvHFfXNPQ9bfGz4Kij2vh5J8lkspN&#10;VY+gq5KnJ1Jqp/LNSRM/7zr5W1sbnUx59hnbWP0scxz4gDU9NQrT50r8upC3AD6qWNVACdmPPSSN&#10;X2nienLOxNPSzyaJpTT0VbVxpFJJFqqI6Zoo45HjkUlJIqiS40sRa4+nKm6BktJtBo4pT+fSG2Lw&#10;31u2v9M1qKfZT/L1qVfPA5yt+VPZa7tpcSuXFej0S4VJ4qNsDFFE2OqkirJizVD09PKkhSRg7xFv&#10;Te3sztfCawsxT9ZdVfzp0GNxDpvN0I0xLSn5V/z9E79VV4paesq2jNOy+BZHEEatJIyxhDHUWfxF&#10;dViPqPr7cfxHQo0mPLHDrSiKBpEVf1sV+XH9tc9Cp092rmOlezdhdmY+RzLtzPUk2Ti1RQRV+DEs&#10;IyVFVGrTxiKoijRA/jfxvpJt7cdVlsZbZsPijen5f7PWoriWzuob63j8SZA1Y66dYNKnVQ00U4aT&#10;XV5UzuKdWdibe7R682r2Btysp5sLubC47LqFqqOeahnrKZHmxWQFFkctFTZTFECCpiExEcqMPrcA&#10;kVWiRYn/AA4qfP8ALyp0KbR4ru2W5gb9Nqn7D5j8uhJMzRpAF9STSxojA8WcOdQ+t7aPp70zAUpn&#10;rbLXFeo1Wwkd4pVEkTU7SuhaRQ3jZVC/tun1Lfm/vySEOTTgpb9lP8/TbjSrDjUf5QP8vWvX82Pm&#10;18keqvkn2HsLYe/f4FtjAy4eOgx64bEVgj+6w1DWyN5K6kqHHqqLcHm1z+ADFBbX9rbyywOCGlXt&#10;llT4JXjqfDeOtdGrurpqQPMkkupLqyv7y1hnTs8OpaKJ664Y5cCRH008TT2nupU+QBUm/mNfMB1K&#10;ntVwbghhtzbdxa9/+XX+fevoLH/fU3/ZTdf9bumxuO7J/ZX6J66ba0z9tYDw6NT8LPmp8jO1/kbs&#10;HYu/d9Jndt5t8stdSNg8PSSsaHCZKviKT0dHAw1NTaSCD9QRaxB3LZ2EdncSC3cyB4lBaWV6eJKs&#10;dR4jvSmvV201UofIh6yvt2uN226CbctUb+L/AKFCnwQyTf6DHFWvhae6unVUcCG2HKFdEcUQ5CiV&#10;AfpwjMt7Djki/Fvr7LY9SqkZao0hv96rj8qdHho0skwFC/l9hI6zr6Vk/Nlk/wB5K+3lanl1sivU&#10;KoQyTp62QSUpcFDpkR4p4FDI/IuUlYfT8+9kq5XUtf8AZ6ocdo+I+fp1rPd+/P75TbR7v7c2btvs&#10;KHE4LZ/ZG9tsYmng29hZHOPwW5MliqR6qWqpKhpqloqMFn9JNwDewPta1vZzKmqBxT+GWWPj6+E0&#10;df8AbVp5Uqah+S63GKeWP6xWUUpqiien2eIslP8Aa0r51oKBC38xr5gMLHtQn/H+7W29Q/4Kf4Zx&#10;f3T6Cx/31N/2U3X/AFu68Nx3ZP7K/RPXTbWmftrAeHRqfhZ80/kZ2v8AI/YWxd+76XO7azkmWFbR&#10;yYTD0sl6HCZGvjMc9HR07AO1PpIIb6gj6EH0tnYR2dzILdzIHiUFpZXp4kqx1HiO9Ka9XbTVSh8i&#10;HrK+3a43bboJty1Rv4v+hQp8EMk3+gxxVr4Wnurp1VHAhth7H2hRIbagodA19PCO6/Qceorfi319&#10;l0epVSMtUaQ3+9Vx+VOjw0aWSYChfy+wkdSVNwR/Rj/vPu56q/l1y9+6p1737r3XTXHICkfpNxdh&#10;qtyv+tb3ZV1Vz14dBp25hMruHYm8sRgM9lsBmMns/cWNxWTxNQKarx+ZrMTVU2KrkdZIJXelqZtQ&#10;jSSNnI4PFw5GEiljuJU1Knlwrw8/Lh6HqywvdOtgk3h+Nxkpq0ACtaVFa/aPt61Hsx8iPlTidwZz&#10;F7j7v7vxGVx+YzePmoZOyt5Uc8FRistW0M8FTRwZdYqSphqYWiki/VFJGyn8EmMkUMjC6jiCh/w8&#10;aU+ePX06CdrcXptYfEuCJO6opwoxHr6Cv5/n1AX5UfJYEq/yG7uDgLf/AIyjvdvrfj/i98abf7H3&#10;WTT20Qf6vy6fE8/45S3XF/lH8nHsI/kF3aeb2/0qb5S5/FtOdCn/AGIPvUcYetQBTrf1NPjcjruH&#10;5Q/JiKoWpm787klnQoVWp7L3fUREowdQ8T5bTItxyGuD7s9vFjWoP8uqmYsytHK2pfQuv7QrAH/b&#10;A08qVNRhg/mH/LymiWFO3MlKiAKjVuMwuQnAVQBrqq7H1FVKxtyXdifdDa2jf2kLH/Syyx/t8N0r&#10;/tq08qVNVp3XcgqrHPGAPWCB/wCbxE/z6kr/ADGPmGL6O1pG+ly23Ntm39P+XX+fdGsrA0/RmH/U&#10;Tdf9bumn3XczTVNC3/UNa/8AWnrs/wAxv5iLb/jKrc/9m3tr/wCtnuv0Fj/vqb/spuv+t3VV3LcT&#10;WskI/wCoa1/60ddp/Ma+YLEiXtVlARmQjbm2zqYFQE/4tY/Vq+v+Huy7dYtX9Ob/ALKbr/rd1tr/&#10;AHA0/Wh/7JrX/rT1lp/5i/y6kmSGTteRJXaVY4V21tx2ZkVWje4xgOkkm4sfdzt9gkbt4cxI8vqb&#10;rP8A1W6abct0Smi5iC+Z+mtf+tPRo+jO5PlV8gOm/k3vXsbsfOTbH2L0/wBnpSU2PwuLxkWY3TS7&#10;LrK6gWOoi2+tQ9Fj6SfVUxxTRtJ5UOtdI9obqCyU2USQShpGJP8AjE506aeTSNWury08PPyNNtvN&#10;1mjv5ptwT6VY9JQW9svia60qyxAjTp9DWvlTNP8AV5etj8YWtnR44Xnjpo8lWTw0orZnrftow+Qq&#10;ZY1heYizWJ/3gCO6u5o3jNvM8fbQhXfypSpLH18qdBbb7C1jt2ge0iYq7Nq0LnUfSnlT868OssmR&#10;zLtDImTqog8KaojkKuIOf6jTI+q3+wtf3Rtw3IhCm5Srx/Exr/MdKjZbc1Q+3RH/AGq/5ulptftL&#10;tLZC1P8Ac/s7eO1vvVjStGC3NlcYtZFCJfGkxp5VaRofM3jYn0a2/r7Yurh7wRjcLp5dNdOok0rS&#10;tKk8aD9nXoIIrMubFTBqpq8Oi6qVpWgzSpp6VPSxT5P/ACMgjSI/IXuNdLaE+37P3pGoi/sKyR5m&#10;NAY+ef7V/wAW9pfDtx/Y/n0sSe6Ff8bkb/THV+zhTrIvyi+SZSUp8ge7fS2kSDtTe4bRze3+5s21&#10;f8R79oHoOreNO3xyk9GL+JPy77ZxPyB61PZXbG+t0bUzG4KLbGYXdO7szm4qSHPVdNQU1Uz5vJ1a&#10;U1LSSya5zGF1qo1fpFm5YRJGyg0PrTq0V6bGaO9kTxEQMNNaVqpYGtDw08KZrxHnf58sN4xbU+OP&#10;ce5BlJ8N9l11nKHG5TGVJjmOazeLq6DDOppahROJJ6+n0FidLlrfk+0kcRD28OvPdn1opbh/tacf&#10;Po43RUjtb5piCokjX4VJpJN4OCytTTWtBx4Y49aiMmczM9ZXy1GVydb5MjO6VFXkK2eeVGjgXyPI&#10;Z7fuldYAHp1Wufr7PlnntAUtpnjwtSpIrVFYVp6aiP5+dOgeNv211iMcIcsoY6ghpXyFFWnDPGuO&#10;FOu3zs6KdVdVAopchaidgAHiQ6i1ZHY/uX/N7e/HdL5R3bjMD/pj/n6v+57dtPhWELDz7QKfyPHr&#10;Ac5kWQtFWVClXZGDVktiQxAsVrD/AGbH/kL3T973/wDynzU/07dODabWP4rKGp/ojrkMzkrjVXyn&#10;8j/LKgen/dhuKpgNPH+vf3sbtfn/AJaE1P8ATn/P1STbbQ6aWUP+8j/N1KTM5B1dfvKgqkMcrAVl&#10;QwLNFHJputS1jGzleQL29vDcb5vg3OYn/TH/AD9VO12sZBexiH+0HWClyuQiE0/3dUz1f2tI3+W1&#10;yaIZKlKhwpjqkOstSKAfwD72dx3CMKxvpjVwvxnzrnj8uqz7Xt1ygRrOMOK0IVcYJNRTNaDz62pf&#10;5Z4eX4jde188s1RVZKu3NU1Uk0jyu0i5+ekUB5C0mlY4FsCT7D08tzJfzm5uXlOiJhqJNPEiSWmS&#10;eGunzpXFaAW7RHGdr24xwoniLLXSoH9lNJEK0418PV8tVM0qSNfzjppsVU9MfaSyI1XSbzadvJKC&#10;z0QwEsTIEkTRq+4YN9b8e3djup7ZeYJEmcd0IwxWtfF9PTot5ntor2XlRJI0oxueKhqafA9fWvVH&#10;c+ayH7skVVVRPMy1IjjqqrSWqx52HEwsU1gE25+th9PZxJf7gumP6+agFfiPn+fy6KVsbFySbKLB&#10;I+Af5uuVPXbhidJ6TITRyFkdpDkchTyKyOHRo5IKhZV0sLmzD20bi8m/tLkvT+Pvp9lTj5+uPTq7&#10;ptFuF8e0Ck8NCp+daoflTh0NMPyP+RmOiio6XvbtXHUqL+1SYXsnelBRQ6UVCEpo81pT0oo4J+nt&#10;mUO2nxCp+xaf5T1aK7hOoWhYr51VVp6fCor58eHXI/KP5HRag3yE7wPH1j7R3s1iL2BvnVtf20Yx&#10;8v2dKFmleuSKdQz8o/knOI9Pf/eIR5AjCTtLeqg6uARbOG5Fv9596Ea1BIHTizzxghJTno8v8vr5&#10;G9tbi+TW2Nl717F39vTG7mxOUxEEG595brzdNRVS1mHrvuo4qzMSpHM1PRyC9vxf8WLG4pWyeVDp&#10;KPH+ep1X8uNfnSnS/ZbkjdrdLlfFEiTAZppKwSS18618PTTFK18qGw7+aXvbfXXXSW1t3bA31vHZ&#10;2Wq+0MFteafbmeyOGSbGtt7fWae0lDUQyTSGahjjZ2JJCAi3091hUG4aSuAox9jOv89Nfz/b6/JG&#10;3x2kfa2p21ceJApT5U9fPqgmL5N/JKnAdfkF3UWNFC7n/SjvZdcslPFOZCozmkWZzwAPr7UMg8Rm&#10;p8X+T/i+itJrhEgt1mIYVqfXh5f7Pn1zm+TXyOnkhyL99dxNVQRqIml7J3lPFrNFXEPNBNmnimAK&#10;jgj+vt5QsdHK1/l1V7m/PiWqXhUMRU0r/Ko9fXrbM+M1fk8z8fOl9x5nK5HL5fcnVHXucyNXk6l6&#10;yWavy20cPW1Usskn7szNJNyWa5Iv+fZRNCjTO75BPD06FFuCtrBGxq6jLetfl5U66+TNZksR8fu6&#10;9yYXK5LCZnbnUXZOfxlbiap6KanyOE2Rn62hmili/diaOojDAq1wR7vbxxpIHVeHVLwn6K4RTRiB&#10;n049andT8ofkpPNUy/6fu5YXZjKPtuy9506LZI5XRYos0kQDyzMwsBa/0PswKhiXpx6DcDSwxKpl&#10;LGpzw/z9YJfk58ldS1I+QfdxDRMXQ9qb4ZLoGK6l/jYVhwfqOPe/DUUYjA8unjeTojKkhBYgfZ8+&#10;rff5YXa/avY1F29Vbt7B3vvDI7dpNmyYSLcefz24ab7mprMzr80c0tXUx008qwpMImVnUA86RZjd&#10;gGu9jSNdKOJifP4fCI/wnpdsMsqHmK3mk8WZJLVUxT+08fURxpTSPtr5dBf2R/NJ+VvU/YG8+u8t&#10;150fTVO0dzZjByTHa/Yix1y4+tlhjyVLJPv6hFZS10SrLFKscYkiZW0rq0jxjDKsqioYkU9NNP21&#10;r+VOmp7uWC4ntT2yxsQfn6fZ/PpEP/ON+TDGy7G6Lcj/AFe2d/Cw/rx2YLe7CJTw6bjv5jq1gkeW&#10;f9jrG384j5RFo2g2H0P4ywLOdsdg6mCujFVA7QCqSARchvr/ALfT20bldderLuajXrBDA4z/ALHQ&#10;Y7y/mgfKjc1RFU47LbN2XGlP4Hxe1dqJJj3kaonner/39NfujILPKsoVrVGn03t+A6La1gFGiL6v&#10;SSWOlP8Amm6VrXzrSmKVPTSb7u5ZhabgYlHH9KGSvp/bRyUp/RpWua0FEcv8xP5axrHGnZcYWQgD&#10;/fr7V0qWvcgfwb+o90ex296GS2kPpS4uh/1mNenxvO/tXXvFf+oay/7ZuhS6I+eXyh3b3j1FtDPd&#10;imrwe7e1Ov8AamZp4cFgqF58XuDd2Gw9ciy0ePhYE09cfrq+lha5PuyW1hCr+DbOHPm0sslPs8V3&#10;px/DSvnWgpU7ju889vHLuOpST/oUKen++Y4q/wC21U8qVNdnShp1pojGryyDUWDTPrksxJYM1lDX&#10;l1NwB+q349lrLIrNrl1KTgUpT+eejt/wimfM+vU33rqnXvfuvde9+691737r3Xvfuvde9+691737&#10;r3Xvfuvde/w/xB/21/fl+P8A2p/ydVfgP9MOv//U37D9B/rf8U97bgvTJ8uuPuvWuve/de697917&#10;pNbr/wCLHmz/AE27m/8ArRCf+I9pr7/kn3//ADSb/jp6XbaaXtpj/RU/w9aQVcuqvzBvb/Ka8/S/&#10;1nf2Ldy/5KN//wA1n/wnqPLH9SysTwpEn+AdNvikNKjxNYonN7gfpkcci458Z9oStSDXpfq70TTU&#10;GufSlOs1EK2Wmqp/4fPXw0gp3m+2VWnhimeKJp1jaySRJJOodmdAtx9b8PLpK93AefTFxIVMmkds&#10;aFmI+1QBT8yfy4dRzNLPWOXpp6OOKUxCOqp5oKh/WiiRUEckLxMh1BlkP05t9fbIfUzAJRRwPr/x&#10;XSgxmMyd+pQ5UH7Apr5/xfy6kpGZZ5FTy2jELyxQeR6qenerWFlpIqaCteUudIfWsaKH5cfn2jW6&#10;DXTj14lUhnkbiox8+PWxt/Km+NkGwOsMh27nsdUx7m37N9vhEraOnX7LY1PT4SfGvRJWYamr6NMt&#10;lKF6hvDUSQVcMdNKb2VVR3sg8SMLwStR/FWlPspT58ejXY0c7e11ItJZzgfwAK68fPUH9BTSONcC&#10;P87fhjjPkLt47xxszUe89gbV3HNj4o6PFTrn6WjxmbyNLhpzWUyzU3lylUpjk+4KQOzFYm1kBm03&#10;F7b6x2ttSMyBRqpp+Kp+E/L06U3+1/vUWMUVx4dwjAfDq8TUsaeq6dOiv4q6qYp3ausiV0NXUQ1s&#10;dVTzY+tyGNkp6gR+Ok+0yFSxghaAmGUI8rKXUjVYGw9mjqUldScEA/trjoNWx8fbLOd+2eVAWXjo&#10;wCBXFeJ8hw65Ts58ckN1KsLuJmiDBiAy6kAZS8ZZDyfQzWsbMuiMg1z0/GCsWlH0zDAalcH4hT54&#10;zXHVwH8rj5Ix7SzuX6b3Rl1pMbvzNyV+1I6lpDQDdM393sLLiqYTT6RLlsfTo8A1ouukEZu0pkCX&#10;cYpZY4buBe+E9wH4g1M18tOn0Na+XSvZPBs7uWye4pbziqAj4GWurzzrLDyGnT+KuNirHVJmpBUF&#10;IgJgpXwyq8AT9MbLIGIIkjAcG3KsP9f2inlQOoU1JAr8q+X5Z6OIoZdc5kwK4+YFc/KvUtrh14Nr&#10;KQ3BVryxfpIJvb3ZOIPT8IpOB/Rbqh7+c9/wJ6QH9aTf/wD7j7cPt7ZMf1gf0MX/AFl6LN2/tuU/&#10;+oz/AAW/VFk7IsEbMVBMVIiAk3LNRK1lspvfRb2trS3jk9Scfs6I7YAlwT+M/wCHoZ+nPjr2x3jF&#10;uF+udm1m5jgosc1X4chiKBI/v2mMYd8nUQ3LfbOBoD/Q6rcX3NcbbZ/SfvGVx42rTpilkpppWvhI&#10;9PiHxaa+Vc0WW9nut+l8+1WvifT6dX6kMfx6tP8AbSxfwn4dXzpio+D+XR8pJa2ogj6ny7RrIyrG&#10;mf2gLhHEbadWcp3dpF9ShVb8i44vp77YvEEcN3MB5n6W6/60/b1dNr5rFuJztFQfL6mz/wC2nou3&#10;cfQPZ/QuToqLsralftl62lqMhQw1NVR1kOSpII5QxpKqjqKhDUUkwiWeO3o86G7e6xTw3TzJZM8n&#10;h0rqjli41pTxEWvA/DWnnSoq3dQX1klud3g8CaavhL4kMmvTTXmGWTTTUvxAVritDQMI3WkqKi8l&#10;2qcR9qytBG4indyzKrOWbzekAFdJ4/Pt2NpFLCSKn5/7HSKZWdFjGJKgn5U/w1/yefViH8qrs7Kb&#10;B+Tw2zK81Th+w9p1e1aqCapZKOHMGvxWRwtfXJNKUkkihxU1IoVQwNXqJ40M3cnVGX/h/wAv/FdH&#10;Ns83jqLbTpcdwJpTSjsPt1Ht8qV8+toEUwWjUU4mjVqrzNrZUlVSCjD0KbLrIsDeykH829lE5L+C&#10;6/Dmv7R0fWyLDORJEorTNa17Qc4FKEkU+XRGf5kdVQ0XxS7BFe9NHKG2nHRGRkDNOdwUpeNnd0eU&#10;PCrA6UbQLsQfa7bjCu5WMjR1CiQHNPjQpX8q14Zp0Ub/ACXMe07q0MulNdsQKcdNwjn5DCn8vXrV&#10;NKqj1CxrIsS1lcI/LGVdx95ODL5DxKjkek/6kA/n2tfxEnuIjJqiBBXFKdqqfX+AH86eXRHEAtrZ&#10;gmsojox9aMwH7QNX508qnmspjWQAgM62UsFdVPILaCLswUkCxFr/AJ92VtNcdeKI3cV/UHwn09ce&#10;dcdGA+L/AHfmugO6dl77hyFVT4OPIQ0W5oUrKllr9tz1VI2TinoosnjkraiOOIfbKwks50DTrJ9t&#10;XUcc1tKxjrKvw/KvH/AOnIXa2kSaKtSwDgcXHlT0IyAM6mZRUVr1uB7QzuO3Pt3E7gw08dXj8hR0&#10;VdR1EDiSKSkr6GCvpSkgklLJLS1kbg6jwfZWrO0UYf4h0LGEQcmIDSQDUGoPHhgY81PmpBxXoK/l&#10;Qb/GH5EAkkr0N2+puLc/6Ptxm/1PJ/4j29Fx/MdJrv8A3Gl60y2/XN/yzf8A61Qe168B0G/wL+fX&#10;M/5iH/p3/wBbPduqSf2Mn5dbJ38nTj40b5awNu7tz/UXK/78PrQ6h/rW+n+PtFdnSEenA/4SOj7b&#10;f9xvy6KN/OO20Ye3Osd5rUqy5TrKvwL0Ml0eZts7lymTSSGYsw5O6irLo9OgG51WVVt0njNuUOmn&#10;grGa+uvX+ymj51r5UyV75GUTZbhZP7d5gRTho8I8a5rr9BSnnXFM9PFJqZG0sVKPwwYojxpItzbk&#10;+oj8fT25EusO1aU6am/TES0qT5/s67BLPOePTJCCPz/mqr/YHi590J49UZaoc+nW5X8ZSP8AZY/j&#10;4o5D9E9a6Ta10fYOH0vb/Gx49ltyKxXPyif/ACdH9sNNtF9n/Py9a2v8xn/ssHtgf6mTbK3/AK22&#10;rh+f8Pa6x/5Jlr/zWuv+0qbos3X/AJLO5/8AUP8A9odt0R8nkD+t/wDePb3SPo7n8uXUPmH1RYAj&#10;y7mJN7EX2pmvoLG/19s3f+4E/wDzWtv+0qHpVtf/ACXNp/6if+0K562q8/Y4LKAG98dmvxa2r0f7&#10;G2r/AHj2S33+4F5/zyj/AI63Qt23/cyy/wCaq/8AVxutITJG+UyR/rW1B/5Knlf/AHjXb2Ldy/5K&#10;N/8A81n/AOPHqPrH/cGy/wCaSf4B1Cf9J/2H+9j2i6VdWsfyeP8AspXff/iEs9/73fXXtNcNp0Y9&#10;f8nRhYfE/wBo/wAvWyhEbIf+1hVn/bVtT7Rk1oPTo8HDqUotr/xlc/7e3uh6o/l1y9+6p1737r3X&#10;vfuvdclGo2+nHv3Xuo8zzxsviQMqsfJdlW4KOsaC/wDaklKge7x0J0nAPn1ViV7xmnl1RV/OS33N&#10;DS9V9e0uQjEc0tTuXKYR1iNQ9OUyG3MdkJKeRwZKdRUV6i31Zb349r9sYLJexvHjsofX4q+X2dId&#10;8RbpdrWKTS9JSw40p4dBxHz6ornCRVUEcd2jH28UD6SgNNCghg1nxqJZ1RbMwPIAHFuVEkQMqAPx&#10;r5cOHRHb/qQCSlMkfs64SLYTc/WY/wDEf8V96Y0Yp6f5erq2osKcOnLEc5XGj+uRoP8Ae5P+K+37&#10;H/kobf8A81l/wjpi+/3Cvf8Ami/+Drd920t9rYBfycLiSP8AzihP/E+wlt5pYWA9Yl/46OpE3D/c&#10;28/5rP8A4enWekWeK0r6f7SspKNHJoeMNcGzoySMCpFjf8W9rXk8LSCtQ3Rey6ipBow6re/mG/F7&#10;ZXZ3W+6Oy54psTuzYm1chlsdlcX9tFLWxYCkyeWixM8C0M9RVNkEZ4vIHHjF2Kv9PdbeQ2rgs2oS&#10;yIoHDTWtT518sY6pd2q3dvKE7LiKJ3D8eFMUxx9a49OtYLwtT1E0Uw1SwTVSMVDRazHO8Su0UUgC&#10;XijX68k/0/J9IgjlniDV0NSvr0ELZi0EMkprM4qT6/8AFf5eoEMs1dNLTtK0XhgqKiAj0kzJ41jV&#10;pZDIwjJe7oCBIosfwVpGA5ILUAp/l6cuC8MazQH9eoA+w/EPzoOrz/5SPyQllh3T8cNzVkBhh+83&#10;NsR6ye0kjpDicbmNtwNkswkYMjhchTxU0BZ5HrZJCbxhUu4wh/A8M041/lT/AC9HO1zRwS3MCDTb&#10;aUKivBjq1/bXHV6dNUCohgQKUWiq4YfqjK7JB5NSOjupR1lBHP6bH88FjReFT9TVX+XR0R51west&#10;R/nz/U0Erf8AJUif8U90XjJ/zSf/ACdMy/5P+fl61QP5jX/ZYvbv/UVt7/3mcT7M9u/5J8P/ADVu&#10;P+0qboi3X/ktbp/1D/8AaHbdEg9rOkfR4P5c4v8ALzqof83tx/n/ALNTOf7f3S5/3AuP+a1t/wBp&#10;MXSra/8AkubR/wBRP/aFc9bY1L+pR/Rqj8f83ZB/xHsoHxJ/zST/AJ+6EK8B+f8Ax5us/GmXm3pk&#10;/wCifd+rdRZQfJAVGq1FLx9LsZ6QhR9fqAf9t7ui6iM+fVSKsp+3rTP+UIt8mfkTY3C94dpx/wCN&#10;13tm2uRza4k9mKCg6DFw1bq4xwI6Az3fpvo8H8ub/sr7qn/ltuT/AN5XNe6XP/JPuf8Amrbf9pMX&#10;Sra/+S5tH/UT/wBoVz1tjU3+cX/g0/8A1ul9k1aPGPWJP8vQhX4R+f8Ax5upKf2v+DH28woAfXqr&#10;+XXP3XqnXvfuvddg25H6vwf6f7D8392VqV9OvA06bchQR1y+OR3SGZ1+8RVidaiBI5SYZUlik/Zk&#10;Js2gpJyNLjm9idaMtMdb1Aa6PpkZCo/Mg14j0p+fl1rM/wA17pWj6475x2/8NTT0GD7LxCZzL1Uo&#10;xiUSbppq3Nx56KiiocfjnEtVBTUlSySvUTTTVU0pkFiGMbaQz20gVe6Lh/SrX9lKfP8ALoObiFs7&#10;wGbsjuHZl/o0CAj55NfLj1V8rIjEztonlZgqGOYoGCyGNRJJHGHWRSh1KCoEnNrC+1MmhWeHuPlX&#10;/Y6o4AYhTUHgfXrO612q9NDNVRayqSUUcdUXVXZJGTwyvA7JpPpElxbkD3cyrHpAidmPEKK0+3I4&#10;/wCTqi+BMSqnW6/EMDTXhxOa5+ynXACqGr7qGeBwVslREYpCGhiluVuyg/u2IBNiPdmbUFPhuv8A&#10;phT9mT04Y40AKCleOQf8BPXfP4Fx+T/T3TqvXV6glUp4ZJtTBJGVWKxFiFjL6Vc2Zj9fewAcV7vL&#10;59bVZXdUjVSDxJ1Y/wB5R/50+VfL32tanmlkenMSpG8ADVQkqtbqjiJZKOOMshb/AFf+296MN4pB&#10;+m7D51/yU6o8sUZkWSQB1pgB81r/ABKn8q/l58XkaSJAY9NQlQ6NGP3AJIklZo2kjVlDBQpa9gNQ&#10;+vt9VCjj3eY9OrJSTwjWgev8qf5+lVsXY+4uzN47X2jtTH1mTzWeyeMo6GmggUzVMoqYpKhNaPMK&#10;aFYWOt5AsfiVmLDTpakqgDx2koqfh/ir8/KlPQ8evOC7PYRrqlkpQ+lK+Xzr69bR+W6YwHR3wO7X&#10;2jjKCgpq7HfHDsipzldTUlPTyV+416myePymUIgLECulxcZF3lQrGCrm/BWG8adJytFBwP8ADno8&#10;htfpbJ7Rn/VA7sfbT/L1qgyq9RNLI1mVIlGoDSGKwx3bSb2LXH5PtaQXbUTjomVlAkSmQf29OVFS&#10;VeVmjho56eFkFFH/AJRK0as9TUx00a3jhqJdJMnJVGtYcc+34oHuZEjXCjieNKsq8Metfy6Qz3Sw&#10;xzySLQopIHrQVpXy/nx6stg/lWd/5ShTKUuW2UizwRyw0s2U3R5n10sNSgDPsxKaKSUT2t5CCR9f&#10;ZVa3kVxGH8PUMVz8NVVvz+Knlw+eBLd7Dc200sMc8ZdWIAYlC1DSqgBvzqRSoyegE3b8CvkhszD5&#10;vP7i2DU0uFwUVfU12ViyWOraZMfjaOqyNbXQxJNBXN46KikdYzCGlICj82XSXG1xohS6pIzAUp6/&#10;OvRbHt29K8guNrMcYUkNrDA044GR+dOP29FC1eKNI7ppbyIJI3Z1kWGaWmD8ohUySwv6TyFAP59u&#10;SqYriSEZUKpB9a18vlT18+mIHE1us3B6kFeNKU8/n9nUiOSWhko54JRDUQ1kNUXkaVadRCHCpMsU&#10;sLSmoaXQg1KQ3qB9NjRsJX5gft6rLGJ45Yi2miM1ePBStPL+Kv5U88bHfyv37L2V/LRx29Eq6KbI&#10;bl2t1TLkhjkf7L+KyVOB/idLFC88pialys8moXJsgB/qEc36G7WdpxLGTPCn+Lzvw/2lOPnXyoRH&#10;deHe7HvF860CsjaeP9luSR8f6XHhjhQ8etb4yJHFULF6f3wrBvUyyLSoZFH0/ToH+39mF0+hnxXt&#10;U/8AGQn/AFjr+dPKpDwiRHgijX/Qk/mK8Pz6Gb479NU/enaO1OvHzSbeO4qnIwTV8lC2UTx0mGq8&#10;jzTrJTWBeFR/nF+t+bW9pbyQ2tgdxFt4ullGnVp+J1TjRvWvDyp516ds43v9ztdpW8+n8XxO/Tr+&#10;CGWb4dS/770/F+KvlQ2uU/8AJyldIwndNGiyQRyLp2TPoeZks13XPOedA/At/j7YuN7fwYmh2BSR&#10;xrNTizL/AL6P8Ffz6U/1bMMji45nZq8KW9aUJB/0b7OsC/yeazTVK/c8UcUNHUS+T+58qLUtDJAZ&#10;INL5a5VVPLg+m/0N/d33WW3l8CTY1OpQQRNWn5eF/l6fPLdupic8yv8AGBT6b1rn+28qfz6p87E2&#10;I3WXYfYuw3ytNmm2tvDd2DGQpIpIopY8PuCvxMV0kijZHeOgEhW7aNem5tqK6FKDxPD06vKteH5D&#10;16LJZ4nlmtopi4hdlqV014ZpU8fSpp69IWL/ADEX/UTRf73P7tL8EX/NZP8An7qi8R+f/HW62t/5&#10;ZZv8Ourx/SXc/wD71Vd7KJv9zpf+aNt/2iw9CHZv+STs3+lu/wDtMuOiL/znxeq6PP8A0yb+H+3g&#10;21/xT3rbP7HmH/Twf9Zukm7rqn5Rz/yl/wDav1RhAC1SkY0HTRUz2c21AU0ANj+LavZ26a5GNeCr&#10;/l6JZX+mglmpqpJSnDifz6HD49/HzfPyN3/U7F2PX4ykrqfGVmWmq8lU1cVFDS0tVj6NnmNHQ10q&#10;qJciguFNv6G/COS4S3Vmbowgt7me6ht7eFGDIWJY0004Y865qajh0dlP5QvySqKeR33t1BTypO8Z&#10;Wuz++kKoIo5Q6MeuRG2rXY2JAt9fbTX9uYRKzU+XSsbZePo1xoCSwotDwpx4cfL8+gI+R3wQ7S+M&#10;WzMNvXfu5+tq/FV+XpsM393sruLI1P3tdiszlqQSRV22sV44mpsDP6gW/qbWGp1JopUR43rWtflw&#10;6L7uKWzrrgdu9V7RX4q5OcUp+fyp0S6ZlZqcwzUEsQkiDPj5GmgE1rtEJJFjLMv/AAVbe3qUAPr0&#10;ljlMyuxhdNLsvcKVpTIz8+Hl8+jxfy6ePmT1O6eXSK/PmUqoZGEe2cvUFWBIIYNANJ/xv+Le2L1d&#10;W23Qr/okH8541/y16XbWf93W1L6/Uf8AaHc9Wu/zfo/H8ZtjJdrL3fglRD9I402V2YEW3PrsPVz/&#10;AE/p7T2prJI1MlFP+9F2/lWn5dLL4USL/bf8ePWt6V1IebaaCkP+veigHtU3Ffs/zdE/+jRfn13a&#10;1N/sF/8AcLID/iPbr/Av+rz6of8Acr8x1uZfFT/sl/48f+IQ6p/94XAey2b4vzPQti/s0+zrl8qP&#10;+yYfkT/4gjuD/wB97uL36Lj+Y6bu/wDcaXrTMb9U3+CP/vMMH/FPa9eA6Df4F/PrmGQU7K3/ABw4&#10;X/Vakk/P40/7G/vzGi09SOqldWkV8wf2dXhfya442qO745kWwp9jeFmVH8TmbPMJE1IdMwCWQ3sC&#10;bkHge029SeBJsMlKkiYftEXRhsv6n9aL1cOktmR5/D9RX9v2Y+fTx/NR+L8UyU/f21KFKdsZjaDb&#10;+8ooKakjpnp5spuOtpdwv9jSQ1D1NDVVa0s5mM16UwkNH4CJd7S6xySWsxqHqwb044p8/tH2Hpzf&#10;rYmN9yjJMwYFh5tq+f8ARpxoa18vOhuBWLErKsyMWK1AGmLxB28bOt2dTLGVNrGx45tf2oijJMjN&#10;g1pT7PP8+i9pEMcWkChHGv8Aq4dPWOx2Zy0NfT4nG5SvamgE7vjMfUZGOmRJEhkeZqZWljRpKhAD&#10;o92kgkcqY2XHqadJSbdTI0rVIRmABUVpSoqzL6jIr/g6gSUVXj2WLIwzwuyFwammmpZGQu8SyeGo&#10;SOVUaeGRQSOSp96aKRdOsr+Rr04s9rMI1t49LaFZsqfirQdpPCh40r1i1FPErC7JKp+vBVv02PP9&#10;PdiagD06cBp0OHxibV8lvj2bWv311Fx9f+ai7Z90PA9WhNbu2+0/5Ot0CL6f7D/ot/ZdLxH2noTP&#10;x6y+2uqde9+691737r3Xvfuvde9+691737r3Xvfuvde9+6917/H/ABA/29/fl+P/AGp/ydVfgP8A&#10;TDr/1d+w/Qf63/FPe24L0yfLrj7r1rr3v3Xuve/de6TW6/8AixZz/wAN3N/9aIvaa+/5J9//AM0m&#10;/wCOnpdtore2mf8ARU/w9aQFef8AchlR9L1Ffz/0/b2Ldy/5KN//AM1n/wAJ6j7b102Nnn/Qk/wd&#10;NF2aFVEkqL4m1JG4USFlZF1gqb6NXHtF0YxsFOorXqzf+VrtPbe/u4t77Z3htvEbkwdH01uLNtjM&#10;pjqTIUdTVUW8+uaKJ6ykyENXS1KQw1sjepD9SOL39s3RP00iKe40p/Pq212wnvrjxZKxSKEK09WB&#10;rWvlThTz4jzRH8ynq/bnT/yAoqXZ2MxmKxu5NmbW3hHiMVjKLE4zGUuTqd04SSGipcbHSUhUS4RZ&#10;CdAt5AtvTqa/jhbK1VUrItdWfWlPI+h6cv4kt943cSS6LDUrIafiYEFaV9UGfnw6CH4l9EZbvnuz&#10;aG0qKnq025QnC5/f1WzxUz0W0KTPYuHOSU1Q+OydJPVVTTxxxwTxMsmssL6CDaUBEtpg/c1cfs8/&#10;9jpILO9vAYFh0urAyZrpU10HgK66N6Up59bcWz8Di9rYbH4LbsQpsPgYKLB4ykgp6eipYaPG0NPT&#10;QAU1NR0sStFFGsehFWNEVVUCxJKpk1S+IXyeI6F4KhI0RNKqKU/y9d75rKKk2vuHI5qeGkxlFt/K&#10;1WQlkbxxCjipJZqkSliIyqRQElm/St7D6+/MVcx26p8TA1/0vy/P160riCWK7r3Qtq/Idx/wAfn+&#10;XWkpmKiCfM7jWLwtAmdr4YZ6dg0NQsbq0kyqJGVddTJJ/ZXUADc/g7mk8SUnRpooHrw6BNpGYbWx&#10;RmrIbaMk8KHuWlM8NNa/0vllrSUIESysqurlWF1IAYfpv/j/ALx7b6U9T8Rk67buaxW4sNUz02ax&#10;eQx1dgqhKiqpYaevo6yKqSVJKOWmqIZFq4oHJWZCI4na50ke3YCyTrJWsQBBX+KvDPlTPka16ba1&#10;W7kSPxvDkUFg1K/DQkUqPixmuKcD1t8/FzvKn786O2Vv3HPRzZyfH0GH3dRwQSvRYneWLxlBFnqN&#10;ada/IVdLRVEg+4pEldm8Mq3Y3uSW+gWJ4yi5Ykk/sp+zoS7PeNuNsk0o8MklSta00+dcV1VrwFKe&#10;fHo0FNK0qxmXw+cIhlEClY1vMgQWLvYkC9uCL+9ICNNR0sUBbtkU1AVs+vVE/wDOeNqro/8A6hN/&#10;/wDuPtsf8T7c2ltEfMTU/FCP2+L0T7w1JuUhTj9Z/wBq/VF4UTCOIsyAU9K/BFiwolRSQRf0a7/X&#10;2ZOmmNLevwitft+X5evRLGpBZgeDt1cl/J13LBL2R2l19VQ08gyWyMfuWn8iNdl29nKbG1YvqPj1&#10;nckbX/2m1ubhDuUMVyLLxIEYxa6ahX4tPDIp8Pzr0dbHNHZrukcs1GuPDpxxo8SvAivxD0pTrYFp&#10;aSleeCpSngBalWVCkRj0OunTZw1nPBsfqL/69y9IYWZmW1jUr/RrX/AB+zo8MrrbpCDVSeNW/wAG&#10;r/L1Vf8AzVOp8dubpWg39HR0tPltibgp1FTNMUiOFzdJkaWvpVjWJi81RkhRMWJt+1a3quFO3zfS&#10;3E6xxoPFp8Ip8NePGvxH0p0Ub7Ct3b2skkdZYNWlqnGvTXBr/COtbJ2eoip5XkXVBVQ1AMTnU1TC&#10;qlzOrIukMzfp5tf6+zZ2YsQzV6JLfEZL90h8/s6EzqneZ2N2v15vg0P3lRtLfe191BImkgSdcbuH&#10;E1VdTVhjLeSiqKCGRWQgj6H8WNobf6yWK016fFdVrStKmlaVFfsqOmZpEtBJeSoZPDUsAG0/CysR&#10;Wh+IKV4YrXPA7o2NyFTNiMRXs8EVRWriXqw0TIo+8o6OolQJrkMd3JAPIVR/hyRQTiW1tpGi7XQH&#10;7KivpnjTy9ehrLZpBLdRQuQysRnNaO1PswQOJ4V+Qow/nEd31ZyGzejMQ8DUE9Phd7bleNj95G8l&#10;ZuvE4ykWpgneOngnNPNJNHIjlwkRGm1yssbRh48nieS0NPtr5/Z0U7xdiWzisTH3FySa/wBAquKe&#10;ROrj5U869UjTCOK1Q8sZeqigml8UQSITLBHTFY7FjYrThjc8Mx/qfa/UlKO1GHn69FHhuzs6CqlV&#10;FPTSoU/70QW+VaZ49cEKSqrKbte1vwqn8/7V9P8AYe9VQ/A9evFXX41p1wMyRqieTxyzz6onKO+m&#10;ppuIFRlkj8ZdZmK/X1orc6bFyJlVqtkenVGZVV9TEY8uP2g+RHFT5MFbyodmn+Vx3cN/fH2m2HV1&#10;Ri3X19U0+MnpKqaWWrfA1ePoqjFVsS1ErSSQCpepp1VeIYoY1Ja49l99EIZVkVqq/l6U/wAPHo12&#10;S9E9qbYqNcPFhiuqtAB5BdNFFTRaDyJJw/k7M8vxd+RSzNG08fQ/bomETh0Dv1xn5bI4AMkYD6dR&#10;Auynjj23EKEH1p0vuH1284pw/wBnrTWtd5f8Y5P94hgPtcvAdB78C/n12DeCL/Wi/wB5e/u3VJP7&#10;GT8utk/+ToP+cad8kGx/037lQfkDXsXrPm35tb2g3BtMS44sP8PR/tYrAP8AS9F4/nOnw5HpCQLG&#10;0kmK39EsjJd4o5mwE7CNr8ElACfzwfbm3P4L8wSUr224/b446TbvF48XKkVaVe7NePAW32dUawKa&#10;RaanhuUMNNqZjeRmmp43ZmY/UC/A/H+x9rh+hqj41APpxqeix28c1pTSxHrWlOudOqGqeOUMTJIi&#10;rpNyWEiwg6fodX3Fvr71BEJ5xCW0qVJrStKU8vn9vVJ5PCiBC1JdF/3pgpP5Ak/OlMcetyH4tSyV&#10;Pxq6I8qmFY+oNgw08bL6oaeHZOBpYo2vpJ5u30H1t/j7J5WEguVXgUcV+ymehNDGy28AbDeGjEem&#10;rQxH5Ela+dK0HDrW6/mLsW+YXbtxp01e3o/re/j2vh11fQW1f0/HtfYn/dbbD/h1z/O6m6Kd3XTv&#10;W5iv/KP/ANodt0SIjkH+l/8Aefb/AEh6O/8Ay5RGPmD1S0hsDLuQA/0P91M1x/je3tq7A/d1y1eE&#10;1t/2lQ9LNpXVvm1Z/wCUn/tCuetqjMLLLiMoCAIv4fl7yAMW0+RC2lFWzuUuVW41EW/NwS3wH7tu&#10;XB42v/Prf5+hVYtovNv86yj/AKuHrSGyihMrkU9etaucSq6MmiRZ5Y2VSbiSO6XVh+oH6D2LNy/5&#10;KN//AM1n/wCPHqPrA1sbI/8ACU/46OoD/pP+w/3se0XSvq1j+Tx/2Urvv/xCWe/97vrr2muF1aM+&#10;v+TowsPif7R/l62T4/0H/qPrP/c2o9oyKUPr0eDh1MH9r/lo/wDxHuh6o/l13791Tr3v3Xuve/de&#10;68H0MvHBOkm9tN/z/j9PdSaED16sqaq54dNuSmMEUspWMpGJZdTm5TwRmZJkjLxBypQ8ahzb+vt4&#10;pSGQhs0HV4kZ5VQLWPNT6emPPrU//mI9lz9o/Kje8iVtJX7e2bDTbBxFXRx6Z6el29XZeSsomqZP&#10;IG8edyVWA6galAP5ABtEga3hphs1Prw6C0rx22430hufECgBVpT4q1zU+g8uiNWkLwnSwhpQiKC7&#10;v6UZmDeokBpAebAfT37SY3Rya06bhaP6ZFRqtqYn5VpTrK7K4JU3Ekw5/pqB/wBvbR7q2XZ/XrSr&#10;pLGvHpyxB/3KYxv+m+ga3/Icwt/yZ7UWP/JR2/8A5rJ/hHTF7m0uk9YX/wAHW8FtX/j29usebYXF&#10;8f1tRQj6+wjt4rYWHyiT/jo6kLc20bhfJStJX/w9Pc0YlFyDpDDgNb6/1/r9Pa5o/GKd1NPSEP8A&#10;Lot3yx3HR7L6A7bz1ZWx0ApNgbyGOqZqmmpwmUm2fuCnx0S/dLJHOauslSHRpvdw39mx8bfxp7KH&#10;XpAkD1/0nlT519cfPq/j+BDduVqGiZP968/yp1pywyVCvWVFWtppKiqkcycy1E3mZJndgSLSzKWU&#10;gWAa34uTeRiLu981ZgQf29A4Rh4oEVqBBThx6jKqzuEkXTqAb0nS1yb21DkAEc/191C0JIPTq0h/&#10;VcalUEU4cfOueHSs6735ujrbfuD3rtLKVGLzm266kr6apo4ZvO00FZTzhYVjLq3npKeWnkuGvHOw&#10;A59uRoJHELcG8/Sny+dek0rPBYfWI1ZI2rp4atXzzTTT0Na+VOtwr47dvYzuzq7a+/8AHrS+TMUd&#10;NU5KCmMqpT5qLH0seXo5zIihZaDJGSJW0r5IVRtK3ABI0RF7PbuxoOBpx/L/AGehZaXJuNstbzRR&#10;mGVrXScedM/sHQ0y+RUaWZdMsdJUIyhtQKqBMh1WH4Uj6fn22wKNc+ixN+dadO4lEdDTV/LuTrVD&#10;/mMnV8we2X/46S7bkt9ba9r4hrX/ADb2abcP91tu3rNc/wArqbol3ldG+7sla0+n/wC0O26JB+f9&#10;gef9b6D/AGPtV0g6O/8Ay55Ik+XnVBkSQln3OwKf2HXbOUhRGH58zVAseLW/N+KzjXZ3Ef8AThb/&#10;AHmeJqfnSny6e25yu97UQtaC4P7baVP+f6/lTzqNsShLs4ZmQoWJj0G9lnZ5UJ/xaKRTb2T8BG1O&#10;K6f94Zlr+fp5fPoRxNrDdtKGn7QH/lrp+VfOgkE3SY3sAZYyf6/p9V+LW92c6Ap416cGXVPXprrZ&#10;nggkrg1lx9BWyOLMxKCmd/KAFIZ1EZIQ21Hi4+vvyy6VZtPCnWwK3AhOF9f9j/Z602vk26TfIzve&#10;oVtT1Pb/AGNPK4BCvM+7csJXjPKvGZVYKwPqABsL29m0fdFHJ/F0Fboab+7QGqgjPrx6A73bpvo8&#10;H8ub/sr7qn/ltuT/AN5XNe6XP/JPuf8Amrbf9pMXSra/+S5tH/UT/wBoVz1tjU3+cX/g0/8A1ul9&#10;kp+OL/mkn+XoRJ8I/P8A483Upfz/AMGPtQ/BOqP5dcvdOqde9+69137917qHWtKkDPAf3VWT0lb3&#10;BRkA+v4Yg/7D3YMACD59PQrGSxdakcPl0Rr+YH0w/cvxp3TQUdDJXbo27TNvLbpijq5Jky2DxWRa&#10;SNI6HG5KpmWsxtTVxJCAoknmju1wPdI3ljuImik7STUevp/l6TbnapdWzGWESOnw5pprSvka1oPT&#10;h1q39e7B332DvPBbPwWEqK/P19dTYhKWkp3ir4jVVKUbS1K1UCyU8VBS1Mb+SWNFdINTBFZjEIFY&#10;wut3O1YQOHCnQVnR7i0S125jJuWrCcKL+I1zwxinWyL1l/K++NeL2fgqLeGBzu4s5R0FCuUycmer&#10;sTHX5KOkhNfVQUuIko4lppakyBdS6ibkFlKuxGZZ5Lu6nt3RYWpTVFFL68PFjbT89NK+daDoTx7Z&#10;tEcMEEtktxLp7pPEmiOrzGmGVK0NKai3nTTU9VGfzJOkOuOg+9NrbN6ww0+EwFf1Pgdw1NNPk8jl&#10;GlylXu/feOnqPLkKmoZNVLioVstr6eb2FjCKWeQETOhpw0xxR/bXw0Sv+2rTypU1Jbi0tLSZ1tLX&#10;wgeP6k0lfT+1lkpTPw6a1zWgpXyxIFwePyP68+3emehS6LwON3Z3X09tLMU7VOG3h2lsHamZgWWW&#10;JpcbuHdWLxdWFaJ0YFUqNVvza1xe/tuU6Y2kHxL1uGCOe7t1lBK54M6+n8DLX86/LrZDzn8s74pS&#10;YSppcdtLL46rlxlR9lU0WcyU1fTaYXGqlEwqqcyRzTo5ugvpsPrcIZLvc/AM0cxaNfw/7P5enQiG&#10;27LrMH02iSUfEXd/h+Tsacc0Ir58Otcz5AdObj6I7J3Psfc9NloaPHyV5wuerKKSjXM4wZE4+gnY&#10;zNQ0vnqIwvmkjaoKGVAV5BJpass1rHNG2qY/Ev8ADThnzrnyHDoO3EP0N+ltPLpgoxRqfFwqKVx5&#10;eZ49W/8A8qX4y0lNja/5F7ko5fuc5LkMZ1xj8hHjJAmHhO36hM/SPLS1wgrxW0lXQLLAyyRmOqCu&#10;yOrlHfGRlVD21r8/T7OjTaIKmW9kWklaLXyArU/nj9nVoHydpJovi98jkkWlgV+iu3WjipUCDxjr&#10;ncA1uqtbW8mr1G7kABma1/bENAqLTh/PoyuH/TmmIq54/PrTeW6CdAbjxn8c/wCZhH9fa9eA6CrR&#10;F28UPTJxTqZhgafKYudXcM1djIyoUFSnmMpDAg3IaFbHj2ptfE+qgCSaQzqpx6uprx8tPD5/LpLf&#10;eFLa3KtH3CJ6Gvy9KfLreD2pTg7bwTiRg38Jo5WOlSzu9FT25k1qCqgAcf737Cm0lRt0Eip/aorE&#10;enaop8+HUi7qJG3G8U3DjTKw7SADUnjUGtPKhHnx8oOcwlLkcVk8bWr93DWQyiR6iGjaZBPBPDIU&#10;P2ojeWGKRgupSNJYEWPt5rS1keNvCowYH9nSDxJbdJfDpRlINAan7SWNafIDrSy7O25UbS7N3/s2&#10;tINZtDeO4ttVsmgI9RU7fylRjWqJlQ+MTzLAC5UAar+z+SXx5TLp0gqopx4V88cegpBEbaNoSaks&#10;TXhx+WeHSKeYtHkpLqWah8cVO0TTanWrpNMyaQAslPfVqP0W591+PTGBxIP7OrlV10aTTqjccPs6&#10;u3GToK7+UZJJTVNNPWbcyOLocjBT1Ec32OTh3diMm9Ey3GqeCjyEF2OnUHUhR7Lrp2k3uyuNNNJf&#10;Ff8Al2nT/n+v5U86g2hMc3LO5QpNUyDJpw17lBJ65prp5VpXzoKR5VilTyRMC9SkNe5BQj/KqKCR&#10;BZXbSxjqRcH6MLeza4jEsmkPxVR9naH/AOslPyr50BNaTMZXd46aAqceOlRnhiteH8+jr/y7p6ek&#10;+U3VslVWGJxWbqWKn8nhWolTbFVHHGb3EkkjyKqDjlrC9/aa7ZpNuvLBTShjOrj8L6uH+1px869K&#10;9u0f1n2eZ1pGBOT8tULwgf8AVXV/taedRth0KSLSefzM0lPTltHlkEZvGkkR0q4VgY3F+TZiR+Lk&#10;hnhFxCgdiM1xjgzN+fxAfl88CoVW4aJABkjIrUVJH2ceodTCI1jkSsq1lyFLURvH9xI8cQngdzLC&#10;HL2bzRooHA9V/wAW9vE0d546jAFCa8K0z/h6cknm8WNBo7HDfDxpXHH/AD9adHyXlWT5HfIZ43rp&#10;Yz3D2YY3yL66jR/ezIhQCI4l8RA1LZRw35+vs+ti7Qo7vWvl6dBC8kL308ZVQWkZqgU40x86U6Aq&#10;I3gi/wComh/3uf3eb4Yv+ayf8/dJxiQp6V/443W1r/LK/wCyO+sP+W25/wD3qq72UTf7nS/80bb/&#10;ALRYehDs3/JJ2b/S3f8A2mXHRGP50BtUdIH6/wCS7+P+2p9t+97QniLv8daVaE/s8XpJu7aZ+Ucf&#10;8pn/AGr9UZUztHOJU0XkoKeKzpq0hqanJINx/T+ns38Wup9PEAfs/wA9eiSZPqIJYa0rJWvHgfy6&#10;tO/k/wAS1HyS3qPVG1N1DuKtUxiOzv8A36649LCSOTgqhFx+GPtBdIjoQ616OdvdPqBOyGqJpFDT&#10;j58Plw/n1sfVUKS0lMXV3lmqzHK0ZmiMqwmph1SfbSxAl/txa4Nr2HsjuwhhCLHkfP8A2Ojzboxb&#10;yYlNCa5z+X+rj1Xp/NIxm1qr4q5FtwSiGto9wbdbb7GpaBjkxHkEaFiZGZ2kwc1dGPS3DE8fQrLN&#10;xEttGkdS9a54Up8s/wAukW5xePFdSPM6+G8bLpNNfdQjz4Alq54Upmo1eoUp2iV0EfqppqhaeELF&#10;FTzLVeOJXC6y0jQFXLH9V7WFrk9opqpYAj/L0GI6iFCC51ySMdTatPcVFMDiFDfmB5VNjH8rnaQ3&#10;R8s8TlJaqenp9ibFze8/GISqVlVNVY/Z/wBtHJ5V1sn96FqNWk/5rRp9etEty5MX0hT+0ZGr6eFI&#10;klKeerTp44rXPDo022H/ABqLcFfNvrqtPi8WGWLjXFNerga0piterL/5wLo/xn2OUDAP3hg5vVfU&#10;TLsbsksSD+mzgi34t/j7ZtgRJKhPwoi/s1f5+nr1i0UJIp8X+Gv+XrW6B4I/rj6T/eKOH2pbiv2f&#10;5uij/Rovz65NxTj/AIKn+80WQPt1/gX/AFefVD/uV+Y63MPip/2S/wDHj/xCHVP/ALwuA9ls3xfm&#10;ehbF/Zp9nXL5Uf8AZMPyJ/8AEEdwf++93F79Fx/MdN3f+40vWmYf1T/8EP8A1pi9r14DoN/gX8+u&#10;D2CIx50wDi9r+h/+Ke/MKr+Y60vxqOrxP5OLGau7xQ+lRSbFa45KsJ87Y24v9faTel8aXl+KtMTG&#10;v2CLoz2NNFjzUa8ZLb/rP1dLvjZuN3/t/c+yc9DJJgN0YLP4etiEqBfFXw1OPllaV4ZBBIsdczRm&#10;3pYar8e0BieSNbmOTS6NwpxofX/YPR07QmltNQLJHSvGlB6fn69aendHVma6e7g3tsDNwNTUWDzW&#10;QpsXWmm0VmTw7180uLycKNMUeKqxixyFASIXLR6m0lie/U+KDcCHTUAFa1oR51oOP2eXQIni+kjk&#10;tll8QxPg0pqD/Kppp0+prXy6sK/lJ7Wnyfa3aG7S1DV7ewu0Y4C7olTVu+c3JhKmlH201DVQLIKb&#10;BTLc2sJr82sUW4xxzSbfG2qsiyHBpTTo/bWvypTzr0fcvzLD+9Lq3udQiRFZSGFTLrplXHw6DxBr&#10;X8NMsn83PE02M+R+1MfSRwU9DV9PYDIFaeKmhLVD777HgeV4qYRoryRU0YuVUkL/AIcMbaqBJWUM&#10;M0ya8K/IU49b3iSSW7R3cFfCUAd2KVr8TNx+QHDz8qtnXUUUH0o8aqbcn9V7m/P09mfRWBXocPjB&#10;Hb5LfHoX+vfPUR+n9Oxtsf4/4+6ngenIErdW5rwJ/wAnW6Ai2A5vx/0U3/FfZdLxH59CNz3Edc/b&#10;XVeve/de697917r3v3Xuve/de697917r3v3Xuve/de68fp/sQf8Aebf8T78vx/7U/wCTqrfCP9MO&#10;v//W37D9B/rf8U97bgvTJ8uuPuvWuve/de697917pNbs/wCLFnP/AA3c3/1oi9pr3/kn33/NJv8A&#10;jp6MNs/3OtP+aqf4etH+v4r8s39KquFv9ed/z/hb2L9xH+7DcD/w5v8Ajx6j2zbTZ2IpxiX/AADp&#10;qUfoS/8AuoG/suDVNKdLRxUevVwf8oLbsj9t9nbqZxHTYzqap21JyPVLuveG1qqH0FgWsm2n+gNr&#10;/wC3amcJeWlsRXXHK/8AzjMf+HV/Lzr0s2mGXxL3cEFUtpIkK+vjeJQ18tPhnFDqrxFMjH/OF631&#10;ba6l7Mp4MSzB5Oqa1JIq6bLVVRlMXm9ybdpaMxUhpzS0aYvIPLNLJGEk8SKC0oCtbWVkkvxJwdYy&#10;vy+Oo+fl6db5iMBk2tmfWkck3iLSmo/pFTWppoUSvShrwxx6Mn/LG+OFN1L0dSdg51IKzePbNNjd&#10;wmphp9a0+zMjicRk9o4rRUiVnd4JGrGYeMqapY5I1kiYBNPdO1zGmmiQ1H+m1U/ZTSPXj0Z7YjpB&#10;dzC61T3Oip000hNXhjjmqSavL4qUxU2W0tH9mdUUYjE1O7tEQqK1azSTNreKJVEjfQkj+lhxYsGR&#10;fGlldqBqUHpStf8AD0uC6YApzIvn/FX/AAUp8+PRAP5kfeFN1R0HuPB0stJNufsWDKbOw+MmtLM9&#10;HmMDmky+RSFM1iZfBjqGjlRpPWElqI+AeGX2cXjyGWLuWPj5ceH+A9FW7SyW9jKsi6XuI2jTNaEl&#10;CW4Z0imMV1cRTOrHIpWqqElWoCyu8sZlJZkQCLRrM83iWMQSwsSjyEXbkuUV108yGrRdzggEcKV8&#10;6/7HRJPE1r4shkj8IBKFm0+VNIwa0Ir/ALbh1xeBPFqilgnfxRGXwypKkM7Rhnp9an1aC3LcWFrg&#10;NqRVDwqrEJLqAANaevlx8uqJLG4UCZDJ5hTXT6VNBxzTHl1hUrIhC6Q9DBJVRLJ9VkR4llEJCFi8&#10;sLFAQV9LkWP4ZRqajThTpwoVkhkV+FcfbTq2v+Ux3fW7X7Qz/VG4stPDgt64et3FhTX1NbKq7wxs&#10;+Bo4qWh8mRWnpZK3AvMrR+NjN9tGgt+r2nuF8ZDJT+z/AJ1/4rpdZSCB5oFagmI0/wBErWv21qPS&#10;lPOuNjnHHXF5SkSNO/3JMAHjkSolilhk/Ux8jQldXPP1Fr29oVfxAh0049HsKlJUUmp0tn9nVFv8&#10;6C33PSBv9KTsD8fjwba5/wB49+2z+x5h/wBPB/1m6J95/t+UPtvP+1fqjCJT6ZL2tSUpC/XV/ksX&#10;+2t7N5v7X/ar0VRiuv8A056tY/k8SRn5E9hk/qHSO43DcB00712DdVY/TXq5/wBb2lmIAFR69GNj&#10;FC8umWPU3ka0p6/bXrZKo5o4aejRrH95aKNh6TZC0aD8316Cfr+fZeHH6lF6PQpqyasLSn+r8ui4&#10;fLXF0WZ+MnyD+9hp61cT1X2dloKeoRXIyOB2ZmcnjJqcEELVUmSpoZEb8Fbfm4at21XKY8z1uen0&#10;0sZWtRx9KdadcrBlKqWYCQozMqqwaMJCxcLwZXMeoj8XA5tcnOvW7inCnQPiUo0i1rQ9OOLCyZOl&#10;p3aVY563HpI0PpdohUapYg3JUTxgpfm2q9jaxX7b/wAlGw/5rJ/hHSXdP9wbv/mk/wDg63YFr1xG&#10;zKDM1FX4KTC7WjyU8uqLWyUOLlWaWqkeSNvGaVC/A9IUksLA+wpZ52i3QDvMKU/3kdSJc/8AJWlL&#10;Hs8Zgf8AbOF/lWvWoT8ju4KjurunsDsWsNM9Bk9w1iYuCBqxkgw1BUVEGIiWCoymTg1S0JSo0xNE&#10;A87qQdIYiKAiKyt0Iq5rX+VOgVdP9TfSODRCEI/NVb5fxU/LoJtobRy2+tzYXaG3qA5DcG58lBic&#10;Hj4pD4qzJZOeKDFUSyadNM0spbyu48cPBZrG40EiCTTTf2ajj/gH59M+PObuKyt0rM5oueJ9OGMa&#10;j+XS27l6a3X8fd11uy9+U5gyVHTUlXHXU9Jko8bk6LKxytT1GLqMjSULVyUc1JLBMY1aNJkZQ7KA&#10;zN2zJcWsV1GmlGJB8+FKHgONellwjR7jJt7S6qJqVqU1KfOlTTII4nhXz6CREnjWF2RVd46CtjDr&#10;5EVHXzXv6bSMrFb/ANm17H6e6MW1YHaP59Mx+E9uHkWrMxFK8NPn861/KnR1/wCX/wB3ydMfI3bV&#10;dk6qODau6kh2VuGsrJJnagx2YzuJniqUmTJ42OmSkko0LTtFUeONCgVfKT7pPGZ08Rmp4f51r+z0&#10;6dtJYtvWZ0jrrZBx+37fXrZT+S0/3vxa+Q1Ur6oqzobt2rgIfzIYqjrrcMiPBN5GEtNJfVGbDg+2&#10;I8hG9ejy6QRwzqGrUA/trjrTZ1Wkm4+kbn/bwwD/AIj2tXgOg7+Bfz68BaKBRyWEf+2RufduqsNS&#10;Mnr1so/ydTp+Mu+XAZgO8dzE2AFtGw+tDbk/VibD2hvE8UJHWhrX18+jvb38O3kIFSop9ta9Fz/n&#10;Ssy5HomPxuWej32gKi6AKuBjDM/CqSW+ht7pYMzx8wOVpm3H7DN/n63uYEbcrLqqy/VE+XFbb/N1&#10;R0wlWWkWRGilNLSSuh9QUCFY0AkHpbX4yePp7NJv7X/aL0RQdyM/q7f5OpmIQzZdBezpNGyDTrLM&#10;00Tqui6g2eIe7WytJcRQKaNIdFfTVitPOnpUdNXbBULt8CK7fsUgfzNfy+fW7Ls3FUm39ibOxVFG&#10;tNRUG2cLj6WnVdIpqaHHUUdNCACRaOKML+PYZ28s9lHI3FoHb/etJp+XDoe7iFTcL9I/7NW0j7BL&#10;/mIH5dauP8xxdHzF7dX6E1O3pP8AkvbOJH/RPs5sf+Sdbf8ANW4/7SZugtu76t73UU4fT/8AaFbd&#10;EcZtNuL39qOkXR2P5dt5fl51PGvDPU7jC+q1yNpZ1rXtxfTb/Y+098CduuFrSs1t/wBpUPS/aGjT&#10;edsZ3o3+MUHr/iV11sX/ACo78wnQPTe7d3ZCppVypxVbi9uUlQ0EqT7hy8lRQ4gyUslZRTS01PkY&#10;1lnkQOIaeGV2HADE/hPcwrYjCvbgFv4ahlrTFfsqOjs3Bso7a9eOpR6ha01aWqRWhp5eR49afs7i&#10;Sqq5BBNSiWeWVaSoRkmponkc0sLqaiqGoUPiLEP+okEccie6lE93czAUDuW/aa0/LoGWa+HbQQni&#10;iBftoKV/P/UesZFxb2x0p6tZ/k8i3yU33/4hPP8A+8b766Htib8PS+w+J/tH+XrZOiF0/wCq+rH+&#10;3ran/intE3Bej0dSlN9f+Erj/bW9tnqj+XXL37qnXIAH6kD/AH3+v7917rxAFvUn+xbT/tvrf37r&#10;1CeA6hVvkNOyxkXZlVnj1yGMG/qsi8+qwA4vf/D3Vh5+nT8Q+MHGOi2fK7uKLovo/ee+Ji38SpsD&#10;JjcMjwxTU75/NQVNJh9cc2VxSl4K9Fma7X0RMoHr1K7AzXLeAEovAt6f4P8AD0xdtLBa3EsR7xwH&#10;rx8/Kn+XrUErsnuDeOYzM1aK+fJ5LKZPM1vlFXWTu9dkRNUzxQATTeMPVaRp1B2UHV+4NJ2iMi+F&#10;GVOnzJ01r+3oIGSzj8C6vgI5HrUGprSnmFPCvp01GKeGSfG1CNFWRK4mhcMjRmEqpinR1SaCZPJZ&#10;lZAVItz7oRMXRJUVa1pRtX+QdXE1jJ401lMHGKgBhTjTJArXPAeXWAKqIQDq8U9jb9JKL+G/x1/0&#10;4t7o2HZPTp1TqRX9enXEcZPGj+ldQj/k6dv+ivamx/5KO3/81k/wjpLef7j3H/NF/wDB1vA7W42x&#10;gD/qcHjT/tqOD2Edu/5J9j/zST/jo6kHd/8AkqX/APzVb/D08TtIhRgt4hH5HIYD62spvawH9efZ&#10;nEAQ2c+X8+i9iVRnAqR5dUz/AM4DuKnxXW21umcZWPFuPeGcodz5ihkSL7UbOxUWbxM/3Msk8bBK&#10;zNSBYmCMGNMwt/R+GJpIbmbg8Wmnnq1Vr9nD58ei/cLoRxW8IHfNqr/R00/bWvy4fPrXrriJRQvD&#10;rsaahaeYw+Pz1EUKx1pDCngDK1Ujta76dVr/AJKmPughkPxtWo9OHRPChQyqWrSn869cnVRMsoYC&#10;Lj+zwxNvTquNOm39Ob+99XYa0ZOFevVWoyxTQBRPSv5InWGOXxlkfQWMl9Q8oRjYchLfm48Plx6q&#10;sdTDCx/SzX+VOrgP5UPfg21uXJdI5arMeL3XLV5jbVN5oWnjzMS4mir6NYjHTtJHPiKYVBZT6WpX&#10;GkmW6tXNuJhHcq2loq1xXVqpTOKUp8616MNrkMV3PtvxJOB4Z9GWp0089QJNaimjga1GwtVlpKSs&#10;YaVAgrCgDam0JT6AxJA9EzqSh/KWb82BbO4eGVtNCYX/AMnRlagrNpJxUafmupQG+VSGFM8K1zjV&#10;D/mKKyfLrtHWOWG1n/2DbVxHH+sLe1+3f8kq1/5rXX/aVN0V7y+rmHeRTh9N/wBoVt0SFiRb+l+T&#10;/Qf8b9qekXQs9F9k1vT/AG5szsWiIM2289hq5KX7pKU5CgTJ0v8AGKISyRyJBHNjtYkmYMsMd2Ib&#10;6HaoJmNuTpVxWvGml0elMcaU44454dejuDZXVvfiLWY9S6a0qJEKE1oaaa1pTPCo63KdhZ3G7m2l&#10;gc7iKyCvocliMPkYK+nIeCphrcRQ1lPNDMpaGohnpahCrozIQeD/AEJcnsbijt+wsW/y9C0BAodG&#10;qHAP2dqrT/jP+TyqVPIrtSuiKXkmaVAAVAVnGpSxZv8Am3/vPuzL4lKmlB15cSI/p0V75Zd74f4/&#10;dN7t3bkKuCDKTYNsLgaSoSCoSo3FlaeuxeIVqVsjRTS08OTkE1RIgcQU1PI5H0HtuNDI/gqO08W9&#10;Py+f2+XVLyaO1imndxrYYH2fP8x1qDZLJVmayuWzWR+5FflsrksjVpVo8VQk1bWTVYEsbVVYA8kV&#10;QrsRITqcg/S5OgBGiwg1C+frX5f7PQV8dLirj4/P/J1D97690eD+XN/2V91T/wAttyf+8rmvdLn/&#10;AJJ9z/zVtv8AtJi6VbX/AMlzaP8AqJ/7QrnrbGpv84v/AAaf/rdL7JT8cX/NJP8AL0Ik+Efn/wAe&#10;bqUv5/4Mfah+CdUfy65e6dU65AA/Ugf77/X9+691zUaTcWb8W+n/ABX37r3UNwRP5HIWNldCh+l3&#10;06Tfg+mx/HujoXpRqU6ei4Oemusx61hmoapklpZICJIHVHjkj5Q6opY5YpQBJexFgwB9uW6CPW7N&#10;Wn+z8+qPI7OqLhDWvz4dE6+Pnw12P1HvftnfJEWQzG+d7ZjI0EMmCwtHRbawFZURZCPC4GJaSaoo&#10;6d6xiZZBLeWOKCOypG4lvPfPfaIvD0RIMitdVafIUpQ+ta/tb2/bYtnubq+gl13MwAU0p4YGrUOJ&#10;1aqj0pp4GuDpLBHRU60yFndrKZW0q8reMAu4jVU1FUA4AA+igKAoorCOiqOzyHp09AqwuigVyT+Z&#10;49a3H84ZWX5MbF1/qbona7kf0vv7s0W/xtp9r4DUMfs6JdzINwaCnVUJFxb2o6Luhz+LyBvkr8d1&#10;J+nevUTfT637C29H/X/m5/vHusih4pFrSo6ctm03dvjz/wA3W5b9rG8NOk41qshhNyyh42V1YFFc&#10;EglAfrxb2hBaBPDVqqeP+r8+hLJGshDU7l4H0/1U6KZ8q/iRsn5HbX23hstbC123N34TccW4KBsX&#10;Q5n+GxPWJncWMvU4fIVVPR19DISyrceVI3IJjA91ilaDxDD266V/Kv8An6T3FtHfJGlwtXjPafSv&#10;H9tB0YfZmw8RsjZe1NkYSjho8NtLC4LB4/7UGRVpcBiaXEQ6ZmdXJMFKFYlQWI1G7MSWpJpCaua9&#10;LVUAtpFEoAB6cegy+Tsvk+L/AMjFETRrD0V3BEhcEs0a9e7j03kP67En8C1/d7dtROPMdJrtdNvL&#10;nj1prn6z/wDBD/1pi9mS8B0HAaIPz6mY/wAorcOYyoX+K4ZZWPJVZZniDAfnSX9vJIYKXIXU0bq2&#10;nhWhrSuafsPSOeMeBdFnovhP/g63gNn1Hn2vtyQODfE4kqF+jBqKIOA1zcK6EA/m3sNWkZtbK0tz&#10;lkQLXhWgArTPHqRNzIO6biFNVErZ/M9Tq39yWBCVS1VK5VjZSVjMQVnt+nxTt+Pr/re1Kt2s9PhI&#10;/n0j0hhpPn1pr/JtL/Jz5DgurOvdXZ0evUSJlTd2UBlBt9Wk1H/C4H49mkXdEj+o6DN0QLh4wPh6&#10;AunUFmlEQnZZfAoSYRsFqo5oqg+qSNHXwKy259TKR9LF1X8No30aquF/bXP8uqoYiJWkSpSJiP5d&#10;Xr/G/p197fyuO1MHHNVZHIb7n7G7AxcGAhUTzZXb2IoKHbeOgjSGqllm/iWyqdWPoVpJCpta5L2n&#10;DbpoaGihUatf9+24anDy8Wnz01xWgX2titry9NKkup5HdVWnFortTStTTULcnhjVShpmi37aWlfw&#10;TAK9HfHyhfG4MlJIUlcSxIiyxtKp0NYXQDgfT2vqUuGetVOmn5Iq/P8Ahr+dOimK4hliVoRhmLD5&#10;qQoB/Mqw/LpZda7wyXXXZG0d84uyVG2N04PNUsryosA+3zOMq6mGZG0mQVNNQvDYEX8vINrH0kcZ&#10;MivLp8Xhjhpr888fl1qWRo0+oRe+Ngf8/W3l8fO69md59Z4Xdm2cgamN6ODF5Kjkako67H5r7bHy&#10;5SlqMf8AeTNEYamuuC0g1IVsOD7JZE8BvBnYIo+A/wAfr9lMevHoWQ30d4Ib21jLHSA6jOg+VT/S&#10;z5Dh0NcsiRGmWaGUPGI4oljUzyHSIHWVUjBYqHcAiwHHBP4qQBWMmisKg/7ZV/5/B/LpQp8fx5kB&#10;BTTUEU4mnH+fWqB/MCo6Gg+XPdVNj6aOlh/itJUzJGugNXZDDYvIV0xQqtmnqapnP15b2cbbOtxZ&#10;QyL6uKf6V2X+emvy4dBjcYGg3eWMmoGjPrrhim/l4un56a4rQErh/wCA8X/URQ/73P7UzfDF/wA1&#10;k/5+6R/8SJP9X4G62uP5ZYt8Ourz/WXc/wD71Vd7J5v9zpf+aNt/2iw9CLZv+STs3+lu/wDtMuOi&#10;L/zn11VHSPNv8k3/AP8AWjbftzZMf1gb08L/AKy9It5/t+UP+oz/ALV+qMFAj8JJJvT0w+n/AEyw&#10;fU+1gb9KJqfFX+VP8/RQpw/+mPVq38nYqnyT3+x9Vuk9wnQCgZr746/ayh3TUw0fT8i/9OWpwxMS&#10;gYYGp9OH7a9Gu3IzmXRSopgmlePWx1JUxUqgvJA7wvNUFWqDCkcaVtRPKxZ4GDnxvZfoOGJKqrMC&#10;50ihaSW4fTEowaVrX88U/Po4VbmSSK2SMa34kNXTSny86/y6oZ/m696YXdE+2ulsZW4/IDESUu7M&#10;+9FNT1FdhczNQ7nxODxs01FV1MNFKsVRNPPHJqaRBFYKpDlTs8DPJc3bj9A6dHz41/ydFG/Xot5L&#10;OyjXVInieJmnxLpXyPAnV/taYrXqliaBqPRUsIXiaET1JoY/2wv2JWeRozJpdo2SPV61uWFh7WSo&#10;Q7Sq/wDtf9mv+TovQqI3JGDp/KiKp/aQW+VafPq8D+UB1ok0nYvbFTTOEoqii2Pi8i1SGjFZBDht&#10;1ZmjSnjVm8DtJQAkkXYG36SPe78o0djIPiAeo/3nz/b0t2AyAbmsqEI3h0PrTXX/ACefQ/fzfllH&#10;xl2I0zo8z91bcaUoCv7p2F2R5PQf0Kzcgfi/tNbZeZ/I0/lXpTuDDREgHCv+TrW9A4J/pj6T/eaO&#10;H2obiv2f5uiX/Rovz65nmm/pZU/F/pRZAe3W+Bf9Xn1oLW5Y14EdbmHxU/7Jf+PIF7jo7qtuRa+n&#10;Ym3z/U/19ls3xfmehVCaxr9nXfyov/ssXyIHFz0N2+3JtbV17uOw/wAfp71Fx/MdUu/9xZj8utMs&#10;3vPe36G+hv8A7pi9mC8OgwralGOB64yf5of8sB/1rk92Pwn7R15m8MCWlaECn2/8V1eF/Jq5yPd4&#10;HBam2IoP1tqqc0pNvz+r/ePaTdDS62A/0J/8EPR3tK6LXmiKte60NftFx1e2RCY21RyFKislhqAL&#10;yK0RMjuCBoKho5GXg/U6vxb2XJK0SRkCoq3+Ho0eJJCmsZCinVNX82b46ZbeG3Nudy7JwT1ub2rB&#10;TUm6RQUYNXNt1Vz2VbLhxUxiGHEVEjrUArIWgnQ3Hhs6+xuvEllgaKgloFNa94rpWlM66nOKU4Gu&#10;Cfc7ONGj3JDVbWKSSSMD+0jrGpYHyMdQQtDqDHK6cqH+Trs7G0XRHYG6qimmi3HV9m1u1chVwnxQ&#10;1OLwu0dl5LHxNCR+3JTVWaqEkUlwJdShjpJNZyY7yOh1eAGU/wCnNNS0/o0GfOvAUzba7aFYNyhh&#10;UL40wqwzUINSsOFQRIRx4g9E3/nHKIvknsiRNTGTo3bRJZUDFm392WxvIiguBq+h+n+x9u2KDTIo&#10;9a/tr/m6S35JvBGfSlfs6qgBKiEEX1shv/t/8P8AH2sZdNM9Iq0d0pwp0OfxfbV8mPj2LW098dR/&#10;n637H2x/xT22eB6ftjW6h/PrdBX6D/Y/9DN7LpPLoQN8bfZ/n679tda697917r3v3Xuve/de6979&#10;17r3v3Xuve/de697917r34P+w/6GX35fj/2p/wAnVW+Ef6Ydf//X37D9B/rf8U97bgvTJ8uuPuvW&#10;uve/de697917pNbs/wCLFnP/AA3c3/1oi9pr3/kn33/NJv8Ajp6MNs/3OtP+aqf4etH+v5r8sv8A&#10;Wqrjf/Wnf8f439i/cT/uw3Af8Ob/AI8eo7tf9w9v/wCaS/4B01g2VZf6Q/p/1lZvr/sPZcFpVq+n&#10;+XowHxxfZ/m6u/8A5NsRkzvdVS0jho8XsmiVAIyumorc4WdtaOdSMVK2t+n/AB4Q7pGRuOxzh8GG&#10;4FPt8A8fy6ONjdl2/mZQcePaN/vP1GP59XB909B7D+RWz6HZnYv8bkw+J3Vj9y0hw2VfGVgyGJgr&#10;aFUkm8U8b01bi8rVUsyFLmKdipSQI6sRuR4UiilF0/bQ8elNzawSV1pUsdX2ahQj81LLX51p0MOK&#10;w9JhaWko8eDBSUFFT0FJTIESCGCmiSGALDGqRIUijAsqqCebXJv4xiV2etP59PRFYoxGq9o/wcAP&#10;yUAfOlevVcDRNEIWkZfvVqZEaV2kcn91xEuqNTpigfg8c+6tAgUs41fy6eDhldaUY8D6da0P813t&#10;Nt8fIbC7MjmjfGdbYKioJ4PtaNgc9k6zMVOW0VCtUGelmx1TRxuFZDqiN/ZpbobWINE1FlGR/peH&#10;/Hj0HL+ZrieKKYa1h108svpFfPhoHRFujOqq/uPtLZfV+FiqKqLLZePHZMXWd8Vt96+kTNZgtPNG&#10;AlHQ1rqyXXVeIBkdEcK0WFKzaM0II9T5H8v8vRf4c0kUFm0iSuZNXclcA/CO7HHj/Lo/38xH4jbb&#10;6Lk2NvTrPEvTdf11JjNs7k0GIpSbhpqfK1hq1t42k/iOEoUackAQmn1XkklN0G2zErdRSNkEEH1r&#10;X/BT+fRrzBbxfU21zbWccLSroKIPxrTwwT566t5CmmudVBVRDE2uSYyMySSiamRFKBaZ1jmp4JGZ&#10;LTFYnDXFrrILgG6hQW0kimD/AJOi8qFVCHqRhv6Lj4l860xnFa8OldsfP57a+7dt7kwbNS5XAbqx&#10;W4cZPBG0ki11PkaGWnUwCoiaohikhDvHdUkQMpKg393FAjxEV8SmfSlfLz4/LpPctLH4N5GKiJqa&#10;f4mfIFc07VY8Dw63K+luw8L2n1ztPfG36mnqsZn9vYXKQvSiFvC9Vi8ZUtQ1JpqqrjSroo5kikTV&#10;qR1IIB49lkpEbNGoqUH7a1/Z0Ni8X08F/A+uB0JU8NStivnShBFM8OPVOX85aVZK3o1HH+cp99pa&#10;/I8se201EWvxf37a1/xPfJCe5nhx6U8Xz6J9/QxzcnkZ/wBy/wDBbnqjClEslZUofTDTUsV78D9q&#10;GGPgf7WDf/D6ezeRdUpz+Ff8vRUqhYhJWup2x6Up/n6tW/lB1NJB8jt/qqyyGXpXcMBMcYIUyb16&#10;/JY6mH0/A/P+HtBfHwYw3Hj0ZbWviXHGlKfz62Q6e9ZTxmGN0Smyc7+SXSikwVOlGtqJ9fkNrX+n&#10;+PstTU6FkWrNXFejqSsMrE08MjJrSnpQUz5+n8+ilfNrsfbnXvxt7mgzlSkc29tlbo2TjKTz4+Cq&#10;rcvvXbmTxSU+Pasr6YNNTJK8z2Bl8cLFI3sdL1jCj3scXjDX+IU+H0881z+zpDud9HabfNd6Sygg&#10;KOGqvoc8PsPWo/PA0AqYlZJI4awQI8cyT2RY1BbUul5j5Fa8jLGXUqdI9m7w+FPcKGqopn149BqK&#10;VXZiOJAJHpWvSs2Hgq/de7dtbbwlLU124Mvndv0VDSUaCYmoqsnFCInBZNRkHC/S7kL/AGri1rcf&#10;T3lvMVqsZD8aV0moHDz9fL0PVb6Ez27xKcyAr9mrFfnT08+tnf51drS9S/E3cemXGxZ3dW16DY2K&#10;psnHKqzVe4MFkaavYxxlHSpp8NFWMhSWyyqwYGwPsj2eHW1lbyNpSJCpNOOkAA+VNWfPHz6Fm+Xf&#10;gQ3F2q9zyoQOHF9Rz8qAVpmtaDh1quQwLJD/AA7Q8yLUyx1EnkpoZYXUU4q3jkiSNBAkhLRApqAO&#10;m7fUHCsZJtOnSpJHrSn7ONegq6mzuRbV1qkcZ18K1ULwzSmivHz+XVv38qfoKq3PujcPduZglGI2&#10;XRZXA7IdkSOhr90w/wAIqqyuMYepFb/DMTWiBg8aCU1pZSrRcpNxxS2WSqFu7508v8PRts8QF3Pf&#10;MdLoB4ZpWjEEahkcBin9Ly6MF/Ny6Jqtydd7W7hwWNhnyu3MgcBuVaaBYwMFkcfX18GaqJQjSFcd&#10;mQIJRI3jSnqVdAnhYTWgmjhjuoC1ElCBB/Bp1V+2uoenDz6evYWkubW+gUOYNakcKiQqI1LZoFeu&#10;aHDk/hzQOWdoYVlYzr9tBdIU1SxAozxQEXUsVCtfTewAJHqA9mSxstvArx8K5/i4eXlToPpqk7rd&#10;iUY1pw0hqMPWtVIJ9DVc0r0ouvdlZ3s7d+39gbLoqrJbl3HksbHh4KeJ3iiqoqyN0jylZBTVZoKD&#10;yaJalphDGlLFLKWPi0tSRU8GVS1CenJreakUYJOpga+lP89etsvtSizuH+EfbOF3TJRT7qwHxg37&#10;gtz1GNLHGVWfxHUWVoMrU4oyaZf4XNWQO0GpEbT+pVcsilMTGojIwtOhPcVa2kkPmqin2V/z9ahT&#10;D1zH+sbj/bRQf8V9r14DoPfgX8+uUin7KCRDd9cK2uoI1F2KhdXkcsqn9Kn6f63u3Wutgz+VT2x1&#10;3sb4679oNy7w27gZaHs3MbnyEWZyeMoVx9Bkdm7AoMdPWmryVK8H3VVjpliBX9zxta2nkq3CZoZr&#10;QJEzFtQx5fDxND6/4ej3aUMkd1IWARNNan11cP2dEL/mWfIzCd99u4DE7JyiZ7Y+xNs1uFasoI6Z&#10;qDI7syGVrZs7VQVVNkKxaiCOliotAVgBc8m/Bpb20sVtdLJEEE5QihqRo1cRQfxevRZfXdrdXttJ&#10;bXBc24cFdNB36aUNT/AfLquh5NMkbMlSFhgSJYjoaNBEiqBGC+pNZ5NyfoPd5j3B/kB+zpLGvhwv&#10;mpDV+2v+anQhdN7Un3/27sPZkZqqal3ZunbeAmrYaH72ekObzNFi1rEp1qacypQLVtK6+RA4XTqW&#10;9xeyuPp7iO4lj7Y2DceOk1pwxX1z+fVLq2W9t4rJJ9EtwShNK+GpFC9KjVSvCq/b1ug4+B4sVi6B&#10;/SKDGUYdCfIyyw0lGjwmT0iQJcWew/pbj2H7VfCs4UpkW7L/ALzpofz9PL16GMsiStcyJJqrM2f9&#10;uhB/n/LrVf8A5j0nk+YfbTEWYT7eUm97hdtYm344tf2Z2ONuth/w25/7SZug3un/ACXN3/6hv+0K&#10;26I0yki4DG39ACBf+t2BH0/ofajpL0dT+XjV01D8vepTMUYyvuorKJVU0jxbSzTh2iazzJYln0n0&#10;RqzckBWT3507ZdOMsJLc09aXEbf5Kfn0r2kat82uMwakpcEtX4f8WmThTNddeI+GnnUCH/Mz72j7&#10;h7sXa9A0Tbc6zfIbTVVZXjrsumczP96aiWIqYo38iRY9gDIAlPKVcib0WtolghIbMjxKP9LoeRfz&#10;1cfKnz6burw3ly1skn6VqxFf4/EVX4fh0jt868ccOq50R0QB7XNjcFiWaw8skhZmLSSzanJ4sGC2&#10;9Ny6ooiqTU+vSbSA7sOB8vs65E2F/e+rdWs/yeDf5Kb8/Fuks+f9vvzrn/ivtib8PS+w+J/tH+Xr&#10;ZPh/Qf8ADI1X/uZUn/ifaJuC9Ho6kJ/uz/ltJ/0T7bPVH8usn4v/AIj/AHm//FPfuqdcSwEoiJ5K&#10;6h/jb68f4e/U6uiagxrw6jytUFkEKxqhLhpJSNIIX0ixIa7NxwD9ebfmp8XUoSMMvma0p+VDX+XV&#10;o2jQt4rUX7OmuvyD4+Nqis+2Wnpaf76pqJZKaljpYYlaRpJJKmZFEXljVSbggNq/FjaRkCUVqyHg&#10;Kcfz6sVd5YGA02mav6cKY/b59ayP8x35Xf6bt8VOxNuZGlm6z2BLUpT5nbtTLVUe8q/VUjJZWQNW&#10;V1JVx0awSx0aGnYlkaSKR46iFia2USw28nh/qSSU1eXh0rT11aqn+GmnzrgObpftc30C270t7ctU&#10;8RJqANPLSEWNyPi1EgYrXoxP8onqaky2R7D7mzeNkeHxUvX+CjqYsfXYjIx1MO387kZqinr8OKia&#10;rpaemx4jeN4hDJNOh1G4CLcRbsbNRIzuuqtDppXTx41/ydLNkE0jbtM8pWI+HQAD0duJB4qyE0pQ&#10;krmlequPksPF8lfkFURQwQPj+4u08ZDFBCsNOsFJvXLrGrU68ARoAoF7AC3tbCsaeG6RsCONWrX+&#10;WP8AL0huneaUwSTEg8CQuOHoF/n0CPLLLKws07rKyg/trqFrIv8AZ+nP9fd27nZ/XpNQJ+kDXT5/&#10;b074n/i54/8A6j6H/rr7U2P/ACUdv/5rJ/hHSW8/3HuP+aL/AODrd/2w6ptjb2oj9zDYyJFJtrke&#10;iiKKDza+n+h9g6wfRYWApxiT/jo6kTdE17nuOeErf4T13lpa6GR5FFN9tBSw1MqTOgHii8/3kTM0&#10;kQip44rGSX1lLr6D7M4nKkfPpAqga2dvhHD1/wCK61Ovnt3DP238ld+Z6kr1yGD23JU9b7XkhWJK&#10;Ct27tLP5d46iNY6ipFTA+fra545T42kjcG309nSuFjQaMEZ+fQSmDT3rylqIpwPt/wBQ6JcsBWnE&#10;UayGevqE8USKHWBpJSJ5mBdTHSCWdNRAOm4ADMVUp3OhXf8ACPLpxcSkn+ybBb0P4RTz1Z8xSnn0&#10;u969f7p61rsZh994TJbemym3MNuSjhylOtE9TRZt6mKlaMzyqGenno5UmCljG4KtZgwD0apLEJFk&#10;/Lqj/VWxlS7tvDnFCFrWoNaGtB/g6QVITrYyRr4vCXhlbUwcsIyyxt6NXje63sQdNx7bHE9OV1W4&#10;PCRvzpT/AD1+XDoQOqN77i627K2n2BtmsaDK7Wz2IrqOlm+4fHyLTZfGTyTV8VLWY6WSjcxiKVNd&#10;mhldLgNcX+JJIv4vP0p1Rg0cCXaSUngcEY4lsVr5aVDCma6vKmdxjrTe1J2H1TtnfOLVVpN0bRx+&#10;fiijuI4f4vgqHKtRqHnq5VNI1cYbM50iMCwsfZHJxnt/SJ8/bTy/2ehhqiuJ4p4BpiKLReOkBlxU&#10;AA5JNaDjwxnWS/mPG/y87LPAvTbSJA/DHauIuP8AG3sx2/G3W6ek1z/2lTdBzeV08xb3n/lG/wC0&#10;K26I0CAbEXBB/wCI/wAD/X2p6R9cDK0ESVNwWpWlqKdmMi+CoijaSOdQkiLMyhWQxyBo3jdlZTcE&#10;aatKDDVGfs8vz6tGju4olUoa/KvA/wCHrZS/lW92Ve/Oi5eucxX0JzvWWTONoKeE1a1MmyaigxE+&#10;3Jpkqq2rWoqPuamrgYwrBFFHTxKE5FkV/EI7jx1PbIAKemnia+da+g4dGW03AMF1bB9csBHyrq1Y&#10;86U0/OtfLq0KprjHAJ3AjWjiatqySksSpTxJK8iTtPTx6AZQg1lNR1W/QbpJVYJVfi9OjaKQMEZh&#10;T1+XWrr/ADHfkZD353CmN23W4rJ7K65p58Bj58fKaygyuSeuq6nctckzwpBNFK0qUaMuvXTQNICv&#10;3OmIysoPp7KeRzWSSlPLTSv21rX5cPPoP7jcrd3sEJj/AE4tXn8VdPyxTT8+P7a+S6SBGRQrFE8p&#10;BY+WbQpmqHLEkyVEpZz+ArBR+m5eQUhjJNSa/wCTpFpjWabw00jH+Xrr3vq/R4P5c3/ZX3VP/Lbc&#10;n/vK5r3S5/5J9z/zVtv+0mLpVtf/ACXNo/6if+0K562xqb/OL/waf/rdL7JT8cX/ADST/L0Ik+Ef&#10;n/x5upS/n/gx9qH4J1R/Lrl7p1Trx4BItfjgm17/AOwP091JI4CvXuvK7AsPTay2YNqv9bj6C1vf&#10;gSa1FOvdYpYRNYSEkA3FuORa3N/8Pdq9XR9IYU49YqikWeMoJZ4GZQjyQSBZCg/s6irW90ZS1KNQ&#10;dV1ccdZoIzCqoZZZgoADTMGc2Frlwq3JH+9e7AADAz15WYV1GvXNkDsrn6oS4/2CMLf7G/v1NTL9&#10;vW9dCHpwB61sP5xtz8nNjk/jona6f8k7+7NN/wDY6v8AePZlAtFrXj0S351Sh/X/AGOqnfb/AEh6&#10;HH4wXHyX+O5B+nefUP8AvPY22PbcldOD05brW6t88D1ucyL6YADYpMWvb6ks68j/AA9lprU56FSO&#10;AXUrXA/y9cDSI8skjM5DwNSSR3BRludTWYEKxR2A/pf3rqjEKagceuUVKkdN9t5JmBTS0jP+4xJL&#10;EsbWtrYkAWtf3RhqpnrQkp+HoB/lOgi+L/yHjUkqnQ3b4Grk3/0e7iuSfzf29brpJz5jpm6fXbS4&#10;60yyfXMD+UYX/wAfFDbj/Y+zJeA6Dn4F/PrJBURRPC5L/cUktBVoiAFT9tKajQzFl0+XxAA2Nvrz&#10;7diIDioqvp0nu7WS8sruCN9OpCuqlaagRWmK/tHW5t8csjkM18d+h81Vu1Xk8p1T1zk66UcPLU1+&#10;0MRW1cxF3F5KiZ25P9r2Q3jN487onaKYrw49DC3lS5LSvJRpGZuHCprT/Z6V/Y+88Z19tPLb3zM6&#10;UuM23icpncnUzrH44qalo5pvCV8nrqJpIVWNfq2pj/ZsfKSsSiQU8Q/sp/h49OeJCrTBpQAi1+3j&#10;j5cOtNntXeH+kLtLf/YNDBFBHvjem7d2ik/zoo6fcGeyWUip/Jph8rQx1AQtoTXa9h9PZ7bxxMkU&#10;Ym8smnD+fQNkuhKJLp00uzEBeNaedaD19Og7pIWy2Vx+Gjjlaqmq6KroaekFOHr5lkeF6dY5XQtU&#10;U1RPDMgDfuaDGQNWoXgAkuvp37YlYNr/ANLXFPnXjXHp1q6Ywbe1yw/VkogT11HJr/RoMUzXiKdb&#10;gPxM6uj6x+PnX2xlhq4qqj2zHNUw5BKSqFLX7kD5nKwM9OIg0MOTyUpCkgMFUn6AeyeZvFnuHA0u&#10;VjT/AJxRJFX/AG2jVTyrSp4kYJF9FaQWc5rGNcivT8Uskknw1/AH0Vr3caLwGv8A/Pn4t7g6Q7e3&#10;FufCYurXrTfeXyO4cbWmljlosNkMh97X5LbsU+LxlJSY/EYn7ZRQ0766gRSSuA0UE8sZhbmW4jVU&#10;iqY+Jrxrw8vkfPoL30EW3yxyCPTZSVCH0VaGnzoWJrjjwx0QbxiWNqQ6YZGWVJI6gxkedCQhICyj&#10;XTEBwLggsL2It7UMiTxsrLSReB9K9JpnCeExBa2euQONKf5+hf6g707h6IyNRkes951GBNb9r/Eq&#10;WMwVVDlftCgd8lS1EBEs9Qi6WkjMb6bc3A9tSxw3UMaXC1eKuk/6alf8A6ftNzeyLrss2kSU8QMl&#10;fhrppU/Nuj1RfzePkdBFS09RsfpWpSghghErbZ3001S0UCRLPWOnZcKzSu8es6Qqc2AHtHFbKWkM&#10;mVCgAfaysfX+Af6sE1O63ckTpJKC7UqQKcCDwr/m6IP3L3Fn++ux91dpboxuGxWd3MlJLkKTb9HV&#10;0OJEtHj6LHh6amrsjlatDItIGYvO/wBQPxcqrKOOC3S2RfhLGvrrdm4fKtOOfl0guWkm3BrqSWvi&#10;6MU+Hw4IoeNc6vD1cBStM0qQnh/4Dxf9RFD/AL3P7fm+GL/msn/P3TH/ABIk/wBX4G62uf5Zn/ZH&#10;XVn+M25x/wCvRXt/0T7J5v8Ac6b/AJoW3/aLD0ItmxtOz/6W7/7TLjoiv85xrz9Hm36qPfx/1v2N&#10;u/8ARvtzZM/1gT18L/rL0k3ddU/KRrw+s/wW/VGRLAQ2K6fBTagxsT/ksFtPHNvawL+lEtfhr/On&#10;+bolio6ykmhDno1nxC+Sn+ytdkZ3feO2tDuqfN7PqtpVFHW5E46mWir8zhctUTRyIWkFUHwqLGwV&#10;9AZrjmxrPbfVRhBd+Cw89Oqtf9svD7enrS9W2uPEl25pgPISaKf8YcGv2Y6NL21/Nf7l3lFLh9gb&#10;a2psTF1+LVJ8zTJmM1u6jyMlRXfe/ZZqfLUeOioZ0aA+BqCQo8SusgbSVbTbrdYvCurnx1P9HTT+&#10;bf7H59K33KSWSaWytWtHNMl/EPn/AEI+H+XqsLN56vzubrsvkarI5TL5nI1FfXVlcZap62vrXmeW&#10;atkWFtUztUyOG9KEqb2ZmZlytBHElujaI1+EU/b6fLpGkDv4k000bTH4mY6a+lBRvn5+nTz19sPd&#10;vZO6MHs7aeGyOUrspU45qXFQ0dTrmMs0kL1UriN6WKhpHEM1SxcxxRsC5A5DBVoGEtwKQdJowbvx&#10;rW2lR7kkUVTX1r5Cnyx+ynW3B8Q+icf8eulsL1/SPWtkZHi3BuaarmiqDLuzJ4vHDMS0k38PoJZc&#10;fFPAIohIgdfGysFKkAoklZ5ZJBmEnt/Lj0MIUWO1t7YqEuUXvHHjw/wHy/M9E8/nEhv9lq2MXdnY&#10;92bfBJsBcbC7H5AA4vf2rtG1eJj0/wAvRbfRlAhLVrX/ACda2WoKrXvY4+j+gv8A8ocH49rCtaGv&#10;RTSkiv6V6yMlR9oskWkxs0cbH1s410GUZDoVG4uljcj6+70d9KKvXlZFn1SNRW/lTrcr+LEjx/Fz&#10;ocSAiSm6S6zgHkQxAtT7EwYYi9yQ5T/Yeyid2WZ0ZKU868ehVbBHCKj1U+dOuHyjqqc/GH5BJNYS&#10;HoLtljpe4tL17nvzpHI1/wC8e6xzojAOaV6rexP4FyqLWg+z1+3rTULQa5ljb1Mj2H1vZUT/AFh+&#10;m/8AsfZsrIygo1egtFG4Ri4pnrqVWWIBhY+Af9a5Pdj8J+0daZfEAirSrA1+z/i+rwf5NX/Fz7t/&#10;5YbC/wDczMf8U9o91/3J2H/ST/4IejvaG8S25nkpSr2g/YLjq+ijUNDMrX0tPOCAbcnTY3seQL/7&#10;f2gjAMa1Hmf8PRlISNFD+EdMe5tt4vc1CcJlaKnyONq6OrpaykyVPS19BUUdRGtDVU9RS1lPNDKJ&#10;qSskABFvrcH8KLc+HMk1K6Mgf0/wt/tc4868R0naYxSwPo1AE1FcEEFSpxkHVWnyFegp+PvRW3+g&#10;+sqfq/buRyNbhqHL7hylLU18lI+SaDKZisqaWOtloKShpp5qaj8cXlESmTx3IHCi09JJ3lAoXy3z&#10;b8Tf7bGPKnHpPsts+32VlYPJ4iwqyqxFDo1FlU5NSuojV5imBTqin+cPGq/I7Y0CNIVTozbNjIdR&#10;4372V9Pp9be1dqPCDHjWn+XpFuC0vPErw6qeZg5gFraXUfW9+R/gLe1DNqpjpDSru9eNOhx+MB0/&#10;Jj4+H6/8Z56iH/sR9te2zwPTsB03VuPUn/J1uhI1wOLcf9FN/wAU9l0vEfn0I3HcT1z9tdV69791&#10;7r3v3Xuve/de697917r3v3Xuve/de697917rx+n+xA/3m/8AxHvy/H/tT/k6q3wj/TDr/9DfsP0H&#10;+t/xT3tuC9Mny64+69a697917r3v3Xuk1uz/AIsWc/8ADdzf/WiL2mvf+Sfff80m/wCOnow2z/c6&#10;0/5qp/h60f67/i45T/qJr/8ArefYu3L/AJKN/wD81n/48eo9s1rZWJrwiX/AOmn/AHR/06P/AEJJ&#10;7Qn4T9o6WqayJ+f+Tq8b+TV/xc+7T/Sn2H/vFTm3/wB50+0m6/7k7CP6E/8Agh6Ntl/3A5nPpJbf&#10;9Z+r66MAJMCTxVVI+n+ok0f1/Om/tBH/AGY+0/4ejSX8H+lHUwKG4BP9fp/T/Y/4+3VbTXHTVeg/&#10;7K3bjth7R3JvHMVdPQ4vbuDy2Vq6udSxg/htBPXxsqh0Lxu1PpkUcsrWuL+6SS10x04+fW60DyE0&#10;VVJ/zDrS97L3fkN+9j7u39kKWnSo3VuPcWYkShdhSU81XmqmojWmhnlkeOBKTQFTULEcfqsDor+j&#10;Avktf8nQbspfqpLh3XS0nlxpR1X0Fa66/lTNcXI/yfel2E29u+8gw8lU2U2HiImhRoSrzbXzeakK&#10;VNK0kjoEo44pIzGF1Sg6voE15JoECp3VrXypw+316V7VbGWG5vGbTIrUXFeDyKfMcdIPyr+Ztf7/&#10;AOocN3n1RvrqisXU+cxWSMFTN5Hnos08dTHislFJEI7xUVZIhKog0ADU2kkFDISskTRnBrX8qdHS&#10;RrPC/jj9ShZT/TX4T+VTiua8etPjce38hs/c249rZSjejyW1s5k9u5SmYQAUmTxNZPS5GkSaneZK&#10;pY6xXfyXGsyXCqCFU2bTIkRByK/5OgZG0muQyCjM2R/S/E/+2ximKcT5MMzI8lNUpqlmo/NNGgkk&#10;jK3j0vKPC6O7x8W9VueQfdlXUVP8P+X/AIrpZpqrqTVCK09G4BvyBYU89XEUzsV/yhe1TmOpN39W&#10;1UxbI7I3bWV9DGKSnpaGLA7gocP9tFTNCqGTTlqOrkdjfxrPGljp1OVXaGPcLU5KSB608tNKfbWv&#10;y6ONlSSTbbqzjH6Vue35IdRCfkQxr/S4YyCP85dZP4r0JJ/Zc76QkfQPE+DjIt+R+x/yd/h73tZM&#10;0vMkIFErAQf+c3l+zq+8XMc0XKzgd4+rFK8KC3zWnma+WKfPFIUytEa2VOf2mibnT+qKncH6G/8A&#10;S3s216j4lOIA/Z/xfQetKyIqE8Xb/J0dH4KfJTY/xi7Pz++N64bOZXH5XrnM4UR4Glx9VVR1Muf2&#10;pkIlZK/J40MJVxzKNJb8k2sAye5gF2mgzJHT+I0r9nS6C+i224PiRSv/AKRdXD1zj5euerSt2/zg&#10;OmqPHVTbS2BvrJVMXgaCmzlFh8VRNUvWJJM00uI3dkagJCtSD6o/Vp4tc2Tfu6RURYb1NQrle7j6&#10;iop8ultzu1rPGzrt00k34UY+FX1zpevlXGPz6qF+T3yv7N+Tea8uayVTjdsQZaorsTtaCoyNLi6K&#10;TyZBYahkNQpqp6aCoRFkJ8iRPIqMnlY+37exS31OGrO1KtSlaVpj8/XoqmvLvcYFgv4gkStVY+Oj&#10;1q1BqrQeQpTzrgssJllqVhllM9dURlYKZJaiZdck2r7SlNQzyzTlNTRIWeTxRnUxCX9qpjJ4RMce&#10;qT7aV/keq3MsOsvBCFkKjtJwQvE6qYOcCmfXHVtH8sb4nZncO+aX5A7qwFZSbE21M8u0p6kUuvMZ&#10;+mq8JULl4qesxNb9xisOpkdJIp4hJMtlLlCERXPhG07Jv8ZJGoU+GnlWua1PkKU864X7OjXjR3jR&#10;6bWhC14sfMkfhCmlDnVU8KZVv83rsepG9OrurqVKikx+H2/DvevqIaqoTFGWuy25tuSJWUFJWQvN&#10;LDQ46bxtIqafujIqnWR70LesMzI+lpdFMfDp1V9K6tQ9KU8/Km8zNL9HZhcRs5J/irppjy06T5mt&#10;fLzpnxlL9xU1DQUwmkykNTHR1CRrMiTzVcc0E4NTXU8jyyEDQNLW8ZH9rhcGA7wvAAfn69IrmgtH&#10;atZiVH+H/B1t9/ETqqXp34+9XbUj+9pq9cXhs3nIahqR5nyeYw+OqsxTzzU9NEJvFWsYw5F7RDjm&#10;wD87MJ2c1NT+ynQ0t7aKK1t4XoXCZPDJ+VeHQs9ubIpexOvOw9gZOJ3od57N3Vt95YgFqYpc3hqv&#10;GxGlldJIYJ1irJNBKH1hWBGnm6zKRraGpThn/Y+XTT2ccgaBZdMcinURnFNJHEfhZqHyNDQ0p1pt&#10;bg2ZubE9hZDr6rx1fUbko905bZr0ApQcvUbljyVZhcZHDSUkrLVM60saJHG0bSWZhqYqhEEcsklu&#10;jyN2+Q9Pz/Z0EpZI40m0nRMpJagqWBOWAx+NsL/C1K9mdj34CfB6l+P+3D2JvRGq+3N3YyKlyNN5&#10;S1Fs7BZE4PKNhKQChop4sxDksPE88yyyFGiXxMFOpyu6lMjIoOmlfnXh0cbXY3EKTSXjhnNMfwkV&#10;Joa5BBXNBmopjo33yiiWH4wfIuJHkkC9E9vAPKeWZuv8+sjWFkQNI5IVQFUWRQFVVGkWmk1yell0&#10;a28w8utNM8PKfyEl4/B9MSXB/wAPHf8A2PtYvAdBz8C/n1iBaMRyEI8UaJJ+7q8YkBIVAusRvMQz&#10;aQwI4P0/NutdSXqKwrJFDUtGqQpHKRWTuIlDQOWXxzS0OoRxRgL4wTYf09+/xjhBpp51Ffsp6efV&#10;W0CmuRl+zz+3qPLUGJpNVPVVdZIInnq2oJz5AI1j80lSqw08sjOOQALBhc/S9R40J/3Hkct6ZpT9&#10;lOP59OILdwSrBSPQAV+2pH+XrJFFXSzJFJjG1xhnqY3p6nylUjaVhTpCs6TLGgBdmZFjDBiQuple&#10;8GWYeK0bxqn8QpWvpnyp0w88EbD9QlvTGfzBNPz6ux/lr/E3PQZTF/IDeWGOLoqWt8Wx8fkqaekr&#10;KgPDicrTbjMUwbXBI0hip9IKHQZFkKsB7LN0vVkhS0t4+4nLV4Up5UzX7ehBy/tT2t3cbrf0aN4W&#10;WND5F/x1r+GmO3NeOOr5/txTAQLqCR0coQEh7BRT3Xy6iZW1AkkgWBA/HthxQlge3wWFPThn86/y&#10;6VQosUXgqPhAqf4jqGetUb+Ywb/MHts/9NeAH+22ziP+K+19l/yT7f8A5q3P/aVN0Ubumje91zx+&#10;n/7Q7bokBAJBIU2/qCSP9azAC/8Asfb/AEh6XPXm/twdbZ2o3Jtyq+2yYwudx0FSXqI5aMZnCZHB&#10;Sz0ctJUUssNXBBlGkie50yRqbEXBrJEJoXjL0BKH7dLq/r/Rp+f5dWjne3kV4zRiGH+9Iyfy1V/K&#10;nSEeafI1M7yiatnkfxQgSVVTU1VRUzS1c9S0k7VdRU1LSu2ou5Zl0i5ILNonU09w/bGoAA+1pG+X&#10;8VPy/INxqIYViii13LmpNaFiFRaUoaU0k+fGnlnPOAs8gUALaMqVbWjKY1YaWsPUpJDC3pYEfj24&#10;RRUJPcfL09OtI/iDUBg8P9X21H5dYHP0X/Vfn+liP+K+9dX6tb/k8cfJXfg/r0lnh/6/nXX/ABT2&#10;muG06Mev+TowsPif7R/l62TojZD/ANrCqP8AtqyoHtGTWg9OjwcOpSi2v/GVz/t7e6Hqj+XXP8W/&#10;xH+8X/4r791TqLVEArLezAhV/wB5JH/IVvdS2ny6eh4OOid/NP5P1/xe6+wu96DaibpOR3NjtufZ&#10;HNPiHifL4PcuRSdXjpaozeF8GLjSP1A3W3N1tXv4rmNL76cqhaujXWnl8S06YuNxj2jwbiXbTdRv&#10;KqaQ4jpqPGpSSv2UH29UT/Jr+Yt213ZgK7Z+Jp6TYG2MlQ/w7KUGGmr6jM5qkq8SgrKTKZ98gJ2o&#10;45pC6x08VKH1skpliZ42Xx2lvZWSx6/HuCitrpp01rjTVq1p6jh0R3e43d9uFzCqG3sg1NFdX86J&#10;T9nRdvjZ8dN+/J3ftFt/BQSikpaugn3Ruqakkqk29jJKqkk+8knemrpZayWalSRfI93mhD3srI25&#10;blLGzjP+jSVx/Fpp+ylf59bs7EXs01lbnTHQF5OOkg6l7aitWAJyMKV/FUbW/SnTe2OktibT6/2p&#10;SLDjcNik1Tv4pKiqyYlgmrq+qqY8fjTWzVtZO87O0anXKwFlAALo1qUlZKM3lWv+ToQQLHDZLbxt&#10;WRSQTSlaktX/AHosR6AhamnWpn8nJAfkr8kAeXbu7tdpGHAL/wB98zzp/qbf19m6sCqgCnQXnhKX&#10;HieJXj5f7PQIOAIUsf7Ef/RXvfTYU63evGn8unDFlhlMbZdQORoATe2m/ltxY39qLH/ko7f/AM1k&#10;/wAI6T3uLS6f0hf/AAdbueEiNRtraqxP6qegwdUw1afSlElwTc2tq9g2yUGw26rU/SX/AI6OpIvp&#10;Au47g5WuqVv8J6BD5f8AaEPT/wAfezt6Gq+zyqbWzOE23UGOnqB/eTcdI+Lw8ohnlgMppqydZigN&#10;isZBtwQaov6kSg8a/wAqdEO5yGO1edTQKQKeur5/Kn29adEImkeaSp0NUSSVNVIY/GVlfysJGZll&#10;kUSqY2Eh4DMusAa7KbKQUk1Y0U/Otf8ABT59B2cESaUNWoD+3/N0bT4Q9QVXd3yH2Ng/s467DYHI&#10;0m9NwxVVHjKugl23gMhQvXwzPUVEjyU+SnqYaKaFQnkjqiWLKrRumuWP04XTQv5+lP8Ai+nLCEzb&#10;nYxSSf4vRi4pwZdOjz/03Vun80D41rvfrDH9jbaxwqdxdb0VPjMqlDBLUJJteOiyUk8tbT4/D5GS&#10;ZsJUeNw/7IRDKwGkKiJLGV7ZjCx166fKlP21rX5cOj/dka7SC5YAzwyaTj41d0Vf9LoyeBrXy89d&#10;lhPIhivIXpPGgWojlirY4oUVZaeeCWGmkiMVU8i8xqQysObX9mmmhbPp0GmkrLUL2MqEfLUoYj8t&#10;VPKvHrMJIkc+NIpTEvhYyQI+ohWMiMW1PGkgf9KkXZFN/SPeojqc44KT1qYSldEKa2YHHD0z58Ot&#10;k/8AlVdmVW9vjpNsipqqOes6/wA7kcJQ0kfnSvg23kcPj8zRVFcKirqVleTKV9XFCF0ARQgf2fZQ&#10;wDUuGNDNHKKemkp5+ddXoKdHuwyqIIbVpC08TgSf0dZ1L9vwEeX+eoX+YoS3y87VOpmUNthFLgKT&#10;o2rhr2UO/o5Fj+ef6e11kCtoiEcJrj/tKn6S7wwffdzlU4dLZvs/xSAU+fD+fRI2NiPyeRb/AG3/&#10;ABT2p6Q9cGgerh8Eau+lldgiO7DyMkBZlC6BFFFK7sWYCy/43GhmSNThTWp9OrwtJ4jrG1KRs1P4&#10;ipUBflhia54cOjr/AAQ7zo+jvkHteozNUuM2vuOSTYm58hUPLTw01PWZjDV0dTBW/wAVx1MsdE1C&#10;kk0zLK0MELqis8qo1LxPFV21UWLh/Sr/AIKU+da9ObfNb2l1LIcCaUp9ugKQ35lyKeVOJri7b+YR&#10;8oaLpvpDJYjb9dLJ2D2xhcng9sQY2SWsqqTD1+HrafK5wVNDkEipZMbDmlMXjnfxyFZEZwoHtFYV&#10;uZBIyaUTy46q/spSnz6NtxLW0nhE08cYP8On5eda/Lh1q9Sus2PqxMz1eSqqiqERo3nqpAHBoUk8&#10;Ukks6QFpYo401OQYmJPq4OZVDRTsMLjH7eg64MNxCg7+Pdwrw+3/AA9Z6qhqMcYKSrgkpauKkpFq&#10;6aZHSWnqkp44p4nDKoJWSM/4/wBQPynUjwYgD6/5OvKxaacFaUp/l6i+/dO9Hg/lzf8AZX3VP/Lb&#10;cn/vK5r3S5/5J9z/AM1bb/tJi6VbX/yXNo/6if8AtCuetsam/wA4v/Bp/wDrdL7JqVeM+kSf5ehC&#10;vwj8/wDjzdSU/tf8GPt5jUAenVX8uuZvYkC+lSx5t9Lcf7G/uvVVXVXPTfWVopZoU1oA6AuWQtpM&#10;kkUUQ5Kp65JAii5d5HVVU3JF0FdQC1f0+zj1shEGqR6L69SKOoaeI6/G0qsQVjHpF/Uo8lyGYxFW&#10;Nh6dVrm3ugYPkLTq5joaVx1KY/jSFI+o/wBt/gPfum2XTTPXH37rXXvfuvddj8/8FP8AvVv+J93Q&#10;VNfQ9aPwt9nWtf8AzjRb5N7HP9ei9s/+972WPa6A1Uj06J7z4k/P/J1U57f6RdDl8YP+ylvjx/4n&#10;TqD/AN+Ntn23Jw/Lpy3al3b44nrc6k+kf/LT/ot/+K+y08T9vQnA7mPyHWUf2v8Alo//ABHup6q/&#10;l13791ToAflZ/wBkx/Ir/wAQR3B/77zcPt6Hj+Y6auP9xpvy/wAvWmQR65ifwjG3+Pihtz/sPZgv&#10;AdB/8C/n16m8AmcyweVxj6qcsqxyP/ktJUTKiwyT0ysH06SS4tcf63u4NCD00y3DyW8cLUjdwrfn&#10;wP8AI46vZ2F/NW646y6Q652NiNn7izO6dm9adf7fakroMbt/G11Titq43H1TxZKnzWUnAD05JAhY&#10;i4F/z7L5due6lOi68MNxOmv/AD8Oj797WdnbyCOz8SeFypGrTqpTPwtT+fRFvk//ADB+zvk1SDZq&#10;46n2VsIU/wBxPjsNJXyy5GojikgQZzJVWSqY54Kc1DaI44IQ+ptRPGlVbW1tE/0puROw89OnT+VW&#10;rX7RSn7CncTd7nYi5W3NsxNaatdaZpwT/B59EQq4JoZljxiGaSrcUwVdQRWlkiapZXCND/kdMzSa&#10;Cys4BsNKuyOPAVM0cK0ApU/t8umRcWipHJeQ6HAogrXUfxZoKfh9ePVzX8vT4JZfN12C717WoKzD&#10;YnD5GiyW0tt1sMVLPk6ilkw2Xxmar6evx1RNPjp/IPFGoiEiam1srIfbF5eo1mtnDieoq/pTyp51&#10;+3HS3b9vluJjeXn+4+Ci0+2ufyHl1sBR0X2VN4qG0UcZjQRoFCoIUggVdKgAWp6VRa31J9oHJUqw&#10;qagfy8/z/wAnQjYi4Y+PlBgD/Z6QfZHXe2ezNo5jZe6MLBnMHmoBTz0dUqOtLO61PiyEFQwaSkra&#10;OSfyQTxKJ4HUNG6PZhWOS4E0Yil8MGtcVr8vKnTbRWzqYb2j234V4afXPnXHpSnn1St2Z/J53DNU&#10;5Gr6n7EwrQCokkosZvGWelNHBI5cwy5jBbaSLSl7KBR82v8AqLMy0bjOjvC9jRcUfX8XrjTin2nj&#10;0TTbZNC4NluI+mP4DHXT+evz+zoHk/k9fJCZ45Y999OCFRdhUbk3rq1W9ZQRdesDEjABmJH6hYHn&#10;3tpo6qxk0j/iutiyJWjMPE9QtK/z6Cbu/wDl4du9E7Iym992bw6mrcdi48aJYMJmty1uQmnyFRJT&#10;LBTUuQ2piBJ4pFDE6uYhI9h47M+l3DI0cScDxb09MfPPn0hutq3K0tLjcTbs8MZUGnHurn+X/FdE&#10;JEJhNVGzUzuiTRu9KysheN/G4NpHYHUpZbgao2Vv7VgpVY0dxHJqGM0p6/M9MiRHaJkWUFRU6008&#10;fTJrSmfy9esEQtBF/wBRND/vc/vU3wxf81k/5+6sMyF/Wv8Axxutrj+WZ/2R11Z/hNuc/wDr0V6/&#10;9Feyib/c6b/mhbf9osPQh2bO07P/AKW7/wC0y46In/Oe9FT0an1/yLf4v9P0wbc/H+Ov3vZ28Nd/&#10;kpWjQin2+L0j3dtM/KWOP1n+C36o18oVACqm9NSckXIvSw/pNuPr/sfZmy+GQla4B/b0RpESSQ9K&#10;O3l1jhx8VeYYBPomlnSJBqVpSJdQeWGBoGMywBbsqurG4sD+PJEkzhXag9elEzGOBpE+JfL1/wA1&#10;Oj39A/y8u4vkhsb/AEg9dbn6jxmAOXr8FPRbiz27Ys1Q5jFU2MlrYqmLAbL3BQw+aCvSRA0yyXJB&#10;QfX2jlYQytGF7fI+v5f7PSu2t2uLaOfxaseIpw/Oua/YOHQ/YD+Tz2+M9j03l2h19RYT7lhWVO2M&#10;tmsxVSJarMcEdJmdq4BbzLTqzAS2UkA34v5riOIAvFrY8M0p/I1/l1793z3BokyKg4hk11rwp3LS&#10;mfWtfKnVtnxZ+E3VfxwoJa7b1dl917tyENCuS3XuiXCZDKRxCgxfnw2KNHQRJh8Ka2hEpijAmZ1Q&#10;mUmNWCWeeW7MYd6QrXt9a08/KlPTz6NLGxhsPEkiijF0aUcLppSvlU1rX1H8+jpxQR0qBQxubBiz&#10;AszDjVpUKiACwCqqqqgAAAAe6MKhVGFXgOlwGrVI5rKeJ9eqof5xR/5xs2Oovx3Zt43ItfVsLsf6&#10;f7b2qs1p4ufT/L0Vbi1RGKcK/wCTrWxuQCRbigo7ki9h9pT86fz7XdEx4nrIQ8MBrFDNSxUzT1JJ&#10;lKzRRQzF4lhiIPle+lefyf6WPgkjMrRy6afKtf5jqsngGLw5fjeRVX5VrU/4Otgf4f8A8yvqebZ+&#10;xunuwKaTZFXtnZW3dt0uckaiq9uz0WLx2B29S1mRrmroqvHO0tWryK0BjhBs0huG9ls1hd+K0qN4&#10;objimn+ZrX8qU+fR5YbjZ20Ucd2GgEbsoc5RgtKs5oPCGQKtVMnUy0Go/PyG3LgNzfFvvWpxWSxO&#10;Xoq/4+dnTUGTxdfSVdDUR1XXOUkhMVVTTTQzpKlRGY2ViDqP04uz4VujqLl6P5Cn7f8AJ0sunu5b&#10;W5ntYw0DAFWDVVwa5U0FR8xVTXtY0NNP+ooVpZ3ZZPIGgMscgVfGVkAYaWWRwxsefp+PZsqoqroS&#10;i+vr0F4pZCjLL8fp6dcZnLxLcciDk/1uj/717sfhP2jqy/2qfn/k6u//AJNXGS7tP/NjYA/29bmf&#10;aPdf9ydh/wBJP/gh6N9l/wBweZv+alt/1n6vsolGiYFgP8olP+3I/wAf8PaCP+zX7W/w9Gkv4P8A&#10;SjqRJEjgKzAgesf8HQgpex5Fze35t7dVtNcdMFQSCfLqLMzRSGOHxK3hZ3UKwZne7fUarg6GI+lv&#10;9jxdaMasaAf6vl08DkMBkeXrXrWu/nBTSN8k9lmZXjcdIbdiMcihXV4+wezV50s6kSRaHHP0f/br&#10;ImJ1DT2jgfXom3AK0isG7jWo9OHVUa3vESLXlW3+3Ht7pCBToc/jAL/Jj4+D6f8AGeeoj/7EfbXv&#10;R4Hq8K1urc14E/5Ot0JFsBzfj/opv+K+y6XiPz6ETnuI65+2uq9cgpb6W49+6913oN7fkgni34tf&#10;6kf19+6910FYi9rf65HP+tYn37r3Xei31IH++/2Hv3XuuiAPoQf99/r+/de64+/de697917rx+n/&#10;ACEv/E+/L8Z/0h/ydVfgP9MOv//R37D9B/rf8U97bgvTJ8uuPuvWuve/de697917pNbs/wCLFnP/&#10;AA3c3/1oi9pr3/kn33/NJv8Ajp6MNs/3OtP+aqf4etH+v4yGVP8ASpr/APrc3/FPYu3L/ko3/wDz&#10;Wf8A48eo9s2pZWIpxiX/AADpqtanB/rEf94ST2hPwn7R0tUUkT8/8nV4v8mr/i592j+tPsP/AHmp&#10;zaf7xq9pN1/3J2E/0J/8EPRtsv8AuBzOPWS2/wCs/V9FNJIIZ3jUE/dVLEHn9cmsc/i2q3tFCuqM&#10;Z8z/AIT0bsobTVqdo6lRTSsju8Z1KjsqAHnTyV1AEam/A/PtwpQjPTZjA4NXqsj+ad2t/cj4+TbU&#10;o6lqbNdhbixu3RTw5I0tZJt6WnzFVnalYYKuBpKfw4taZy2oIasNa40s9HZic61mpp+Xr+fRZuVy&#10;sFlNE+JXI0/PTx/wj/VTrWKkT7oz4+OA1Esy+eCSYSPN9xLUJIYTIrkmsp/FqA5sLA/r4NLciWeK&#10;yIoGVjq40pTy8619fLoPxSy2x/eDQ0BCqErx7lYmtP6IxTz44zt/fC3rWm63+NHUWDpxlKSsk2Zg&#10;8vk1yLo9WuWzePx+Sy61A+3gPnjqf2LsCdESn82BGJD4twpygag/KuehcsPgWsMAbJ1Mf9szPTj5&#10;aqV8/QdGZTEpFLJMk0zyStUt5JViklpvPHKHelmaCRoZbkAX9JUm4bi3otQkNRUH+X+fj8uryP8A&#10;pRBBRoz/AL1WmPlw+fWs1/NR6Sx3WXfFPujbtNVQ4rtPCndGXlkfFLRw7ubN5anzsePpaWCgkgpP&#10;tI6aoKuZ3Msrktz7XWrJJ9WEkq8ent+3V5/l6dEl/bSPultJLF4NvOrUzq0mPT9lS2seY4VzWgq/&#10;RhBEklPIZbztF5Gj0MUUaldbu4Mcqn6fQ/19qkaiBiO4+Xp0krmRKcDT7fn1af8Ayn9xPjvkJksQ&#10;+SlpqfcWwshGtA8v+TVmTO6NqygpF6bPDQQTsOSbX+ntDuLlI0nCVKMo/wB7dEr+Va/lTHHoz5fk&#10;pfTWxn0LJHIeFa6EZ6cR6U+Va+XRif5y7a6nobVoWRE35L40H+aAXAyCIt/bZlkuWsPr9Pe9tPgJ&#10;vUlKt+l8uLTr/LST869M7j4Tvy34QpU3Q/4xbN/z/T8q+fVFtWA1NJIWsHaI2H9Jaan4+vOnT7Vk&#10;hT4foAf2/wDFdFllh1T0dv8AJ1neOZ4SkEEkxqYEpFWnhkmndJI5RIIxFDPIrNIENwjfp9tSeKSv&#10;hQI6+ZYVp6UyOOf2dOXM727XcyTMpSNmoMaioJAr5V9c09Ohgj+NXfr0KQUPx77yzlPLAJI8vg+s&#10;N3ZanYT0cXhlFfRYFEcK76vUp1aeCOT78twkZARUJPHSumn25atc04cPn0/Nabw9w7TKytbyOq1O&#10;rXkCvAU+EYzx44ytdm/DX5Sb3yk9BQdJdh4OoWlSZqneuz87syln8SU1MlNHk8/jMdRGolZWcgFi&#10;AeR9LrFkjYrVqA9JZ3vmEsrWVZBTz+Lj/RxTqyz4+/ylEqGosn8g92VhmSaTM021Nl1wEEtKkkH2&#10;2NzmfyeBDXNTC6zU9FGrqqD/ACgrJpJfJfOWnt4l0nFHrX1rin+Xo3t9lW5gtri+P6JJJjHGopp7&#10;68BU1GnPy6uuwW2sPtjAwbZxVPSY/B4fDx0EVNRUtLTJQUVHRxQw1JSngpaVJokgZgUiReCAupmY&#10;pTEsaBTmV+LcK0+X5+vRtKW1mTUNCjCgUAHp/q+WB1qL/L7ftX2H8ku4dxvNTSU9HvPPbOwj0D1c&#10;lDPtjbuTqMZhqhDV1+QSaWppYCZJI/Gkj3cIuq3s0HbFEvp0GpJPFmnYrnH+Xpr+Me05d9/Ifofb&#10;jU0NZR5DtHajZigaGLwzbdxedxdTlopjIjgomKE5uAvB5B9tzy+BaTT6a0ZBTh8bhf5Vr8+GOm7W&#10;ylub2GEPVW1McfwKz04+dKfLjQ8OtyDFxeKnhRhHrghWnk8UZhQtGoW6xa3WMKwNgPwf8PZY4HiE&#10;EeX/AD8y/wDPtfz6FpkeV2lZNA7QBWvBVbjQfxUpTy+fUmtgeqVSieRw0V1H29yiNqkN6iCdSGA5&#10;AAP+Pu6BdLimDTpuXUU0q1DUZ+z/AD9EOw3wi65pPk3ur5CZUf3lymRqUy+3dt1dNjEwmB3NNPFU&#10;1WfSlgoY55cvFVRNJTzeUGJpXKgMA3tXJd6IYYRHwrmv2eVOi+Pb0W/lv2YE9pVaYVgGFTnuBDHF&#10;Bmhrjo+FNTvSqUeokqObGSoZfOziKBZTIIIVSSR5bn0qoAbSAFUD2XyRsWD6/wCXS+JyS6/6GoCq&#10;PQCv7TUnOPIeVSD3yRo2yvRfd235KuloFzvTXYuLFVWM0FDQrX7QzFFJX1VUU9ENKkzSyAqNKRHn&#10;nh+ImumtW8uqTpqhlBNFPn6daYLg/e1EaMrRxJVooUltRSTQzglV1R6lte361Yf2bkwX4RXj0GvN&#10;kHwr5+teuBMslD44I0MyxuRI6NJ47xyQroRFctKzS2UaDf63Fud9bB0yIhHafP0p0dr4h9XfFTtW&#10;vGx+6t7dsbL3nlMhPT7drMBk9i4PZlRStHioMbRip3HhMxPHlnq/OHMiRJKwWMMZnhjkbkmkh0+G&#10;OPSi3FtNcNbS4kPwE/CfWp/D5etfy6uS2P8Ayq/ijho69a+m7M35TZuOGoefcu7qeSnhcaGWGn/u&#10;nhNuQBZDIS7N5F9A0WFyyC4v75TH4UiLWtdUUUleHDxUbT/taV860FDZdp2xtcd7ZCV1pT9SZAK+&#10;hhlj1V/pV00xSpqY3Ynwf+MHWGRTK7Z60wZroq6hyUFRuBTumaiq8dOTBJiH3B/EJsZOukh3gMbF&#10;tDElo4yupb3cJFjEl0un0WKKOv2+EiV+WqtPKlTV2DZtmhEpg2wIxpnxJpOFaf20slOP4aV860FD&#10;UUVBj6CBYaCljo4JJQVRKOCKIykyOZSkWgPJzyxszfUksSTWN07j4Wft6ebxyscbTVROApw/n16o&#10;VY6ltIUCWgnkIAIOsNGrEks1w3Fvpb/H3VjVn/5pP/z71dE1MiV+Jgv7TWv8v59an/8AMWN/mD24&#10;P6VeA/3nbGH9mdmKbfbH/htz/wBpM3RBvDat4v2p8SWzf9mluKf8Z/n0SIm3+t7e6QddMxiUyyxs&#10;YIxJM5T1s0cEMsjr41BexVfqAQDYH6j23IGprU5Hl69NsKyRL5Zz+zqxT+X18bajtbemQ7DzlJVf&#10;6OeuUrZKup8csdLl8+uPo8nTQU1Q1PLBUDC0tak06A39QQ6dQYJd8nEWzMI/7Ru8/Lw80/21ePlT&#10;gej7ly1+o3m1vJf7K1lXsp/aiRXTj+HQaNwavDHHqvzLRpHlcokKSpSRZTLQ0XkEalqSPLV4jl0p&#10;I5BqXLTcgaVlCC+jUTW8j8K9uEB7Uon+8VFfz9PL1PQW2x2ewsiwo3hCv5s7/wAgwX/a186Bsfgq&#10;f6X/AN7X/intjpf1a5/J55+Su+j/AF6Tz/8A73nXX/FfaS6/B+f+TowsOMn5f5etk2P9B/6j6z/3&#10;NqPaPo8HAdTB/a/5aP8A8R70eqP5dd+/dU6wzoJAgP4kVv8AXABBH+xv7qy6qZ6diNNXVS/84mMQ&#10;/HTY0kYQTP3NtmhMrRq7LBLsvsFpAmq+lmKjn8W9qLVFBmDCuqMr9lfPpBuwaWCJFbTSRX9a6fLy&#10;414+XWtqAKfUEGsPSxi8mlnH+SxgHUFW5AB/H5/25gwWOIUX8Cr/ALzXP514eXRC8jO9zcH+MY/0&#10;1fP8uryP5OTLPX90s0cay0tPs4U06pGZYY6qbMLOil0cev7debfX/W9pNyaM3GyQNHXUsxrXhp8P&#10;ypmtfUfz6Ndghlt4ua6T1YNa5p5N9QSOPy6vQpompzB+/NP4jWUqvUMJJTFBU0scYZ1CJdSpPCj9&#10;Vvx7Tx65JHLN2BqAU4U4/t6O5giAMiUJQV/YetNv5Qwhfk38iUB5k7u7Xu1vpfe2aN7X/H+v7M1F&#10;B0GLhtUhx59Aeb+IXN9OlP8Akknn/Y3926Y6dMTc5TGqDa+Rx/P1+hl/4r7UWP8AyUNv/wCay/4R&#10;0lvv9wr3/mi/+Drd223Ap25gXJdjJt/HRaEHq9VBA2v9Q4XTb8csOfYPsYhJt9gS+kCJf8A6kPcT&#10;/j12PPxn/wAPVOH84zsiCl2T1t1TA8Dvk9z0e7MmwqFaoosTg6TM4tBPShHvBlauvLxuXA10bCxt&#10;cG+3oXM0x+GPTT+lWv7KU+fHoN765pZ7cmWn1MT/AA+HpoKeerWfMU0+dcUD+C6UsMf7yyQookia&#10;OlUTSQCnaoRAriWN9SlgTYsfqPZlp+oIo2gN+fD9nRTZvqu4pGWqlSD8tLIv89dfyp51F938nHq6&#10;kg2J2T29VJDVZfIbtqthY+CahpUalxWDx22M5VtS1DQGSCKsrsgqOFBEhpg2riwavHVxFABmOufW&#10;tPLypT1PHoz22Elb26Bp4zjT/Q8J5FOfPXg+VKUzx6uA3Pt2jzm3tw7ey9MmTx2cwORx1ZQzQisE&#10;kOUomx9VFHDNFNTFaj7iQyagvpbSP6gvK+GyzVrp8vtp/m6OWkC65mWqVQaa0yGBrWh9PT59acXd&#10;fWmR6R7U3719lJ3qMhgs/kqCmllhgpZKugWpanxuTajpjJFTHL0FJHUMgd7Su/qP19mIm1or6fiH&#10;7Kf8X0Fp7U2kiWOvWYwp1UpWqqoFM0porxPH5ZCSCFw1WXJjaZHmb8hLlNL6eLmyMv8Ahf8APtTb&#10;gRlnIrVSOtqzRSRSxv3LX/J1ch/Jx3jLjuzu09kLRiopMn19T7xNUyNNUrLtvcmIwcVOttH1g3cx&#10;1X+iWsfqCq8t6LaIHp4Uc54fFq8M/lTT8+Pl0t2qRLZt0kEVZp2hYmtKeGXFKU8/E+VNPnXBSv5h&#10;aiP5c9rU6BSlJLtulRtLK+mLa+I9DsXfylSxOrj9VrcXK6Bw9lbkCn6tz/2lTdJ76Iw7lexM+oot&#10;uteFf8UtzWmaceiWWBZbm31/Fz+Ppz+Pe+k/Rl/hx17ie1O+8VsHN/dGg3Tt7eOLpXpli1rkJ9r5&#10;VaCYmSjyDJHTVpjY6YnJ/wAPr71JQWtw9aMumn+2cL/z9X8qdKtvTxNysI/4jNX7I7W4nI/PwQvy&#10;rqzShCXs7ZmY6g7O3dsnN0Tw5DZm48jgoGkopY58lkaPLztiMhj6tqPGNU4nIVNNQVOtIY2lp3ja&#10;6G3uqgSWMOcvqr/tXZf+fa/nT59F4tg1gYpMTQMhDfxE1dseWCBxPCvnQLrvbvPd/eO6MFnN81ry&#10;Vm3Nh7c2ZSU9PHPFHJNtfGyiozNSqOynI12Xq66eZ0WNGec+nxiNI9xhbeFtIqw/Kv8Ah4dbvLy4&#10;3O6MrdkTIqqOOnTWpriuqo9KU864Mj/Lv+LVT3127BvbcFDkaTr7ZKJWVkkNCI6DP7jo87gchTYj&#10;7yrxtVHNF/Dso8tSUVdWlF0+sMtZpz4CLpoX454Up/hr0v263E3iB2xDTNPi1V+eKafnx6LB8k6O&#10;ix/yN+QFDjY44aCi7r7QoqaCGKOGCCOj3pmaWGGCJFXxxR0sUYC/RTcD8+6wgqgBNempwglcqOgX&#10;9vdNdHh/lzC/y+6o/wAajca/7faWda//ACZ7pdf8k+5/5q23/aTF0q2v/kubR/1E/wDaHc9bYlIb&#10;sh+l/Of+s8wt/vHsoHxL/wA0k/y9CFeH7f8AjzdSk+p/pqNz/T/ivux604JpQdYpKpInUAl9ZMWl&#10;NOssylhZSylraPx/X3R3KFRpqD1eJKh6mhH8+q6f5mPa+6unujts7k2k1JFWZztzYmBnq6ymqp2x&#10;kWMgzG+qLJUZp8hjoqasgzmz6VRJI7xlC8RQ+bUhntjJDeRXrDWiI4KcK6qUNc0pThpNa+VMke/r&#10;JNZLao/hs88Y1caca4xx+3o2XS3ZGG7T612PvHatbTV0O4NrYHNyw001OsONfJYfHZKpx8yU89aK&#10;avofvkWaJ5Gbylhxa3tEIiniasAuW/aeH5dHUcqzW4mTih0EepWmfzrw8uFTx6GOmnE/mH1aGVoX&#10;N0ILoAT+hmsRe1jb22DUkenWnBKIxHGvUn3vpvr3v3Xuuxybf1uP+TS3/RPu6Glfy695N9nWtf8A&#10;zjf+ymti/wCPRO2T/t9/dmi3+8e1sH4uia8+JPz/AMnVTntR0i6HH4w/9lLfHj/xOnUH/vxts+6S&#10;cD9h6vB/uXbfb/m63PJPpH/y1/6Lb2WH4j0KfM/Z1kH9r/lo/wDxHup6o/l13791ToAflZ/2TH8i&#10;v/EEdwf++83D7eh4/mOmrj/cab8v8vWmSeWnH9UP/WqH2YLwHQf/AAL+fXE2SGpQrG33WPej1NAZ&#10;XRagGN/GdLBC6nkm3097Y6UZvMdVBkE9sUeiq4Y/Onl8uPHoa+k/jn2v3ec//o02MN0zbWp6OEvB&#10;VYeienirp5Ehjl+9qadXk8VKyoSH/Sf035Ze6tbV7V72doxJqoAjvWlK/CDSlRxGa44dKDb3NxFu&#10;F1t1mkjRyqXDTRRf2tdNPFZa00HhX50xU4OwP5WPyJ3VUTzZ7H7Q6/xv95quimh3HVvPuKnxVPTU&#10;zy18MOH29kMZkY5JpiURqqILp4Y6jpZW+snupJdtiZytNdQ6fZ8aD58K/PpVNtW7hUS8nWKNlBAV&#10;o5aV4iscjAUxxp8urS/jl/LC6W6mnxm6t21WR7I3nQMJ0rs6MRNtiGRWcrU47bMePCQVBUj1VMk5&#10;jZFZNLi/vct1Ozu2jQG4ita/yHr0visLAwrFOwuHUYNNJQn82rWn8urK6TG0tLT/AGtCPs6SNEgh&#10;gpkiiiijhi8UQRNBCaLfRdK35tqLMyJlUsGC0Pn8+lYYxxpFxQcPl1Np6eOm1hDI6vI8r+Vy7M7J&#10;Etyxt+Y7/T6n25rxSnTerri9MrspF+H1GxYEgfQXBBHH591dtUbqoAY8D6f6vt6qwVyC61p1jNDo&#10;8h805R9b+LzOxvxwgZmH+x/H+PtuN5Y0KTv4h8jShH+GvToKEAKlP9X2dMVRLHQvNMBJV0kUImdv&#10;v6lZlljbWz1CeVUSlokUu5/K3ADPoR6qgcSM2SKUHD162yvVFii1SMaDNKH544ep8vQ161w/5k/y&#10;spuxd8f6K9oGgl2jsmvFLuGeSjSavy28MdVZelro5shJX16z4vHxVCpGipEdUk1mliMMpPLSK3t7&#10;Zy0WqSWnnTTpr9ta1+XDzr0F90uZd3f6eHcpPoYXo2jtDuPiUipqEwFb8Wo4FM1Z08FPBE/gijiM&#10;lL5JlhjWJDLfTq0KL6giheSbKqj8cvRaAoVUoRxPr16V3kmRdbeDpAUE10045xWuPIUp1xiN4Iv+&#10;omh/3uf3qb4Yv+ayf8/dUGJCnpX/AI43W1x/LM/7I56t/wCWu5//AHqq32UTf7nS/wDNG2/7RYeh&#10;Ds3/ACSdm/0t3/2mXHRFf5z63qujze2mj7A4t9bwba/4p71tn9jzD/p4P+s3SHef7flD7bz/ALV+&#10;qMSgKx3/ADTUf+wtSw/4+zeb+1/2q9FUZpr/ANOesbxK0ej1KNSEsjMkllkVyqOpEkesC2pSrD8H&#10;+rTAlGVWoT59XJDAqR29WS/y8flPL0hvJtgb3z1Fiest6Zakq6jJZDLVGPbA5vyUNDFkII6bKY+M&#10;wVUGmKqcwzNpKSTSqkdy3eQyXFtE0S90Va/0tVP2U0n149KNsuo7K4aCY1SalPLTprX1rXUPSlPO&#10;vWzfRvSZqkpK/HfY1dLO0VUj1E38RhaNqcpriqUNQrM3kuNLXI+tmBVSdpAVjFe7zHp0Jyioa1we&#10;Hz/zdOVPFRUo8UBihiSSVhHHcfuyOTIG1WZNAAUcfj26ooK149VKyDLpRTwPr1nMcLyBi4Y3uoDX&#10;At9dXA5PH+291eQpSi1r14GgIpx6qk/nGOW+NmxrgADuzb9rc3/34XY97+1di5fxarTh/l6KtxFB&#10;Gft/yda117AkcN9hR2b8AGjg1XH5v7MOiY8T13Era1aS0kJp9IjeNWi9ZGpiDeS5VbAqy/Xm/uyt&#10;prjrRVG0alqyurA/ZXH516kjW07VUEv2D2vTpSqipSyxNDLDURIys4qUngjYOWJGmy6eb+aSbAik&#10;0r54rX09OGf29e72DpKRJCZC+hhVamlKj1FO1gVZanSRU1FDZfeHbnX+1t3bK23vnN0u1974HPbc&#10;3BhayZchQ1lDuHDxYXISpTVSNT0taaWFbSwpG7fRy9lKsNBbyFWliq44GtOtwPPaSE287Jbk1Mf4&#10;K+qjyJ/Ex1M2NTHSOgkhgjp4Y6eLX44adKWJpHMkvhjjRE8zmyySagzFgq31Wtx7cGBT8PVnIeRn&#10;C0r13J/myP6RFf8AX0xvz/sb+9n4T9o6qv8AaJ/q9Orw/wCTWB/EO7yTa0GwT/r6arOP/wBE2/2P&#10;tJumbrYB/Qn/AMEPRtsv+4HM5/4Zbf8AWfq+mlveVLKL1NQLlrfokK3Asfrb/Ye0EY/SX/TN/h6N&#10;5FqUz+EdZZKmKJxEXQySMsagNyC7qmr6HhdX+34/PvbGmBmQ8B6+vVfC7HkJ7VpX8+gf7o7RwHT+&#10;xd0b73NX4+mp8Nha+ZI55wk1ZNDQzyUtFRxyTUpqa2tqiIRChY3dSSoJtoK84Nsp0ytSvnp9PStf&#10;tHWnK20BvmOpQMLw1cMedP2HrUt+SPeme+SPamZ7H3JBR4+pnpoMVjMTQJOtNhsJQz1c1FjrzVE/&#10;mqIp6yYyyDReVmGmyhmOlAjghtqVeOtW9a08vKlPU9BJZXnmnu2GlZCKLx00r54rWvoOHRfoyzGM&#10;E8CZQP8Ab3J/3j3qnTur5dDv8Xxb5M/H3/xPPUX/AL8fbJ/4n3o8D07bGt1D+fW6Cv0H+x/6Gb2X&#10;SeXQgb42+z/P137a611imeWNNUa6uQCNWk8/n6G9vfutququeoNdVyQIXVoR4V8sjVC+kRqjyyhG&#10;MiLqSKIsQSLopP8AZsdOdKMwFadOxwh2Cl6V+X+z1GxmdpMv9+uNqaSolxNaMZlqalliebGZP7an&#10;rWo60RSziOZqGsgnVTpJimU/n3fSdCORTV1VlGtkDVp0+D66We5sDYj6Xv7rTrWj59cQW1MCtrWs&#10;b3ve/wDhxb37qrLppnrl791rr3v3XuvH6f8AIS/8T78vxn/SH/J1V+A/0w6//9LfsP0H+t/xT3tu&#10;C9Mny64+69a697917r3v3Xuk1uz/AIsWc/8ADdzf/WiL2mvf+Sfff80m/wCOnow2z/c60/5qp/h6&#10;0f6//gdl/wDCor/+t7D/AIn2Lty/5KN//wA1n/48eo9s1rZWJrwiX/AOmoNemXj6Qn/eUc+0J+E/&#10;aOlqmsifn/k6vF/k1f8AFz7t/wCWGwf/AHMzPtJuv+5Ow/6Sf/BD0bbJ/uDzN/zUtv8ArP1fXQG0&#10;cwJsDUTf7xp9oEfw4C9K0J/wno2cV0Z/COsNVUvAJXWES6F/bRipVnaRFUWZSxcX4A4Nje3t5Zdc&#10;Bk006TsSJVFCQEZv2FRT86/y61v/AObN2m+6O7tudeY+amak662hHW1PjpVeqh3BuOfKT5GGeeeS&#10;pEsMeLeilVUCWLkH6A+1u3QNCksjSahJTFKUpX5mta/Lh0V754M95DFozbO4Ofi1LGfQUpT59Vzd&#10;JbXp94dsdT7Pqqipiot0dhbP2zNJFIIaxqbdG6Mdj6ieOdlZBVAzL6tPKqBx9faqrwP4kceptJHG&#10;lK0+3oqlpLLCHkomsUWnlXOa/Z5dbp+3oFpcLi6WN5HhpMfS0kPlZXlWOmQwokrqkaySKiAFgq6v&#10;6eyRUeNdEgzUmvrX/N0LrkobqTw2qmlf8vTyU1lQWICnyGxYatH0X0svFzfm44+nv3eHRleiitRT&#10;j/m6aKhhxoeqoP5tXXa7h6Hh3pSCjjymydwYSeasqKSnedcHlBlMbkqejqZKGrelesr8hSE2PPiH&#10;B+ofsGSC7ZtNfEpX/a1p/wAe6Sb0Jbja0fXRoJVpjj4rKh88UoD86Ux1rTyFHV1Us6U/2UKs5qGf&#10;/J8bShoyZdMbWklJ1IiXvyOB7NJVAmkIbtNMenRIJfF0yaNOqNDxr8SBvQfxU/Lo7/8ALlvL8ueq&#10;IQ8iF3z0BZGNiibdy9T61Fgw8kKm39Rf21clfoL0FakCNv8AeZo8fnXp3b6Q7tYzEagRcLTh/wAR&#10;Z5K1z/vqnD8VfKhPZ/OVu1Z0Y6gqXpt+6l/4KuChBvxe6RD8fj2gsiSu9qT+C2b9st3j+XRpu0KQ&#10;TctRIMrNeKT60hsc/Lj8+qOGCmIxE62Ipxotbk00H9SbW9mcsBaU0enYv+A/Pojtu1nf0dv8PT1g&#10;nMOXxdwweOpigRwCRF9y6nURcIT+zxcH25bQuZobYS0EzqtacKmlaVzx+XSDdtU9pflCVcRsa8eA&#10;NfTj1u0bVgoMZtvA0kc1LEhxGNk8UrQxv6qGnHBAjDHjnji/sO21zDJBHclNDSorca0qK+grSvy6&#10;k/c3uLncLwrhBIwp+Z/w9PD0mPqWVjI39oEI8MiOHARgQEYD0k2PDAm4I9tvqkV1jnJJ+XD+fSMq&#10;y01rjqTBj4oZNcU041Sq2qRhJIf2/ElOJHBcQqqDSDfSbn88PxVVFVssOJ9fy6q8jmi17fL5dBJ3&#10;vuOq2d0v25vTElHye0+ut7Z+n+6HlpmyG2tr5jMUcdTEvjMsEk1NpZdQuD/hy8XMksKUpx/ydMTJ&#10;4cE0hatRw60vK6VpqyrdlVRWZSerGjVoQzSSuRGrs7aSAOCx9Vz+bezVsUX06DAwzv6nqwP+WNs6&#10;p3f8sNtVMQiFNsnbmb3lkBIzBhRfdYvb7GOwvrFRm4+fzf6fkJ7pPFtZYK01Mhr/AKRw9PzpT5cc&#10;8Ol23l0u4p0amkMKeutGTj5UrX58MdbTdJGQKhWZS6VBVygJUEwU8pUMbatBlIv+T7QvltXyI/40&#10;zf8AP1Pyr59HqK6r3yaiSPKnBVX1P8Nfzp5dc54EfQZPUq6vSb6STa2oKwJA9+VtNcdbIr1z8CLE&#10;rtoXkMHQCFU0A28ZAkdW9f0OrVb8e9OHlK6VyOtUIBAFa9M+WysO3cfW1tQ+mmoqF615JDCJGaMt&#10;O1Q0skgURGKBwwYqbgKod3VfdBKWljhkXTUHPHhTy61DGA5MjaYTxb09Medc+Y4fPFZFT8psZ8kO&#10;svnNR7dgoxtXrfoze2HxWRUq024a+XbPZL5bIVcK19WUozUYiGOKNvFKFWZHALWRTKqWh2a7SXxB&#10;M0gK0pTR4fnU1rq9BSnn5FcF9LuC8y2ZtfDjtfC0Saq+Jr8Wp06RppoH4mrq8qZ1pIDepqJ9TveK&#10;p9LkEDTM0YVLKAqkDU31vIzNxqsDBxqmllBorUx6fn+foOiaOTTDCpXuqc/s6wxtJTuKhT6I2aO4&#10;1gxOjQyRyLodDqvf88W/x9+AHmadPMgkiddWlsU6yeEef+IRyAWdZhBJI6xMyNKxOmMLUN52qG8n&#10;7qki1iCARvtHz6Z1B7Sbb5YqrJSrVoRStKcacc56s9+KX80PsHp+mw/XHYGH/vzsWCoK0mVrZ6z+&#10;92AoB/BKGCipczX5dKCuw+Hp6eWWnhnETxq5hWXxrBHGmuLUXGlg2nT8q1rT7OlttcXO1QW9up+o&#10;tzWhPaUp6nu11r/RpTzri/Lqv5BdQdw0SZ7ZvYe0ssKmeONKKlz+PGUoppppQmPyeEMsmSpK4ohZ&#10;EkRGkYkDgBygmjWPw1Z/L06EVpcvdxyNbQltIGule2taVIB40PGnDoZ/4i1Q0f29bSOhrKUBkQLr&#10;glQt50PmYvGPJpuVX9xHX+zf2036WjQNWr8qf4ePTlvoummSGVTIi1IBBI+2hqOB4jy6kTSCercC&#10;weKgnhdBcnWswUnlVADAA8X+vu7D4jX/AEJ/+fem4Hcxw3Dx6SJK0r/CQONPPVXh1qhfzFxb5hdu&#10;/wBfu9vgj+ltsYf/AHv2Z2bV262/5q3P/aTN0RbuuneL9a/Clsv2/wCKW5r/AMa/l0SBzYfS9/x9&#10;L/7H290g6UW1tp57fmfwG0NtwyZDNbjz+Dw1BjYwGWomyOSp6aNJUEMkjL5pUGoOiLezgq2pN0Cq&#10;8xyE8vWvz8v2daFWLRqO/SSPtBUafz1E1+XDONtj439CY3on4643rNQUyUm367JbsqU8Cfc7qzG3&#10;qCmzs4+1oscngSQIkQZXdoolJILaVDW6aprO9lLdpiag9MH/AA/Z0M9uRbbcbGJDqVLhQTw1jsIN&#10;M08x5/b5daiWQLHJZJXOox19YitZdRj+4kePU6ga9Kvb/YX/AD7GO4im4X3/ADWf/D0A7IhrS0cC&#10;gMKY/wBr1BfkqP63/wB7X/ivtF0q6tc/k88fJXfQ/p0ln/8A3vOuv+Ke01wurRn1/wAnRhYfE/2j&#10;/L1snRC6H/tYVY/29bU+0ZFKH16PBw6lKb6/8JXH+2t7oeqP5dcvfuqdcH/s/wDBh78Orp59VMfz&#10;jf8AsnHYn/ictrH/ANcnsL2pt/ib7Okm4YgL+n+x1rYz/j/qGi/9xU9rZv7Jeg2M20r+rr/z91eN&#10;/Js/4Hd4f9Q+xf8A3I3B7L9yNNx5dHrHcf8AWHo/2ptMXNuPOz/wXPV6xazRi31qcl/vFdT/APR3&#10;uls1TJj8Z/w9Gk51ID6IP8HWm38oW1fKD5DcWt3d2r/vO9c17NBw6C0xrI/29AYf80f+Dn/e/e+m&#10;+nLEH/cvix/XI0P+8F/aix/5KG3/APNZf8I6S33+4V7/AM0X/wAHW7ngZ3j21t4oDZcJjVcqrSPY&#10;42Mx+lBrSMTqhZgDawFubgIWkbS7RbIrUcxJ/gHUh3ppuzEiqG4dT+bcf5datf8AMe7RbsH5M7px&#10;qCjkoev6SDYNG9NRSwNOm38nuR5xWtJMTUTUuazFct9Km1v8LCO2UW23wwHMjVqeHCnl+Z6CNxNr&#10;3e8uGSqQlkAr68TXy4DGft6IZO8MVEk0yRFYxS0CsuvXTwRa6seJV4jYpSSFmN7nSP8AXcUFDCAf&#10;X/J0gsmAkmgpllJB9KMr0p5/DTj51622/gBseXYfxd6txlelKtZuHbUG9p3pbKZl3VDFkKKeUhQX&#10;lfFmnUsSSSv4t7LpWIuJh9n+XoT7bEBtFmK5DS59auW/lqp86fkDmS0sbxRI6qytGAxdUk1JpJKE&#10;OjWBIFyPp7oW8QGPhXq8gLROo9Qf2HrXE/m/deRbf7v6/wB/UVPjIMXufZb0deaemMFRUZ/bubz9&#10;RXzVclFQsZTHi8vQwqZTwIdQ/UQFVmwnW5QY8DT+eqv7Kafnx+WS7cysN5bahWW7RqDhTwQtTXNd&#10;XiD0pTzriplXilEU0cplWSgdZQUKaZYqiddA1Esy+MqwJAuGt+Pa2F9acOiOEhw76/1NRBX+GnDP&#10;nX7BSnVq38nWx+TG9LM4CdF7iZVV/TqO/wDrWMFxb1iznjjn2j3BjHE0lK0jYU+3T/m6M7JamXP8&#10;P/Hh0X3+YiCPl924P7K12FVAR6lUbexYAZuNbEgm9h9be3LY/wCJ26njrnP7bmbq+8Lp3ncxX/lH&#10;/wC0O26JKy6rc2Iv/tja/wDT+nt3pB0dn+XWY4Pl91MWCM0tTuCkp7xpJJBLPtjMSfcQM8chjnja&#10;AFX+i/lW/Ca9LC0mAGC0QJ9NU8S1/nX8qedelu1RPJu+2MnBTc1/OwvF/wAtfnSnz6Ov/Nl+O+Qo&#10;9zba+Q238bQvgIcfidn7vpMNi7ZGPIJld2ZRd15CooqNUenajlSgMtQy+FoKONC2tijVhLqdbN27&#10;QoYN662diAP6P2mtfLh1beYhFt31FqdctaMlKcKKDWp/hPkPT59VKdWdSbr7q7IxHWe1A82X3DXN&#10;AktTLWGlgpGklSXI1s642UxYj7GRn+4cRpI4VV1ayyGLxiIySM9fDpRf4q/PypT0Na/tSRIskVvB&#10;GO5xlv4flTz4nzHDrbf6G6S2x0Z1VtPYG2aOGGeiwlC2ZqaCnkoRkNx/wzA01fmpooJIzeolxsMg&#10;jdpLKLauSfZTNOZKzaNIr8NeH50/ydCCzsRFHJD42aDNOPHyr5fb1qqfKKKOL5KfIDwoUjbuntOQ&#10;3N/3pd95+aoBJuxPlkLc/QMB+LkwiFYY5P4v8nQbkDJcTxn8JGf29AT7v17o8P8ALmNvl91R/hUb&#10;jb/bbSzq2/5P90uv+Sfc/wDNW2/7SYulW1/8lzaP+on/ALQ7nrbEpBZkH1t5x/1nmN/959lA+Jf+&#10;aSf5ehCvD9v/AB5uuU5ZYXdWtpcAi31LfT8i1re79XBA4ivUKeoTHBJZTEfSXd5mijijVR5HLSSa&#10;mQ+BXItxx6iqgsLAKVYEZ6q3iM8ehP086j6cKf5eter+az8lsdvvceJ+PGz6qgrMBtLI0e5t2Z3G&#10;+Cujx+8MbS7v2/U4F6yKtqaWaOgxudZ5hpLLVMqMqvTsGf2+B6zszUAp/l+fRHvN1BcGG2hNWSQM&#10;T9mKU/b59BR/Ld+XQ6g35SdY7uqMfT9bb3qamnGUrC1FQYDPZJ8RTU+VXSqQwUdRWUEUUwkaOJfu&#10;Q2tdGl1s6rLCzKtGT/jVf8FKfPj5dMbfefQ6raUa45XLs1aeGowTTOrLKOI4162asF4ZKR6uB4yt&#10;e7ZBxHMk0CzVMccskdNUJGi1NOpaySrqSRQGU82BQFooJ4ny9OhFI1QkZSjIKHP4uJH5Ch/Pp8Ck&#10;/Qr+lSbG9ib8fT8W9+6a68VK/W3Pv3XuugbEH+lz/wAmMP8AifbiCur8utA1ZU9a9a1/843/ALKb&#10;2MP9T0Vthf8AXtv7sw3/AOTvayD8R6Jr0/q6PTqpz2o6R9Dj8Yf+ylvjx/4nTqD/AN+Ntn3STgfs&#10;PV4P9y7b7f8AN1ueSfSP/lr/ANFt7LD8R6FPmfs6yD+1/wAtH/4j3U9Ufy679+6p0APys/7Jj+RX&#10;/iCO4P8A33m4fb0PH8x01cf7jTfl/l60yjw0x/2lv94hh/4r7MF4DoP/AIF/PrsAkCQMBogBAOo+&#10;qzOG9LqDp8Z4IP1/29Jfh6qGo6rTj1eD/J0eOTId2RyBX1U2x4QrqjIBV1udFQ+jQAS11Hqva3B5&#10;Pum6sJW2SNYwKJMa1bNPC/hZf516M+X45voeaSty6/qW3DH+/wD/AFeXV68VLIzSyUmiDxs8AVbw&#10;Rftyu6zGOEJrZ0k0sGJ/SD/UeyyOVpE1L2mpB4tWlPU/bw9fPHR7KJmaPxrl5F0DDZ/Z1Jp4J4pJ&#10;NcsbJI5fxxvJIBqAuPX+leLj25qc/G1eqv4KBfCh0nzzWv8AIdOIjEYVVudRY/Tj8Xuef6+9dNMa&#10;065FT/ZDP9foAACLcXLD6+9gVBNeqZqABXqNNNJHIsccbSNZWYKyghDcOQNV2MfHA+ur2w0yI6o1&#10;dR4UFeHr6dOGNqAin7f9VemHMbqxmIinlyNTDQw08T+SoqZoaZYpBG0sgeSpkgijWGKPW7FgBGGY&#10;2VCfbs8bxeCWpR60oa8KcfTiOnIYTKk0imix0rXHGvD14f4PXqkf5vfzI8bPj8z1R0Jl71NYtVjc&#10;xvqjgqo1jRBX43InbeSoMnRzo4kGtKshJBpVoxoYO662sJAyTyNRB5U4/nXFPsPHoP3W9+KJ7bb3&#10;KXNNDMRgI/xKBjLUw1e2nA1xRnphyplrHfU0iWR3MxOgG6+qaVlb9wOfQEUBgAvHKwkM7GtB5Dj0&#10;VHw7Two4IOwinHgB64yTU1OK9RoSD92ACAI3sP6D0CwP5AI/3n25GAK0NelP+i25rk1/ydcIf+A8&#10;X/URQ/73P79N8MX/ADWT/n7qv/EiT/V+Butrr+WZ/wBkddWf4z7nX/16Mg1/+TfZPN/udN/zQtv+&#10;0WHoR7NjZ9pb0W6/7TLnoin85tr1HSBta9Dv8/X/AJs7cH/RPu2zr4i7/HWlWhP7PF6Qbv3ScnP6&#10;m8/wW3+fqjIlgsVluBT0l+bW/wAlh/wN7+zNm1kPSmAP2dFKcH/0564htTKEF5CRpBZVUXNranZE&#10;1MxAUEi5PuvV/wDB11DLIr09RBcSJKlSjMIjKrIksYXyKHkgJSZtSpILNoe+tEZbRyPGwIPZ5j1/&#10;Pr0iRMhHGXyP8P8Anr+XDq034Z/zH9w9Lx4DqzssxZ3rmKsjpqDPVsFXW7g2tFJHjKeioadhk6dK&#10;zCUMeNYw0sFO9SpkbSHVVVS+4sRNMZLdaSt+H1/P/Y6M7K/eFAt2hkiUga6001rilDqLUwoOo6e1&#10;WzTYC687n617Hw0Oe2ZvDbGepMk0EyCgytDW1iyVqUcviqqBZo6/FSQT5FIWhqY45gwuyLe3tiZD&#10;beGk2JDxHpw6OYrmO9Q/TTCTTUAcM+Y4mh4VUgMPMDFRVo54qlGljEV1IDBGD+J/FHJJFOYPOsVR&#10;F5LFCfpY35sNMoIDIQw8/KnVBIyt4cqaZPTj/PqqX+cNIJPjXsgqSVHdu3wONI/48Lsi9gTq/wBu&#10;B7dsZEczBeIpX+fSLdEdVhLDBrT+XWtoRdSP60FHz/rUcH+9+17toQvTh0R1q6p6165zyMKOOCBg&#10;lUUXx6hcSJHFLNL+RZgEAUc6iw+nu7DTb/Ucfl1ZEaR51HCNC1fs8v8AZ6We7ur9+7J29trc25tv&#10;5LDYfc2PocljMvVUddHj66DIYSPNU0iVMlLHCIo4pkWVkZynkDaTYj3WErcwSS2x1slNQ4Urwz51&#10;ofLy6TzXUNlNaw3YZTOgZCBUH1B4UpUZ86/LpFtK/oV43Rwg1hh6Vk1MhKv/ALsppWQ+KUC0gBsA&#10;QR78ncmo4b06UvSvEU8s1r+Xl1yuPwQ3HOnkBvyAfzb3oNUkU6aBJJqMdcJf823/AAV/+hG92Pwn&#10;7R15m8MCWlaECn2/8V1eB/JsF8h3dzb/ACfYl+L8CfO3P+wv7Sbp/uXy/wD6Sf8AwQ9He0r4dpzV&#10;HWtDamv2+P1fE9RPCk320QkkWqqy66S7BNczhlUAsSxS1rck/Xj2gQP4QKLU6m86efr0alk8SJXa&#10;iFRnjTpDdh9j7Z652hmd57yymM25i8DiajK1tXmDFS6TFCZkpIopJo3qshVBHWCBWBkYEkrp59h3&#10;VYyPqF4njor/AIa/lw6q0gt5C83+4I8+Gv8AzU/Pj1q3/L75nbo+S+9jHRyVWB67xMrUGyMJElVC&#10;uVFLX5qlg3DuGGHKvHW1NXRVbgBhGFjJW5LBkOLaJbYiZ6STNxPDh+316DW43guriNlfw7Ba6R8V&#10;a0r6U4D149Efp4qiBQZWZ45TJNGWkLkGeRnfWWu2uLUIxc/5uNB9QS3qEySOfPy/b1WQw0TwWqvr&#10;1n4Qwgc/ug3+l7n/AGP9fdumuhz+L5v8mfj7/wCJ56i/9+Ntkf8AEe9NwPTlu1Lq3FOJPW6Ev0H+&#10;sf8AoZvZZJ5dCRx3E9d+2+q9cTp1pq025A1MVFza39kqT/gSP8PfseZ62rEGgFa9At3V2dgOp9kb&#10;p33uitShx23tu5jJRiseipKaoqjjquPH0R/iVfjYKivyFYopoIkmLSPL47DyBlsjoZFgb8fn6U/z&#10;9WlBSNrt30W8YNT8z8I/Oh6I9/LC7ore19i945rc2Xpqnd+4PkHu7c+SpjXpUT0lFlds7CocEkUK&#10;VVZ4sXNFQSRUzBlQimYAGx9v3ii2MCSYUg0PrSlceXH1PSHaJLi/inujDpkB/UStfDGdBrQV1gMR&#10;gU0njXFm8ssonjIGlTKY7q2pXQmyyA2HBKnj/efaeQooQo2qv8ujBG1l6DtHA+vTtc25/BIv/X6c&#10;2/HugbVXHVHNTTrr3bqvXvfuvdeP0/2IP+82/wCJ9+X4/wDan/J1VvhH+mHX/9PfsP0H+t/xT3tu&#10;C9Mny64+69a697917r3v3Xuk1uv/AIsWc/8ADdzf/WiL2mvv+Sff/wDNJv8Ajp6XbaaXtpj/AEVP&#10;8PWkBX/8D8sP9VUV/wDsP329i3cv+Sjf/wDNZ/8ACeo+29tVjZ4/0JP8HTOvFOB/SH/oiT2jPwn7&#10;R0tX+0T/AFenV438mw6cl3a31tBsLj/Wqs23/RPtHu2LjYD6iYftEX+bo32X/cDmc+klt/1n6vnp&#10;uIqlR/ZqKk3/AK6JPH9P8dN/ZeVqslvXhQ1+0k8P9no3biv+lH+DqPXwJVxx0shZEkhknaSFjHOr&#10;JJAiiOTkICJDfg3H9PbqJpt3WvCn+fqoNH4cUI/aVP8Ak60/PmVvDLbs+VXd2RyKUUE2J39uLYlL&#10;HQUxpoDhtn5Wt23jpJozLIZK6alxqtNJcaiQLDTcm0H6dvF51H+boNXlZNwvpifjfVT0wBT58PQd&#10;Kf4Jbbxm6flx0xjsvGZqbF7kfO0qIdGmu21jqzP41zb/AI512OjP+H19tXczxwGZDSjxrT18SVI6&#10;/wC116vnSmK16tt8Mcu7WEcgqGEv5FIZJa/Ovhaflqr5UO3PQqEpxELaYpZo14t6UldVv/rKo9lp&#10;Z2Kl2qSob9tcflTo8UKFFBnP+Ej/ACdTLcNY2uCv/JXN/wDePfut9Fd+Z+1cPuv40d2UebWZ6TF9&#10;Zbx3NEsMjRH+JbW21ls3i55CiszQ01dRpIR/VR78lTcQUNOP+Tpq7AexuUI84zX/AEjhqfnSny45&#10;607pY9HkX0815o9Su7qCkaK/qkILmN1PNlvf/D2cEEO1TXh0G0YMqALTSqr/ALyirX86V/OnR3f5&#10;c2uH5e9XCOzGNtyVAa1tXj2rnv27XNtX9bm39PbV1X6C/I/32v8A1di6U2Y1bjty1p3T/wA7O6X/&#10;AJ+r+VPOoPN/ORlkMvx9drXki34rAC3+fO3yL3vfR5P9j7Q2IIG9V/3za/8AVy76O9+UC72eh+Ca&#10;/b7dKWS0/PTX+XVHUigyNKvpKPGluDfxwwre/Fr6f8fZzI2mU4/Av+A9BuEUjDfxjV9la4+fTvjD&#10;rymPPqU/xCgPpYgEjy2uLc29uWbatw27H+jL/hHSa6FLW8Xjqif/AAH/AD9bvO2aanm25t+Sangl&#10;kOExY1yRK5AFFCBbXqt/xPsH7eqPt9jrWtIl/wCOjqR9zlaLcb5Ex+q3+E9KAU8C/piRbfQKqoB/&#10;ySov7XIEjrpTj0XtM701GvXJuBccBAZAP9qS2k3/AMNR92JrTFOtDuP2dF5+U8Kp8YvkUBz5eje3&#10;apr8XlHX+4mUavxqbi/u0S1lR6/D/l6rdNW3kWnl1pozMzRU7W9a1kMJ5PN0d2IP9Rrt/sPZnq1H&#10;VTj0Fgal19OrXv5QjeH5ObyZXbS3SOcOkWF3i3vsNVQkhrrqm1Hj+x/tqSfCfs6XbWfFvPp6UqCa&#10;/wCl+Xzr1sk45QtOwDyyFZpEeSVgxklQKs0i2VdKtJcAXNgPr7LW4n7ejtJtaA6aZI/Z1PsvOoag&#10;FZrfT6W4+h+t/bbNppjq2v5dJ7MZFMdKktRMkdHBDUVk2vQCqQU8kjaWkkRECKCSzWTi19RVWrrl&#10;btiajH869PxKXSWSnatK/wA/83VAfz/+flRu9Jum+n6qjbZVVVNhd672pJZZHy9IsGRgyGKxGWoM&#10;1SNJiKuV4SapYVL6SkLNEzmQzsbZYWeW6bxGIoBSlK8c5rXH7Oghud3cbpPFtti3hx6iztx+ClBT&#10;HHPn+R6Yfghs+dfhp869+01UZaPcmyeydvIJFtLJWbe6uz2Rqp3s5Yh8duajCs+p2UW1WVQGtwWM&#10;rtUUYoITIft1aP2U0/OtfLow2p5qb7LJFSK4WJVFfh8LxQTXz1axig00864qHjcMJmSIoFiqEK3J&#10;5FTJdtWkcHR9Le1obUA1OitqHTGBTQT+daf5uvRMl/H+t3jmnEZOkElEAW/qBtp445v79oLsqg0r&#10;16SoXWD8P8+lZRdd76n2XJv6jwldVbSG6MntRsxBSVtRSrmMTiKXO1FLVNTUdTHRH7Cqul31PpLA&#10;eNJXjqobxZIuOmmf29buJ44Y7d5EIVq1IFaUpx/b0lPLTT3kp0gljfT65YFcalNxNDFOxDSrG3ok&#10;eN6cliU8lgwUOhjUV4N/k6qhmoW1gwNwPGtONR5eXrXqbjMvmNv5WHN4HM5rB5eCtjroMrh8pVYz&#10;KRSwKyUxGQonhqnkpw91dmZtQF+AFCcRxFqyJq/1fn1oRopDrGPE9SZBT7Ajop/24b5UzW3/AOBP&#10;zU+Qm+u9dhdS733gm7dpZ37ynmGdoYqzLUqYfbNTNTily+pK1hK+O1yCdpryyFl08ht3RhS0uJ0h&#10;oY9GK8fEmih9MafE1fOlMVqDbbL3cH3Xb7eW9Z4nWYAaY106YXlwURWavhBe9mpWo4ENsGhbRy1J&#10;d2cR18Z1EH/M6ACCFBGrw/Q3tf8Aw5JZj4b3XmFib/Ap/wAvRwpbQQzVFSR8u8D/ACdaov8AMYH/&#10;ADmD2yfzJNtuU/4eTa+HbT/yD7NbHO2Wrestz/K6m6Jt6/5LW5/9Q/8A2h23RHX+q/054/r9Pb/R&#10;d0dn+XJBTv8AMLq01NJQ1wf+8iRLXUqVS07rtzJ1ImhWQlVkDUwF7XANwQQCKzP4dncPSvfEv/OS&#10;VI6/lr1fOlMVqH7FBLuu2Qk0DPISflHBNLT/AGxQCvlxoaU62qsvD9tgM0A7OZqHMu7FY1ZnSJFL&#10;kxogLymIsxty7kiwsoIL8f7r7pfS3Lf70GNPyp+fQt29C15t1WyroPto7Z/P/J1pGZL05PIIPolX&#10;ULc/UlZ5ULE/7Vov/h7F25H/AHYXw/4c/wDx7oAWApY2Q/4Sn/HR03vwVP8AS/8Ava/8U9oulfVr&#10;v8nn/spPfjf9+Sz/AB/5PnXf5/2PtNcNp0Y9f8nRhYfE/wBo/wAvWydD+j/yIVP/ALm1PtGWqBjo&#10;8HAdSE/3Z/y2k/6J90PVH8uufv3VOuD/ANn/AIMPfh1dPPqpj+cb/wBk47E/8TltYf8Ark9he1Nv&#10;8TfZ0k3DMBT1/wBjrWxn/H/UNF/7ip7Wzf2S9BsYtpU9HX/n7q8f+TZ/wO7w/wCofYv/ALkbg9l2&#10;5/8AJR5c/wCadx/1h6Pds/subfttP+1jq9XTqeLm1qnJ/wDufS+27TjJ/pz0ay/2Z/0g/wAB602/&#10;lCun5QfIbm9+7u1P/e0zXs2HDoLS/wBo/wBvQGHmMD/VTaf9a+o3/wB4976p05YjnLYlv+m+hNv9&#10;d5V/6J9qLH/kobf/AM1l/wAI6S33+4V7/wA0X/wdbsVPK9HseirI1jklpdnRV8KTCQwtNR46kmhW&#10;ZYZYZZITLpLKHXUBa/59g+zk+n2u1uqVEVuG08K0StK0NOHofs6km6h+p3KW3DaS13x407iOFR6+&#10;vWl32VubI9g9ib633mhDDltz7r3FuSvp6ASQ0MdZlsrU19UlPHLJPIkQlnNgXPP0tf2LbyDwbu4h&#10;DVWNiv7Dx/PqPoZ/Hh8crRpjr+zUAafOnrivoOkfCJaiWlp1DF6msx8dNHGVjWZZalI5o5bq92Lt&#10;Gob8Bm4N/foE8a5tIa01OFr6aiM0+XTRP0cV3fDvaOInTwrgnjmnD0PW6D8fNt5Da/SHTWByTM9d&#10;geqtiYKo12DrNQbWxUM2q1yP3tRC86QbXNuSCGdbuJbwjR4iK2njSorSuK8fTobJD9FD9CW1NG7i&#10;tKVyBwzTh69DODI58LelDCyMy8SFSpQiNv8AdbanBvY/pt7bVmZi1KBf5/6qdaUAagfP/V+fVPP8&#10;3zbePm6K2tuiSadcvjuy5NvUlXJUMNFDm9qbprquHxxiIP5psTALkmxUH8+1u0qy/vLSNRfR+VNX&#10;7a16Ld9aJH2e5lXMPiKD6eJ4dT/xkda6SeWGGLylHmWngpZkQ8xsYY7aza7Nps/NidVvxcrInkjJ&#10;SSKnpnj/AC6KHitknNtE9XHcz8K6uA0+WmhzU1r5UzbB/J4LR/JHerW1GTpbPUwF7Wtv/reQvfn6&#10;6LW903FddmzVpXt/aCa/8Z/n0q2ykl5cWoPCIvX/AEjLinzrxrj0PQDfzFl0/MLtzn61eCa39NW3&#10;sY31vz9ffrQ1tLQ+olP/AGd3K/8APtfz69u7at43BqcVtj+2ztuiSe1HSDo7X8uwwn5d9VRzSyRe&#10;STc6q0bBWBO0c6uoMVazIWBHtq9YDarwU7jNa0Pp/jUPSzaPFG/7M8b9g+p1L/F/iVzTPlTPkePW&#10;zT3F1dhu2usdzdd5zHzZXGbhxtZjFkEdDNV0VXLTV9JR5SmkrKOsWkr6CapaeCqRDJTTqjgG1iUx&#10;gr9FMjZWJa/Ovz8vPo/Uw63LwDS6kEV/pNnh5dFI+C/whxfxxxe8c3uKpTKb3z2SrsXHJDFRVOPx&#10;m16Salkx0MFXUYamqqrOV8kerI1V184ihXQmi7qpbtrmaN9GlUrUVrqrTzoOFPnx6Qbdt37vW7DT&#10;eIZWBB000AVxxNePHHDh1YZHS+B4F800hNG12JVf0PQxmyqoUX0fgcCw/HtqQeIXpgNT8uPS+pUw&#10;rXgDX58OtNT5NxCH5MfIsB5HEnefaswDvq0K+982BGv+ClCb/m/049mcRpFHH/CP8PQcvGBuZaLS&#10;nQJe79J+jwfy5v8Asr7qn/ltuT/3lc17pc/8k+5/5q23/aTF0q2v/kubR/1E/wDaFc9bY1PwwP8A&#10;RpuP9eaX2TaqPGKcYk/y9CAGgX8/+PN1kjdZJmp2W6k3Jv8AmxsbW/s/8T7fK0ANePThFKdV+fzH&#10;u69ydI/HTI5ja0iU+f3fn5evaPIMKsVGIjzW2Nz1E2XxstHVUj0+VoqbHO1PKSRE/rA1KpF4ovEa&#10;uugHy4/z6R3t09vB4Ua5ldVr6Vrn5/y61XKqWWeqnl8lS4lLTPUVEjSM71ZWqkaH9KASCQeRmDF5&#10;NTXClY0OqpHGqquTx6CyRgmTHesjKT60pn5cfn1wDIKijled6Z2r4ZqaczTxGnmpI3aligmo3gkp&#10;5HkbUrpZw6KQy6TqYQfqAn4fTr07YRRHqJwRWlV4kcMVIU1+XD02gP5aHyOy/c/TB27u/ItU782B&#10;kaXb9a9VFNPW1m3hi8d/d3J5CqmqZJKiqrwKhDKzPI/24LMbixdfRpbXMeqXE1aCnDTSvnmtR0JL&#10;C7S/tXEZ1XUAHjfNnrQ/mEpTPw18+rJaSeeo5cxqr3aMoLHTojazKf8AanIB/wAD7TOJEcq6UXyP&#10;r0rTRIoZX7vMU4dSIneQEuCLMQLm/wBPz9B9fdytADXj1oinn1k/Kj/VEr/rXRjf/ePdo/xdVGGE&#10;n8Neta/+cWb/ACa2M3+q6K2y1v6f7/7swW/5N9rIMah0TXorLr9f9jqp32o6R9Dl8YP+ylvjx/4n&#10;TqD/AN+Ntn23Jw/Lpy3Wt3b54Hrc6k+kf/LT/ot/+Key08T9vQnB7mHyHWUf2v8Alo//ABHup6q/&#10;l13791ToAflZ/wBkx/Ir/wAQR3B/77zcPt6Hj+Y6auP9xpvy/wAvWmSfrOP9ob/eYYf+KezBeA6D&#10;/wCBfz66ZrRf68A/61ye/OupDnqgWskefX/J1d//ACa1DZTu1mFyINg2/wACazNG/wDvHtNuJ0XG&#10;yDjWOf8AwRdHOxHRYcz/APNS2/wT9XywQeVWfyzRWnmGmJwoYgrcuCrBv8Ppbn+vstgGmOn9I/4f&#10;9jo3lf8As8fhHTitwtiS1voTa4/1yAL39u9MM2qmOuEsrRiMXOl5UjbjUbHUeOePp791tRWueotT&#10;USx1mi0bQeGCSNSpJXyTCBywDL6RrDc/ge/B6OI6fEP8qj/n7+XV9OkBqVXUB9la5/l1Vr8lv5kW&#10;B6O3vuPrBNrRZ/duFrIw1NXStjcT9jNjZcjT1qVVBkZK2s0yRokkQRLalOrm3tTbWvi28VybkIrs&#10;4I0avgcrg6hxpXh508slm4bpaxz/AE8ViZ5FSNtQk0BDJFHJw0vq+PTxHw1/FQUm97fNnvH5DyTR&#10;bj3HJt/b9Z5PPtHa1XmMVhXSenMSQZCI5SSsrkhR1ZNbpaRA62YAgwjt7GIHBeQ+Z8vsGeP2+XRP&#10;cz7jeGIzTaI1rRQPWlamorwFMdFahjYzutQ71JjgnlaqqiHnnZvSsbyqsY1Wa97DVpZzd2dmdRmo&#10;6l6rimKU6bmJ8JSigzhhReBavEk54UHkePUSkSWqjZKaaWaaijkjEaFXiKqyqkrCHX9lRyTzJGkz&#10;k+VibKNBu20DGpVqt6f6j1eSeGGXwZgdVFyBUDUyrn/eq/OnWal8rU7SPYxy07NE4sCTdVlBUG48&#10;cylefra/+HvcSSR6hItD1YqFaKVXDJ3Up8mZc+nw1/P5V66iFoIv+omh/wB7n97m+GL/AJrJ/wA/&#10;daGZC/rX/jjdbXP8sz/sjrqz/Cfc7f8Ar0ZBbf8AJ3som/3Om/5oW3/aLD0Itmzs+0r6rdf9plz0&#10;RT+c4umo6QF72ot/j/rBt1v+J922d/DXf5KVo0I/b4vSLdVo/KC14fWf4Lb/ADdUZarCAXsHipEY&#10;2va9LDz7M2XQQla4B/b0TRHUHx+M9CD1Ns+k7C7T622PVyVUWN3d2PsXaWVlx7RDIx4/cW7cNiJ6&#10;qjEyPEHpGqllNwSQukW1Fg1LrS3lnRNWilRWnGv2+nS+ztnu5RboVBbzJpT8vP8Ab0NHyR+JvYnx&#10;wzNTNm6afJbIlyVXSYXeaoHpp4o4nqKODKGJI6TH1s0CaV1uFkKNZiQFPrV1u7fxYmHjeaE0P5Hz&#10;/Z0iu7C+2e7aO9jAt3+GSvYKcQxoaE1Gkfizwp0VAmGsbWG8Zh8geOrgERnCzRqw8IaXXE0dmAkM&#10;co/tRqCpb0UniNIkTlLqOlarwrWlM5rQ+nSjTNGoPharWUEUJ0sQOOpc0U1wCWV86l7R0IHXfaO/&#10;OsMjjtwbD3RuPbWRoKunSObG5WupaeopY6igrDj6mjp6lKSoxpakVGp5Y3hksC6tYAOsisCbkeJI&#10;fPh/LPVAr2pD2v6RoAPxUA8hwoM4UUUZ0qKmt2Xwr/mN9t9tdrbP6Z35tjZVZFnIXp13Rg6fM0OX&#10;UYPBSz1mQy8WR3DkqOpqq2akTStKlJDEHNo+ACW3NmyQSXMEulVaNStK6vElSMZqKaddeBrwxx6O&#10;Nu3ESXltZ3MJeebxP1NQGnw4ZZvh0murw9PxCla5pQit/OClaX417L8iqsqd4YBXCo6kD+4XY7Jq&#10;kYASHSfx9Pbtssa10LRmRSfzr/gz1TcJHkWPUe3uoPTup/OnWtwTYX/6YKT/ANwof+Ke1LrrQpXj&#10;0Tf6NF+fXPgxwym5EUlJKYWETwTfb664LOkkTsys1IF9LL6WN7+7aqLCpzGtaj+KtP2U/PqjmQvc&#10;wxyaTImmvGlfOmK/ZXrbo6o6j2F3N8ROhdub627jMliq/pzrfIlPsKFpqHI13XdFStXYuWopqhqD&#10;IRxZeo8dQn7sQb0kHn2XSkwtO1m3hK9NQGdVK09OFT5dCi2SFbezhuoFmdYwoY4pSlSBmlfSv7eq&#10;p/mH/LQPXOGz+/8ApSuy2S2htvZOX3JlcHuquo56rETUEuUydV/Cq/HYigWtx8VAkarDVK9UjIzm&#10;om8mmJy0vmnR4Wg0lKd1a6q/KmKU9fPoqvOXjGz3thJVSe5SaUpwpk14nyx1TXSmeSlgmnhMLPSL&#10;Lcp4fM6A+Q+B9M0XqNvULH8E82WBNPdXj/k6SP8A2cYIUNmtDX068WLwlium6MRzf6o/5sP6e9n4&#10;T9o6ZZfEAirSpBr9n/F9Xh/ybAfv+8OGt9rsRSwVmVTJU5tFvpBOon6C3PP09pN0/wBytgP9Cf8A&#10;6w9He0nxLTmmThVrUU+wXHVkvyf+XPWnxroaz+8uSpK7dtZhqrL4TY8VXDHk8rHBkqmmo6ieZahf&#10;4djaippZkkeXSfQdCyFXC02+2nufDSGTQupqtStM+lR/h6VXm4W9jEZJoPEOkUXVpr+dG+Xketcn&#10;5IfLrtP5LZ6oO5clTYvadFmqqqxm0MDU19Pg4Gp5pqKBa2AVivlzFTyaxJL6Lk6ALsfatIrW2nuY&#10;o++YU1PwrxpjNPPzPQemnvL5Yppj4do1aR8acPxYr/vPRWqF6yevpYaWlUoGaApT0lTWTtBJNdjH&#10;HTwzymQSr9CSdEraQSul342ChmK9v+DpHfrHDt08j/2QKqvyLVx89VPyp0YD5C9RVvTL9T4DM0P8&#10;Nz+4emtv70zlMTOzRZHO7q3tEI5PPTQBZ4KKghilVSdMsbD6WJTm5ErlVioo868f5dGDWxs7Kxhm&#10;XTd6SzL6A00mvzz5eXRdFQ2p7nkyAfT/ABv/AF59ukYB6Z6HP4wej5MfH38/8Z56iH9P+ajbZP8A&#10;j/X3VuB6ct1rdW5rwJ63QUbUPpaw/wCim9lsooR+fQkc9xHXP+p/opP+2+g/2PtrqvTVkq00hL+g&#10;QUkLVuQZ3WPw0kA+4eTU/oAVIWN7EltKnSrM6UeKSQro/wBVeHWhJodAV7DWp9P+L61rP5jHzHyH&#10;b29G6v2BuGI9YbSkijzeY29JJS5DcG6aGuy1PXNHm8flKunrcFTUklPNS+Lxf5QRI6MiRajC1txD&#10;HMtxDWR6aWr8NK1xTNajzFKdFO73UV5os7a4rbg1cU+I40eeKd3rWvQP/A/5J0Hxx7Olkz0lLDsT&#10;eIpMfm5Y2hFRjHTKUM9BnZYmRBWSUP74eNnR3gldlcvEkUz9zaGW3jeaXUYq0FKVrSvmfQdUsd1b&#10;bp5WcUt5wolavlHq0Yp5a28+tpzamcxO7Nu47N4TLY/MYysgo6mgymPqqWroayCaGKoWWlqaOepg&#10;mhdakEOrEEG4uCD7LHCsseldNK449CJXhdRJbPqgbh0q1N9Yup0SMl1bVeyoeRYaSNX0590C6a56&#10;ZcU67926r1737r3Xvwf9h/0Mvvy/H/tT/k6q3wj/AEw6/9TfsP0H+t/xT3tuC9Mny64+69a69791&#10;7r3v3Xuk1uv/AIsWc/8ADezf/uPH7TX3/JPv/wDmk3/HT0s2/wD3NtP+aqf8eHWj/X8ZDKn+lRX/&#10;APW9/wDinsW7l/yUb/8A5rP/AIT1H22/7g2n/NJP8HTVa1OD/WI/7wkntGfhP2jpazeGBLStCBT7&#10;f+K6vD/k2DVkO7vx+zsEf8lVWbX/AHjV7R7tm42AegmP7BF0d7Svh2nNMVa91oa/b4/+bq+iDhKk&#10;/hpatif6apddv8f1W9oV7i0v8WKf6Wo/n0atxX/Sj/B16Vby05BuDQzn/W/fo/8AH/H26D2snqR/&#10;l6bPxp9h/wAnWmX8oiv+zOfIG5I/4zj2eSbXtbe+f/x/x9mSH9ONKcP9joO3H+5M/wCXQ0/y8pvF&#10;8xupWkRgklXuRV8f7kmttsZWKMGIAWVllJJvxpA5vcN3UfiWk61pR4W/3i4ian50p8ur7S+retsH&#10;Ahph/vVrcL/Ktets2hYtHKCACKia4Dara3MgvwPw/ssFSEJFKJp/3hnWv50r8uHR0ndDBJ/Etael&#10;e6lflqp1PUXuP9j/ALb/AJH7t1voLO68JS7o6o7S21XSSQ0Wf633zhquWBhHOtLkNtZGhqfFKQQh&#10;FPVOxBHOke9EmMG4Uainl61+flw9D0/bWy31xDt7S+GszBdVK6akCumorx9R1pT10ZUS2aR3TKOQ&#10;87qWEVNqgYO4VFaTWGYtpGrVa3HJwpMkEFwRRpK49KU8/Pj6DoGQMGKqpqGVWr/phw/LqwT+WHte&#10;rz3yo2zloJIkp9q4DP5quEn6pKSpjp9sKE5GmQ1W5Y2Uc6tGni9xq7KxWc6EV8UKvpSjq1fn8NKY&#10;49K7JHfc4GXhDrJ+euKSP8qa9XnWlMVqDb/zmUEdX8fkPB07040kFQF2/cN/Z1B4mBAJt9faa3A0&#10;72QcBLYf8auGr+er+XRtuj+LPsTHjKb7H8OoW37aU+XVHJIbyqD9alFv/TXTxSXt/h9Pa+b+1/2q&#10;9EMf9mqfwdv208/59OmI5yeNP9a6hP8AydOv/RPt2x/5KO3/APNZP8I6T3n+49x/zRf/AAdbwW1f&#10;+PZ29/2pcZ/7hw+wjt3/ACT7H/mkn/HR1IO7/wDJUv8A/mq3+HpQKNRt9OPa3ov6wyXtIqgFgjAA&#10;nTe9vzY2+nvw6unn0APylJk+NPyDgCNJ/wAYO7NWVADqIm2VnFGggG5Avx+b+3oSNVOmrgkqyKtS&#10;Y3P+8qWA/wBsQF+Va54daaEllIjA9H3r1KKfqsMjyNCSfzrgdW+nH+8+zPQFVCGrXoKwvrMz0xrZ&#10;f95ZlB/MANTyrTPHo9n8tvdNft35YbBgoKloafdUeX2tkhoGmpx0qQ5FqYsXXS01fQ04UWPPP4sU&#10;t5Kbe1ecLqoQKcPir559PToz2ZQN3t1r8aS/lRC//PtPzr1tdUK3FQA6kJUzoign0IksgAY25djd&#10;j/r2/HtAxOogjyB/b0cKugMgNaN/hVW/5+/1cOpjKR/Q3Vl4/wBqt/t/p7qy6qZ6uorXogn8yncz&#10;7V+K2+ZqfMTYbI7gkxm26OalnnpqmUVssktbSxy09RCZUqcbTTa4mDRyKNLhkLKb2w8O8t3I1KK4&#10;/Z9vSa/dksp41ufDDac0rXuC+o4Bi35U+fWqAqPVT1FZNL5KgGprEhmdmRq2aqqjRtVyzeeMRU8b&#10;o8pCojswJUMzuxw3+MXTgdimnz/zdEIeLb7L6i275wGB8q1ZlHrTC6vP4qeVTsSfHDrR9h/yyu9c&#10;lJ/Faat351n3fv6SmyUkUiQx1fWVTiqKWiiip6dYKbJ4nAU0yrqfSjrybXKK5irMq6/hqOHrT5/L&#10;o3smdNkhlkNXOo/tp/m9OteHU2iZbj0pKbAfq8jec3N/wZrf7C/tUoooHRIp1F39T1jlhU0aVKn9&#10;xVA0g2b/ADNRax+pAaxIt+Pe9ZQhgtadXK61ZK0r1sU/ym9sYLffxR7Awm5sVQZigru5d2UdXQ5K&#10;hpa6lmhq+tetYKwyQ1kM0DLMlQbqV+p5JFwSm5kmebXG+ivHz/zdCHbPDEL28yB4mAqCPSvD06rL&#10;/mJdDbN+PnfOO2tsakqcfhdx7BxW9JKCoqUq1pa3Ibm3dhZEpZvFFN9n9rt+HxpKZGiA0K3jVEVb&#10;bGUg+LLq4eVKceiq+trW2nK2qFUPkTX9mMdENZdVubW9qukfR4f5cS6fmF1Nze9RuP8A95POe2bz&#10;/kmbj/1D/wDaZbdKtr/5Lm0/9RP/AGhXPW13/wAoc/8A5Fv97k9lF18V/wD80T/x1OhCPh/1f786&#10;1Q/5jP8A2WB2t/r7X/8AeVw/s2sP+SVZ/wDNa6/7SpuiXev+S1uf/UP/ANodt0R1+So/rf8A3tf+&#10;K+3+i7o738uTj5hdUj+ku5f/AHk85/xT2zd/7gT/APNa2/7SoelW1/8AJc2n/qJ/7Qrnrar3B/xY&#10;sr/2rs7/ANa39kt9/uDd/wDPKP8AjrdC3bf9zLL/AJqr/wBXG60hsp/xdsn/ANR1X/7l1HsW7l/y&#10;Ub//AJrP/wAePUfWP+4Nl/zST/AOoDC5Uf6/tF0q6td/k9C3yS34v/fkc9z/AOT51z/xX2muF1aM&#10;+v8Ak6MLD4n+0f5etkyH9B/wyNSP/VypP/E+0ZWgGejwcB1JT/dn/LaT/on3Q9Ufy65+/dU64P8A&#10;2f8Agw9+HV08+qmP5xv/AGTlsT/xOW1v/eJ7C9qbfi32dI9xOmHV6A/5OtbGf6j/AKhov/cZfa2b&#10;+yXoPaf8Vkkr8Tr/AM/dXjfybP8Agd3h/wBQ+xf/AHI3B7Ltz/5KPLn/ADTuP+sPR7tK6oubc+dp&#10;/guer11/XH/1E5L/ANz6b/intu1/0T/Tno0nGlAPVB/g603PlF/2VB8hf/E3dq/+9rmvZsOHQWmF&#10;JH+3oCjxGD/qZtX+vbULf7z730305Yi4ymMPFkrqG9zb+3M3/E+1Fj/yUdv/AOayf4R0lvc2l0nr&#10;C/8Ag63Xf1dewgX9Ww5wLj62xVHf2Co/+VfP/PJ/1j6k5zo35k9Lv/n/AK0n8gP8vzA1Ktqquvcm&#10;/wDn5BZVt6r2/wBh7HO5f8lG/wD+az/4T1F23tqsbPH+hJ/g66wrCHKYV5l/aNdRPHcgeNo5eAWs&#10;f1zOj8gf5u35uE0Uv088Fzpr4bhqcK0NaVzT9h6ducw3Ckfp+BIT+S9bvGz5EqNvYOemdZKaqw2H&#10;qKSRCGSWnkxFCI5UtwFkVNVv8fYXjhMENvbh6+GgFfWgA4Vxw+fQ+vKSX19OjdjTOAPSjHz8619B&#10;w6U8TL9w6kjUkTEi1rHUlgP63t/vHtUZFKhQlOmADXqtL+abiMdkvibuuqrYo5KjD7127ksYXNvH&#10;XSST0Dsv9WShrJT/AKwPvVpJMl3FDEaLIct6U4Y861PmOH7E+7xRXG0X7SGjQorAev6iJT5fHXz4&#10;U+fWsDVL9GlCR1EhgkqAiyHVMYIjayI4tDG6g834uB9QD+4VlkEZfUFHGlK1/wCK6CgA1yTAUdWZ&#10;CPXQSK/n6Ux1b9/J421Vydx9m7oR6daTD9fR7fn1OSzVW5N2YCvpHgZBIJIhHtuQG9j6rm1uUO4z&#10;JGkNqx7nV3B/0gApT5+Jx8qcM4Mtkhn8Tcd1RNUUeiFh6ePqIaueHhHFM14imSufzFWDfL/tvm7p&#10;WYCOUj9PkG2MM7KpJ5CGS17C9vdrIP8ARWpZaIDOoPrS7uDX5fFwz9vXt2FN2uiDVWhtWB+20gFP&#10;yp/PokJNvxfgn/bW/wAPzf2p6Q9Hi/lz0sVV8t+qndlV0m3IVU/UX2pmzxyNV7D2xfR+Ltt0uun6&#10;tt/2lQ9K9qnMO+bQBFq1fUedKf4nc/I+vW13BSGUxKzOohkqGR0EJ5878gyxSni34tf8+y+KkKRx&#10;4Y+En+Xy6PpEEixMGpSv/Hj1OUIEl02LFH1toRC5uvqYRqik/wCwHv2KkgdXUEChNesEv+dp/wDq&#10;Dm/630nvY4j7eqn40+w/5OtM/wCUH/ZTPyG/8TX2j/73Oe9mUfDoN3X+5U/2joDfbnTPR4P5c/8A&#10;2V71Uf6Tbj/95TN/8U90uf8AcC4/5rW3/aTF0q2v/kubR/1E/wDaFc9bY1NyV/2pp/8AYWlkP/E+&#10;yU/HF/zST/L0IAKhT6V/483XOOMrUiW50vqj4W+ljbTc6hw3PtSxwg+XTla0FOHVUH83/D5HNfGr&#10;CPjYauSDH9rYV8lJTU7TNSUsm0N8Y2WpNmVfI0lekUSsyCSeVE1DVcPxxgUPiZ6K92ZorZJhFqKS&#10;KacK/nQ/4Ota9JGaCnQmQNFBFBJC2pvE0IN4BLpRZfCsgTWP16b2H09rcgZ6JNSs0mgYLFv968vy&#10;px868B1mgm8UshMkaeZNNIzwmYxzJcuwuQqAr6Sx+hI92GAXGSPLrRKgU4P5H0/L59XR/wAnrD5y&#10;fcfaOThq5Dgo8PhcfUiKMPT1WSnqqc4+qNas5Mc2GpqWczQlWIWqX1L/AGkO8GPxNpfw9bt4nnTT&#10;8HyNa/lw6XcsRY3/AEr4bfpVbj4n9rTGNOnPma6vKmb/AOjYyeK+hNKQRAhSpI8KOWXk+RCZLBuL&#10;/wBPaNw5kYtJUeQpw/4vo/RURFCpQ+Z9enC6nUVBADsp/wAStrkf69/diagDqr+XXrcg/wCpJb/X&#10;9LLb/k73aPz6bPwt9nWtf/OMFvkzsUfW3RO2R/tt/wDZp/4n2sgzq/LomvPiT8/8nVTvtR0j6HL4&#10;wf8AZS3x4/8AE59Qf+/H2x7bk4dPWv8AuVB9p63OpPpGf+bqj/bySey08T9vQkHxv9g/y9ZR9XH+&#10;1sf9vb3U9afy679+6p0APys/7Jj+RX/iCO4P/febh9vQ8fzHTVx/uNN+X+XrTJP6p/8Agh/60xez&#10;BeA6D/4F/PrhJ/mh/wAsB/1rk92Pwn7R1Rm8MCWlaECn2/8AFdXhfyav+Ll3b/jBsH/eKzM/8V9o&#10;91/3J2H/AEk/+CHo72ldFrzRHWtGtDX7RcdX1UR/akH9Kmf/AHkr7QR/2Y+0/wCE9GUv4P8ASjqX&#10;7v011gmYqYLWv50NyL/RX/H+PupbT5dOR+fUOpYJkDJpGp8eWZvqwEMn6Uv6VDlueD9B7qDWTVT4&#10;UJ/YyH/J08EL+EmqgMqf8/danv8AMbp4qj5hds30xNE236VmjipUaSM7fxs3+c+3M0Z/dIOllve5&#10;vxY0sND7dbBx8Mk4/ZcSL/z7X86dB3cXittyu44LejGK2qa8f8VhpimPPokstOmksmkOTGpI5NlB&#10;Vbk2c6VFuSf9h7UeCp+A0/L/AIrotDO5Yvw8ulHsbZG7ext14jZG0aKTL7l3JWw43FY2njnaeSZp&#10;og1SWip6hYqSlp2kmnkYWSOM2DarrdV8JWJav8v8vTsQ/WQoKz0IUfbTP5Y6uZ7K+G2A+MXwS7Az&#10;1cKfK9q5+i2fNujMtAHjxyV+YwNbLgMWslHTSU8eNqpJYAwZtakSWTXoBZJcytuG3+G+lNUgI410&#10;wyS8f+bOnh+LV5UJ1Hb/AEOybp9QFkuG8HUxFCNVzCgHnw8Qn50p51FIcLo8bOiRxh6KKQoilSry&#10;ossiNdmvpkc/gXJJ9mxd5JndjhlBA9MsPz4fLoPJaQ2jPHFU0OWJ46maTA8qa6cTWlccOsUX+Yi/&#10;6iaL/e5/dZfgi/5rJ/z908vEfn/x1utrj+WZ/wBkc9W/8tdz/wDvVVvsom/3Ol/5o23/AGiw9CHZ&#10;v+STs3+lu/8AtMuOiLfznzap6Q4+tJv/AP2H+T7cH/E+9bZ/Y8w/6eD/AKzdJd2/tuU/+oz/AAW/&#10;VGbIrRQ88lKIA2+n+SxX/Ps6kXVKc/gX/AeiOBgokqK95/w9DX8W00fJf4+c6v8AjPXUl1Nwjf8A&#10;GRdtCzAG5Av9Pp7TTB1ACyUQ8RTj6dPr4clxApjbXU0IalOHlTP8utwndvXm0984mowu7MJQZvEV&#10;KOaqhrqKiyNLUEpUQsZaaupqmmv46lgh0ak+oNwCCeSOFZBKgKyqTSh/wjz6FSysIzbPEJYmFCH7&#10;lPoaeRGaGuOqM/l3/K9xeysJurtLqTdUOOweDw+a3Bktq7wrI2lipqDG57OVMWCymKxEQlhCQJBB&#10;T1UDTKBqaqkACIZW188rLHMg1n8Xmft+z7fPoiuNmMKzXFtevoVCxDDUcU7dWodue0Ux869UnzNA&#10;klVTQax9hlp8fI5UwtM9PKW8zRF5QqOJrKASOPqfoFLOS7KVoB/OvSBdRWItLqqgbhSla4/l0ej+&#10;XIV/2cDqxJIYJVnqdxxOWj9YiG2MxI6q9yV1tELn/D3S6YjbbunHxbb/ALSYulO2r/u82fP/ACk/&#10;9odz1a5/N84+M+yl/p3phR9XP6Ni9kRD9TNbiMe01sa0H/CY/wDn7pdfLpSLP8X/AB89a3jfpP8A&#10;1AUh/wDVKEf8T7VE0IHRP/o8X59dqb01v8E/9wsgP+I97YUUH16of9yvzHW5p8VL/wCywfHkg2K9&#10;G9Wkfkav7hYFQSPzp1X9ls4q3HzPQtjFY1+zrH8qCYPjN8g5lL64+iO15ogrOoSan2FnZonsGKMB&#10;JDexUnngjm9Vk8NlCR5PHP8AsdMXVv4trP4kraQBwx69aZ8UjPI5l9LLBIrN62v9JLgyvJJYea1i&#10;5Atxa/s1BJVainQbWC2hRfARgTxJNa+nkKefXOUp9ugU3tE1z9L+hv8AX/p78fhP2jqy/wBon+r0&#10;6u//AJNYByPd5+umn2G1iqkHTUZ1h9V1ghlBFiPpzfiyXcxW62DP4J/8EPRxsZ/xLmdKcXt/8E/+&#10;foF/5vkEn+zObM8Urxxv0lg4KoIEvUKnYna4j85KkSqPuTbWGItwRc+7WJkS3YJLpqx8vn9vTG6s&#10;nixq8Oqi+v2fI9VXCBI5JFZnkZWLeWWqklbVURGGKOOF9ZsanSAoIA1H+nt9Yv1FEUdS3xNXh6Y/&#10;b59FJuCprO2mAcMfD/xf8urRf5dHw+3RvnfuD7j3hj1otibYzEFbj6LIQv59xZfFVdDNR+KNo5Ej&#10;oqWoMNTdldZSVW1gbs3t1FDHJZxHW8nE8NFPlmtanzFKfPoxs9vbcay3K02+MhlHHxTmh8tOj/bV&#10;1eVMyf5wFIlP8i9kwQosZj6V275BGkcUQt2B2YAIokZmjjAFkU/ojCrckFju1tx4CjXVl86ca0/Z&#10;Tre5yvcXbTSAhtIX8lwOqrZJFvTafwyX/HP09vaq9tOHSH16G74wev5M/H38f8Z56iP9f+ajbZH+&#10;H9Pem4Hp+1/3Kh/PrdBjXSPre/8A0c3stl4j8+hC3xt9n+frmTYEkrYgKbmxu7KqkCxvYn/D22oq&#10;wWvkeqk0Vm9OiDfzEe66npTonNV+Ek+33ZvBDs3EVCGRaqiiyuLzNXkMnSyQZHGzwVNBRYd2hkDs&#10;sdS0UmktGl3IGfxZFQdq0qfStaf5embqUJa6Ww0nD/a8f8I61SlnlNTVxTya4qiaplmYRokflnma&#10;onSM+WaRZDLOxkZi2t7sbuXYmilpaEvgf5eg94EUMUkka/rDj8+P7Kfnx6hTyzxUUiU0jQ+Gqb1x&#10;Lb7mGEeSAVHqIlSN7lbWZXAYEEe3nKgKzHA8vWv+b8+vIkd3EbeVfj4/Kn+evy62KP5Rvb2f3T1t&#10;u3rbI2eg6/yeHmwbTqVFHiNwwvC2MQXEQjgrsXJUrpCqZKp1VUjVFUqurfwbi3Yt2zq5A/h8PT88&#10;11D0pTz6NNjufGh3K1SLTHZ6KZrq8TX8hSmj51r5U6uEoHMqVEugKJKuoZWHAdFkMSsAfpcR3/2P&#10;tDFJ4qltNBqI/Z0bEh4opPWuPTqf7c6r1737r3Xj9P8AYgf7zf8A4j35fj/2p/ydVb4R/ph1/9Xf&#10;sP0H+t/xT3tuC9Mny64+69a697917r3v3Xuk1uv/AIsWc/8ADdzf/WiL2mvv+Sff/wDNJv8Ajp6X&#10;baK3tpn/AEVP8PWj/kP+B2W/6ia//rc/sW7l/wAlG/8A+az/AOE9R9t66bGzz/oSf4Omv/lGX/lk&#10;3/QsntGfhP2jpWy+IBFWlSDX7P8Ai+rxP5NX/Fy7tH/NnYBv/rVmZ9o91/3J2H/ST/4IejvaW8S1&#10;5okpSrWg/YLjq+mjsyuSOHqZoiv/AAazar/7Tp+n+PsvRtMa482/w9Gx/D/pR1DqGcV1OikKppZY&#10;wur6XtJq+nI1QBT/AMGv+LGyydyinVCO5TX1600/lM0n+zHfIaaOBopj3d2ksYlGnyL/AH1zTrKl&#10;/wBSSowI9mqmgX5joMztW6uscCP8vT38TN1ZDZ3yc6GzmMmhp5qnsHr/ABmYkmKqEw24d14rC5sw&#10;s37epcbVygk24b8e3GUujQ/xrWvpodH/AJ0p8uOeHTVmRDeW94WxFKBp9RKGiOfLSHL8DXTTFajc&#10;XxQC0oCuXW0Z1OP3WPhiV3kbU2ryOpP/ABX2RQNrjDUpQsP+Ns3/AD9T8q+fR/CjwxQwOMrGn80X&#10;9menVCL8nkjgf19vdPdAH8ncrWYPoPufK0My0tZSdXdgS0dQx/zdSNp5Y09vp6pJwqAf1cH8WN4i&#10;PGjQiqnrYlNqv1w4wsrU4VzWlfLhxoetMqSSSpkpoqq2irrYJiFaNNUtRPMpjLu62RqhgCwBsDcj&#10;+pxJlaKMJwH29A2xtzbWls3ia2UKvClaYrxP7P59XQ/ygevZKrcvZvZTQZqA43wbJxdQDBFh8lFV&#10;VVBnK+nqo2jqWaroWo6GRCrqY1ludWsaUm690NoqN3FXc/LRpx/ttXHypwPQj2DS19vGodiRppP8&#10;WoPUfKlB61r5dPX85ATD/QA1Wsa1EUO+ZZVjd2LSGHb8squXJGoyysSQB/re2LJi8W+SEU1Lamnp&#10;/b9Nbi5SblNqYY3n5f7j9UfWABkH9uSnnt/r0kI03/Nr/X/ePZnN/a/7VeilP9E/056dMRxk8aP6&#10;V1CP+Tp2/wCivbtj/wAlHb/+ayf4R0nvP9x7j/mi/wDg63gtq/8AHs7e/wC1LjP/AHDh9hHbv+Sf&#10;Y/8ANJP+OjqQd3/5Kl//AM1W/wAPShT9X+uP+N/8R7W9F/WGWMM5uTZgwsODzp/P+Hvw6unn0i9+&#10;Ymn3BtHd+3K9Veiz+1M3hZaXQZGqKeuxtRRTpYABg/3Sqb2tq/PupJ1pT5/5OnY1BnhJFcgU9akE&#10;/wAlpw8/lnSk3jt+t2nuncG2a9QMjt3ceVwFbEAE8bYWvqcXIGUlmUxS0bRlT/qb35IBwpJRanoG&#10;20em3ZSe9ZWQ/agRSf8AbEE08q0qePSz6O3qes+5+qt9JUCLH7U3xt3ceRYKPK2NocxQ1WVgQeQM&#10;Q9FA0f6X1SSopAvc1niFxaywE0qVNfsr/n9enlnO3yx7lp1+EJBp4V1xSeeaUp6Gvy63QcBkIshh&#10;qLKUs4ngydLTZKGZWUxTrW00VT5I5FBXQRIPoTZrj8XJc5QvVjpAUD9lehJ4Xhs4LVJb/ABH/wA+&#10;V/OnzLt5HlQaXBIZSdOp0Fj9GZUuL3/p+PadplBpH3fy6fCaaZ49U4/zj9zYaPp7YG06ivC56v7B&#10;pNyUeLQVgM+Mxe3d04uqqS8VLIGhhq8nGSGC3Kgf4hft6+M7ykU0Ux61r/m6Kd7khhjt45MtJrp/&#10;vOn58C6t/taedRQDsvb+R3xu3bG0tvUk1XlN15bD4oJi5UqJpY85X0+Iq4lMyxLG1VFMi2Mb+JrM&#10;L2sVsjafEuAPh8vWvz/2OiQKVjMfg/hqor8RURqRwxU1fz40+fW2n2rtGi2B8H+09kY6WtqKDaXx&#10;Y3tt2kqMi5krpYMP1BlKGA1bLFFA0608CBig5P159l8bmVjMcaiMenQnuIxFYywqe1SQPsoDX+ZH&#10;5cfTUL/SZ/yChB/2MUP+v9Pa9eHQaVdKjPE9dCPTHEWYsLRkL9B6taW+pv8Aqv7tihBHVi2hGenD&#10;rZT/AJOvq+M++l4Ct3fuVbAAED/R/wBZoRq/x0e0F0gBQj5/5OjuwJaMSjGOHREf5xYt8nNkckle&#10;itsJcn+yu/ezCP8AY+o+3bY1DCnp0ivwfFDk8a/yp1U97VdIejw/y5ePmB1Of9TPuQ2/rbaeb9s3&#10;n/JM3H/qH/7TLbpVtf8AyXNp/wCon/tCuetro8Ukw/rHk3/5KMvH+wt7Kbv4r/8A5pH/AI6nQgHw&#10;n/V/onWqF/MZ/wCywO1v9fa//vK4f2a2H/JKs/8Amtdf9pU3RNvX/Ja3P/qH/wC0O26I84+jf6n8&#10;f1uR/wAU9v8ARd0dz+XGb/MPqr/lruX/AN5POn2xemm3XbfwvbN/2d24p/xr+XSra/8AkubT/wBR&#10;P/aHc9bVm4P+LDlf8cdnT/yY/so3FdNnfrX4ben7EJr/AD6Fu2/7mWX/ADVH/VxutIbKf8XbJ/8A&#10;UdV/+5dR7Fe5f8lG/wD+az/8ePUfWP8AuDZf80k/wDqERyD/AEv/ALz7RdKurXP5PXPyU35/4hLP&#10;/wC8b964Htib8PS+w+J/tH+XrZLh/S3/AGsan/3LqPaJuC9Ho6kp/uz/AJbSf9E+2z1R/Lrn791T&#10;rg/9n/gw9+HV08+qmP5xv/ZOWxP/ABOW1/8A3iewvam34t0i3L/cc/Yf8nWtjP8AX/qni/8AcVfa&#10;2b+xXoh/4gj/AEw/y9XjfybP+B3eH/UPsX/rfuD2X7kK7jy6f+F3H/WHo+2f+y5t+2z/AMFz1erf&#10;S8XF71OS/wB4r6b/AIr7pbLQyZ/Gf8PRnc/Ap/oD/B1pufKFtXyg+Q3Frd3dq/7zvXNezQcOgpMa&#10;yP8Ab0Bh/wA0f+Dn/e/e+m+nHFaf4tjC97fxCiH149Xk+tvra3tRY/8AJR2//msn+EdJb3FpdP6Q&#10;v/g63W0WZth+IPreTYpWjQLpPrxdOri4J41FB7B1rH42yxRVprt1WvpVaV/KvUmzajvkkqrX/GSf&#10;2NX+fWlzvXB1+1d17t25k40XKYTPZ3E1oP4qcfkqmkmW1zoPlgYW5t/j7GFxL9TI95p0+M7NTjSp&#10;rSuK8fQdRpaW726fTN/oTGKv8Xh0GqnlWvCpp6npK6Xgi88Raxehnm1v/mhSPK5EPp4Zlc3H50j2&#10;klOlPtIH7enzELuPcLDVoZ4WUNxpUEVpiv7R1ua/GStrKz49dGVlVUmsqqrprrytmn+rSVD7VxjT&#10;K5uSJDITf+hHsruoTBdSQg1oqmtPWv2+nQt25g9kZ2IJeWRvsqQadDloZXgqLANN4zIrkrYE3IvY&#10;6tA/1vr7TkMPw9KCysrECmn+fVUn83rJ1eO+MWHSmqVSLLdv4uirIFe7zUkm1911CECwJSGpo0Y8&#10;fW309mFmAsc0irqcU+VOP+H/ACdFG5EmDSWp4iFaetJInr+Win+2r5UOtxNIacU1XUM7SyV1KhSF&#10;hqihqqRkjrYyZEV5WaYRIpVgH08+vgxkP+LpcHLagCPt+fy+zohX9aa4WmnUXanGmo4HlWrsqVxx&#10;r5U62Gv5QfW5wvVe/e1cgMvSZXde66rA0MTrFTYKs2ptnEbfyOPyGOpPFI4r0y+cyFJWTmV1mkpQ&#10;QqWKku3UIZ1LLVoYJCPnr0n+WkdHOzrNHttzompDPNGxFPOEshzX+KR1r/Rr50FXv8xFGX5fdulm&#10;LeTIYWVSRyUk25iXS5+h9DAX/Nvb+3l2263Zmqvi3IApwpdTf4ek28Y3m+jHwxx2qD8rSA1/PVw+&#10;XHok/tT0g6O3/LqgEvzB6oYsy/5RuJVCkgD/AH6WeZieeb6f9h7auwf3fcEH/Rrb/tKh6XbQ6rve&#10;1BkqT9R+X+JXPW2VRsx8Qvxac883vPMP8OfT7KFrqWp/0JP+fujxPPOM/wDHm6zWAWSwt6ZL/wC3&#10;X271fqNL/naf/qDm/wCt9J72OI+3qh+NPsP+TrTP+UH/AGUz8hv/ABNfaP8A73Oe9mUfDoN3X+5U&#10;/wBo6A3250z0eD+XP/2V71UP6zbj/wDeUzf/ABX3S5/3AuP+a1t/2kxdKtr/AOS5tH/UT/2hXPW2&#10;NS/qQf0af/rbJ/xT2TUq8Z9Ik/y9CFfhH5/8ebrudo1iZpHdAsgKlWt6vwT/AF0+9zk6A4/D0/Ce&#10;8LQZ6CTt7q3bnb/W+5uvs6KmXGbhx+Rgnlpmh+9hqqjH1cVNW0bT01WkFVQzOJ4nCMUnjjYA2t72&#10;rSGEXCCpTOnhX8/9jrcgjkm+nmUCJlILehNKGnn+0danXyc+N++fjXvKo29uCCarwExq6jbm6lxk&#10;tHT5vCR1OSMUrk0tJTioolpgKk6v2zPHySygnsc6XdrBJGtGFdQ9OFM+fA+Xl0DjYyba80V5JS1D&#10;VSSnx14jTXGnH4jWvl5l4auoqZ8aVn8EVQEjnI4qKikrJ4omamgki89PJHJGr2mjR7D9Nm1e2hPD&#10;HPEpaoNa/Lh/n6SsslyszW4rGqFgf4qeVPL+fW2d8DOqtmdVfHLYA2dLkK9t64vD9gbhqJnpa1k3&#10;LufbOG/i1I1RS01M0dPEaCLVC5bSw4tqPsvuG1XbuvdGOHlSvGnr/wAV0KrWMx2Nuqrpd41ZvXPA&#10;flno58BqqcSMvhkVHErIb6kRYae0cBANlVHBAsLXtz9fbDNGWkdZKsfL0/PpYlCiIRSn+rh1yxlZ&#10;DWrVyQx1KJHWTQk1C6PIyBCXiW9wl2tz9be245GkLgpSnz4/y61PHo0dwNR05/1/1j/vV/8AiPam&#10;Pz/LpPxYR/xV61sP5xv/AGU3scf06M2z/wC972X7WW/Buia9P6uj0/2OqnPajpH0OXxg/wCylvjx&#10;/wCJz6g/9+Ptj23Jw6etf9yoPtPW51J9Ix/zdU/7aST2Wnift6Eg+N/sH+XrKPq5/wBrYf7a3up6&#10;0/l13791ToAflZ/2TH8iv/EEdwf++83D7eh4/mOmrj/cab8v8vWmSf1T/wDBD/1pi9mC8B0H/wAC&#10;/n1wk/zQ/wCWA/61ye7H4T9o6oy+IBFWlSDX7P8Ai+rwv5NX/Fz7t/5YbC/9zMx/xT2j3X/cnYf9&#10;JP8A4IejvaG8S25nkpSr2g/YLjq+mh/zcv8A1Ezf9E+0Ef8AZj7T/h6Mpfwf6UdTPd+muo9RwYP+&#10;W6/7yrD22/l05H59QaxS1SHDWtjZRa1/1SJ/iPp7qpoZf+aT/wDPvTni+GUbTXSwb9hpT/jX8utT&#10;/wDmMKV+Yfbo1H/gXt88cf8AMM4gf8R7MbEFrCHP+jXP/aVN0Ht0oN53AEV0pbL+y0gNf+Nfy6JA&#10;dQIAY2N735+lrH2tjqlfOvSI0PAdWmfyi8RjMz8n93VWSoaerlw/TmayGKkmjDS4+vj3jsWikq6S&#10;X6wzT0dbLExA/wA27D8+6zMWWgx0sskBcuP7QEUPpXj1a9/MgjaH4jdl1BmlkLVm26VkfQEP2+9c&#10;UokCoiAExpo+hOgKLnTck8SFb2yJapLzf9od30cbvJq5e3dNP6pFt3f9Rlt5f7PWqxDYGrYDloy3&#10;14ClUZVA/GkNb/H2fL8Q/wBIP+PP0HCatHER3ev+1Xy64xG8EX/UTQ/73P79N8MX/NZP+futDEhT&#10;0r/xxutrf+WYb/Drq7j6TbmH/r1V3/FPZRN/udL/AM0Lb/tFh6EWzY2faW9Fuv8AtMueiMfznT/l&#10;HSPH1pN/j/W/yfbv/FPe9oTxBv8AHWlWhP7PF6Sbp3Pyi/r9Z/gt+qL7H/JhfgrRH6fT/JYv9v7N&#10;fE1HXTiAP2f8X0Qw5En+nP8Ah6HL4xev5L/HmH6a+++o0LfX69ibZINuPpp/r+fbcp1KT6DpXAQs&#10;8TkVoety6CDwlpVlk1NE721HT+puCPyL+yKVDLICGpp/Otf81OhWrqV1aOP+Tov3yxoI5/jl3zkv&#10;LUxS0PS3ZmTEcMxSGokoNhbkmjhqUsfJBICQwFjzcEW5f4y27DASv51p/g/y9NOStveIc+JGV+yt&#10;f9X+rGm7PK1QyAxwRKJ0CrBEUC6rysCzO7uoL8aiSP6n2dyMHCsFp0EY1MbspaoVVX9lc/nXo8v8&#10;un0fMTqgfXTW7j/wvq2pnP8AX+ntLdmm33I9Zbb/ALSYejDa+7e9pPp9R/2h3PVsH84FdHxp2WL3&#10;/wCM64f8W+uyuy/9f+vti2FD/wA2o/8An7pXfmqRD/Tf8ePWt0w9BP8A0wUg/wDVOn9qyKkHon/0&#10;aL8+ul/4DH/WX/3DyPvbGqgenVD/ALlfmOtzX4qf9kv/AB5/x6O6rX/b7F2/z/vHsvm+L8z0LYv7&#10;NPs6yfKYlfjJ8h24IXobt8FSP1W693H+fx9feogC1em7uv0swHWmhNKJDP8AthbRuAVNrXhg/wAP&#10;8PZnqDKoC0p0GFUqgqa9Q9OiALe/7N7/AE+qScWufp70fhP2jqy/2if6vTq8b+TV/wAXDvD/AKhd&#10;i/8AW/Pe025f7lbD/pJ/8EPRtsf+4vMv+mt/+s3QL/zg5HT5K7NVTbydN4NSR+P+Mi9n8/7D3W2B&#10;MAz+Nv8AD03uNPqMj8I6qlpSaOuir4wsk0FZThVnHkiJUSyhjGSASrxgj+lvapHkhJKtjz6KnWKe&#10;KWOSPFR/l+XW5N8TsZS0fxw6NqadfC+U6f64ylZ4rR+SvrNmYSoq6n08eSerdpCSD9QPxcljxoss&#10;kgHc38qV/wA/QptGY2dpbjEahqfy6o2/m/oKX5KbMVXll8vSG25HaZ0Zy7797KJOpY0Nrn839q7J&#10;yomBNQaflx6Kdxp4ioBkVz68Oqn1W3h/r5QSf6+oe1HAk9F4Fa9Dr8Xh/wA5M/H3/wATx1F/78fb&#10;XvR4Hp+2FLqH8+t0NfoP9j/0M3suk8uhA3xt9n+frxXVf6XCki635DKRY3FuR7YodSsDw6owJFK9&#10;U0/ziOt83luttidm4tarIwbMz1XisvhPtpaqinpNx4ms8GRmZZEjp5aWtxkcCM4sBVMb/UFbYMqC&#10;9tytWn00b+DTq8vOuoeY4edcIt3UTrt9w8vhw2viasV1h9FPMU06T611eVM67rx1Qo0jq2uZHjeS&#10;ZzCZ2nMEa5DUsA0RhMkJgE1MUA/Ub8LowYEEJOojz4V/LPROsiSTG6R6wtwHrT/V6dcp5YDjyR5F&#10;paeJlnbSut44YKqolmjJdWeUwQOVQD1MoUNqZQW5ayyQxg0Br8/Tr0XZPLO2E8h9gZjn/ShiPUgL&#10;+KvV8P8AKH2hnkw/Y+84qaSk23na3ZlDQ1MxqpYJ8hgIVzVQsUho4Y5lWh3HB5LNZJGZCdSEe02+&#10;Tf41skUa18JZgc8dfh/sppPrXo45VKW6czPOKeP4Gn/aiVsf7V0J9CSvlXq8igctF6po5ZV0rP4Q&#10;qxrMB+5pjDN49R5sT7SFQihBxBJr9vRiY5I44w60U1ofXqd711Xr3v3XuvH6f8hL/wAT78vxn/SH&#10;/J1V+A/0w6//1t+w/Qf63/FPe24L0yfLrj7r1rr3v3Xuve/de6TW7P8AixZz/wAN3N/9aIvaa9/5&#10;J99/zSb/AI6ejDbP9zrT/mqn+HrR/r+chlR/Wpr/APrc3/FfYu3L/ko3/wDzWf8A48eo/sf9wbL/&#10;AJpJ/gHTVf8AycD+kR/3lJPaI/CftHSpf7RP9Xp1eL/Jq/4ufdv/ACw2D/7mZn2j3X/cnYf9JP8A&#10;4IejfZP9weZv+alt/wBZ+r4qd/GsZ/rkmS17fqU83/wt7L0XVGufM/4ejmlaf6Uf4OuNfcTwOhVB&#10;4pYp5CquywzQ1MSrEnkWRppKt4rBQb2NyPdhHSslcL/l6bBrqPp1qnfzINjzbQ+V29/LQGiod2/Y&#10;7zxkSMG81Flpa6jmq5ALNHJVZfG1Za/PH59m6qGiicPkj/N0GbhGWeZyKBj/AKv8PRIqLJtichic&#10;lFJPBUYKqjroKpCsMFPPjpVqKBjUl0LzNXiIxpdLFDz7UQsokXV/Cw/b0Xzo+hgjUqT+XawH7Ca/&#10;lTzqNz74+79g7N6g2HvaBoVOd2xga2ppIKuGuXHZCbDUEmRxhqotEdS9DkGljMgC6ytyq/T2QKhi&#10;eSCnwmtfWv8Am6G7zJeLHcImmoOK1/ESM44A04eX5AZidFiUPPCliF9VtX9nX6AqksTa1hYG/Fjg&#10;E9NFaECvHquT+Zt2XDs742bgwK1U1HkN+1+N2xRSxhFLU1ZFkK/I6EnkpnnX7LGGNgpHEwJPFm9b&#10;apbmOi9q1qf9X2dJNyZY7KWPV3OMfl/xfWrVBSTzVrwqJ6nwvO5pY6bySBTLJTGlikjrPCKla6pQ&#10;oXHKwswAsR7PIyGuGqP018+iCFfBsmcnVIoIC8K1+fyp6dbUv8tTqaXrj4u7Znr1roMp2FlZuy8h&#10;FVNAAk+5sDtymxc9MIKaArHLt3E0LNGzPpl1C/1JJJpGkvrj+DSVH+2yf+O/6qdHW0wvHYxE4lZX&#10;LfyoPyz0Rv8AnQMPueilUqdUG/iSo9V2j29a5ub8cD2otZgbbeKJ8P068eNDLn+fTe5jV/U8nFDe&#10;n+Vt1RsL+Lnj0Uo/21LD7MpcyV/oL/g6J4zXxMfjPTviecrjh/Wvof8Ae5P+K+3rH/ko7f8A81k/&#10;wjpi8/3HuP8Ami/+DreC2txtnb3/AGpMX/vNFCfYR27/AJJ9j/zST/jo6kHd/wDkqX//ADVb/D0/&#10;g2N/a3ov64u13Bta9+b/AEtp/wBv7o76Copx6uh6Yq8yVDPFFJCSY5Y5vNHIxSCSMgtHokW0v3Cx&#10;AE3te9vdwupkPlTp+L9K6tJyexDUj14Yr1qhfzA+rJOsPk9v1RUTLid5NV78xktfVR1NXUx7kyeX&#10;qauVEjpaUrEcrR1KopLH68+zYACHWpqQMjoIyo0F7cxn4JJWcHhStKgD5Yz0SKBD9s8qeRnmKz0E&#10;8ZijkgUS0kjeUyhy1OzWdoxYuYgbi3tyMaoS5wT5dMyRyXjPYRr2FWYv6URlA0+ddZ8x8Pzxtbfy&#10;8u7P9Kvx/wBm0k1TQyZjaGKfamYhgp5YYl/upT4nEUfkM1VPIk1RRSxSvJpH3EzyELwfZY0Sgv4i&#10;8eH+r8+hVa3EV/YR36MBIGcMnErRiwzitdWMeR6Ov/F0oZJ2kiQxLHVzIpMayCGExMtQaez1Dxka&#10;nOnmOOJ2NzpU0EEQV2Smr0416uJ6vbqVojVqa8KU/bXrV/8A5kfetL298k8rhcbXSx4TrHAybLpZ&#10;IaqqqIq3cWH3FmKvcNX4Ip5oKMRzV60EqBn/AOAfk1srBEMrWMQxkg1LgkjhTTwH51/Knn0Ht3uY&#10;bmdYpI9PgntatdWqlTSgpTSPM1r5U6Uf8rTo+s353z/f2tpqJtsddpJk0nSmo6inqc/M1JDgacPU&#10;3kilSrjkq2Kain2yqQfMGjanfRZwsR+pMWBX+HTSh+erV8qU8/JuzVpN0RhLrt7ZlbhTWHDArx7a&#10;EA1z9g6v3+S8Zi+L3yOVdSwf6DO4DSxkAKtMOutwJEVtDFp9KadN2sEBvz7SwoEVVB6Pbl2e3kJF&#10;AEA/OrEn86gfl1ptv9Z/+C/9c4fa9eA6D/4F/Prmf81F/wAFg/6H926pJ/Yyfl1sn/ydP+yaN8/+&#10;Jw3L/wC8D1v7R3IqYx9v+To923/cYfZ/n6Il/OM/7Kc2Sf69GbZ/97zsr3e3XSpNeP8As9I7/wCJ&#10;PtP+Tqp32p6QdHh/lyer5hdTp9NUu5uf6W2pmvx/sfbN5/yTNx/6h/8AtMtulW1/8lzaf+on/tCu&#10;etrkm9JN/hDkR/tjP7Kbv47/AP5pH/jqdCAfCf8AV/onWqH/ADGf+ywO1v8AX2v/AO8rh/ZrYf8A&#10;JKs/+a11/wBpU3RNvX/Ja3P/AKh/+0O26I+/6T/sP97Ht/ou6O1/Li/7LD6q/wCWu5P/AHks57Yv&#10;RXbrtf4ntl/7O7c1/wCM/wA+lW1/8lzaf+on/tDuetq3cH/Fhyv+GOzo/wCTH9lG4tqs79qfFb1/&#10;ahFP5dC3bf8Acyy/5qj/AKuN1pDZT/i7ZP8A6jqv/wBy6j2K9y/5KN//AM1n/wCPHqPrH/cGy/5p&#10;J/gHUEtYqLfW/wDsLEf8V9oulXVrf8no/wDOSu/B/XpLP/7zv3rr/intNcNp0Y9f8nRhYfE/2j/L&#10;1smxGyH/ALWFUf8AbVlQPaMmtB6dHg4dSlFtf+Mrn/b290PVH8uuXv3VOuD/ANn/AIMPfh1dPPqp&#10;j+cb/wBk5bE/8Tltf/3iewvam34t0i3L/cc/Yf8AJ1rYz/X/AKp4v/cVfa2b+xXoh/4gj/TD/L1e&#10;N/Js/wCB3eH/AFD7F/637g9l+5Gm48uj/hdx/wBYej7Z/wCy5t+2z/wXPV6trvGf6VOT/wDc+m90&#10;tjUyf6c/4ejS5/sx/pB/gPWmz8n/APsqH5Dj/v8Ab2n/ALzvXN/8U9mg4dBKX+0f7egPP+aP/Bz/&#10;AL3731TpyxQByuM1C6jI0BP1/rJ+ByfaqyH+O2b/AMMyf4ekt7m0u19YX/wdbteFUvt/C2QujbZo&#10;qcAaLiObH05kuHdOD4gb3/HsL7VF4m12PfTVCp/YB/h6kPcXeDdpmV6Ilw5P5B2H/Hafn8utSn5t&#10;bO/uR8qO3cF5xUPkd6124gwjWJQNzSNlpYl0zT6hDPUOtzpubmw+gPLWQXFtailKlh68CP8AP0BJ&#10;gLS/3OAXHjaJBJWmn+2VX00q3w8K1zxoOHRWgiymSGSNn0znxqsiqDJBU091c2/Q8Mjj6H3uSMGT&#10;wS1AGBr9ny/2eqRuVnEwGHVvypSn21r1tPfyyt/tvr4u7SjTINX1Gy6/MbHyDzxlDBV4ePHVkNEA&#10;zMVhgxuXp40PIIS/F7BFcN4l7cSstFIUD50rn+fQj22qbbbKWzqYn5cKf6sfn1YCKsTyywQVUDyQ&#10;a42XxO7p6oUclQfSI2cf8GBJ/B91Gg9lOP8Ak6ebUFkOrtPD59UJfzit+Cqz3VPV61Mgq0xWU33V&#10;4YReON6esqKzbOMrGkLmNnBx9XJGCFbS1iBe/tza28BtyhkXUraKNw4a64z6jz6Rb22pdllQ/wBn&#10;4upfWvh0qfLgfI9UrJTS5CWixtApklqsjTU1PToi1NUj1bQ46iHg0+SbxVc6soRhaUoT+kXWmNWt&#10;3jD4qp/ZXolM2mea68M0K/D8gC1RjOkqHAp3FQtRqqNwX42deR9YfH3qnY9NQJjKzFdU4akytIJZ&#10;5W/vLPiaZc5MZZRolNTmpJ5tSgFmY3AuPZbeH6iW4NKVhYfZSnQl26Mw7csT/GCa/I611Z86yayD&#10;5gg0610P5jLX+XvaKWAaJNqRSkEH9+LaWFilB44JKav+QvamxAXbbZQajxrn+d1N0Wbz/wAlzdf+&#10;of8A7Q7boj/tR0g6PD/LmNvl91R/hUbjb/bbSzq2/wCT/dLr/kn3P/NW2/7SYulW1/8AJc2j/qJ/&#10;7Q7nrbEpBZkH1t5x/wBZ5jf/AHn2UD4l/wCaSf5ehCvD9v8Ax5us/wDZl/4LJ/va+79W6iy/52n/&#10;AOoOb/rfSe9jiPt6ofjT7D/k60z/AJQf9lM/Ib/xNfaP/vc572ZR8Og3df7lT/aOgN9udM9Hg/lz&#10;f9lfdU/8ttyf+8rmvdLn/kn3P/NW2/7SYulW1/8AJc2j/qJ/7QrnrbGp+GBtezTC3+vNL/vXsoHx&#10;J/zST/L0IV4D8/8AjzdcpoBUI0RGrkMeQLX+g5P5t72660ZK8enEbQ6vStOsKQRwG5e0a6QY1IIL&#10;X9Ba6/0uLf4m/vceqNVRW7c1xxr/AIOm5gZn11oPToMe0On+v+2NvVW1987WxW46OpMlRGlXSUjV&#10;9HWvDXQx5XF106PPjMjQCvY089L4p4dTBXs7A+Z3jdTB2qeI419P8v2161LAbyLwblRJAvAcNNeP&#10;rWtB6cOqPu9/5Ru6KaevzPSu6KHLYWkhq6mDb24nij3NRSqs1RBHTZDHbZ+3yU9VVPo/fanfgMZJ&#10;DqsZJfbf4Lpc27I5pRh3V41xQU8vPoki2a4tZZ3sbtZImRl8MjTor89TauHoKU+fTf8AHTtP5b/C&#10;k1uxOy+jOxN49U01RSZDIVdLht0Z8bVpp4cVJUz4fc0VLDtipMNJjZw1LJU00VlGqWO1mrI1leCC&#10;CzuTGwrqqnxVpT8QpSh9ePTcVzuljJJJeWWq20ItVaunTqqaafxV4Y+Hz6vD6Q7m2P3ls2g3lsrK&#10;yVFDVEUddRSijpqvHZWjpab7vF11HTV+VEFXRh0WS0zxuf0M1jYsmt0tZdLmg9f4v81Pz49CCKRL&#10;mJJ4idBrxFOhmhVQHdVKa3JYWIUsOCwFyLn8/wCt7v4kcgAj8utSNqCj06zflR/qiV/1roxv/vHt&#10;yP8AF00MMJP4a9a1/wDOLN/k1sZv9V0Vtlrf0/3/AN2YLf8AJvtZBjUOia9FZdfr/sdVO+1HSPoc&#10;vjB/2Ut8eP8AxOfUH/vx9se25OHT1r/uVB9p63OpPpGf+bqj/bySey08T9vQkHxv9g/y9ZR9XH+1&#10;sf8Ab291PWn8uu/fuqdAD8rP+yY/kV/4gjuD/wB95uH29Dx/MdNXH+4035f5etMk/Wc/7Q3+8Qw/&#10;8V9mC8B0H/wL+fXCT/ND/lgP+tcnux+E/aOtL/aJ/q9Orwv5NX/Fz7tP9INg/wDuZmv+Ke0e6/7k&#10;7D/pJ/8ABD0b7L/uDzN/zUtv+s/V9VEP2pD/AFqZ/wDeCvtBH/Zj7T/hPRpL+D/SjqX7v011Gqfr&#10;B/y3T/em9tv5dOR+fUWp/wA+P+1c/wD1sT3ReMn/ADSf/J1qX/J/z8vWp/8AzGv+yxe3f+orb3/v&#10;M4n2Z7d/yT4f+atx/wBpU3RFuv8AyWt0/wCof/tDtuiPH9S/7H/evazpH1a5/J3/AOylt/8A/iEd&#10;wf8Avd9de25OH5dL7D4m+0f5erU/5kw/5w97JP8AXL4P/eN7Y72Wr/uZYf6eb/tDu+jHdf8Akh7r&#10;/wBQ3/aZbdaqUX0qf+WA/wCtcXs7T4h/pB/x5+g9/wASE/1fgXrhD/wHi/6iKH/e5/fpvhi/5rJ/&#10;z917/iRJ/q/A3W1t/LK/7I66w/5bbm/96qv9k83+58v/ADQtv+0WHoR7NnZ9pX1W6/7TLnojP854&#10;WqOkP+oXf/8A7jbd9ubH8e/f82v+svSXdMPyinp9Z/gt+qMWNjS/8Eo//caEf8T7XD4B0Q24qJP9&#10;Of8AD0OPxe5+Tvx3P9O/uof957E24P8AiPdX+Bvs6VIKSJ9vW5uoup/wpj/ydI4/3i3soH9o/wCX&#10;+XoTp/Zp0A3yoT/nGH5D8/8ANBO3Px/Trzcg/r7uPjX/AFenVZf7J/s60yiLMn/URH/1pQ/8T7OP&#10;wJ0FP9Fl+3o8/wDLs/7LG6q/6jNw/wDvJ5z2xef7gT/81bb/ALSoel+1f8lra/8AqI/7Q7nq2P8A&#10;nCc/GrZf/idcP/vGyuyz7ZtuP/NqP/n7pTffDH/tv+PHrW5tqRh9LUFJ/vNFB/xT2r6J/wDR4vz6&#10;606ab63uF/8AcLIe9Hgeqn/cr8x1uZ/FT/sl/wCPH/iEOqf/AHhcB7QTfF+Z6FsX9mn2dcvlR/2T&#10;D8if/EEdwf8Avvdxe/RcfzHTd3/uNL1pmH9U/wDwQ/8AWmL2vXgOg3+Bfz64Sf5of8sB/wBa5Pdj&#10;8J+0daX+0T/V6dXh/wAmv/i493f7VDsFP9bXU51b/wCw9pdzNLnYT/Qn/wAEXRvsX+4vMv8Aprf/&#10;AKzdAp/OG/7KV2Mf9X0zt6X/AFvJ2F2c+n/HTf6/n3u1/sB/p2/w9Nbj/bn/AEo6qoP9r/qNh/61&#10;VPt9uHRUnCb7R/l63Nvivz8afj4v5PR/WJH+w2Tg7/737QS8fzPQns/7O3+w/wCTqin+cP6vkpsl&#10;h/z43bIH+uN+dlXufx7fs11eJn0/y9FW5f7kHqp76eD+pkF/6D1D8/n6+1jLSmekANOhy+MDW+TH&#10;x9Nv+a89Rf8Avx9tf8U9tngenoWpPE9OB/w9bocXrsB9f+I1uCf9hb2XSjI6EJ7qP6/6v8vXZcKf&#10;qLsXjXUyoWe66RGGNnLf6/tsCpyaL69UYsKaVqegG+RW39qbq6n7Dw++qnHUu2cjsvcFDU12QrqG&#10;moqN/wCHz1EdYJq7VTwVVBXUcTrKwIiAa5AYkW8VbYxzKdT1AC8K1Oc5/wAHn1cQJdAW86/4ux7z&#10;/CACa/PhTiOPnw60ya0wYaonpxHqinyNa1FA0NN9xPGGljhippYaekTIO0qvLJIEVgZVVUZlcKcS&#10;/wBs0aZloCR6V4Z8+B6CIjMy2bQoEtaMaBqvWtCFFFDUABNWXiOPHoxvxr+MG/vkbvnEYPbWKqKb&#10;AU6Y+TOborMVUvDhMbLVwTPWeaXGVtBBUa7SRRFzI0tMrOFUaXZmkW1MTS4Zq0Hrwr/hHTkDHc7p&#10;tvt42RFI1OfiGdS1Xh8Sg4c1AKmmqvW1z0h1JtrpHrLAdcbUjmp8XgaGGljlkeOSorKqakjnrcpU&#10;yw0tBHNUVtdUyTsTEvrY2stgC0l2nM0iY8s/t8v9X5dC4wwRRJZI2pohlqUqWJYkgE/iJpnAoPLo&#10;YaamSnEpR2fzytO2rx+lmAuBoRT+Pzf3Q1LuxPH+XXpHYpEjGukEdSffumuve/de68fp/sQf95t/&#10;xPvy/H/tT/k6q3wj/TDr/9ffsP0H+t/xT3tuC9Mny64+69a697917r3v3Xuk1uz/AIsWc/8ADdzf&#10;/WiL2mvf+Sfff80m/wCOnow2z/c60/5qp/h60f6/jIZU/wBKmv8A+tzf8U9i7cv+Sjf/APNZ/wDj&#10;x6j+x/3Bsv8Amkn+AdNVv8nB/rEf94ST2iPwn7R0qX+0T/V6dXi/yav+Ln3b/wAsNg/+5mZ9o91/&#10;3J2H/ST/AOCHo32T/cHmb/mpbf8AWfq+SmiEsfJt4q95vpe+gW0/UWvq+vtDEf0x9p/w9G7Pp044&#10;qP8AB1JmpxMyAO8dzEGKaA1o5lmvqKF1u6j9JH/FLmpjkUDj/LpgMdQAGD1Qb/ON6sNLn+t+7qJK&#10;5/Lhv9HuSaatQYqkNFV5/cmBhpqNaQzmsyBq8iJneRgfHHYLY6lFlqW1unrV4ygC+urVXPlSg8vP&#10;y6L940pNt8Y+BxJVv4dOimPPVU+YpTqkaWnkI8MTvD9+kU1dTuY3lpkFUZLKkkcsK+eCFSGKkjyf&#10;T0+pZItJYWRqqBn86Y/KnRNDLrDpJHpBNK19Py8+tgH+U18hmyOxc90HkJKBcvsuqr9w7Z8sEjSV&#10;21Ep8HQV9IkUEYVsnTZaZZlJa1QtWwAj8BMiXckeIJNDHrLVqOFKUp5Gtfy6N9ouVeSe1mbSqU0t&#10;x1VrXGKUoPM8erlXydV4qiRYobRs0aSg/sPMieUR1KStCtOjFDGX8gCu6Aa9XpRnUIBIy0JHDo1J&#10;VpSitVV4nrWu/mnd/wBN2h3FhussQ+Or8H1BSzDN1FJFHUT1W/aqprsbnFeqp8jWwSY/G4xaYQK6&#10;RPFM1Qh1WBUzsUWC2mJFWmpQ8NOmv21rX5cOg1ucz3N7bqopHDqr56tWn7KU0/OteiP/AB36zr+6&#10;e6dmbDpqauqaPM7hpRuA41KaCvosKMnQnK5KmqGgq4qdlomqWuyNZpFUH8+3qiHb7wl6y4p5V49V&#10;RNW6baymsHdqX/eaZ/b1uP7PwFFt3b238Hj0EFDh8ViMRS0/ihhmpqbE0VPQQUky08UMDNTxwAag&#10;i3JItx7JoVOiF2FHNT0LmZBdSoi/plDT5dUg/wA5iBUqejWUnik34xvzfTDt9rX/AB9T7c28a4N+&#10;HCjwf4Zf83RPux7+UUpw+s/mLbqjlv8ANLb8x0rf616WHj/YW9nEuJAP6C/4OiCHhJ/pz/h6c8Tx&#10;lccf6V9D/vcn/FPb1j/yUdv/AOayf4R01ef7j3H/ADRf/B1vBbW52zt7/tSYv/eKKEewjt3/ACT7&#10;H/mkn/HR1IO7/wDJUv8A/mq3+Hp+9rei/roi5BvwL3H9b2/P4+ntt01lTXh1sGnUU0oDvJHI0ZK6&#10;mACkuIyGVbte3rAN/wDC359vo2lSKZ6u7l0KDB9eqT/5wnS8GWwmyO7sVS1NTn9tVWP2zmEEBmpm&#10;24V3DkaaWacPHHRQ0mSrnRtSyeQ1KkW0WZVYE654GNda1r6aa/trX5Up0Wb1AFsob0N3QtQj+LXT&#10;z8qaT5GtfKmaCpHp6qOnqB9rVmkiSGJ4EvSK7RX8gUTRs7Ik+kEqAHB+tvauGbxraJwtNLEUrWvD&#10;7Oii2Z4JXlWT41GPlnFej6/y9fkxH0B29/BNy1WnY3ZDY3b+UrpZo40wWWbK0M2Kz1b5tEZhokim&#10;SSVQvggkeRhIUWNm7sC5i1r2GMfbqr+ylKfPj07ZzrYNdBV1RzsgpWmmmrPnWur5cOrSvnT84sJ1&#10;LtrK9c9a5Cgz3Ye8sDNj66uhqVraPaOEy+O3BiRlqupwudo5Wz7zRPJDplCKwjkKlbB0dhbtOxme&#10;QqqUxSuqvzrilPn0ZbxciyiFjGNcjrXVWmn8qGtftHDz61w1GQrsnG9LL9zm9w1UscXlEtTVVcWb&#10;aKCqiSaomglrKmSurDErESvpKliSt3MlULIwLdhIP2Urj51r8uHn0TRvD4UaXC1mFQP6Vafs00+d&#10;a+XW2Z8G+haHor4+bXwfhnG48/S4/dO5WkkWKaHLbhxGGyE9K/ijUyLjEp4qddTNdkdwE1lQU383&#10;i30rqtIhQAfZx/bjoTbfYi0soFZBrapJ9fTz8v8AL0LXyeplh+LXyGsLO3QfbbSnSo1SL1zuBGPC&#10;ggHRexvYn3uB9Z4cKdWvF020vWmi/wBZ/wDgv/XOH2YrwHQa/Av59cz/AJqL/gsH/Q/u3VJP7GT8&#10;utk/+Tp/2TPvn/xOG5f/AHget/aS4+KL7f8AN0e7b/uMPs6In/OM/wCym9kf+IM2z/73nZXt2H4O&#10;kd/8S/af8nVTTNptxe/t7pB0eH+XC1/mH1MbfSbcq/8AJW1M3z/sNPtm8/5Jm4/9Q/8A2mW3Sra/&#10;+S5tP/UT/wBoVz1td/8AKJOf6JlF/wCSTLz/ALG/souviv8A/mkf+Op0IR8P+r/fnWqH/MZ/7LA7&#10;W/19r/8AvK4f2bWH/JKs/wDmtdf9pU3RLvX/ACWtz/6h/wDtDtuiQEXFvb/Rd0dz+XImn5hdUG99&#10;Uu5fx9LbTzf+Ptm7/wBwJ/8Amtbf9pUPSra/+S5tP/UT/wBoVz1tVbg/4sWV/wC1dnf+tb+yW+/3&#10;Bu/+eUf8dboW7b/uZZf81V/6uN1pDZT/AIu2T/6jqv8A9y6j2Ldy/wCSjf8A/NZ/+PHqPrH/AHBs&#10;v+aSf4B03vwVP9L/AO9r/wAU9oulXVrn8nnn5K76b/vyWf4/8nzro/8AE+01wurRn1/ydGFh8T/a&#10;P8vWydELof8AtYVY/wBvW1PtGRSh9ejwcOpSm+v/AAlcf7a3uh6o/l1y9+6p1ilbTo4vdvfh1dPP&#10;qpv+ccP+ccdhn+veW1//AHiewvam34t9nSHcj+kqetf8nWtjOPof+meP/wBxV9rZv7JeiVV1Q/T1&#10;8wa/ZXy/2erxv5NvFd3h/hTbGP8AtqjcHsv3IV3Hl0/8LuP+sPRtssmq25rkpxa0FPsFx/n6vXRd&#10;TLza1Rkv/c+n/wCKe6Ww0mT/AE56N52rHw/AP8HWmv8AKAW+UXyI/wDE29p/+9pmz/xPs0HDoKS/&#10;2j/b0Bx/zR/4Of8Ae/e+qdOWJ4y+LP5GQoufrb/Ofg/X2qsj/jtmn8Uyf4ekt7i0u29IX/wdbuG3&#10;YXqsBhwRKqnAYssYdBZilJTkIusenyLcG1+PYT22Vk2zbwFqBAB+1R1IO7x+Pd7hmlZ2/wADrT/j&#10;Vfy+fWvJ/Ny69OA7o2r2KlLSU2O3LtqOiq6pGdJZMrhdw7jlqaiZYqUoZJMXVwJZ3B/YFidRCm2z&#10;1EDhj/YtX7dZP7Kafnx/aHeY4raB7CS3h77kEOa8PCSJR5ZrUniKcM8eqlmjUy1BmgeLyyVSrHI9&#10;pU1SeFnV4ywWVHjOpSOBbnn2tlHiBpFNC/8AKn+Hj8uipaKnhDNCDX9tRT/Z6uY/k+9pHBZ7f/UO&#10;VzUkabknp91bboqx6aGmnyuMGPwucSkaSdJJspX0tVSzRwIrNKlK4uNN/aW8DyR2yRx/Dq1NX1pT&#10;FPkfPoz2yRGur+B5NP1CKUH8BjDavt1ax6Up51xfVX1cOFp8rmcjLT0dJSQV1RkK9Y/EYqWlpmnq&#10;6wSRzSJCYKelqF1MSyMASvqt7RsjpFJQ1Y0p/l/w9GkB+p+mjGEj162+fbTHzofPHWod8sO3sh31&#10;8jt770ydTHLt+lrsltTZYpYZaOKo21gdwZWi27USpU1MrzVNYs7yymMqr6hwOLmMfdbQdumQVr51&#10;4U9Pn0G3dpprh0OpVNCP4eNPWtfypTz6En+Xh0v/AKZfkxthq2ZocD1g69lZOKEVkC1qbZzeHFNS&#10;SOuIycUomzU9GTSu6GojVtLek2qzGMEVqx8urWema7hMZwhq2MA1BWvqNS1PqARitetrqGEeGmSS&#10;yGlianskE9NGGCQMNMMzNoKW0kA2a2ri4ALsq0xrUmF/y+HoSErEZY4wfDoAM1wGUD9ihQfUivn1&#10;qj/zE00fMLuA83kr8FIb/wC1baxAA/2Gn2usDWwgHpLc/wDaVN0SbudW97oaf8o//aHbdEm9qekP&#10;R4f5cwv8vuqP8ajca/7faWda/wDyZ7pdf8k+5/5q23/aTF0q2v8A5Lm0f9RP/aHc9bYlIbsh+l/O&#10;f+s8wt/vHsoHxL/zST/L0IV4ft/483Wf+zL/AMFk/wB7X3fq3UWX/O0//UHN/wBb6T3scR9vVD8a&#10;fYf8nWmf8oP+ymfkN/4mvtH/AN7nPezKPh0G7r/cqf7R0Bvtzpno8H8ub/sr7qn/AJbbk/8AeVzX&#10;ulz/AMk+5/5q23/aTF0q2v8A5Lm0f9RP/aFc9bZFK1nAte7Tf7xNL/gfZNWjxj1iT/L0IV+Efn/x&#10;5uu/AHnMzPJYEgRq2kf8hHnV/tvbxFAD69eLU8upLKjXBRQpINhwbi/1P9rk+616rr+XWKWFJiCS&#10;ygWuF0DVb9NyULAD/Ai9+fdgwFaivWjJJwRqL5/PrBJRRSOrsX9BDoga0fkUHQ7j9TaCb21AH834&#10;tbxGHwKo+0V/zdNPFE5BowPnQ0r03zbcwtRL5Z8bQyEpLE16ZBrSeKSKXWFsuqVJ5A5AAkDDUDpU&#10;jyyEHUwBYcKDh6+vTiPJArx276Y3HeD3aqcPQClT5E5/bkocDiMXf+G42goAxDEUlHBThnN9cj+F&#10;E1ySXHJuBbgD21JWZ2aY6l8hwp65864/Z06J30CNqaRwAxT8uncKBexNuOCSbH82/pf3pURPhWnT&#10;JNeu/wC0n/B/+ucnt5PxdaPwt9nWtd/OK/7KY2J/4gjbH/vwOzva2H8X5dE158Sfn/k6qe9v9I+h&#10;y+MH/ZS3x4/8Tp1B/wC/G2z7bk4fl05btS7t8cT1udSfpjH/ADdU/wC2dz/vN/ZaeJ+3oTgdzH5D&#10;rKPq5/2th/tre6nqr+XXfv3VOgB+Vn/ZMfyK/wDEEdwf++83D7eh4/mOmrj/AHGm/L/L1pkn6zj/&#10;AGhv95hh/wCKezBeA6D/AOBfz64Sf5of8sB/1rk92Pwn7R1pf7RP9Xp1eF/Jq/4ufdo/rBsH/wBz&#10;M1/xX2j3X/cnYf8AST/4IejfZf8AcHmb/mpbf9Z+r6qI/tSD+lTP/vJX2gj/ALMfaf8ACejSX8H+&#10;lHUv3fprqPUfWD/lun+9N7qV1efTkfn1Eqf8+P8AtXSf9bE9006TJn/Qn/5961J/k/5+XrU//mNf&#10;9li9u/8AUVt7/wB5nE+zHbv+SfD/AM1bj/tKm6It1/5LW6f9Q/8A2h23RHj+pf8AY/717WdI+rXP&#10;5O//AGUtv/8A8QjuD/3u+uvbcnD8ul9h8TfaP8vVqf8AMmP/ADh72SP6ZfB/7zvbHey1f9zLD/Tz&#10;f9od30Y7r/yQ91/6hv8AtMtutVOEXFT/AMsR/wBa4vZ0vxD/AEg/48/QfOJQ/pT/AI4vXCIWgi/6&#10;iaH/AHuf36b4Yv8Amsn/AD914ZkL+tf+ON1tb/yyxb4ddXn+su5//eqrvZRN/udL/wA0bb/tFh6E&#10;Ozf8knZv9Ld/9plx0Rj+c9/wJ6Q/6hN//wDuNt33vZ28Mb/JStGhH7fF6Tbt/bcp/wDUZ/gt+qLm&#10;PNL/AMEo/wD3Gg9mbLoIStcA/t6IoDQSf6c/4ehz+Lh/5yc+PH/ifeoP/fi7d9tv8DfZ0pQ1kT7e&#10;tzZTZW/6hj/vEkh9lA/tH/L/AC9CdP7NOgH+VD/84w/Ifj/mgnbn5/r15uQ/093Hxr/q9Oqy/wBk&#10;/wBnWmUTdk/6iI/+tKD/AIj2cfgToKf6LL9vR5/5dn/ZY3VX/UZuH/3k857YvP8AcCf/AJq23/aV&#10;D0v2r/ktbX/1Ef8AaHc9Wx/zg/8AsmrZf/idMP8A+8T2X7ZtuP8Azaj/AOfulN98Mf8Atv8Ajx61&#10;uNWlW4vfH0f+8UcH/FfaomhA6KP9Gi/Pr2rVTfS1gv8AvNHkf+Ke9sKKD69UP+5X5jrcz+Kn/ZL/&#10;AMeP/EIdU/8AvC4D2XzfF+Z6FsX9mn2dcvlR/wBkw/In/wAQR3B/773cXv0XH8x03d/7jS9aZh+s&#10;5/2hv94hh/4r7XrwHQb/AAL+fXCT/ND/AJYD/rXJ7sfhP2jrS/2if6vTq8P+TUL5Hu3/AAi2C3/J&#10;E+fe3+x029pdzzc7EP8Ahdx/gi6N9i/3F5l/01v/ANZugU/nC8/JTYf+HS23V/5I7D7QS/8AsdN/&#10;e7X+wH+nb/D01uP9uf8ASjqqm19f4tWRH/rDUkD/AGNvb7cD0Uof7UfP/P1uXfF+YRfGX47f8dJu&#10;l+rIQP8AUq+ysIGb/ah9OOPZZcOVZQFrUnoXWMWqCJy1AoP8+qMP5xLBfk9sKnkGiObonajOo5Kl&#10;+wO0Uvfj9Iiv+L3t+Pa2xNBIWxWn+Xoo3GMGTXq49VO6gzqiGyRVJjQW5spX134/V/T8W9q3YGlO&#10;i0Dj0OXxfW/yb+PKfTX331Et/wCn/GRdtm9vz9PbTGik9XjFJI/t63Po5WVgqpqDRMxYGxX9xgOL&#10;G9/ZW0mtiKUp/l6EqrWNM9Bj21v/ACvXm2spuLG4HLbq+wgpPHgdu4ibMZyqmqKmOFEo6KmrKaok&#10;V3cB5AGEIsSDf3tIPqmFsZPDVvx0rpp8qitftHTc1z9DG1z9M8zLwRRx+05p/vJr1Tj37s3+YJ8y&#10;K/Hbdl2nQ9NdU11Pi5q7DVGcmiNNkaNK2toqncv2b5LOSTzJk9PiGPjTWmpldkj8agttlvEbI3Jk&#10;miYEOF/aNNTxoPxdE0Y3m/knuvpHtoJYiul/WoowNBWgBBFB8XH1fOl/5Ru1aSOgru5d5ZjLV2PF&#10;LVx4HYNbR4/DzT00qJ9nmKzcO1JMnXlo0Hrp6bGqkbaIkRVHt2fcIb2USWsZjkUAMT+L+GnClM+v&#10;Hq1rsLWzSfvCbxrVpC6xcEAIXtahJalKggrxODx6uC2H1dsfrvbtHtbaG38Th8NioYaGmpaSgp4C&#10;qwU1EkryyQJE9RPUS06u7yF2Y/U+007+L4fjdxUGnyr+306OcRjw7dVjgHwoBhfWnma44k8OhDRA&#10;gYGzarX9KqBZVQBQoAVQqjj2xV/xNUeXy68ulakL3HifXr0cYjFhckm5J/3jj8W9+68zaqY65+/d&#10;a697917r34P+w/6GX35fj/2p/wAnVW+Ef6Ydf//Q37D9B/rf8U97bgvTJ8uuPuvWuve/de697917&#10;pNbr5webH9du5v8A60Q+019/yT7/AP5pN/x09LttNL20x/oqf4etIDID/chll/rU5Dn/AFp3HsW7&#10;l/yUb/8A5rP/AIT1H23tqsbPH+hJ/g6ab/5OB/SI/wC8pJ7Rn4T9o6Wr/aJ/q9Orxf5NX/Fz7tP9&#10;KfYf+8VObf8A3nT7R7r/ALk7CP6E/wDgh6N9l/3A5nPpJbf9Z+r66MaUmH1tVVI/5Ik0f7zpv7QR&#10;/wBmPtP+Ho0l/B/pR1LAJIsdPK3I+oAYPb8fq0W/2Pt1WpWo6op8qceiYfOzp+k7u+PW99rqJWze&#10;Fxkm99utS0zVFRDktvUmSnSGJVZF/wByMdS1IWJBQT6wG0lGetphBcJIU1JQgjhXhQ1oeH2dJNyt&#10;BLt93I89JI01ritSPw8cavXNKcD1qN0kM1LUZCLIoaetpquVZ6e0h8H7lKFpjK6qJjHCuksOLg8D&#10;2Y20fhLKWOrWajyp8v8AVToPTSR3sFsYRofw1LedCa1Hl6dCf0n2pm+ke1NodqYaeWOXa2Yp8rV0&#10;6Vj0UOdxK1bSZLb9YRIIzSZCjhAdnWQJpDBSQFesqP4ciBvi+XDp+3khthC0nxJXPDVWn7Kfnx62&#10;FPkV/MF6/wBofH/Ebu2BljU757Y2uIdlYmCopqfMba/i2KrqKasy5oshOmEyG1clBIohlkYzVtHI&#10;gfRG8yoYraWVGiebA4Gnr8q/5ejm73C2W2T6RdVxMDitKafnTPH5f5taLJ5usz+Src9nMxPksnlq&#10;mqyOfymVmr6qWtr8pPNNUZKtmqJ9ctXkquVp5V1FUSKV0LqE1mcMQrbWgfvNaH14dEBlAicyLSRA&#10;S3nSvwj88/Z1fn/KU+P9Ttra+Y7yz9EVrN3U1ZhttwVghWanwkUmLqKyvx7IraIq3KUz0wYM+sUj&#10;MDZh7K74lb1LTXQLXV+dKf4D0u2OJ5LKW/kHex7R9lamvzqPLq6eijlj1+UqWadpxawa00iSNexI&#10;sZZWI/w4/F/enI1hFHYBjoQwglomb4yjV/l1RZ/OcGmo6PF72ot/j/bU+3j/AMT7ptn9jzD/AKeD&#10;/rN0Vbt/bcp/9Rn+C36oxPMcQ/1UdGv+tekjN/8AePZxN/a/7Rf8HRFDwk/05/w9OeI5ymM/2quo&#10;T/reuZf9j9Pbtj/yUdv/AOayf4R01ef7j3H/ADRf/B1vBbW42zt7/tSYv/eaKE+wjt3/ACT7H/mk&#10;n/HR1IO7/wDJUv8A/mq3+Hp+9rei/r3v3XuuS/2j+AjE/wCt/S/497UV8/PrY416AX5HdV43uXqb&#10;eHXuTj1x57AZI0kpjnkWkzdLRTVG3quVYZofPFS5ZI3aHUpnClQRyQqtyIWaatSART1r/m6pdwi/&#10;tnsS+gNnVxppyBTHH1rj0PWmvncHldv5uvwOZoJaDIYjI5bF1VJNCkU1NU4zM5Gkq6eWmjWI0U1P&#10;WRyRvBIXeF0KEkDUVcEYitY1DVqSf8HQSRpJHdHQo0fb9tK58qdQNQ1FzM8RK+NVaOGQtyraVDwy&#10;Xj1ICwFuQtyRcHRjDK6lqA08vSv+frciNRQCSdQP7P8AP1iqYndJ5at1lkC+eadkR3iijjjUx0xk&#10;nWrmZKWmRIogJdMUCJfUbyPDSkaxxjuH8+n5JnluZLqZCItKg/0aV/bWvy4dWbfy1Pjdke2+18d2&#10;rufEadh9fVGOrKN66Coakymfhlxddj6PHyVmNMVUmPjqhLUeMIA8qo3qW4S3M/08fhqNTyflpp+2&#10;ta/KlOl9jax38v1DJphi+E8derj6UppHrWvlTOzPjoik1Qg1+OR5+GESxxtFL4EEaxt6V8cAIWy6&#10;QwAvb2WlSyIGORXPr0Ig7EnU/YAKD06BP5SyM3xk+SFxYHovuHSL/pH+jvcIt9Ofp7dgXSTnzHSe&#10;9p9NJnrTNb9U4/2gn/bRQezJeA6DH4F/Prmf8zEf8Ih/tn926pJ/Yyfl1snfydP+yaN8f+Jx3L/7&#10;wPW/tFdNpaLHr/k6Ptt/3G/L/P0RT+cZ/wBlObI/8QZtn/3vOyvb0BqvSK/+JPtP+Tqppl1W5tb2&#10;/wBIOjw/y4l0/MLqbm96jcf/ALyec9s3n/JM3H/qH/7TLbpVtf8AyXNp/wCon/tCuetrom1HUf62&#10;XP8Aycw/6K9lNyKvff8ANI/8dXoQj4D/AKv9E61Rf5jQt8wO1/8AB9rj/wBdPCm//J3s02812q0/&#10;5rXX/aVN0S7z/wAlrc/+of8A7Q7bojzNptxe/tR0XdHe/lytq+YPU/FrS7m/95PN+2bv/cCf/mtb&#10;f9pUPSra/wDkubT/ANRP/aFc9bVO4P8AixZX/tX53/rXJ7Jb7/cC8/55R/x1uhZtzUvLHH+ij/q4&#10;etIbJ/8AF2yf/UdV/wDuVP7Fu5f8lG//AOaz/wDHj0ALIUsbH/min/HR1BZdVubW9oulPVrv8npb&#10;fJPfPP8AzRLcH/vedcj/AIn2muG06Mev+TowsPif7R/l62TITdD/AIZGqH/q5Un2jJrQenR4OHUm&#10;O37l7/56T8X/ANT/AIj3Q9Ufy658fg8/gNxf+vPP09+6p1hlUkxcqVMgUspvpuCeRx/qf6+/dXTz&#10;6qZ/nGvf449f6hpV+8draW+vqbZfYoC2sP8AU/X2rtlqXNfTpHuKjwfELZXy9a0/zda2UxF2Fx6I&#10;Y1PPJb7UXCi3Nv8AifamY1jA9OiKBy9WK0HV5H8m4Wre8GPpU02xRduPrUZ/6Dm/19pL9a3uwPXh&#10;HcfzEXRlsf8AuBzT/p7X/rP1esp0Oq8MfNk2uD6Qq1cUh1Nb0sdNgPz/ALD2mt5KqWpxc/4ejuTI&#10;C+qj/B1pr/KFv+coPkQ3B/4zb2geDdTr3lmWtf8A1S35FvZspqB0FZsXEyeh6At3spS39oG9/wCp&#10;H4t/j7t1TpzxDFsvj0UAMK+hILGw+st7kiwPHH9faix/5KG3/wDNZf8ACOkt9/uFe/8ANF/8HW7t&#10;t5m/urtySJW8keGxZDAMCSKOn9NwRYNa3IPsJ7e6ptdoxFf0k/471I99m73BfWVv+PHojf8AMs6j&#10;l7O+NO4qvHUtVWZ3ZL0+7KGnpJIzJVQ0lPlBmYp0FNLNVRxY2tmmWFSnkeIC4vcGVvL4YEajE38t&#10;P+H4vl0QbtAXsCw7pUZQP9uyqT+WD86U+Y1WxEKKaSO4CRoYJpEcuPuFdmqHq3dWd6hqtpDwosrA&#10;fi/syMZipGWrToOwZgiNakop/wB6VWp+VafPj0KnSXZuT6b7a2P2dhaYz1O3NwUs/wBkRHTrlKGs&#10;np48tQwVk8VYIZKrGQSp5FhSSPVdWBFmsKyRy2gfQZFrq400+VMVrX1FKefTtrI1tfW+5CDxUgJU&#10;pXTUPTNaGlNPoa18ursPn5808HS9J7V2F1nm6WbNdzbOx2YmqKWGcU8XXm4qTLUdRGtbTZONsdX5&#10;SrKxIsqPKDG7MW1CxZtaSsSty+YmI4fFXz444fPo43m6iithHYSf251Gn4aUx861OccOGca/8Qdw&#10;KepWFKmhghaJY5opJIa2ldn+2dXp0nmMC3dmVmJZOQC4scNGrSEq1EPy4f8AF9ByS68FZJVTREVO&#10;ok4LKrMtcCgNDqOdK6modNDs7fy1fjhU9MdL1W8d046fG767Dn/j+Sgmj8VTDtpcdj329R1dO8s/&#10;jqvEslXKisoimrDEwYwCRyKeZjeKQvZFX/bVp+ylPnx6FW2WX08UqSxaLqVqEHioRnVfzb8QxoYM&#10;tWpq6sblIhpKaVWZlaGOS7BA5QU6sHkKICzyBbEkm9vbSgyT3ktaAwtj04efSpoSgdC9StM049y9&#10;ap38xwqfmH2yUN1aXbTf8l7XxDkcf01W9mViumwgqc+Lc/8AaVN0R7uNO97qP+ef/tDtuiPe1PSH&#10;o8P8uY2+X3VH+FRuNv8AbbSzq2/5P90uv+Sfc/8ANW2/7SYulW1/8lzaP+on/tDuetsSlGgr+dJm&#10;X+l/35zf8/19lA+Jf+aSf5ehCvD9v/Hm6zn6Sj/aGP8At9Pu/Vuosv8Anaf/AKg5v+t9J72OI+3q&#10;h+NPsP8Ak60z/lB/2Uz8hv8AxNfaP/vc572ZR8Og3df7lT/aOgN9udM9Hg/lzf8AZX3VP/Lbcn/v&#10;K5r3S5/5J9z/AM1bb/tJi6VbX/yXNo/6if8AtCuetsam/wA4v/Bp/wDrdL7JT8cX/NJP8vQiT4R+&#10;f/Hm6lL+f+DH2ofgnVH8uuXunVOve/de697917r3v3Xuve/de697917r35U/6klv9eyMLf7z7cj/&#10;ABdaGWEf8Veta/8AnFi3ya2Mv+p6K2yt/wCv+/8AuzDf/k72sgzqPRNemkuj0/2OqnfajpH0OPxh&#10;/wCylvjx/wCJ06g/9+Ntn3STgfsPV4P9y7b7f83W55J9I/8Alr/0W3ssPxHoU+Z+zrIP7X/LR/8A&#10;iPdT1R/Lrv37qnQA/Kz/ALJj+RX/AIgjuD/33m4fb0PH8x01cf7jTfl/l60yG4M//BD/ALzFCPZg&#10;vAdB/wDAv59dSD9lT/WD/eo5Pdj8J+0daX+0T/V6dXg/yav+Ln3b/wAsNg/+5mZ9o91/3J2H/ST/&#10;AOCHo32T/cHmb/mpbf8AWfq+mh/zcv8A1Ezf9E+0Ef8AZj7T/h6NJfwf6UdTPd+muo9R9YP+W6f7&#10;03upbT5dOR+fUSp/z4/7V0n/AFsT3TVqMmP9Cf8A5961J/k/5+XrU/8A5jX/AGWL27/1Fbe/95nE&#10;+zHbv+SfD/zVuP8AtKm6It1/5LW6f9Q//aHbdEdY2ZP9j/xA/wCJ9rOkfVrn8njj5Lb+/oekNwXP&#10;0t/v/OugP9e/tmZtK8PI9L7D4n+0f5erUf5krD/ZPeyv6jM4IMP6A72x4v8A7C3ssjat5Y4/HN/2&#10;h3fRjuv/ACQt1/6hv+0y261V4R6ag/1i4/1hHDY/X839nq/EP9IP+PP0H2+Jvy/46vWOL/MRf9RN&#10;F/vc/v0vwRf81k/5+68vEfn/AMdbra4/lmf9kc9W/wDLXc//AL1Vb7KJv9zpf+aNt/2iw9CHZv8A&#10;kk7N/pbv/tMuOiL/AM57/gT0h/1Cb/8A/cbbvvezr4g3+OtKtCf2eL0m3b+25T/6jP8ABb9UXOOK&#10;Y/0Sj/8AcaH/AIp7M2bWQ9KYA/Z0RQCok/05/wAPQ5/FsE/Jr48aRdv9PnUDFfpZB2NttWa5+pDS&#10;LYfm/wDh7o9ND1OadLIIZZJ41jAIrkk0p+Xn1uax3ZCxDL/k5Gko+ocsW1BlVbq5I4J+l/z7JyDG&#10;7GUUBpSmf8HDiOhOEKDwyy1Hz6Ab5VAj4w/Iewcg9B9u/SOQtx13uTTZURuCxAuSLX9uRUllQITS&#10;uSRT/Dx6YuWWOCRiQTTFM9aZrLodEN9a1CBwRbSwTTYG/qBC3vx7NdaFjGrVK8fz6CyhyWkdKBjj&#10;8ujzfy7P+yxuqv8AqM3D/wC8nnPbV5/uBP8A81bb/tKh6X7V/wAlra/+oj/tDuerY/5wf/ZNWy//&#10;ABOmH/8AeJ7L9s23H/m1H/z90pvvhj/23/Hj1rbkXBH/AFb6T/3Dg9qG4r9n+boo/wBGi/Prlp00&#10;/wBb3VPxb/lCyJ/4n26/wL/q8+qH/cr8x1uZfFT/ALJf+PH/AIhDqn/3hcB7LZvi/M9C2L+zT7Ou&#10;Xyo/7Jh+RP8A4gjuD/33u4vfouP5jpu7/wBxpetMw/Wcf7Q3+8ww/wDFPa9eA6Df4F/PrhJ/mh/y&#10;wH/WuT3Y/CftHWl/tE/1enV4f8mrjI93n+kGwv8Ak+oz0X+8eS/+w9ptz/3J2L/mnP8A4IejbYz/&#10;AIrzJ/prf/rN0Cf84bj5LbGX+nTG3ef+D9hdnyf7xrt/sPfrT+wH+nb/AA9NbkaXH+1HVVgUsH+v&#10;FbCTpKauIKs8KzoWv/h9PaimplTyPn0WBNKyPXFf8/W5D8ZCtP8AGz481lT6aaHovq+eUk2FKE2T&#10;hJZJpi1gIoUj5P8Aj9P6oLowwiaSR+1Pl6/6v8PQnsp1kt4I4iSDg+oJoBjzBzU4pQeuKHv5tudw&#10;26/krtqfE5Shr5cD1DgMPl1pqmCd8bW0++Oxq2SlqEhkd4Z46etjbxyiOUBwSoBF3rVlngSZMI3D&#10;zrT9nRXuols7lrSZa3CirAGoAPw58yaGopj516rBmWNTSNHyJRHIbfTlrAj/AF7e1AXT+Kv5dFiM&#10;SWJWnQ2fF8/85M/HtvyvffUJ/wDYjbcFv8L391fCkfLp5DWSP7et0CHhNP58egn+vrkN/wDX59le&#10;nSzGvH/J0JVakaY6jzUEU7s7uwLIiWFiraNRvIkgkhkBJuAymxHFvejqPwtTr1BIQSzCnoaV+3Ge&#10;m9sOiNCIael+3jKs0R1aQ8d9LrEh8ERYm50xrewvewtQh4iDanST8VRq1cKelKZ9a18qdPN4cqgT&#10;63oKCrcPXy/1fn06rBFpcSNGrSC7mFHjbWDwwdnOngD6D28s0pFJM0+VOmFgjjLGOufU165QIkaa&#10;EuQCWZ25eR2/U7N+SQB78zauvMKU6ze69V697917r3v3Xuve/de69+D/ALD/AKGX35fj/wBqf8nV&#10;W+Ef6Ydf/9HfsP0H+t/xT3tuC9Mny64+69a697917r3v3Xuk1uvjB5s/029m/wDrRF/xT2mvv+Sf&#10;f/8ANJv+OnpZt/8Aubaf81U/48OtICv/AOLhlm/pUV5t/r1DexbuX/JRv/8Ams/+E9R9tv8AuDaf&#10;80k/wdM6804P9Yf+iJPaM/CftHS9f7RP9Xp1eP8Ayav+Ln3aP60+w/8AeanNp/vGr2j3X/cnYT/Q&#10;n/wQ9G+y/wC4HM49ZLb/AKz9X10Z1JMfpeqqT/yXJr/3jVb2gj/sx9p/w9Gkv4P9KOpYIFrkj1A8&#10;C9+GH+w+vu/TQNOk5mseZ55b6ZIK2gfGyUZk0Co1FpSjDyR61kp0kW17gkfW/vYIDivof8mPz6f1&#10;JKqRSRVHiITnyFaj86j9nWoL8yuqF6N7/wCyNptSV1Bha7cWR3DtVKqmqqaOpwG56uvnxSUL5Fof&#10;u46GaIwSSIxW6Kbc2BpazmW2jkZNLkkFa1pSlDWg4/Z5dBa6gS1vr2CJf0teoH5N+Gn9CnGua8B5&#10;lsuzJTw1ESrEYImnj8kjK7IFb7eQoYxJHFWwRy351MgH01XUeIKEFemWRHjdHWtf5dYzNC0U4qpq&#10;l0jiVKcyS+cUKU5V6akx8E/lWOFJg8wBjlOt5tThZXD0DCNXlI/TFKn09Oqx2zmOkAJnX4T6V446&#10;H/44dNZP5BdsbL69oIsom26rL0Em58niIp/JR4dK6lly038VgxuYoKSSaieeOm8q+maZQqhI/GdX&#10;DhLUXUR/UPwH/D/k61awS39wtsg1MCDOfQD4P2937OtuzZWycLs7YO2dk4KF6bB7awWEweKVQkUi&#10;Y/GYymoqZVMUUOlxHENZKBjIGvc3JJWZriPW4pO3E8a06GNI47oxxJpt4wAFHDz8/wAvTpeU8Jp4&#10;4Ii5fxwxRamH7jaZUOp2Ju1weOOLe3E+FFJqRXPVhmdpR8Ok4/2f9jqif+c6b1HSP/UJv/8A9xtu&#10;+97Z/Y8w/wCng/6y9FG65flF/X6z/Bb9UYE2WD/glG3+2pIxb/k72cTf2v8AtF/wdEUPCT/Tn/D0&#10;54jjLYxf9TXUIv8A1/cmP+w+vt2x/wCSjt//ADWT/COmrz/ce4/5ov8A4Ot4Pa3/AB7O3v8AtSYr&#10;/wBwYPYR27/kn2P/ADST/jo6kHd/+Spf/wDNVv8AD0++1vRf1737r3Xf9lh/qha/9Pe1bT5deBp0&#10;1ZCkSqJjnnEVPVLHTPHanUSgai0LPUFj45oy1xGol9I0uvN9SSHRo9erCrdo9Qa/Z/n61qP5oXx7&#10;m677dXtvEUWTqNsdmWlyNRDB/k9FvD7nIffCU0+JoIKRMtSxR1SK0lTU1U5qZAW5ANLErNbzVajR&#10;0oOOqtf2Up8+PRbvsKQXdrLCvZODUfw6NOfnq1H0pTzr1VnJJDRtZKhmmZ4E1JPG6AzQrLL4w+mo&#10;URSEx/uxxPdT6R78+qkRA41r8uHRXQ1cKuqlP8v2+nS1642q+99+bQ2rjJp1r9xZrE4Skqa0Gdaa&#10;vzWRp4KfwzR47ICELJFrUmPieOJuQpVlNtGFnjbUDRSSKelPn0zWaVXt3t6RNxNfRWb0HpT8+txX&#10;ojqHanTnV+19hbRgqabF4vF0kkk8zRGrqsjVUiNlKmeeOix7zS1OR1VDNJECZHNgFIVSEsZpprpv&#10;hdqBfTT8/n9gpT59C+SAbc7bagqkWA3r3MOGafDXieI9OhlpKZaSNo1eSXU5fXKVZwzBQ/Kot9RW&#10;/wDsfbjPqpilOmRUEnUc9AR8qwB8Y/kXYfXojuC//ovdxe7w8fzHVLgk201T6daZTD1TH/aHH/WG&#10;D2YLwHQe/Av59d3/AGo1/oITf/gz3/3j3bqkn9jJ+XWyh/J0/wCyaN8f+Jx3L/7wXW/tDdipjPpX&#10;/J0e7b/uN+X+foiX843/ALKc2T/4g3bP/vedl+3LY1DD0p/l6R3/ABT7T/k6qbZtNuL39qukHR4f&#10;5cbX+YHU5t9KncXF/wCu087/AMU9s3n/ACTNx/6h/wDtMtulW1/8lzaf+on/ALQrnra6cWpKkf0j&#10;yx/28hH/ABHspuTR73/mkf8Ajq9CEfD/AKv9+dao38xr/ssHtj/lptf/AN5HB+zTbxTarT/mtdf9&#10;pU3RLvP/ACWtz/6h/wDtDtuiOOOL/wBP+Jt7UdF3R3P5cR/5zC6pH9Jdy/7ztPN+2bv/AHAn/wCa&#10;1t/2lQ9Ktr/5Lm0/9RP/AGhXPW1ZuD/ixZX/ALV+d/61yeyW+/3AvP8AnlH/AB1uhZty1vLHP+ij&#10;/q4etIbJ/wDF2yf/AFHVf/uVP7Fu5f8AJRv/APms/wDx49ACyNbGx/5op/x0dQS1iot9b/7CxH/F&#10;faLpT1a7/J7a/wAlN9C306Sz/wD73vXP/RvtNcLq0Z9f8nRhYfE/2j/L1smQD0n/AByFWf8AbVlR&#10;x7RkUofXo8HDrI8rwpOyAMVd20n+1+ngH8W9tu2hGenDrTLWmem6syNTEaKNGiiarqIYy0iMwCMr&#10;PKRbgtGqfT+1/Ue/IdUDTcKeXVdKA6Wc6jwxWv8Am6T2U35tzHSzrkMnj8cMfJ/lq1tfjaHwPHHq&#10;f7gVNbGYRaTgsB9D7o0ojRHkRhqrSgrw/wCL6WwbfdzJJLFHqiSmsj8Na01elaGlacD1Tl/NJ7z6&#10;o7F6U23tjbG+tpZ7L4Hs/D5mpxuJ3ZtfJ1cK0e2N50QM1NR5qWeAtLkRbUvOkgX5stsJY5vF0lhS&#10;nEU9egzzDdWkVkz2N7HcXCOFeNGFV1YBahNOBpUZoeFOqD6iGoEJkhEICTmhmklWYsHgikR5wFha&#10;KzBFJGsgX+vFytlVfDY6+Hy6S1VHS3AyqBq+uocKfKnrmvl1aj/LY+R/U3x/n7OqOyNwvijnaXbY&#10;RIqCqyazNQT1vi8P2qMsbMK4kh9I/oTY2SbgspfaZ4oywRZQfL4vDpn8undmvLO2i3+1vZjG0zQF&#10;DTVXR4tcY/iH7ej9ZX+bf8cKBspDSYnsrKvRVtWlPXUGB2wtCWlqyscrxVG8oq7xqBezwoTf/X9t&#10;xWckUaB+NSelr7qjv/i9tJIoFKgf6uPWv13DvTD9k9t9ldhYKnraSj33vvd27Y6TImkjqKcZ3cGS&#10;r1jeKlqqxY9CTAXJGu1wBz7WpWlD0USF2mllaF01Hgwp+z16DwU8sjWsBcgmxDAWtb+l7+3OtdSs&#10;PLDFnaI1yAUMNdRPVS+TT4UWUp5zZSzLCjs5ABuFtx9fd4Z47e4t53Pcjhgv8VCDSvl9tD03LCZ4&#10;ZodVFdCpPGlRStMV/aOtxjoLvLZHdeyabI9d7jpMxBt+cbby8SQVEZgyGJoMW0sBeaGFzE336BZA&#10;hVyT/T2H026aG1gtpDRVUANT4qACtK4/aePQv/edvfzXE0DVYuWI/h1EkCvn5+Q+zoXa/Hw5ilrK&#10;eoYvjq6hyVFkEjLPMaaqpNEhiVoHCaIxJGDpbWzheL+3fDMAhkLahHX860/zdeDeJcQqR2Hj9oZG&#10;Ff2U/PrT/wDlJ0pWdE90b46/qFqItv0+dyeb2vWyrPLkK/a2XyNdV4qcPJDTrUtQ0qfazSKGvNTv&#10;cL9PZzr8dEmQceI9Pz6CrWxsJJbaR9Srpo1KVooXhU0pprxPGnl0XidY5TeCd5YGK/btKTItQI5Q&#10;xjkAMTBGmiUsBpIKAXtf20wL6dLUYEH/AGPz6biLhno9EINR6+h/L/L1NkqJDNFVZBJanFU1MmPU&#10;TyyzGCKOczQU8cjNphNGqr4dKqo0EBbsSLzkNLLcRppqFGnjwrmv5+nWgqxQRRN3MpYlvtpTHy+3&#10;o+/8vT43jvzuqgzW4KSrfZXWk2L3LXymlxrQZrOJlsNlMXhKqWrp63yUeUjDCs0gExwmMg+TUm5p&#10;BDagA1kl/LTT9ta1+VKedelm3WaXssjXCA2qA9tMOWVlBJ9F/EKHUrMtVrXraZooKaLH/Y04T7Xn&#10;GsI4ooZAFp1R5H8SKFmdmJbix/Fhx7I2AAUefQpEzPMZnzLU1PrViR/hNT5sS2K0GeaNEjho7Xih&#10;oGKE/r0rGsAV2/tWve/H9PfkYqZgPOJv+feqSyZkOn4gP+PL1qg/zGFCfMLttB9FqNuL/wAk7Xw6&#10;/wCwvb2Z2L67CE0/0W5/7Spug/u51b3uh/55/wDtDtuiRe1PSHo8P8uYX+X3VH+NRuNf9vtLOtf/&#10;AJM90uv+Sfc/81bb/tJi6VbX/wAlzaP+on/tDuetsOmNwD9LmU/9Z5xb/ePZQPiX/mkn+XoQrw/b&#10;/wAebqQf92/8sz/0T7v1bqLL/naf/qDm/wCt9J72OI+3qh+NPsP+TrTP+UH/AGUz8hv/ABNfaP8A&#10;73Oe9mUfDoN3X+5U/wBo6A3250z0eH+XML/L7qj/ABqNxr/t9pZ1r/8AJnul1/yT7n/mrbf9pMXS&#10;ra/+S5tH/UT/ANodz1th0hu8Z+l/Of8ArPMLf7x7JT/aRf8ANJP8vQhTh+3/AI83Uxfz/wAGPtQ/&#10;BOqv5dcvdOqde9+691737r3Xvfuvde9+691737r3XYF2A/rqH/JjH/iPd0NAx+zrS/2sX59a1/8A&#10;ON/7Kb2P/j0Vthv9vv7swW/3j2tg4N0S339u/VTntR0k6HL4wf8AZS3x4/8AE6dQf+/G2z7bk4fl&#10;05brW7t88D1udSfpjP8AzdUf7d3H+8W9lp4n7ehOD3MPkOso+rj/AGtj/t7e6nqr+XXfv3VOgB+V&#10;n/ZMfyK/8QR3B/77zcPt6Hj+Y6auP9xpvy/y9aZLDmf/AIKf94igPswXgOg/+Bfz64yH9lR/SD/e&#10;45Pdj8J+0daX+0T/AFenV4P8mr/i592/8sNg/wDuZmfaPdf9ydh/0k/+CHo32T/cHmb/AJqW3/Wf&#10;q+mh/wA3L/1Ezf8ARPtBH/Zj7T/h6NJfwf6UdTPd+muo9R9YP+W6f703upXV59OR+fUSp/z4/wC1&#10;dJ/1sT3TTpMmf9Cf/n3rUn+T/n5etT/+Y1/2WL27/wBRW3v/AHmcT7Mdu/5J8P8AzVuP+0qboi3X&#10;/ktbp/1D/wDaHbdEcYEspHNgTb/Yr/xT2rrw6RjLKvr1at/KCLL8kd7OCFWTpnNxEk2Hr331617k&#10;j9On/efbN4PDWPz1V/ydL9vzLcp/Dp/Otf8AN1az/MuOj4ednME+lZhHYaiG1jedBJyCltNhwQTe&#10;54FuS2MUvLE+rzf9od30Z3y+PtW5wVpVYDXj8N5a+Xzr69arUa6Yr3vroIHI/oXghf8A2P6vZ6vx&#10;D/SD/jz9BkPraXFKNT9ir1Hi/wAxF/1E0X+9z+/S/BF/zWT/AJ+6cXiPz/463W1v/LLN/h11eP6S&#10;7n/96qu9lE3+50v/ADRtv+0WHoQ7N/ySdm/0t3/2mXHRF/5z/wDwJ6P/AMaffq/8lU+3Rf8A2Hu+&#10;yY/rA/p4X/WXpNu39tyn/wBRn+C36oxYXSM/6hKTj+umlh/2319mCDVAkleNf8nRFBjxB/TP+Hpb&#10;dX7ufr7sPY3YCUcGRm2Nvbau8afGVMscUNbUbcz+PzMMLSMwcXkogLqGtquQbAHSoJUkTVpegoeN&#10;OPl0o/SilhuJY2cJXtDaa8OJofT06uRh/nH5qMha3prb8byBh+7u+Wg1gWQzGBsNXGNJGUsBqP6r&#10;XNrktj2m9SSRm31QjUoDDWnH/ho6X/1h22Qvp5XkJHE/UjPHy+n/AM/2+qM7U/mu13YnW+/evz1L&#10;jqGm3zsndGzKnJUe5pK+Ojpdy4HIYeaUWxePuy/dh1BYavGVut7h87VPHJDM++K6gnAh014efin/&#10;AAdUG/W88U0MPLrRMaCpn1fZjwV4fb59Uyk014EpWkaFJY+ZGR7SPrkeMOssjOYtYUlrXtf2r/Q1&#10;Ewju8z6+n+XosjFwKmY9p4D09f8AJ0ef+XZ/2WN1V/1Gbh/95POe2rz/AHAn/wCatt/2lQ9GO1f8&#10;lra/+oj/ALQ7nq2P+cH/ANk1bL/8Tph//eJ7L9s23H/m1H/z90pvvhj/ANt/x49a3IHBP9MfSf7z&#10;Rw+1DcV+z/N0Uf6NF+fXJuacf8FT/eKLID26/wAC/wCrz6of9yvzHW5h8VP+yX/jz/h0d1W3+22L&#10;t/j/AHn2WzfF+Z6FsX9mn2dcvlR/2TD8iP8AHobt9v8Ab9e7j4/3j36Lj+Y6bu/9xpetMz6vMP6x&#10;tz/rQw+168B0G/wL+fWN+YFP9YPp/rRv7sfhP2jrS/2if6vTq8T+TV/xcO8P+ofYR/5Iqc7J/vOi&#10;3+x9pdzP+NbCPVJ/8EPRvsS1teZTXg9v/wBZ+gX/AJwqhvkxsn1WI6S23MBa+q3YfaMWn68f5u9/&#10;8fdLSQ+BhfxN/h6Z3UabkD+iOqqIo5Z5VhEakS1MMkl5Y4zHCC0LTkyRm8UUlQoazKfUPr+DC30u&#10;5DGh8vPool8bRqjQNGD3Amn2Uwa+fVu+6P5lOY2b8eequseoKDBR5nG9bYbaO4Nz5+krqeq27/A9&#10;uS7PMu3Y48xFFPuKWoovuY5J45oKVXVBDPJLGwLbbbppdxuFvlpakig/j41+ymPWtejp97sIbS0O&#10;zIU3AAh2OVThTtoNRbOdQ004Gp6qYzOUq9xZmsrspk6/JZbOTTVNfUVss08xnyMn3NVJJU1EstRW&#10;SGYsXkdtRZrHQVMaGdxFDEyw2yhYV4DjT/B0ThpAkkkjFxxqeJJ459OFB5dM4SWKTwyXtDU+KK/1&#10;8SaQov7ZUEVz04CGRXApXodvi+L/ACY+Po/7/wA9Rf8Avx9te9OKjpyBdc8S14nrdCRbD6/Uf9FN&#10;/wAV9lrih/PoRnACen+r/J1yYaha9h+f6/7A349068raa46wfbLclZaiMn6+KUKD/TUCjXt+Pew1&#10;PLq2v5dd+CxH7sr2/wCOjB/9sQFt/j9fey1fLr2v5dZlUL9Pdeqs2qmOu/futde9+691737r3Xvf&#10;uvdeP0/2IH+83/4j35fj/wBqf8nVW+Ef6Ydf/9LfsP0H+t/xT3tuC9Mny64+69a697917r3v3Xuk&#10;5upS2DzYFh/v3s3dmIVR/k8ZAJJvc2449pr7/kn3/wDzSb/jp6Wbf/ubaf8ANVP+PDrR/wAgCK7L&#10;jgn7mvBXkFf8oexNwBY249i3cv8Ako3/APzWf/Ceo825qWVkKcYk/wAHTV49MIXUv+Z/tHSf83Ie&#10;Bzf6e0R+FvtHRkBRlbq8X+TWpGT7tJKg+DYNgxtq/wAszN9P1vb/AIn2k3X/AHJ2H/ST/wCCHoy2&#10;J9VlzQKcJLb/ALWOr56H/Ny/S33M1iDe/wCn2gj/ALNftP8Ah6OJfwf6UdTQxH0tyRe4v9Pd+muo&#10;VVRR1ksZu0cq3eOXxxzLG0ZRwbTI8aksotxewIBF/dGTUUINKGv+x1ePD6/IAin2/wCbqo7+az8c&#10;B2B1fD3FtukkrdzdbaUykESLUrLsuSXIVGQq6ynTHVM8y4TJV61PkkqIY6ekEzDUVClfDIWlkZjg&#10;hRT7K1P51H7Pn0h3GECzExOYizOfVDSp/wBpTh514imdcOR/8mgYySyFYoIJHlWZWE0WpJQVmgpZ&#10;ItT+rxvGrpqFwQVZl4VSK66HohhYzRCalEbK/NPwt8tWcZpTies1TRwytS073gaaRRLKsg1mmeKV&#10;GWFViMvnkqnhCsGsBcFW1CzMrFYyrLWNmAI9f+K6sk0qmYQ4ZY5Gr/pFLAf7YgLXyrXPDrad/l7/&#10;ABq2b1b0jtbedLLU124+zsFtve+Wysix06QJlsHT1dFjKGk+0RKWHHmrcNpY+WVQ7WIChLfMy3MN&#10;sppDAtQPXXT/AAaejrZYfBsxewyUmuVRmP2LWnHyLsvlWlfkLDYqdIUSNCGjUKFsAAVQBQAo4U8X&#10;P1u5J4vb2ndtTEgUHRkq0JYmrniespbySAhSCSi2HqAAdSWLcW4X/Y+/Lx6tXTU/Ij9vVDv85xh9&#10;x0eRyDR7/wCQV/UYNvLpszLc8fj25tEbyrv6JTjCak04eL0U7x+lPynCVJ0i7NQPUW/l+XVGBI00&#10;17jWlIo/RcH7SIm48n4A9mb6iRJIAKgAUOrh+z16DyTRpr1B/jP4f9np2xP/ABd8aebtW0LgG1ra&#10;5ri6luRb/Y39vWLJ+8duGrPjL5f0h1W4JmtL2SFCQkTVrjiDT19D1vAbVbVtnbx0uo/gmLA1gKTa&#10;igvYBmNvYT24MLCy1D/Qk/46OpC3XO43reZlfH59P/tZ0X9e9+6912Bc297AqCfTr3UeUCSRYSrn&#10;m4ZV1BSrJc/jS7ISqn8XP1+ntliWNAOHTseK9F3+THRe3vkL1XuDr3PL9pIaKepwOa+0x9TkcRuG&#10;Cgq6PDZCibIQNT6oXrJGk0vDLp/TIvJ9uW7Txzo6JWMfEK0+zy6TXkPjQutf1Pw/L1/ydaqe5vjH&#10;33tao3PFkOlt91FJh8xlp6jKpsjcmSoFSCpmpDHHnqLHPQS06NTMyFSxsxJPIseBxcFzbIHbzHd2&#10;+nwq1a5404efkF3jmtYy15Mtuq/CWI/U9fMU049fiHDzCzbq5na249sZedq/aQpMxihT5N5MhhWo&#10;ctBXR5Clao/zcsUlK9Azr5Cl41kI/SR7ctIJo5na47ao1MN5cfiVflwr86ebctwbm0As7pXYtQlS&#10;Dp1Kygmh+ZP5dbq/XWcx24tm7aymNyVPlYKvb+Eqfu4KqGrMq1ONp6iCSWWOpqXJqKeRJV12JSQH&#10;88BqBtUXyDt/h6GtwZGmLSNVyK8P4izf5aflXzoFyo1G3049vdNdF/8AlXc/Gb5EoFJJ6M7djuLW&#10;Gvr7cI1NciwHt+2GqVUrSvVJwPpZyTwA/wAvWmOJFczhTeyPfgjkKsfBIAZf2rg/4+zEroJSvDoO&#10;AgqtPn1zAusYH1YU6r/S5LEAn8Xt7117T4mqKtKgmv2dbJ/8nI3+M++T/TvPcyH+gYbF6yQi/wCf&#10;85/vHtFdtRo1+3o52lvEsRJwyRT7P8/RFP5xoI+TmyDxZujNtW5/1O/+zUN/6fp/3n25bCgb8uk1&#10;/wDEn2n/ACdVMsuogf6/4v8A09qui/o8H8uAB/mF1VGp9Szbjck8KNO087wTc2v7auxXbb0fxPbj&#10;/s7gNf8AjP8APpVtf/Jc2j/qJ/7Qrnra7dw1NULY+qPKDUATH/nJCfX/AIW/p7Jp+/6lv4rfV+0A&#10;U/l0IB8Ff9X9p1qi/wAxhg3zB7XPNy212PHp/wCPTwq2Vv7X6f6D2c2S6dqs8/6Ndf8AaVL0Tbz/&#10;AMlrc/8AqH/7Q7bokBGrgmwP1Nr2/wBh+fbvRd0dv+XGB/s4fVQRtX725OSNIA/unnBcm5t7Zu/9&#10;wJ/+att/2lQ9K9qFd72o+n1H/aHc9bVe4CP4Fl+QAuNzd2Y2Qlkl9KtY6j6f6eyW+/3Au/8Anl/5&#10;9boV7Ya3ll/zVX/j7daQuTP+5fKAhlIrqq4YWNjVVBBH1uD7Fu5f8lG//wCaz/8AHj1H9j/uDZf8&#10;0k/wDqCwuVN7W4tb63I/2309oa5A6VgVr1a9/J5Uf7Mvv0X/AE9JZ3XYXI1b768YWF/V6VYn/W90&#10;uU0iM141/wAnSzbm1PIKcCP8vWyVESsbMRyK6sZVBvqQ1lRpa9uCwP09l78FHR+OHWTUPuXQi6eO&#10;Ryf6lwtha39nT/vPttk8SN1rTrfUSvXymCniCArGJi7NoYaZIUPjYo+l/HIwH+v7aXCrD5Zz1aOS&#10;SKRWQjRQ1BFa+lD5U+w9aeHym3Hlq/5H98x1uTydTJju3uxsTTNVV+RjkiocdurKUNJEkcVbHEsa&#10;U9Mqj0/Qez9JzHDDHFEuK1Jz6fs6BF7ZWs+5XM00ZZgRpqa6eNdJpiuK09B0XFjUVJWKWtrWiQuY&#10;0FRMdMzWHJkd9ZKggE/S59+ZmnZFLKPsFP8AL08WC+ErGWSJfws5YDh8NR2/Ogzj069MJ5o5dFTO&#10;ySSuZiWAZ53ilWRCUCaixCi7A6T+PaZ0LNLDqpSmafb/AJuvay9ybgrQYx/s/wCx1iWVqRWp3mdI&#10;iIiR4qZ5QyRRlQag0/ltG/8AQrf/AGHt4O8caRjNPPq7K8jl4Yxq+efs9OuBnpGkVzAGYsjvKlOH&#10;klZXV3LyO/GsqLfW3vyu7V8TI8utP9aaCW4ZAOGjt/bxr8vTPr1LLU849fkBsqgsFS4VQLDQePWC&#10;f+QvdiQeAp02PEBAeZ3B/iNafZ9v+TqEZZ6eUaLmIGw5uzXHFrjn/b8e9dKSiUUiTP2f7PXN6ZKs&#10;s8gLhmB8ZcxujBXViWF7EK5t+PfhDHKys/FeH5/8V1rUEVl4q3H8v+L6tO/lSdqVW0u/K7YNZlar&#10;7DsrbtTjaWnkkdo23Dia3G5TG1QZtcQmixOPq4W0qjSiQEn0AH24uRaiatRGygDh8bqnH5Vrwz8u&#10;r7WY4b0W0UVDOsjE14eDFJIBSn4qaeIpWueHWyjTRiogMfmlWWRXljFkVjHqeKFmDIy2R28lrG5C&#10;88cks83xw6M04/7Yj/J/hHQmjBDSequR+zqmf+a98d5s5h9ud44WkQT7LxFPt3czQJAlWm3qiqzD&#10;0lbE8KRM7QZvKiF1aOQSTV0d2iQM3sw2O4WN5LW4HY4+L+HTXy8619RSnnXom5lheW0huoB+pCxq&#10;o/GHpmvlp0+hrXypnX9WmkhqpUnUCennqo514BikFVNMqEaiZBHHOAGKR6xzYe341asznArgfZ0S&#10;lqpAAaEjP8v8HUimkE+TpqHU3gmqKeRfINFM/jqoEmEjNrRXknmiKkg2VWH543GXeZVWOoCknPp+&#10;XWp1VbWcvNQ0qPy/P59bevxG6Y2b1J03tTF7WkbIUWRxuPztTlfJStJkarM0OLyclV5aamjdoH8c&#10;bRozyeNWKg/UkmjmlnMk0i6VJoFrWlPnQcfs6GVvBHaWlpCkmtmiVyaU+PypU8KHPn0ahaSKHmM+&#10;qesjnnk/Es7QLFI6pciMEQA2ueT7sy6qZ62BQk+vXGpQ/cIo51ULoP63MnFhfn9PtsqVaSmf0n/5&#10;960yhgSTSgH/AB5etTv+YwQ3zC7cZfoavAKfwQy7axIYf7D2aWCldvgPrLc/9pU3RDu1P33uoBr/&#10;ALj/APaHbdEeZgguQTz9ALn/AB/23tT0i6PH/LlP/OX/AFSQCVWfcTXXk3O0s8ukg2C/q/J90uv+&#10;Sfc/81bb/tJi6VbX/wAlzaP+on/tDuetsWlWwtcegyLb8/8AAioNyBcC9+OT7KB8S/8ANJP8vQhX&#10;h+3/AI83WYn/AD39BGef9iB/xHu/Vuok7BZIHP6RQzG5uLn7ij9I4PJv/vHv1aAt6U6qRVlP29aa&#10;fyiUr8mvkQOTbu7tJVYD0Ov99s2wZW/LeqxFuOP6+zZFpDFJX4h/g6DFw1bq4xwI6AkmxA/r/vfv&#10;fTfR4f5cxcfL7qj0XYVO42Kq2o2G0s8v1sFH6v6/j3S6/wCSfc/81bb/ALSYulW1/wDJc2j/AKif&#10;+0O562xqRQGjswYDzr/jcTzE3HIH1/qfZNpq6H/hSf5ehCnD9v8Ax5upSf2v+DH28xqAPTqr+XXP&#10;3XqnXvfuvde9+691737r3Xvfuvde9+6912DZlP8ATUf+TGH/ABPuy+Y9etL/AGsf59a1/wDOM/7K&#10;b2P/AIdF7YX/AG2/ezDf/k72vgHaT69Et9/bt1U57f6SdDl8YB/zkr8eT+B3n1ET/X09h7bew/BJ&#10;0Wtce6OO0/Z05btS7txTiT1ucO2oRi638kTWVtRAYs4Diw0t6v8AH6eyrVVmFP8AUehOBRifWnWc&#10;fVz/ALWw/wBtb349Vfy67N/6X5A/1r+/dU6AH5XWX4yfIsXB09D9wMRZrkHrvcdrBQ39qw5t9f8A&#10;Ye3YWQSKjNQkj/Dn/D03OB9PMK5oOtMlrjz2AICuD60DB1SNGBRmB0jSCD+b/wCHsxDIGZATQedO&#10;g/IDDHGZlIDVpQVrwr6eo64NYooYhAYDyWQ/pjf8Bj787oqMS3TSzQ+IlC/n+H/Z6vD/AJNHqyfd&#10;hsQvh2CLm3/K7mPpYm/tFu8iiXYXGe2Yft8If5OjnYHjls+ZVUkfqW3EU/3/APPPV9NF/m5bcg1E&#10;xB/ryvtNo8MBa1yf556N7gaJFStaKOpfv3THWCf/AHR/y3T/AKFf34dXTz6iVf8AwIRVu+rHy3sr&#10;lgAQQQqqxa7AD8fX3XBk0k0rGw/ayD/LX8vz6sy1C54sF/aa1/4z/PrU8/mMtf5idu3VgRVbcv6X&#10;03ba2GeysVUsV1c8D2v27/knwH/hk5/bcSt/LVT8uiDc6tut9JT40t2p6f4pbin8uiQi/LAE6Ue4&#10;II406r/T8aP959qjQDUTw6RMyxgSMeBAp61/zdXOfybtsU1Tv/tvdzSVv3WC2jhtvwRxmNaSqo9x&#10;5hMjXLVQvFK0jq23YREVddN2JvcANbhTXt0df7RZDX006P211fKlOjXbI42k3lxL/ZGHy4+J4vzx&#10;TR8618qdWKfzJY/N8M+1jGHZaepwutisjNYbrxoJVWZrKGa31HHsstT409pJw0vL+dbedP8An+v5&#10;U86hfuZNnY35pqrHB8qary1+3h1qpw6vHYq+laCmQMVbSWWjpmYKbWJAYX/pf2eKwEjgn4VUftGv&#10;/n+n5V86AMAJFJMrvSrA8PVV/wAHWKIOYIrLx95j0LvdY1Z2nADvpIUlQSP629+kIKxUP+jJ/wA/&#10;dXDIVkdG1aEZv5Up/Ov5dbXH8s1Cnw66uJuFeTdDqzqUDr/e3JIpjJurhvHfg8XHsomP+PyD/hNt&#10;/wBosPQi2fG27an8Bu1+3/G5zX5cf5dEX/nQAifo9mDACDfpuFLfSDbtvpyL+3tmGN+BPxeF/LxP&#10;8/Sbdigm5TDNQ/43/gt+qNF9KBXBGqCkdfze9LDcW/2A/wBe/swjKiBI9XCvRBC8I8Ssn4z5dQpY&#10;nZ0dYmDxCQRvqnACyppb0xyRXa4Ugkm1v8fbegA1V/5dKfEhen6vD5ddsS0olqUaZtMaA1NqklY0&#10;C2JqZDZb3IC2+vN+PeioJBbNOr1iApDx8+pizU4jdLSKsjRM0SrSiE+JrreIc/pJH14v7UI0NCGj&#10;/n/sdMkSA1D/AMuo7CmUwpTxxwJ9xrYBFS7yO7FrxeS9gbc2tb/HhvRECSmK9WaTCiV6emOjyfy6&#10;7t8x+qgpViazcVgG0m/91M2Bw4Vjcn8A29sX5C7dcEGv6kH8riNv50p0r2pkO77cyNWn1H/aHc9W&#10;x/zg2X/ZadlN6mB7zxHEQVn1DZXZAkASR4WKxajqP4t9Df2lglVZCp/gUf7yXH86dKNwdEtopnr+&#10;LAFeDHzx1rdLcxuV0tagplYB04daKmYAc2ZHWQEH/X/p7XdhodX8uiQXENY5e/zxp+z59eJP268A&#10;DTGSWdbAmiyLMg0lmZxGrEADnT+PepJFCgCtOrx1nkeaFSVUitRSleHr6Hrcy+KnHxg+Pouraeju&#10;rQCuuxA2LgLataJpew5HNv6+y+R0du016FsJrDE3mR1y+U4J+MPyGtYluhu21039R17A3Cl1FrMF&#10;1c/T8f193txqlVK0r1S6A+lmJPl1pmA3ln4I0rInqFjcJGhNufT6bg/n2YFdBKV4dBkEFVp8+uLL&#10;+0F1KLQ/VjYn9uT6Dm/09+Pwn7R15fjU9Xh/yauMl3apDeun2GAwAK3M+eT63B/t+0u6D/GthPok&#10;/wDgh6NuXn12vNApwe2/6z9Al/OAkT/Zn9i61uB0ZtzVYj0luxO0XsdQW/6rcf092sFRYDrb8R/w&#10;9N7w6JcrrLZQcBX/ACjqquaSnE8Id1PkZo6eF43linmdWAWVIGLNEqknkgB9J5tb2on0+BJ4J/W8&#10;uilPp5Z4S4cxrWte0eX21/ydCr0x012H3ZvHHbH2diTlKzKpS1WTyKLVpj8Dh4amJJczmMilFVQU&#10;a0sDLqUxlmNitnCum1W7FrFcXklGStB61pXNcUp8+PV9CXdxJaWaDwnZQXApo4gY/FXPmvD54HX5&#10;p/Hrbnxs7B662Pg55q6rbpLbO487mZbs+XzdVube1FWZVUNHTeKCdcaixprkIVNTHWzM6WGRpmkk&#10;YUrT/L0u3K3ispl2iObxGQVL001r/RqeFP4v2dEvjaWdY5pWBLyh1tySrG4YjjTqt/j7U9IF7axf&#10;w+frXod/i+NPyY+PROqz99dRqCF9Kt/pE224DNfjVpP49+IqrH06et2pdW+OJ63QEYHUPyjFGtyL&#10;2D8Hi/6/6eyl2qaU4dCRx3V9eufuvVeve/de697917r3v3Xuve/de697917r3v3Xuve/de68fp/s&#10;Qf8Aebf8T78vx/7U/wCTqrfCP9MOv//T37D9B/rf8U97bgvTJ8uuPuvWuve/de67tf8A24H+3v8A&#10;8U9+690m90U1TV4zIUlFJj1qKjF5CjJyUrwUyisgCqWkiSeRLugFxG5W97H6FudI5bee3eXR4iFa&#10;0rxBFaVFaV9elFs7RSxzomrw2VqcK0NaVzTh6da62T/lGfIWtyORbFbx6jpaN6idolyO4t6yTH7l&#10;vMXV6frySMX1AFA7Bf8AVG/s7ur6K4uJ7hP9EctSvCprSvn+wdBO12maGOKCRqeGqqDTjTz44+yp&#10;6ax/J/8AkzqETbz6SZDHpL/x/fjWAVluLdc3W+riwP09p/qE+E0z8+jFdukZWZGqV+X+z1Y/8D/h&#10;r2f8W6rfc27M3snJHdybbEQwddmK0xjBT18tQEGUwmGlAcVSgWXm9zbSAybc5tc21ui18ISg546/&#10;D/ZTT8+ntltjbQ77DcnR9Q0JU04eH4tft+Mef7erNaNiyzAqUK1EilbWGoBSWA/Aa/trR4aIK14n&#10;9p6XNKsjUX8IA6m/i/8AiP8Aeb/8U96611jlUPeJnZVJQkobMeTYf1sLe7KK1z07GKhj0kN24any&#10;WPrsZV0tNW0WWpZsdksfUJHPT5XF1UbU1VSVFLMywSQ1ImEEquWRoZnupIBGnJjikmXJUcPn/q+R&#10;68FhnkW2ncCOSoYH8S/iXiKVxnP2datHye+Fna2zO5944vrXqjtHeuyM3l5dx4LPbT2JuHdWIpaf&#10;L1lSxw82QwGPrjHNg/GKb98a5RHrDAN44ltsxnhhmZ9JzVeP88f4Og3PbTW91cQrEfpVoI/kgrRf&#10;9r6+deA6J3ujYu6Nt5xtvbw29u/bmVoqyOT7TL4HJYCs1Y7RVLE8dfAk1PLN9UjkCF9BtexstmeO&#10;4a2t66c1rx4U8sf4ek4L27Tp4al5oWUAsFPxIxKgg6sAqQKU1Vr5HaY/lu52p3J8S9hLX1VXVS4i&#10;bL4SP7ySoNTT0WOyEseOpJEqQJI/t8eYlAAC8cE+yu8Yvf3L6eyigH1pX/OOhBtsE9rtO2rPGysV&#10;biCMa2IIrxFCFx/D+QPkkaxqFW9h/Xn2xXpVr+XXEDxuh1ObsOF4Bt+G+v8AX37URwWvVgQ2Djqv&#10;z5sfDmq+VVVsovvSfZ0Oy4839u1JtefcTVX8ZSiWXzCHI0Xi0/Zrpv8A4/Xm3rOdbI3xk25rjx9N&#10;KP4ejTq/oPq1av6NKedcMbjYz30+0T2+7C2+nEoIMfieJ4gjA/GmjRo/patXlTJE4f5O0s9Mkp7n&#10;rzIkga8vXlVT6hHCsK6VfP8AAOi/5t7UxbiUGm32H7dU/wCylYv29IU2CeMn6jmtTqYkUtOHr/o/&#10;WfH/AMn2Snq6epn7uCJTy08oiqdl1NOztA8mnxBdwXlt5fUOLcf19r7XdLiOeKZthTUjqw/XHka/&#10;766ZvuWZZ4Wji5p7WRlP+LaeIoD/AG5r5/6j1elt6nlo8VSUM0sc7Y+np6ATRxSxrKtJBHEHIkFi&#10;Wtfi9v6+yGC3urWGGC5ZSFRQtDXgKVP246EF5Kk00kqNUszMfzNafl09+3ukvXvfuvddg2N/ewaA&#10;j1691jdNev1Musg3U2Itfi/vSUUsSK162Gp1FqKGKpAWRnZRqFi7X0SxSQTLqVlN3hlIB/snn26J&#10;mUMFAAPHrZYHiuesSYqiSOSMwQuJdJkaSCGSR38aRu7tKkgcy6LtcG5J/r7TPDC+Sma+in/jynp0&#10;XV0qMqXDKT5qaU/Zx6QO8+lurewqWlot67C2huijpKn7uGkzu2cFlKVajxPCJRT1ePkjDmOQqSBc&#10;oSPzcWt1W1k8SIAVBBFFFa/6UD+demppJrmFYrmZ5KGoLEmn2V9fP7B0ucHgcPtrG0uGwONocPia&#10;CCCkocbjKSnoKCjpaWFKalp6akpY4oIYqeliSJQqiyRqPx71GnhoE+ZNft63K/iPrpTAH7OnlTa5&#10;/opP+2tYf7H3fqnQOd8bWy3YHVHZXXmCrcVRZTfOwd47SjmyzSpTwnc21czi0l8kKySKsLzh2shu&#10;Bbj6+7xTJBKjuem54pZbadYhVqD/AC9UDP8AygvkXJUzLS746cMB8kEYn3BvXVCFdj4ylP19PGSm&#10;vlg51f4W5WPeIzhkFQePy/lnorttqk8MtLLpb0pX/L1kf+T18mV9I3t0joCWUnce+1LSwxySof8A&#10;mXB0DSjC9/qR73JcIgQjNerpt8gctq4Ajh6/n1bf8Cvjfv34v9V5/YO9cntjIz5bfuT3jFVbbq8p&#10;WURgyOA2bh44zNk8RiZfIzYGR2Og6QwFvz7RzSCYqQKEfn0vsLY2lt9OTWhJrSnH5Z4fb0Wv56/B&#10;Ht35T9x4DsDYO4OvMJicL1xiNmVlJvDL7josk2Vx25945uolhhw+085AaMwbiiVHMilypIFvo/DL&#10;pBGn06au7QyFSH9fL7Pn0SUfye/kobj+/HSQOlmuu4t8MwVRdjpfryMEXt+fb3jf0ekf0Dfxn9n+&#10;z0PnxZ/l3d19Bd+bL3/ujKbDylLt9Kyomk23kN016SLlsPl8YI1+72fQRu8bShzdha1vzcM3Fxqt&#10;3g8P43jNa8PDlSSnD8WnT8q1zSnSmysvAvrW9aT+y8TFKV8SGWHjXGnxNXA1pTFai7pvOaaeG/jr&#10;TBLo1ROYFkq0kdVeGysAWJH9ePp+PaIR+KJAcViCf4c/7H8+jJSPFigrhq59KMG4fnTj1SV8pP5c&#10;HeXfneO9Oz9rbp6vx+Lz0mKjWm3Dl90UNbFNjcPQY6VPt8ZtDMRhdVNquXW+sAA2v7MI5/AtYLbT&#10;XQ8rVrSviSvJSn9HXp45pXFaAv3G3+o3S+nVqK3heVfghjh9fPwtXy1U8qkvv/DPPyWYMf779J2A&#10;507h30x5+lweulsOPdknD1qKfn0k+gb+M/s/2ejB/Fn+W/3h0L3vs7sPc2d61ydBtlq6epO3svu6&#10;tn0ZPDZXHWMNZsfHwsQ9QCLyC+kji9/ep5EktpIq01PG3/OOVJKU+ejT8q1zShUWVqbfcLO5ZiRH&#10;4mKUr4kMkXGvl4mr50pitRdFmYcnXYvIUND9omTbH1cUiVuuOhVq6KQi5ijnniILABvEx5vb8eya&#10;5LSxy22mmuLRXjTBFaefHhXy49HNrKLa5EgGoRMrDy1dzN86enn1rwVX8of5E19ZW1dDvDqGmgmq&#10;pXCZTcG9kqyZT9xd1h6+qIkA89tIdrW+v9BHdXYnnmuQlPEctStaVNaVpn9g6C1rt7xxJblj+mqr&#10;WnGgpWlccPU9Y1/k9/JO/q3x0jaxP/Hxb6sLfQ6j1yFBBPAJF/aR7ihB0fz/ANjpSLCU10Z/KnRw&#10;/hH8Je2Pid21md6b2zGx8sMtsfJ7dLbayeYq1SOqzOAyaFv4lgMWZnmOKChUU6eSSLANWa68UIvh&#10;0pXz9fy6ftLOS2aQueJH8q/5+rh6eP8AaBuSGMkulhYhpdMpS972UyW+g9pHepXHRopqD1xAKpLI&#10;91YxuLfWwFvz/sfe3bwomeletjLqnr021ZnjiNVSKs9RHRThI2jd1uqioI9Aezv9tpUn+0RYH2mJ&#10;Iga6C1I8vt+f+x1vjcpB5E0J9PnT/Z61H/m9smp6/wDlF20uWWsVN2buyu+aOrq6U0kdRR73zWVy&#10;1PFT+eS9QtBPLJTs6n1GPUVTVpB5bSh7SOQR1dwaivw0/wANa/Lh0G9ygNrut7Bq1RgKVbhqJrUU&#10;zTTjzNa+XRSpDLrjmEEsUUiRSlnAUoSpJNifUEcMq2PrsTx9Pd4IdLPKZK8MU/y16TJTv1ClOHz4&#10;9GE+Mvxm3v8AKTf+c2dsLcmzsLJidl1W7Kg7prsrSjVT5fEY1wYsbiMm6APkdRdvoLAKbkq2aCSW&#10;UnBp/l/z9ehDzMyiOlKfz6Ocv8oD5JysGk3v0gyLL9q8h3JvUrLIjuzSj/jH3FlkAtz9Pr7aNyqm&#10;miv5/wCx0vSzuaVib7cf7PTgf5P/AMjhqWHevRciKSup9w75Y/7DR16bfX8+9i5DcI6fn/sdWNjc&#10;H+2f7Mf7PWMfyefkkdR/vl0h9RzFuLfAsebBlk6+W4P+H096a4007f59a+gah7zX7P8AZ6Lz8mPg&#10;72t8V9l4XenYma67y2Gym6qHbgi2vm9wVFalTVY7KZKIg5PamMRi0GMksqk3sSStgG8twWNAn8/9&#10;jpFJaSWgZzIXB+VKfnU+v8uiV2gapqYoXb7YLJPA0gQOyzCMxI7pLIQ7obrcC/Pt9qhS3p1RvgiZ&#10;TVmrj04efR3v5cWKytX8sutapKGqqMft2TP5jJywU6yfaUcGMelSv8ol1kwV1ZBTsgX/AJSg2r06&#10;W3cQCawkRpaF2QjH8Dq3r50p8uOelW2AndbRgKsI5gR6a4mj/lrr89NPOo2uaZJPuzMziR9L07NG&#10;rKB4po0tpI9JX7exH+N7+yd2rKx0VFKf8aZv+fqfl0JlkDKzhaapGx6cBx6SXYO1cLu3bmc25uCl&#10;iyWNzWOytFU0FVRUldBNSVlJNFVQOmRinotElNK8ZDqWKuSlnAZaSwzTwSeB2upBr+3Hlx6ciMby&#10;rFIlVYEf4OtZbt3+Xt3ztXeG9E2NsfLbm2rTZmuqcNl4KrFVFdksTUSzT0kkuOoYqGVqqmhAhYx0&#10;4DhFI/p7OlvbaSGFS2lwKEceHn+fQROzbutxcpDYtJBG1dQOaNXAX5UPmeir5v4+d8bcx0uQ3B1n&#10;vLEUcE1HOtVktnbwoKOlL/dxxGStqtvRUdQs1UIuEkIW1yeBfcOk3UKwXS9ysDXFOFPPPn0gu5KW&#10;88cljNrAoarSlfTjXh8vLrad+De4f7xfGjq+oNLV0sON2zi9vrDXRGGcSbXxGM2/VfrYyujVVA8i&#10;syJcOBY21EnktbnbpZLadlcVqrA8QflmlPtPQxhvLa8tbGW3QqwhVGB8ivnwHGv5dGvp2E8blGJW&#10;Cs0AH8+Mc8m1r+T/AHj3uM6yRw6dbtp1Dr2k+4IiukqUxihkYqsOttT6pHYqqEWso/tE/Ue7laVJ&#10;81I/bT/N1QjWrd1KU/wg/wCT+fVJnyw/lvdzd997717S2PunrXH4LcLYlBT7pym5MfklrcdiaOhq&#10;x4MPtbcFM0ZaAMG8wvqtbi/tTHcrHbQ24jwrSGtePiSvJTh+HXp+dK44AoubR7i/vbwtQS+Hilae&#10;HDHDxqK18PVwFNVM0qS4t/J8+Sygt/fjpEEcKf7xb4I1G1gdfXkdr/7H3dbjVXs/n/sdN/u+U/Aa&#10;/lT/AC9GD+Ln8ubunobvHZ2/d0ZnYWSg289dNUHb+U3TWRT/AMRwuUx6p4anaFCkvjNVqB8i/S3G&#10;q4rNca7d4dHxPG1a/wC+5UkpT56dPyrXNKdP2VlJb7jZXUhosfi49fEhkh41xTxNXnWlMVqLx6L7&#10;gQqKpY0qLBnSIMsY8jM40xuA8fLEc3Jt+Pp7RBaEGv4VX/ea5/OvRoDR3QcB5+tST1zjJMzhlshU&#10;qRf66jcH6cWt731fqDmZJaWA1VNoeSNYoYUkXUqyS1EKiRhcKyoOSCR/r+/HKsPXr1Yx8b0by+fW&#10;v92p/K8727V7P7H7F25uvqrHY7eu/d47q+wzu4N0x1tLNuDceSyjxGPG7LykCiMVIS+satNwBewX&#10;pc1ijj0fD5141/LoiewmaeaVwVVjjFfXpAN/J8+Sg5be/SJFiABuPfABc203Z+u0t+f6+9+N/R61&#10;9A38Z/Z/s9GD+LH8unuf4/8AeGzt/wC6MzsTJwbdevmqXwGU3TXRzJk8PksaFMNTtChSXwPVhh+4&#10;v5Bte41JL4tvJBppqeNq/wDNOVJKU+ejT8q1zSnSizszb31reF6+F4mKUr4kMsPGuKeJq4GtKYrU&#10;XjY5JlhAqTEs8TSeSOJSkd5f3gUR/WgIktze9vx7QFNJU1r2Af7zXP8APo0XhT0r/Mk/5epqi2r/&#10;AF7g/wCv/wAU96PVX8uuXv3VOve/de697917r3v3Xuve/de697917r1j9R+CAfrwGYKzXsR6VJP+&#10;w97Boa9eGHV/Tqon57/A3t35Sdw7d7B2HuHr3CYfE9cYjZ9RTbxym46DJSZLHbl3dmKiWGHDbVz0&#10;Bpft89EFZpFLEEgEc+1cU1Fpp4dILi0MshcPx+X+z0SL/hnr5J/X+/PSJFwvp3Fvi92/SAH67QG/&#10;+v7u1xpp2fz6Y+gb+M/s/wBnpe9SfytPkF1t2/1pvbM7l6wraTY+/dmbxmp8Vk93V3nTbe5sVmND&#10;xS7Mo0YyrRlBdxp1k2NrFtrmoI0fz/2OnYduImjlMvwHhTj/AD62AqN6j7GCXIvTicpBK5pImSCR&#10;mp4nZ0ik0ywhi9tLcjTf8+0RqrEgVr0cgV8+plNOtQrMoIGtjz/j/wAi97BJ4inTcgpTPUtSADf6&#10;Er/xPvfTfQY9v7KreyOvN+deU9dT4uHfuzNzbQqslNBU1BpKTceDrsNNPElOUBeBa4OVZ1EmjTcX&#10;1C0YCyJMY9ejyrStf2+np1WRFlieBpNDPwNK0/LFf29Uqt/J0l1Oh7nrX4aJTFseqqo7F3OoSpl1&#10;YkKwB1fWw9vtvhDkLsPD/hv/AFz6Yt+XbgKT/WhdJ4A29aftm69J/J1miARe5smY2RY3aPYEySWK&#10;soZVnzyarBuQD/r29tSb69VQ7D8X/Df+uXSgcuzkGT+tCVXy+mGa/wDN/o9nw3+Gp+J1VvRqfelX&#10;vX+9sOB1rV4kYeWkbDT1MyhIRW13+eFUQfV+B/Tl29mXcf3c/wBN4Hga8atWvVp+S0pp+da+VMs2&#10;dnLt6blFJuAuBcNGQRH4ejw9flrfVq1/0aU864sCp4/Esi3HMrtp/tKGswBFz+T/ALx7ZelcHpQ5&#10;LOXr5Afs6z+6da64sqtouP0SK4/2AYW/2Or/AHj37ratprjrHNTxTuruv6YvDoudDKWDHWoK6xdR&#10;x9Peqd6v6D/Kp/59/n1YvUKKcGB/ZX/P1Xj3P/LN6K707J3H2lu/dvbFBuDczUT11HtzN7PocLCa&#10;GjhoYjSUuQ2NlquNnhhXWXnfUR+Pb1vKbe3jt6VCljXh8TFv5Vp0Xy2njTyTtJlljWlOAjiSMefm&#10;Eqftp0F5/k4/GMg/7/fvS9iLjc+wxwwIPH+jXn3d7guKaadVO3xMhRzXIPD0r0av4zfDLrH4qy7r&#10;k68z2+swN4DDjIrvHJ4KvNN/BXrHpvsGwe3NuiMT/fP5fKJtWlNOmzam5ZWlltJDwiVwB669P+DT&#10;+fSqGFIPr/DFPqPCr8vC10+2us/ZTz6FXuvpHa3e/Wmf6r3dX5zH7e3JPBNkKzb9RRUuajFPlIco&#10;iUVVkaDKUkGqSBVYtBJqA+g9tW/+LlTxILH0+JWX+WqvVrxTdQTwV0iQRAnjQRyxy44ZYxhflWue&#10;HVf0P8nD4yRKVO+e9JCYEgMj7j6+WRgkaxB5Gi6xjDtpQfUe1RuWLM2kVNP5Kqj+S9JWsond3fNa&#10;flQAfzp1xH8nD4yhUVd9d5qUkjkDjcXXzMHjWVVI8vWMgX/On6C/v31TUUaRhg37K/5+vfRRBZVX&#10;GpCv7adWDdE9KbX+PvXGD6v2dXZvJ7e28+Qagqtyz0NZmCuQr5cg61FTjsfiqR/HJMwGmBB/gPp7&#10;Tu2udpzxKRrT/mnEkQ/aEr9pp0st/wDF4YoeIRpT6f2srS/Phq0/MCuOgn+TXwy6z+Vku1JOxNwb&#10;6w42hFmY6Bdm5LBY/wC7/jaUaVLZA5zbm4g/g+wQxCIRabvq13XTu2c2xvNOfG0/lpr/AIa9UuIk&#10;uX2t5F/3F8Wnz8Xw6/ZTQPWteipD+Tf8YxpJ3x3oWVI0v/ebYdiI41jXj/RqbcL/AF9urOygLSvS&#10;Ndtt11UXia9ZR/J1+Mv53v3mf/Jm2GP966192F0w/COtnb4D5U65D+Tt8ZB/zGveP+x3JsFv9tr6&#10;za3vf1TfwDrX7vjHwtTrif5OnxkJud7d4/8AoRde/wD2sPejck/gHWxYKOMn8v8AZ64H+Tl8ZSUI&#10;3z3omh1f0bk6+XVpvwdPWI/r719Qf4R1sWMX4s9Cr0z/AC0Ojejuy9u9pbQ3Z2zks9tyarlpKPcu&#10;c2hXYaT7ygqaGT7imxeyMJVs6pOSjLONJ+oN/dZpTNby25FAxQ1/0jhx+2lPzr05DaLBdW1zFQGP&#10;xMU4h4ZIvXFBIWBzwpTPQjfMb4x1vyl2HhevP730W06PGboot6QVklDUZGsbLUdBuHFwxqv3VOn2&#10;f224JQ6XBbSBe1tOoXeJ2kS0E1R5voplj/C1a1+VKfPFp4DNAsA3DwOOfC8TVU1/jSlPzrXyp1W9&#10;J/JmnUKn+m4gpDDE4XaLzIwRdB0f7mofGoUCy+r/AF/a394T0GnZU/5zj/rV0kTaiVCNzJSn/Lr6&#10;/wDN/rDJ/JymjRoh3LUNA9kNTBtEpIY3jlhmWMNmz45RDMwV7nTqPHtuTeZIf05NhU6/MTVpT7Iu&#10;nBy61wCV5roq8R9Np1fn4/lT+fV0PT2z5+v+ttl9ezZCLKUmyNo4LadNkEglpqiqosDi6XF0ktXH&#10;JJKPNJHS39LEc2/FykbuPieB4eryrX/IOjVI4oYo4Um8Rl4tSlfyqaftPTX3xtTLb/6n7K63wVdj&#10;MfX74693fs6nqMm7xwwnc218xjFm8sSSyIkLzBmAQ3A+o+vv0c0cEscjnpm6jlltpViFWp1QPJ/K&#10;C+Rhq5xSb06bNOztFGZ9wb2MsYB/zcng6+qImMd/1Bzqv+LcrJLxGcMgqDx+X8s9E1vtcoSsr0Yn&#10;hSv+Xr0v8n75LCQRjeXSrxmKxcZ3fZcekrdVHXdwPXza/wBPd2mQBRXj0o/dclCyPUj5U/y9WN/A&#10;34bdnfFqr33Lu3N7Iyn97f7sGL+AV+arlUYKfINULGcphcLIpYVyf2DyebWF2L9mmk2+SNKiFZAR&#10;Xjr0eflTSfWv5dX2SFrNd6iuO0XDREH08PxK4866x54698vfgBL8qu08N2AexptoJhNi47aD499t&#10;fxkVLUG5tz5j75KgZegMQk/vEYzEYzp8OrW2uyNQ3VzAmgbaJaknMmilc/wNX+XDpXd2sd1IJE3f&#10;wMAEeD4taf8ANxKU/Otfl0SPdX8n/fmLqKVtl9pYXN1T1CJULnMVWYCKDHv5TUTQNAm4IZqnXTIq&#10;rJ4ra/STzZVDuDmVBNtix14Ul11/4wKU/nXpBPsxlhcjefGC/wDCPDp/1Vatf5U869Ww/FP4q7I+&#10;NmxE2hgo6evzdYlNU7jzk1PQmfL1TUeLhrklkhoaWoNAlVE/ihkZxcsb829oZ5bqaa5SS4rGaaRT&#10;4eNfPNcenDpba2sNvbKkC6XJBZuJOk/7J6Jl85/gN3D8nO2cFvvZGf68xNBiOucPsf7fcGV3HQ1D&#10;SYvcO6srKWpsTtLMpYR51E1u6Bgo0rwfbkdwIESPRX51p01uVsLi7S7jWjkUPnX0z+Z6Jkf5PvyY&#10;8aB969Hh4dAVF3BviNmRL2W7ddqG03+v4v7VC4XSWp0iTbnd5HZ6Vp5V/wAo6ETpj+Vn33192z1r&#10;v/O7v6qlo9jdh7L3hPSY3O7nnqKqPbu6MRmJoIoqzaFBFJI8NEwDFgEvcg+20vFIlWRNOPWtePyH&#10;VvoJYp7eRDqAJrinp9vWwLQSTyU6moeKWX0l5oE0Qy64o2V0UnWupCDYgHn2i1I7MUao6OZFZQpb&#10;BPUz3vpvr3v3Xuve/de697917r3v3Xuve/de697917r3v3Xuvfg/7D/oZffl+P8A2p/ydVb4R/ph&#10;1//U37D9B/rf8U97bgvTJ8uuPuvWuve/de65LybfTkG/1ta/4/2Pv3XumquEDVSeWnkkNinpAkjd&#10;dcbMJFKixOgWN/yfbMwUlSyV6cj11OiTT/l6yxxRKPpVryzWjllgBZyxN1heP6CwF72A4/PvaENh&#10;U00/n/g6dbyqanrCaVZWLPUV0SqQQj11bGrgm5B0z6yBb8EWv+fdZFFV1TEflX/L1WrAjSaddTQU&#10;oZZPvqiPQCFC1Jk8dypYhpEklOvQL3Y/T2pjYKMtr/1fb1Zg0mn9PVT8uplMYisnilMoaQyFjy13&#10;CizGwv8Ao96Jr0zIumn6Wk/bWvUr8W/xH+8X/wCK+9dU6wTIzyLIv9n6j8f8R9feiCeBp05Gaauu&#10;LxqzO51I0iaCRITYD+0q8IHH4JDW92RCa1bt60yKTWnd5H06hnHQPqjmeaeOQu7wrpSFpSykSPFC&#10;I4wwVB+kC5ufz78TRiEai9bALCkgrT8uk5mdp7aycwkyG18Vkbu7OK/DY+vMquqRvHLJWU1RNoaE&#10;MtlZAQ3qDWA9tuZKqVc1HS+xmuLbxhbXTRwutHUEgPxpXP4c0qDxPXexdh7J6+xlXiNibP2/srEV&#10;mRmy0+K23haDB0EmQqo4kqatqXHwQQyVE5hBdyNRv7cLl6aloQP29E8dlbWevwIkVnYliFAJ9K+Z&#10;pnj69Lb3rp3ru5tx/Uf4/T3tSBxFetZqCD1Gn0q3lbzD0m/iLG+m36lBF7+7eLp4JX/V9nToi+op&#10;V6af8v8AxXWCEidS6GpjFyNLyTJ/1rdfr/iPbcmmeniIQR6Gn+TpxlaDT4RUg+orw4f6vPrxppgZ&#10;GSYlWUAqJ5ZCOQQbyltP0/H1/P09stbREqVLin9Lq/jGRaSxjHCgp/xfWWlgeFZNbu5llaS7yF9I&#10;IA0gEkALb/Y+3QoQUBY/aa9JmVVPaKV6le7dV697917r3v3Xuve/de697917r3v3Xuve/de69791&#10;7rkovcf1Uj/b2sf9h7917prrIqU1Akng87NE0J/aEoIC6SeeUJVyPdGCkqWTVTp2EsH1B6AcR6/8&#10;V1w+3p0jbwRVkVwBalkmp+fUQZPBIgJN+CQfbgIKkCPT1fSTK8jSdp8vT+fUA46Jw5qsllaVypAC&#10;5WqR11EG+qSoCkcWIt9D7TGLSSXnpX5f7PSkkMFCQ1pxz07UkCQR/t1T1AJ1M8s5kZiQFKgO0yCN&#10;kWxW31sb+7pRa6X1f5OmZAcVj09cvGjn1pVDQAi/by1UK6AW0KQlTpJVeL2H/Ee3kc57emyOuLQR&#10;2spyK3B5NVVHngj9UzXX+oFr+76/l1qg64lY42VVkqIVYtpjJMiMS0LMbzmVk0+M20lR6ze/Fvax&#10;5rXqjpqpRqdZZ4G8bSLJKSUmsqgOh1yxS+pRoYtGselDq41H2283h0pHWv8Aq9OtLHpr358j6dRK&#10;VhUIxkGQDK7E6JqmIepmI/zcylrKAOb/AE/HvSy+LWqUp08YwoU6tRPUk08d7r/EL6GT11Ncws2m&#10;5AFWvPp926rQenWH7KQuvieYQLH45Yp5Jn8gMkb3ZqiactbxkDTptc3v70VLEHXSn8+tOoZGQYJ8&#10;/TqWYRIHUSNdg4ZV8KD1G/MniLG2kWvz6fdtatUaMjryppRVrUjz9eoyUzpqFS1S7lnYtDPLCDrl&#10;kcahA8YbQjKovf8ATcWv78pK1qajqxC+Q65+GMeoLXkrzY1laVJ/BYfcWIH9D9fey1fLrXcPhNPy&#10;6zw08a206iGYvpqDrZXPLeN5vIQpsOB9Lfn8V60QzfE1fy64MkkbEa2Kl2ku3qJLWvzwLWAA4491&#10;K1INeHXlGmuepEiiRJR9WZNAX+l/qQfz73IPEjMfDqww6v6dQY6NQj620lI1BuqmwjdZAoLBuHdB&#10;f8WH5/G4qRx+GRUde/0R5PMin2dVp/zCfhrL37t5d67MSNOwdmbdrVxtETFBHuiieTJ14wnmXG1f&#10;iyC1dWxo2a4aVljsA5kjV2N0trK0bxVt5KVav9nSvlTNa+opTz8kF/YTXtrbx2vdewl2oceIG01q&#10;34dGnAo2rUeFM6zWVwuf23l8jh9xUVZjarF1suMqqHMUlSMpjKinYrU46ppxHEFqqWSJtVvSGYgF&#10;goZl+oI8mg6oWpQ8OHHGf8PQdeSOdIfCYrOpYFSKGopWvyHkfPOOrP8A+UFSRt8lt7TRvUNTS9Kb&#10;kmp5oCI2eKfevXqiCZyLk6oDpGk6ef6+0d7WJYyM6q/lSnRrt7p3oyfqilR6cadbKsMCymWR/uAf&#10;uZEKiedCwSaUK7KrqgAFh6f6ey5NVWJ6Pamg0Y/n1hhpFRp9bV7AytpC1VUAv5PKTre9/boanl1X&#10;uPxmv5dSBDEpuEyBIVj6qircW4uPVUG1/wDiPfmNaY69QenVT/8AOCpa2X417SShhmmpqXufa1VU&#10;I4qqxlMu0N+xB5QEnKxBXcXJUBmA5vw/bNEpbW1HNKD19ei/ctYtmCQ1B4mtKenlmvWtwk89VVx4&#10;PE4+eeUU9FHUzw0XmiqDUCkX7anFOHqUqI4nXS7KShv6dIkdDF/1Y6Rrw+L5enRDE6WkQuZ2rT4V&#10;/i9c5pTHka162KP5bXw/3J1BjMh2VvulNDunduDQYnFyzVUWSwu3pK3F5X7asFTTw/ZV+QmpohPH&#10;odgIVDaWDIEVxKsqwxxyZQmv50p/g6OtmgaCSfeGyJFoEp8PH8XnxH4Rw6uDhJWoZJfUSQddlH+6&#10;oy36bBiXJPAFr+0zUAGOjKNNMYauGYn7OuNTCs4YJO8L6jpeNYyysY5IvpKsiMCsxuCv+291Dsro&#10;w+AcR68KZ8qU+fXmUmhVqOOB9OsctHTMZJpIYGv+u9PA7MpDXXVJG7EEm5uSP8B7akSNiX05p1dZ&#10;rpRT6qQV/hOn9vGtPLh02tg8RWRmL7SkEbxCOVVoaJGcIJBC0jCnDaofIxS1rEk+2HWCamqIhl4E&#10;NQ5/L5dW1XSmpudaniGGr/KOp2OxNLjYRS0iFFVQq6QQugAcaS2lCbXJH6iSfd1Sv42P2mvVZGLF&#10;SEAp6CnTikaQa1RNIeQysOLamCg2P5/T7eTsr1RmJpUdYZYBKb+SSMlGRjHouwZ4n5EiSJcCOwuD&#10;YE+7M2ry6ZYElSDQDrB9rHGT661gxYhYqmaFE9Ra4SBolBYNz/W34966fBDADSMdcTDHxY19r+pW&#10;q6p1YfkEPMfx/S3uytprjreR8BA/LrC6rFpCmq0ESBY21VA9bwsbmdpWGkIQNOnhje/HtuWWmnsr&#10;/q+zqwjMySK0gB8jThx+fUilZ7FWRwquzL5FC+mRiwUfkhQAPdUfXXtp1vwhEiKH1H16lyC4Om12&#10;t+fpb/jZ9udV6jxoxZRIrcMrC3Ktb8MG44axH1+nuwFQc8OmpI1coxFSOHXUkMOpuaw3YtpiqJok&#10;QsbkKIHjUgtf6+6o/EU6cqzAavLrgYYuLff2v6larqnVh+QQ0x/3i3u+v5deoOsThYSoUVbRkSr4&#10;mJnBDtExVmqDKwCmPjTp+vN+PdHmKU7Kn/V8urpEHrVwKdZaR5WAR1cKo5Z4wmtmeQlv+SdI+vGn&#10;/H3VZTKSSlKdeaMR0o9a9OBsOB+Pz/X/AF/8ePez0y/l1x9+6p1737r3Xvfuvde9+691737r3Xvf&#10;uvde9X9ltPH1A51fj63UrYm4IN+LEEe/de6jTxIzAk1QFrAQ1NUgH+uEmVQLWtx7srUrjq6Zr1iE&#10;CWNmyF+P+UmqcW/Nw0/5H9CPe2OqmOr0Hp1xkTxtGYYjZTqvUCeWUMCpusklQw0sQLjT+B7bZiCo&#10;C1r1YKM+XXoXWHV5U/ba7EFb3JAUi4H6QALD245WNVIyT/L/AA9aZfRupNPJFIhMI0pqNha3/I/d&#10;NYf8NOm3FKZ6kf4WvyD/ALa//FffuqdRqiOWY2Gh4itmjdAwH9OTf6/4W9+rICCj06cj8M6taV9P&#10;l1ipaQwDlLIgYqkQ0gk/j06f6f4+7639evMgPA069US+B0S1RZl1B0lkTk/2SvqvoB9+1MeJ68sQ&#10;rXWR1zXROpuGvddTkkSkANpAc3t9fx7a0ueMmP8AV8+rtGmNPHz6zRRrEiotzpFizcuxuTdm/P19&#10;7AI4mvTTClOsnvfVeve/de697917r3v3Xuve/de697917r3v3Xuve/de697917r3v3Xuve/de697&#10;917r3v3Xuve/de697917r3v3XuvDhg1hcXsSDcXFuOQP979+691Elp0Z/I9VPETEkVkmEX6C51KQ&#10;hI/znurIHpUnHoenYnZdWkD8xXrBHQxWIOTyL/X61muwP1t6Ft7obeM8Wb9vT3jSjhoH+1/2eo5B&#10;piI45a2dSTfXI0lrfQcFNN7/AOPvakWwPhoSW9TWlPy+fTcgeeniOBT0FP8AL04UxJ1LZwsigHWr&#10;CxH0I1O5Njf+nvaSySV1+XDqhVIqaRk9R6uGnaYNUU/3BMTQgmMOApGlyAblSysRx784UlS0eqnV&#10;43bWGDUUcR69YxFAifsQ1osLH7V5qVRySC/gkUP9eL/Tn24CpBCx6erAEySOzgg0oPTj/h6xQ0LM&#10;pNRW149QYK2RrYz+SVLLMX0/g2I9pWj0sC9xSvy/2evOSKaGFOs8sVMtn+9mjsUsEqVZYwjqz6TP&#10;ql1TaRqOo/T2qRmUUWWo+z/Z6q6mXT2aiPy65RJAQzpWSaRqLN51DHyS+UaymrUVsQOBwT/X3WXR&#10;Jp8dzjhTH28Py68geGulAtfXu4fbw49R6nEUda6zz1VTIimN1i8ySRl4nkkRyJImK6Gf6C17c+6x&#10;LEjq8TEkcamv+rz6u8jvG8bUofQAf4OnCJY0YrGodfqxMSkAnm5KlLAtyP6H24cu7+vTSjSgX06h&#10;V1NTTuGlyVZTFUCL9tkZ6YaVJI1qJ0Lvdvrcnn2xMEOks+npRDqzSPV1GiowjJorMhUoL2b7+on/&#10;AKfq/wAoe1/xyPd41VxVZ/h+XH+fy6vIQdNYtP51r/IdSpaejurSUryPGwlRmQztcK6kaqhpigYN&#10;zptc2v8AQe3AytqVosD/AFeg9OmWFfheh6k0CQJE3ghMCu+plKaeQiRLY/QhY4wPoLW91CItdC0r&#10;0ncSD45dQ8sUp/M9Tfe+q9e9+691737r3Xvfuvde9+691737r3Xvfuvde9+69178H/Yf9DL78vx/&#10;7U/5Oqt8I/0w6//V37D9B/rf8U97bgvTJ8uuPuvWuve/de65A2v/AFP5/p7917rxNyCBb63tbm9v&#10;8PeqA+XXqkcD1geLW1xJIv8AUBv+NC3vYoPLqwYjjnrkI1AsfXf/AI6eu3+t+mwPvRVGI1rWnW9f&#10;y668MJBBhhN/rdPr/vPu3aPhWg634rj4DTrkqIgsiIg/oi6b/wCvyb2966qzu9NbV65e/dV67v6W&#10;5t/vv9ce/Dq6efTcwkZv6/7A/wDFefe80IB6fWma9Z4YmU6mZgP6L6b/AFvzze3uiqVLEtWvVZGC&#10;6adSuOba+bXu9/pf6en/AB9uBqeXTYkpXHXrkgXJNv6/8iHvTEHgKdNkk9de9de697917r39Dzcf&#10;T/ibi3N/e1NPKvVlYrWnUeamWaTWJqmH+qwyhFb/AIMPGb2/H9Pe9XDHVxL6ivWRYlVSuuVr25dw&#10;x4/1lX3qvWjJX8PXNVCiwv8A7E3966ozaqY679+611737r3Xvfuvde9+691737r3Xvfuvde9+691&#10;737r3XJTpN/rx7917rj+WPPqt9P8L+9qaeVetg064LGqsW1S8m5Aksp/1xb3ssDTFOvaj6nrhJTx&#10;TEmVFkJ/LIjH/D9St7oQh+Ja9XSV466W49c0jSNdKJGF/wCWai31/wBSF/r7suhfhSnW2mdviNeu&#10;vHyT5JRf8B7D8/4f4+9lgeAp1XX8uuQW39uU/wCu9/8AiPda9e1/Lrsqp+t2P4LHVp/rbgWv79Xr&#10;2v5ddIoVr3a3+pDEKf8AXHv2DxHVWJJBBpTr2ni2uQAEkaW0/X+vBv78KDgOreIaZHXWj/m5N/1M&#10;/wCkffq9e1/LroxA2u8pt/V7/wDED3YNQEU49e1/LrkUQi1iAfrZiD/hz/h7oBQk+vW/E+XXSoVu&#10;Nb6f7IBsR/W551e9161r+XXK3Ny0n+tr/wCkffq9e1/LrA9MryCRnkOm+gFv03tfni97D36vXtfy&#10;6kfixN7fT/D+t/6+/V69r+XXBFKNqvf6W4t/r/1+vv1eva/l13MiTfUEXBBsfre3v1eva/l1BmpI&#10;XHjn0yRst9EkIlFkZSFsWH1vYn6lSRxe/vTMCjRstQ3XtbEqK0j4kDBJHDPlTNcZ6rt+X/8AL82B&#10;8hK2Ld+MrK/aXYEMCJDmMVQ0NVRV0wnramOozeFhw0k9dKoqPAZ/uY3WFE1eQi/txJZreEeHH4iA&#10;8K0pX8jXpJdbWu53H1SSJDe0AL0wQPh7ajIzU1Na56Kz8C/ir298ZPknnl3fiaWTE5XrXK0FNuOg&#10;lkrMZULV7s2nUosSPT0LxVBSjLMhRRHq4LWPtXNcwzw27KayZ1D04Uz88+Q4dJbLb7qzupkugKMR&#10;RwfipXy8qVHmePy6uxipjTRELUVsimcz2nl1NqqCah1U6FIVfMFtY2t7Rsa0oKdHUcgR5E01ApQ/&#10;t6nRxhCbyzXclz6/pf8AH059+AqCa8OrO+qnbTrmAGYqJZ72I4l4sfqSNP4t7b15pTz6p0U/5mdM&#10;Z3vfpTPdfbXbGtm8jW4aqx8uW+4NNTPjqoNNVlaSkrKp3iimK2RRdXIJsfdgBFcW1yyalSvbwrWn&#10;nmnD06auI2ubWe0STQZKd1K0p8qivH1HRZfhx/Li616dlod9b/ji3/2Ji61a/DfdUcNJtvbFbLTY&#10;ysjmxWPakp6+qylDUaxFU1TMEDXSNXAYK5dxNzI7QQ+Ch4iuqvp5D/B0kj2KGzhgiubkXLCpB06K&#10;V+WpuOPMcOrOcdQrDFVRyRoA1Q8SFI0hAhSGCJUjVANCjx/QcL+lQqhVCcFVJZUoTx6WsQsZiUUQ&#10;8B6dTqelSnIIZ3+v62uebfQ/i1vfmfVTHWg9EVKcOuzAdWoPYXJtp/r+L6vx7pXr2v5dSFAFrjUR&#10;/X6fT8jn345HWi1SDTh1xCIrl0XSWtqF+Da9vwLfX20IqEnVx6uZa07euM0flUrrdL25RtJ4/wAf&#10;bijTXrwlA4r16KPxIE1u9vy7aj72equ4alFp1k9+6p14i/5Yf8FNv9vwffutq2muOurf7VJ/yX/x&#10;r36vVtfy67AH5Lk/i7/T/k3340PEdb8T5dd3PNyW/pfnT/rce/YHAda8T5dcCpvcNx/S3+t/j79X&#10;r2v5ddSxrLGY2LqD+UbQf94HuwalccetiSn4escFOIFKiSVr25L88f4290AoSfXrxkr+HrNb/apP&#10;+S/+Ne9161r+XXIWH11t/Ql/p/ren8+/Gh4jrfifLrstdSvPNrEm+m3+wF/fsDgOteJ8uuAFh9b/&#10;AOPv3VWbVTHXfv3Wuve/de697917r3v3Xuve/de697917r3v3XuvEX/LD/gpt/t+D791tW01x1xK&#10;3/tyj/We3/Ee/V6tr+XXgpH0dz/wc6v9t9Le7BgAQR1ovXrooG/VZhYi1v6/65P09s6CSSW62Hp1&#10;2iCNdC2Cgkiwt9f9792VaVz1pm1Ux1y926r10Rf+v+3I/wB69+62raa466KA2uXFiD6XK3/1/rf3&#10;6vVtfy66hjWIMGLSksWvIdRAP0UXB+n+8+/daLE8MdczY/QBf9YW/wBv7914MRxz14D37rTNqpjr&#10;3v3Wuve/de697917r3v3Xuve/de697917r3v3Xuve/de697917r3v3Xuve/de697917r3v3Xuve/&#10;de697917r3v3Xuve/de66Kq36lVrfTUL2/1vfutq2muOuPjjuCEUW/Ci1/8AX9+r1bX8uuYVFJKq&#10;QT/Q/wCv/h/j78aHiOtFieGOuQa1/qf6XINv9awHvVAOq1J4nrzEN9QQf6g2/wCIPuymnkD1sGnW&#10;IJY38koH+pV9IP8Awb0m/vbMDSgp17UfXrsqGJJCsD9NS3t9fzcfW/tsqjEa1rTrYYjjnrj4YSCD&#10;DEQfreNTf+n6gfp7t2j4VoOt+K4+A0678UQXQIogh+qiNQP+TdPvxCN8S1694jn4zXrsJGF0hFA/&#10;AUabf1/re/vwCL8C069r+XXERqrXUsoP1VTYH+l+Obe/V69r+XWOWlglYF44za/1jRib2/LhrfT3&#10;VkR6a1r1dZ3SujFesixRpYIugD6BAqf7fSov7r4aqQUx6/Pqryu/xE9dqml2Ys7X/Bbgf7wfbxYE&#10;KAtKdUqfXrkAFFhf6k8m/wBf9gPdetVJ4nrv37r3Xvfuvde9+691737r3Xvfuvde9+691737r3Xv&#10;fuvdeP0/2IH+83/4j35fj/2p/wAnVW+Ef6Ydf//W37D9B/rf8U97bgvTJ8uuPuvWuve/de697917&#10;r3v3Xuve/de65BS30tx7917rxXTa5QX/AKtb/bce/deoTwHXH/Yqf+Ctf/b8C3v3XqEcR12ASQAP&#10;+Ne/de6xSaw6IABqYrf1E/QtcKqNcAKfqR70TQgU49OJwb16ivP4nYFVVFSNmdmcEFnaNlZTFoTS&#10;+kAlhfUf6cuEIoBZ6V+XWo/Emk0adK+tf8lB/h6kU1QtWsrRaWSGd4A6urBmjVNf6eBpckW5+nun&#10;afhavXpEZHKnI8j1IA5IN1tb9Wmx/wCCkMb29+6p14gAcHUfwB/yP37r3Xeg6b/n+n/G/fuvddEW&#10;AJ4J/H9P95HvYFfOnWwtfPrjx/j/ALb/AI37toH8Y62Vp59euP8AH/bf8b9+0D+MdapXh164/wAf&#10;9t/xv37QP4x16lOPXIDVe34/rx/xX3VgBTNetdeZSouSoH05Nvr/ALD3rr3XVrGxIvYH0nV9b/X6&#10;W9+6914C5Cj6kE8iwsPrcgn+vv3XgCeHXAsLEhkNgSSCxQBf1anVGCnni/15/p79TqwQkE9cuL2N&#10;xwGHCkENexFm/wAPfiOHVM1II674/F/9tb/iT791vrr37r3XIAH6kD/ff6/v3Xuum9IBHqF7EKCW&#10;5+lgAb/7x79Rj8I61VR8TU69/tx/TUCL/wBfpqIt70ta0YU60HWtCaDrjfkggj/YGx/24X294Xo3&#10;ThCY0vXru4/HujLppnqp697r17r3v3Xuve/de697917r3v3Xuve/de697917ruxJ+hI/JH49+691&#10;2QB9Df8A2FvfuvdeClvpbj37r3XipX6259+691x9+691737r3XvfuvdcgAfqQP8Aff6/v3Xuumsg&#10;1cNwRf8A1N7fjm97e2pGK6SFr14VJoB00zszSSSyLIIpESNwjlWITVypAVkvq5sfb0M7kii0A8vX&#10;/iunJbS3mjpISW8iDQj1+2vXKKjpXY1McKRP4kgMmlUmaJG1ojSaA7BJFB5uPdNCLJJIMaqfy/4v&#10;rTRKkAhQkn1rU9SvFqCBJHk06dQfkA2AuDfjgf7x7uCDw6vCoEYVj3Dz9eu2eNZZCWCqgQF5CEjB&#10;Or6yEn/U/wBPr72HRAdbUr1UFySAnD5/7HTUczRNNJBDUUoqLhVjetpFnY3/ALEKys5VxexOm9uP&#10;zZvSpqyPWh6t+rwCL+bU/wAnU+KTzLNCPJGphbkiB1bUCAxQ+UFbg/W3+x978UtVfD4dWKSr/aKB&#10;XhQ16xNGaVolpI1RNcU7JHGsQIWJYmFksnIQcgD6e9KKFjpp1uOMtq1S/wCr9vU+A+SMaTqtyTa3&#10;qYkn6n3bqkyadPdXrKQVIuDz/Tn37pnrmEBFw3+8W/4n37r3XAgj6i39Pfuvdde/de67A4J/p/hf&#10;37rarqrnrtQGvYni17rb63+nPP09+62y0pnrogj6i39Pfuq9df0/x/J4A/1z+PfqdVJoQPXrsWLa&#10;dSk2v6Lso/4O1gFv+PfqE8OnNIFKtTr31Fxdje2lACePrwxT6e9lWHxDrwUMCVatOuvp9QQf9Sba&#10;h/wYA2H+3Puypq8+qitSCOvXH496ZdNM9ePXvdevde9+691yAv8AkC39Tb37r3XiB/ZZW/rb8f0/&#10;r7sq1rnr1OvaT+b/AOwF/wDinvzLSmevEU664/BP+Nxb/iTf3Xr3XXv3Xuve/de697917r3v3Xuv&#10;e/de697917r3+3/2A97UA1zTr3Xv9v8A7Ee/MAKZr17rsAn6e9de65af6kL/AE+nP+8+/de66IA+&#10;hB/33+v7917rwAP1IH++/wBf37r3XiAPoQf99/r+/de68FLfS3Hv3XuvFSv1tz7917rj7917r3v3&#10;Xuve/de65AA/Ugf77/X9+6914gf1vf8AoL/8T7917r1vwLk/0Itx/X6n37r3XRt+CSP6kEc/7H37&#10;r3XXv3XuuQFwTf6f4X9+6910bWJGo2IH6f6/7Hn6e/de67Km9hc8A3tb63/4p7917rsoR/rWJvwO&#10;Raw5P5v7914AnriQRb+hAN+PrzccE/T37rxBHXYUt9Lce/de68VK/W3Pv3XuvBS30tx7917rxUD9&#10;TKP6XNr/ANfx791tV1Vz1x5sxOgWtb13vc/63HHv3W2Wnn12oLF/02VyoIa+oWU6iLenk/Tn6e/d&#10;V67K2+p/23P/ABT37r3XgASBc8/7T/xQ8e/de68dK3uTwQD6f6/S3PPv3XuvEAG1z/X9P9f9j791&#10;7rrj+p/2w/4r7917r3H9T/th/wAV9+6917j8X/21v+JPv3XuvAE/T37r3XIra1z9f6D/AI2Pfuvd&#10;ceP6n/bD/ivv3XuuwAf7Vv8AXAH/ABPv3XuvMAovquLgcC/J+n592VdWK9eA68BckC9wATcWHqva&#10;31v9PemWlM9eIp14rb6n/bc/8U966911x/U/7Yf8V9+6910bD6Ef8hHT/tvrf3ZV1V68B12o1X9S&#10;C3+13/4ge/MtKZ63pPl14gL+Qb/6k3/2/wBPe1TVXPXtJHHrq4/HvTLppnrR697r17r3v3Xuve/d&#10;e697917r3v3XuvH6f7EH/ebf8T78vx/7U/5Oqt8I/wBMOv/X37D9B/rf8U97bgvTJ8uuPuvWuve/&#10;de65KNRt9OPfuvdYJJSj6BFJITqt41ubi1gblVW9/wAn8e6k0IHr1dE1VzTrC1WFNvBODyGHjLMG&#10;Fri0PmHH+JHtwrQA149X8IfxjqQGdlBUOhYXUPHMt7f6o+L0Wv7oSikBmoT1VoyKaSD1jb7l7eOS&#10;EgXuTrk5/oLItrWPuxWQUIQEH59ejkjGoE566jNUGYSrGw4syB1t9b3BQ3/HvXdSrLT+fW3aNqUa&#10;nUkEgqRflgpAVr2IJufT9Bp9tLIC1KdV0AiqtXpKbv3jhtlYisz+4a2LHY2gpJKqoqqktHDANLLG&#10;WfXGxLSekAA3v9R+XTHIzR+GurOflw6bMscCSTXDaY14/PqrzuX5ybokrK/CdbpiKOjSqSmp8vUU&#10;JfI1tJTSOzZCKNcpUwwQVE6WUSI99BI/Psx+nWNY/GWpPD8uPSOXcfq4SbQaF8mrWv5UFKfaePQ0&#10;fDvvzO75jzu0t25Slr9xLlK7P00tVAsb1WLqmx9PJDAIjEgajrJl+gbUJSbDR6mp4Y1CmJaca9Xs&#10;ZZJkdJ3q60zTjWv7OHR/xIv9hY9AYxkoSPWhKycEcqD9D+R7RAkkgjpbor1kWQeYIBqFrlv6G17W&#10;9+JoQPXrfh/PqItVMaySHjSqhlYtZTeaKIg2BtxJe/8AtNvdyhoCOq6PKuevPWMGYK6MQdLqonkC&#10;MPqt1hIuCf8AePevBmf+zAxxqaf5D1cJJFmSF6HhpGr9uRT+fn6dcfvpB+B/1Kqf+vHujwXa07VP&#10;+2Y/4FPWiQ3+gzf7wP8AoLr338n9B/1KqP8Arz7b8K7/AIF/a/8A1r62pC1/QmP+0H/QXXa1sh4F&#10;r/geKo5/rz4fx7cSC7atQop/SYf4VHXnYNT9CYf7Qf8AQXXbV4T/ADz6D+Asc3P/ACVGt/e2UwU+&#10;pdVrwoa8OPl8x1SgoT4cgp6rT/KeuKVjSsNE1Msdm4qGZWZrDTpUoLBfz/rj3tWjk/sn1U446bVt&#10;TUII+0U6kRPV6G8hgMoJJ0o4Up/Z0uobV/sQPeyCOnjGMUbpNbt3fjNmYarz+5K2lxWKx8E9RU1N&#10;TMsQKQwSzCOJZApmkl8VgAR7vGhc06sumNWZmWnzx+zoh+9Pnvh6esSDYuEpspQmup6dq/LxKI3p&#10;2lH3ApaWkyKuZpYUcoZWVC4VSRr1BU1qgQP4+fSn+z0XzbvCmpYITIw417fspg18/To9Oxt50W+d&#10;o4DdmGlpamjzmPoa1RTGJxTfdUsdRLSzGCpq4UqKKWQxyRiRtDggn2XhiWdStKdKom8eJJNOljxH&#10;Gn54/wAHSxV2cKWP1UNbTp0kkgr9Tci3u3W2XTTPWRRqNvpx791rrhcBmWzEqL+kaiQCATa4+l/d&#10;WalMdWVdVc9AF3Z8gto9MUYTKSxVefqKUT4/Ca4llnMzVEVMZmepgMEUstMy6wslv6f1ciR5qhJt&#10;H5V/yjpPcXFvaGMzjUTWg4VpSvr6jy6JzD/MLyMYL13XmMkYzNFIcfn6aWSIJF5LFZQnnIBINiuk&#10;j/H2o+gSON5p9wGkU/B/0P0z++keSOKPZ2KNWreLgcPLwvP7ejsdSd37Y7awlRk8LUwQ1VCyrX46&#10;V6f7mnBipnaSSOCtrGSPyVBVSdOrQbf0FVjlWMSMlYW+FvWnHHl5ft6UIyyC4e0j1MlNQrwrWmfy&#10;Pl0M8cjuhc6HUG14yW51MLDSDc2AP+F/bVQ5IIpT869PJpaMNI2l/Tj/ADx1zZrfQEn+mlxx/wAk&#10;H2zrGrT16iDi/wDLroyaf1K3+wBH/Q+j/eL+3GRqAoK/y69+n/vz/V+3rj5V/wBS/wDyb/0cfetM&#10;v++/59bAjP8Aon8uveVf9S//ACb/ANHD37TL/vv+fXiIx/on8uveVf8AUv8A8m/9HH37TL/vv+fX&#10;gIz/AKJ/Lr3lH+pb/k3/AKO9+0y/77/n1vQn+/P5dd+Uf6lv+SS3+v8AoDW9+0y/77/n17Qn+/P5&#10;f7PXEvUsy/bqgjIOtpS6E/00L4mvbm/vVJR+Aft60Qgp+p/L/Z6yl5ONSji12BIHN+RdRewHvYDf&#10;iFPzr14Kp+Fq9cBJqlMcbfRblh/W17W9+60VoQK8esEdS7yvGyelFJ8hcBQRJGlrEA8hyb8/p97p&#10;1cxUAOrj1KjZZAbG+nSCUtINRRWZbxliCpa3IHvVOqFaefXbXUiwZgeOEfXqLKFAUqFK2JJJYabf&#10;m/Huq066vckC1h9DcG/qZfoCbfp/3n37r3XGRxGCzFFVVLMXfQAoIBNyCPq3v3W1R2+Ba9Ralzp8&#10;sLB/E2n0HyAs2kkMI9drAcX+t/fqDpREpUOJFpXh/PqRG58YdkAd7cMNH4Y3VZPGGPHPPuwUUNOm&#10;mUg111r/AKvXrGP3QhbUjunktYDSpJFyFLA/T8E+2GUyGgalOnFGnia16wvUSQOoJVo0Vw6/pZiy&#10;jxkcHi4PP4v7cji0pIxetKdMyu3iwqq4Na/y6r8+Sfy2qdj11fs3Y0dDX52GSahyNZV09XOuOdpp&#10;IZYab7SupV8qiHUWfXa4AAsSyuG1imiMsh+wdJb28eJ4ooVpxqa/ZTFPt6rZi7U3tW73pdy5TNzV&#10;OShqkVZZ2q5ooovuKcKEiestHpLaSL8hrn9NjWBE1yRiPSvrx/ljpFfR+JHFcSyM5StFB08aeefT&#10;06vg6l3/AEu/9mYvO0FRTvHUUccMwVmvS1aU1KJKV0eRif33YBhp1Dm349tHtllUp2ilD68f8HRz&#10;brC1rBJECpIyCdVPzx/g6E8yzppjJjMgjRXK3YRkX1LyBfn3okHgKdWDGpHUmMkAAWUWJNlHB+v9&#10;Ob3966q9SVBPXavIVv6UuSBqBN7f6wFvfqfPrTKqaQzHPoK9YGNSG/XEV551SLcf4ARMCffqdebw&#10;EALSPn+h/s9ZtTsBcXNwBZZCvP1uwiJH+Fxz79Tqq+G9fDY49RT/AC9eU6y2kEqrFCxFvUAdQ0/r&#10;4Nvx+feutlaUz11qZVuVGoi4IEhUG5H1MQJ4/wBb3vS5+AA/aaf5D14PGnxk59BXrCrVZY+SSIpx&#10;p06wQD9dV05PAt71on/gX/ej/wBA9baSFhVC5p/R/wBnrMzkLqa5VbXIB4v/AK4F/p79pcfGAPsN&#10;f8g6bQiQsBUU9RTqHLWwRSFGkAMcZleNtILx6kUMCzKLAtz/AIe9gZp69WMdXQFqL69Eb7R+bGJ2&#10;Nu/LbVxG34twNhchUY2sqDURU0QrKWQpPHEUeUPGBb1k8k2sLcqFtPFZF+t8Kv8ARrX/AI0OHRfc&#10;7o9ozqm3GdR5h9NP+MNx6Rm1/n5R5Dc2PoNx7Sx2DwNXUpSz19PX09ZWUTSzQwRSLSrUq1SJmluR&#10;6Cuiw1swX3Y2YjaVBf8AiyimkaaV41/Efl1sbyoWAybeY1etTr1U4f0B69WE4jPUmfoaXJYeop62&#10;jrIaaogmgljnilp6mCOeOphnheRJoXjlGlgbN9QSpDFIjkM6OlJBxFejOmpFmUfpMMH1px/Z09KX&#10;N9ZFwxWwBFrW/wAeb393Y1pjpnVWuOHXfunW+umYKCSbWBP+va3/ABX3omhA9erKuquesM9QIANK&#10;rI7RM6A8DUI3cLc8DUF+pI9uCN2yq1Hn8uqPVCoAqT0wZPdGOxEM8+TymOpYoEnZnnqqSigialEk&#10;k8U1RNUlVkFPC8ii3KRP/T3ouEIVBrJ4+VP9Wf2dbmEtvGJJY6A8M8epuOy0eXpoa7FVNPWUc6Ry&#10;xzwSrPDNDNFHPBLHKl4nSWGQMpVmurA8e7yDC9WSkkauDx6etZcC9rj62/rx7a68wpTrr37qvXvf&#10;uvde9+691737r3XFmC3+psjOQBc6UtqI/wAQWHv3XuoFVkoKSdYJZaWMspf9+sip30+WSIMI5LFl&#10;YxHn6XuPx7qzKvxSKPtJH7KA/wCTpTBaT3IkMMTtppXSpPGtK04cOsT5mnX/ADFRRS/10VsD2/pf&#10;Qzab/wCPtsyI3/EiMfm3/QPV02++JYSWcqjy7GNf5dcf4zAFBlmpATew+8p1ta1/1ut/r+PfhLEt&#10;dcwb/Sgt+2oFOrHb7ryt5f8AeG67Gbpv7MtKf62raZv9b9LNb3bx7f8Ajf8A3n/Z61+77r/lGl/3&#10;huvHN039qWlH9L1tMv8Ar/qZb+/ePb/xv/vP+z17933X/KNL/vDddfxqj/47Un/nfSf9fPfvHt/4&#10;3/3n/Z6q1lOlNcbr/pkcV+yinr38ao/+O1J/530n/Xz37x7f+N/95/2evLZTvXRG7f6VHNPtqo69&#10;/G6P6makA/qchRAf4XvMPfvHt/43/wB5/wBnrzWVwvxxsv8ApkcV+yinrC248WgcNk8XDIoLaGyl&#10;LY/gAuGIVixAFx+fd1dJCRESaeop0y8Lx01An7EkP/PnSbru1uusVO1NmN97QxtRZ5I4a7cuHppH&#10;gWWSES6Z6uLlmiN1F9PFzz7dePQFJPHpsgDjIq/6fUlfs1Ln504Y9emlu9OoVJC9j7JkW+nXHunB&#10;upc/RbrXMBe3591CO9dArT8uq6oF/tL2BfTv/wBjp7xnZuxs1qbEblwmSjUC8tFl8XVIG9V1Y09Z&#10;KUsF41W1c2+h91ekNPGZVrwqyivr8TL/AC6fht2utX0UqS6aV06jSvCulWpWhpX06UEO4cdUrrpq&#10;mjnT6EpW05t/S4Vmtf2349sP9Fr/AKXS3/HWNPz6f/d18Pjt2/2quf21Vf8AL1m/jFP/AKun/wDO&#10;uH37x7f+N/8Aef8AZ6bktJ46a42Wv8SOK/ZRW/ydRqrclDRrF5amkg89RHAHeqiOkOHu6rxrKsFF&#10;rj9X1968ZGIEWo+tRSn+Hq0FnJMzDWoABOdQ+wdyrx+XDz67rM+tG9FG8kOqoliQuZYowYZ/LpmU&#10;SuhYAwG1uDf6j82eRYgpk1Z4UFevW1lczo7MFUgnAq1f95U0r5V65jcdFKdCtCzLG0pCVdIWIBYM&#10;QDMoJ4HF/wA+2/qoKfj/AN5/2eqPaTowVgor66h/x5R/Kvz6lUGThr4KieLTanlaIhZUlBKxQygF&#10;47or6ZhcXNr+6pcrKSI0bB8xTrUlu0VAzDPoa9OCy/th1UFmQMOb2vf8259qDUAHT1TR8+myuzEe&#10;KparIZKrpaSkpKeeommqnSmghigieWR5Z5G8aKAn1Nre3IkklrpXh/l6o7RxUaaXTF5mladB5Td7&#10;dSTLUF+zdhRCCV0vJu3Ah3AH6hEtc0iqSCBqA+n+29NG8KF2XqiT2koLR3IMY86ft8+uP+mbreur&#10;8djMZ2FsPIVWTkooaOKLc2LqZ5qqtmMMFNDTwVJcvI35/Nvp79pIgE9OPl/q/wA3Si3e3fxNMtSK&#10;eX2/PpbUudprVKzVeHZoKloP8lyEPDLHEzrJ5WWzI7lbC/6f8be2y6KkbyahqrwFeH7Or+DNcki1&#10;gaRl+IKK0rwrT1of2dTVzFOwLLPSBf8AVJXU8g/w1aC2n20biAFRV6H+j/s9aNlfIQJLKUV/on/N&#10;1Bl3XiKaTx1mSx0T8+k18IItb/jssKn6/gm3t8NbsAVlb81I/wAp6dG33RFfBdf9MrD9lFPSYru4&#10;euMXK0GS3ntvHzKSDFPnsRHI1rfpSStjLab82+l/ftJb+xGr18qdMPCITS5njjrw1Flr601KvD5V&#10;6hp3f1TKWC9m9fQgRs/+W7twEcnp0i3javBX9XNifewkgNHSleHTTSQRgFLiOSpA7TWlfXrlH3J1&#10;tJTVlbH2d1s0FG6xyVA3dgDDE8gOhJXGRsjSgMVBPOg2/wALTJ4UeutW8h6/6vs63ct4TyqMhNFT&#10;/p6/bwp65+XXGHvHqVqeBpe0uvhN4ITMq7u28lneFJxcHJGy+OZbe6BXKI5WhPWn0pK0ZbgAa/bX&#10;rkO8upPx2j16FBAZ33jt7St9VidOQJsbW+h5IHuyRlm05B/1fZ1RpIUVmeWh8h69LjBbnxO56VMl&#10;t7L4nPYlpXh++w9fS5ClaRBdoXmppZRFUxfV4yOAym5vxUgq7IfLpxEcorstFbh8+nRqt0rRDdWi&#10;FKtQUsoILzRxBdbEL6Nd78fS3upJFKCvW6KvxPQdB3L3L1xR1eQost2DsXD1lBkKuhlpMpuvB0dS&#10;r0kzQvqhkrRIhDKbgi49+WrV7T1pjENOmbUfPHD+fXE93dSjj/Sv1nqIJAO9cAAbfW7fem31920n&#10;0PVap/F074PsvZm6a+fG7W3ZtvclXT4+TIOmEzONya+OOWGJgTQ1dQyLrnUamAv+Aebe0t6HrwKk&#10;gBulBUZyCmq3o6p6eORKFK2z1UEDjVJJGyaKh4dSao+HBN7G4H5bkkSIAvqz6CvSmO0kmBMWaccN&#10;/wA+q386fKvWOLcmPfyBJqewHDCtonuRpuCI6h9P6vz7TrewsSAr4/o9WNlOlA5Va+uof8eVa/lX&#10;59Y8duKmrqmrgSVA1OJ3YCSKd2jgMSs8aRuSw1TgH6abj639qInSYOU1CnqKf6uHVJrcweHqkU6q&#10;8DXhT/P05S5LxJJK5VIYgzSzSBYkREMfkZizWGhGLG5/s/4+9GWNKh6j7BXqngSMRooV8yTSnp69&#10;N43LjpL+Oro5xrVFMdbRj9ShiW/fYixNv9h7Ze8hWSJAHOqv4TilP8/SiKwml1lWUgempv8Ajqmn&#10;WNt1YeAMamrpYCHZAJKylAYqrNqQ+X1WC/QD8+9i+iVymh6eunr30MykhmUH56l/48q/yr1NpsoK&#10;mITQzpVRugmjkiCqhgaD7hZC+plKaSBe/wCfaoPHKAYq/PBHTElvcKVGlKHz1f7HUaHclBUeTwV1&#10;EwjkaFvLW0inyIB5AAJmI0MSObXt7q5CU1Oq1/iJH+AHp4WFywHhRmT10AtT7aDzz+zrKc9Tj/lL&#10;xpII1D+I0a2X8td5Vvb3QSR/7/i/a3/QHW/3df8A/KFL/vDf5uotVuvB0moZDcOBxrRqZLVeSoFV&#10;ozyHV2qkUAAc/wBLj3dJogaeKrE/wk/zqB1R7K9jFXtXUfMEf4RnpHt3R1bC7xv2f17HIraSs26d&#10;vxHUCQQb5RiLf4ge33WUBS8dAeGa/wCTphZoEJWSSjdRZu9+qIH8b9l7Ane6qEpd27dkcFwbehso&#10;jMLj+ze3ulSoPZVvIdPM1qQG+rjQf0jT9nGvz6EHb+48TuegiyeFyWPytDM5WKqxtXT1kDBTZj5q&#10;eSSO4PFr/j22JPEqCmlh5dM0RidEyOvqpr/xXT4p1Aki1nZbfW4W1m/2N/e+qsummeu/futde9+6&#10;91737r3XvfuvdeP0/wBiB/vN/wDiPfl+P/an/J1VvhH+mHX/0N+w/Qf63/FPe24L0yfLrj7r1rr3&#10;v3XuuSnSb/Xj37r3SD7J3DktpbK3TunFQ0lRW4TBZbJwwV0c0tJJJQ0M1YqzRwVFNKyv9uVuGBGq&#10;/wDh7pxkiT1PVsiG5lB+BC1PWnl/qr1Vivz57lgndYttbCnEYtdcPuhlZgzhmCf30VULW5t/T2/I&#10;CG0AcBx6LhfsRFWKmpA3H1rjh5U6b5P5gnbEsqtPgdl0jBrMEwe6WutxqCk72EYP/Bhx7vHDHIri&#10;Re7yPpx/2OnmuZ1MbRCq5qK8eFP8vQiYz+YVmEp4hW9dJX1CgeSemzJpYGP5MdLO+SlhBP4Mh/2N&#10;vbUVhIjOZdzoppQaP2/j+zp6Tc1VUC7RVvM+J/0IenpP5hVQ59XWLICOVO40TV+PqKBvp7eFlHI6&#10;o241r/Q4f8a6Tnd9PHZ/+qn/AFz640vz4nrayGOHr6UyPJToKYZueUkVFdR48FHhx8mt1lr1IXSN&#10;QBt+bN/uy3SZ1bcaAeej/obrR354kZo9lzj/AEX/AK59SfnBu/co2Zs6k+z+0g3LSO1WKf74/bVN&#10;PQitjop5BURRSxPJJYhku2ji1je1m4LXqxS18PTQ0+Kur54pT58eq7tqlt9rMkFIrjxNS1rp06KZ&#10;oK/EfIU+fVXxKV5nn8dyZSb3ZXChhPJp1s7JDI0p0rchefrf2/JHMVid5tRNcU4cPn5/Z0zEIbZf&#10;AjT9Py6XnVfYFZ1/vbb26IvMIsPX0JZKdA0tdSjJRLXY1iXQL99TTBFY6gskakixJW2sgUZa9N3T&#10;Pbqk8XcdQBHD8654fZ1sF7Lz9FunaeEztBVU9RR5PF0NXSToQvlp6imheF3GpiJAjj68kWJCklVS&#10;yAA1A6EJ06IirVBFa9KKlDpJPG4LPHIVVrmzqFDahccfq+n49p3wVPWusEgAE9QPxDM4IOkhoU8g&#10;GrmxJUfj2pilGh2K/DTqpNO0L3HgfT8vPqmztH5N9zYHsbfGDwO86ikxeH3Vn8fTwpRUU+hKTK1d&#10;KpL1EMh9QgvYWt9De1/agRQTIjyKflQ0/wAmeidLjcEnuIzcoVFKaoYnpx4eIr0/2tK+daCiC/2b&#10;Dv8A+v8Af6qUH6XxmKF//VT376W0/wB9P/zkcf8AHSv86/LpR9Ve/wC/of8Asmtf+tPXR+WPf4/5&#10;j+qP+tjMWf8A409++ltP99P/AM5Zv+g+vfVXv+/Yf+ya1/609dr8su/r879qtR4UnG4oAXvf/lDP&#10;190a3tFp+k//ADkc/wDHi38qfPpt729TT+rDn/l2tf8ArT1zX5ad7/crBNvmsaUjhkxWGkH+xElD&#10;xf8AwPvy21m1awMftav+Tqz3u5xxM8V3GvrSCJa+n9msdfzr8qZqK3TXyq7IyXZ218Lurc9VX4nM&#10;ZGLG1UE2Px0JaoqqinpqUxGkghIOuY3Dar8Wtze/g28Ecjww09fn03DNe3DW31dyH8SQKKLp014n&#10;ia+Xpw6t0WvZqd5VQsWp3mRJY3/SojGmySJqu8yj8cEn8cpJHrEsip64r0bhNLSIWyrlf95pn869&#10;Up/MDujcu9d+53ZTzfabd2/l2xEVLBFXY8z1dNFPTVclSRXskyiQqVBWwAuD6uFSIY4VkP4/5U/4&#10;vormSC9lcSAgw8KHjq9f95+fRSqvHmGDxQavJNJJWGVKmpEpE8FRCIZGjmTy08TsGC8esKfxYtxx&#10;OWYmXt9Kf7PWopVkmRJIgI0r+f2/s6sv+BPbbUseT6oyVXFo8kuR20kgZHSVIcTR5KgLvN9usTqE&#10;mgjVFbWJizPrGhySEEAg5HHr1vcH62eIr+m1NP8AOv8Ak6s/pWZkk8h9XlZlsFP7ciRvGbh2BBB4&#10;59oyKGnRnKAraQa9SgQpuLnj/W/4r71011jYDUXLFQdWrTwwRlIJB/wa3vWjV50p05HxI6p8/mD7&#10;fzf+kHAbjjpZDj6ja9Fi4qlNZVanGZzctfWiV1YKXFPVwRjj6Nf/AA92gi8Rn0y00/Kta/n0xftY&#10;RNaperUvq0nhSlK/bWo9OiGlTXLHHGTTloxeSnYwyP5FSWS4fy6X/c0FgfVa9vx7WPAJE8OR9SdF&#10;ZZoZyYlrCOHz/wCK6GDpntHK9R7wo8zBWf5NUmGhyNNK8IGQpTV0y+Fg7oKiqWJmZQFJIVvp7fQs&#10;Fjt2f9JQdI9OFftrj04dNfUT21wLi2GlG+NeOr0z5UqfI8eru6zsShHX8++cDHBl6VNvVe4IoKZ2&#10;ZJpocd/EGgDQSsIS7sserTIbgnTxYlspiNwLdpdNa5pX+VR0IwYp41uymdJNK+gGK/P7OiK/8OCy&#10;K9hsCKus5Hmg3FNGpHDxrpmxSEftOp/PJI/FztrC3WTSb/8A4z/0N0VW/MS3kOtNjoFYj+19PP8A&#10;sxx6mH+YW0Sr5OsHYm//ADEkLAW/p5MW1r3/AB7VfQxFV0bnT/aH/oLqybrNKWEexjHGs1P+sfXH&#10;/hxFeLdXOxP1/wB/FSi3/rJN7+6/QD/o7f8AGD/0H04dwu/LY1/5z/8AXLrmP5hyn/mlzj/yYaU/&#10;/Ir376Af9Hb/AIwf+g+vDcLvz2Nf+c//AFy67H8w1f8An17f7HcNKP8A5Fe/fQD/AKO3/GD/ANB9&#10;eN/fH4NgU/8AN/8A65ddN/MPVbf8YuJv/wBnHS//AFq9++gH/R2/4wf+g+tfXbj/ANM+n/Of/rl1&#10;4fzEFIJ/0XMAOCf7ywD634suMW9/ejZxr8W7/wDGP+h+tfW7j/0YF/5z/wDXLqLVfzEqgBBB1cyw&#10;kspdtwwP4zpLcFqSJvVp/AP/ABXQs4zXTu1f9p/0P1795XMX+5GyAE8KTVr6/wChCnl0ar4+915b&#10;uvA124KvbEm18fC6xU8jV65D7lxTwVEgULHCV0fcqPx/sb2GpLdIgCl741f6OmlP9sa1/Lh09BfN&#10;da9W3+AFp+PVqrX+iKUp8616MbRxtDKUYmW6lg59BIsCQVu2m1x+faYNXVjh0oHcQfTrEHKCeoQL&#10;ZEqJDqDXvFE7BQyspVb8m31t79E4kLA4oR1ZnNUUL1Vvv/5udrbM33vPbOFwXXtfQYbdOdxsM+Wx&#10;W5J6tkoMjUUKs70+7aWEF1ptVggAvbm1/al4QoUh616QNdkyyReH8NM141/L5dJA/wAwPu2xA2t1&#10;UAVYEfwTdZvZGYH/AI/UfS3+8+6eH8+qPd6Kfp1r8/8AY6Pl8Xu4N1dzbBzm693UWCoa/HbzyG3Y&#10;YNv01bSUP2dJhcBkoW8NfkcnMJNeWZT+4R6b/nijLSmelcR8UE0p0YPLVDU+Mq6pVjZY6Spm0yqz&#10;xs0MLSIHCPHJp1gfRhf227CNNR9QP29KYI5HuIIUeniOFrStKmlaV+fVR+Q+ePb2MMkFNg+uKyMZ&#10;CqpjJkcXuaWTTT1lTTxkGHd1OgJSAavTzx/TlZdW4tzQSasA8KcfzPRPZ7nJe28U7x6dSK1K1pqF&#10;aVoK0+zrBL/MF7rjno6ddt9VJ93JTRErhN1NpFR5QCQ29dLafHxf+vuix1WP+nX8qU/z9OreE6j4&#10;eFp5/wCx1aJ1fuHNbw2ftLdObp6Glr9wbTxOUngxsc8NDC2Tx9NklSCOoqKqUCP7srcv6tN+PoEw&#10;BWWVD5H/AD9GnaYopA2Wrj04dKHNvMtNkFp2iWrmxVRHSMyvJoqIopAhAVbLqkkX9TLa359vqKwz&#10;VNOH+XpovpkQaa1r+XWu9vxM/BvvdMWbacZM7jzJyCuf3xM2VqA85DE3i8TKV5A4PtTEp8GIq3r0&#10;V6A1xdtI1Dig/b0kEVI4pjdS5COw1eSQM+nSxbgXKPIthexsfxb3uX4SoFCfPphVLMwY1UdHc+Gv&#10;bE22t2vsvI1cX8O3NIkOPhqNCxw5OjjoEoUjMk0YiNbHTspPPrA4/r5yssUSaaMgNT61p+ylPnx6&#10;VWEhjvEtXP6UoPd/Bp+Xnq1eopTz6uRpZUqYlkV2dXPmR7RlCtQiVSaNDMSojnUXJ5tccey6R/DZ&#10;VpWp6MV+Jx6H/UespZA4QutyRYXOoi4U2AB4UsPdhkqPXqzDz9OiYfKb5Cbs6VrNp023Mfh6r+8I&#10;zH3P8Zoq+rSJqAUbUgpGoMvi9Pk8snk1a73W1rHVa2/xg3Y+HwtPzrqr9lKU+fTV/Pd2f0H0uk+L&#10;qrUVpp00/bqPRNk/mCdtPTxsNvbLXX+sjDbgco3F1v8A3tT6X+v59qFgLIrF+Py60l9fFykxjBpj&#10;t4/z6MN8ePlpu/tPfVJtXdOOwVJT1NDUVNO+Nx+Xpql6qGamRESSp3BWoo0TM19J4S3N7hu4ieG3&#10;e4QatLKKcPir559OmbbcJbzcPoZUVe0kMMcPUfs88dWDCoJg8yKok0xr5St5Q0ksccoY/wBo8j/b&#10;e2mV01a1pQA/tr/gp08rmQkaaUkC/trn+XVb3fny+7A6y7I3HtHB47bNRj8VPRRwyV2My89SWqaK&#10;KqkeWSm3BRI3MgAGm3BPF7e3PpYpEjaQsa8KGlOH216aF3cRXclrbxqaJExJz/aRJIBTyprK8c0r&#10;itADU38wDtkU8DfwLZDFlLAphs+L+mRiHb+9pA/zfH9bn/Y+ezsok1O0g/23+x1uO/3J7h4FjQGn&#10;Glf5dHH+LfyF3d3VFu1tyY/C0KYGkw8tKMTR19I075J61agVP32WymvxfbpoK6LXa+q407ktreAW&#10;vgOx8WtamtKUp+2vy6btbu7uJdwS5Vf0dNKCldWqv7NI9ePRtsnTmYv+40bS0ppCUiDmQypJBqYt&#10;FIsaxiUt9R+m3+IoAdYXy6VPJW2kovc38qV613u0Np5bbvZm9KDIPOtVR53NRyv53SaVTm6rw1Uk&#10;cJQS+WCdWBJawFv8fa8xoTFJqrprj9nz+XRKt0yRyQPD3H8Vf8lP8vQf1iSqWIAldddOzW129Enk&#10;Fl03aVVQNe40sVIKsQUrrSV5Izpk8jxp0/biFlENymqM/lT/AA8fy6sM+FXfDYSvh683XknSnzry&#10;Q7akqa1jHjq8U+Oj/hbtkK55PBWrFJLCE/TIj69TSa/bhiWSKSUn9ZeP9Lj+ylPnx6YtrqeG8ktZ&#10;G1Wh+Dy08a+ta49KU6thoZRPHJMs0ciSy+VSGW6rJBA4Q6GdSy6ubHj2jBqqnz9PTo4KaWOag9Tg&#10;twSCpt/Q3P8AsR+PfuvdYnQSXS/qKsAPyblb/wCtYc/7D37TqINaU6unn0Wb5F/IHBdMYcQRrDW7&#10;uyFKiYigmTyRRR1X3dLFkJgKylk8YlhbgX/T9R7UxhyKLJRfP5/z6S3179GissGt2rTNKUp8jXj8&#10;uqa999w9gb0q6qsyu5MlNHUVFTWSYykrK1sRFMfuHXxUM9VPGVKO0UgDeqN2U/X27SOKoWGpbia+&#10;n5fPpODcXkSG4ue08BT4fzrmuPTh1Z38Je3/AO8eypti5erP8X2kXaj8utC+3ZoqeSBQs1Q4kfH1&#10;MrRroA/aZFIGgFk9wnh6CGqT5U4dKLCTV9RA3+h0of4q1rjypT1PHo9tGj6HDtdhIeDwdLAOhIBY&#10;DUrD/W9sAk8RTpQWqaEUYdSipX62597611x9+691737r3XvfuvdetewuQSyi44Okn1X/AKqR9R+f&#10;dlFa9eFK0r1WD8+9pZz+Lbd7BxVXkIKRMDDtyvjhr6+KnWeKuzORxhp6WkliVJJFmqFnkJ5CR8fj&#10;2ptGNJtMrqwphSBXjxqDw/y9Fm628Ej2njQJInd8QB0/D614+f2dVoUeSz06pJJkqoFl8ipNkcpJ&#10;Ycqy3asbQ6MpDC39Pb6SzNqDTzAj+kv/AEB0muNv2rTB/uuhYGudI+Xy6zHMZ5i3iyT6Qbc5LKry&#10;Px6atL2/2PvYlmqQJSafxgN+ygWnz4+XWhtO0gVO2Qn/AGo/zde/iu4z/wAp8jgfW2Ryr6f9fVWN&#10;b/Ye/NNcLShQ/wC0H+frTbfsUdPF22IV4UQHrsZXcRIC5CRSf65DLJf/AJJq1vb3T6i489H+8D/P&#10;1pbHl5q6bCP80A68cruS5AyUlx9bZTMf7D/lO9++ouj8Cxn/AGoHTi2GxrXTaqn+lVRX7aq3+Tr3&#10;8U3L/wA7CZv9bI5prf7atNvfvqLofGsY/wBqD15rDY2pqtVf/TKpp9lFX/L12uW3JyPv6tWNgLV2&#10;WFyb2Oqastx/gPexcXB8k/3gdbXbtmz4Vmq+ulVH7ao3+TqRSVm46zIU1CuVzD101RBBHDBkqqzy&#10;VEgip7a5ZNTLOygCx+p/pz4SPI9JVFAK1Ap+JF/P4q/l88VntYbeIPY24Ls9CCIzXtdq18Py004Z&#10;r8sq7tnY0OyN3122ZstlamShhxFPNPWVCGU1dRiaWtrQJjTaniFVUMVFza59sqwvLaCcLpBLj1+F&#10;yny/hr8q0+fSq5hn2+7ltVgjkokbElFHxoHpRVHCtMk1pXHDpBCm+1RI6asnki8RnN5kZVYEgagE&#10;jMpNuPevDePKyUHnj/Z6a1+Ji4t4UPl2Vr6+Y4Y66irKqPSYq+qphp1aFqC6qX4dlSa2hn08gE2t&#10;z+PfkmhNQ0xcj0LJT/eWFa/PhTHHqs1vGApdQgNaaEU1+3Vq4eVKefWcZPNIFSDJVUqFxp11Uy2D&#10;fqa1LNDa1h+rVf8AFubvJI5r9MF+etmb7Ka2annWlPKvl0x9Jtr/AO5Vv41OGpFx60oBxx+zrkMn&#10;uAnT9/IpuQuuuyShrW5BFWf6+7NNdJTX4WfQA9WXb9oNfCsQnrRUFf8Aelb+VPz64nN7kp3hK18h&#10;+3rqKrcCrq5EIpJHkGpp5ZPT/VRbVfn6e2XLz0MhXt9BTj/xXTgsLUKVgDRkkEkFRwrjtRa/nWnR&#10;rflHuSsyOS6hyQb7epy3x62PuaojpTNT07VlVX7gDyLBHLZXdAA0lzcIOB7ct5nXWqBfzFf83T9/&#10;ZQXDwuupVA4HS3p/Epp+X516KpDm8oVd/uJ2AhZ1Lz1mgFFMzKQKlSykCwNxe/8Ahb25JdzoAAqG&#10;v9Hpj6G27QCy/ZpFft0qv86/4erc/gHUTVfTG5JpXd0/v/lY0ZmeUrbbG0GZQ8ju+jXISBfi559o&#10;JJHkYGVRjhQU6NrWBIFbQzGtOJrw6PPA2hkUqWCRRFr8EB72sOb/AE9+LgimnpYBUH5dB92zUUFP&#10;sbdc+SiVsdHt3PT1YbWP8lgxFY0ouhUpqYqL82/p79HO6SJHGKFvP7OvKLd4bv6mHXGsZalaVp86&#10;GnWupU5GqqZshUSxVUscdTWikWN5pIoKNZC0EAjkkYAqs3LgjXb6ce1Da5fEikPCn+XokFvbrQxJ&#10;pidFYL/DWuK+f20HQodPNBP3L000tBNIv99tlofNTJJEHbPUaIzBzdRaVgVF7/k8e9ysqQLDo/Pr&#10;0EPhXMUiSdorUev/ABX2dD18zdgZnZPYVTm8GK6mwO5oJskgFXk4aaLKDJZlsjpehaNI1Ma0wAI+&#10;jcfQ33bvMYysCL28aivHh9nDpu8tbaO7SS8iSWOYmmpR+nppWla11ah6fD5+RQ6LL7g8bKa6obRo&#10;AYV+YkBLQxSXRqiqXhWksSP6XPt6Oe6AkDrGDinaPn01NtmzTONNjCwX+gPP8vl102SzF3NRl8gk&#10;hI1mOrkk4sdGiSZpWUi5uFt/jf2mLqWb6plI8qCn2+vy6su37eg0w2ix+ukJn0rVDw+XWASzyAyP&#10;W1M0jW1TPNKZnte2pjIRx/rD3ovEP9x6D1/yf5etxWsEBYrErV/iVTSnppC/nWvWL9lVqJJ4pZD9&#10;rMC4Pkcmwb1M4a36fx9b+9ozNIFbOCf2f5+ryRhggQJH3r8K0/bnowPV+ExeQ6L70rnoKipnxsG0&#10;qynIgiJT/L637h7lbropnex9p7gGY7TcfCrNICvHho88evp0Ylg68yWxywW3Ib0p43l8/t6L3TtE&#10;kQEdJPOmiP1zQxzSakUQlboE0hEiVbf7T7WSSLrKiPA/1enRcC88UUuuhpT14dcvJw5FC8YUB2l+&#10;2VUjVLsXktrYpqsOBwSD+LGq0ZgwFKdaMHiDvkyOGOrnvgtmKut6XrI6qnigGJ35l8VFIsU8ElVE&#10;2HwWTWqqPMWEsmrJ+PWoUOEBsPoE0y6JGYt8XR5bM00QRm/sx0cOWF/vhKAys2OVSVI0p4p0mOty&#10;yqqMFsT/AGb/AJv7qhFfXpzShVw61/1HrXj7lmjk7c7PFVDKWi3/ALujjKKGLRfx6ukjZiTIttMg&#10;UWt+m/5sFiIAK0Geiaa3COTHJSvQbj7M2CxVQu6qbpEsRvq4lLRkgWBsR79JpRGfSDTpkRsXVTNS&#10;vy/2erCP5e2ENVvfeOfpmnjpaDatTio1sixGevy2OmkjIaO5ITHjSwI/UfbM8wiNoPCB8Wvypp0/&#10;LPH5cOlVrCX+rJm/syvlx1avnilPn0y/PjI19F25g46GaohEnVmLebxVlYqPVJufdkM8niiqY0Rn&#10;jp41P+Cj+nt0XDwl1jCkn1FaenVLmKO5WIzCmmtMKfSvxK1OHlToklPuDKLqD1NWA8EUmk1VcxBY&#10;gGzPUt+V/oL/AOw9uwXM1XLKnl+H7fn0iawgqpSRh9mlf+Oqv869Hh+BuVrch2nuGCWon8ce0c0w&#10;TzTaDJJmdswK8qSPIJGiWRtP0tc/190upnfQGC+fAU9Ol1lbA3CwLIwqpNSa/DTFMca9WR91R+Dq&#10;jsGcMNS7Z3bUxF445WjlbDV3jETSAmPxyIGuPrYe0kLvCzMlKk+Yr0skjS6sbpJCQa0BB4U8/wA/&#10;TrX4m3Dk2rJNc1T6KqSQqJZo+HkkKjVE0YNgLfT8f4+1gnmE0BPhnj+H7Pn0Txbdb+BGjSMxFcnS&#10;3p/EDT8qdZm3JmHqKeCCtrIdVfTqDHU1Qa9TrhUOPN+5pL35/p/jcWku5nneMIlT56R1Rtvt7aNr&#10;gOxoyig0rWtfNQOFPOvypnq+Pp2mbJdFbQhyDyVCV+w8PBXBlMlQy1W3cdHUSLFK0kMzq0wb9xWs&#10;Pp9T7LzPMr3HigMVpQAaa8a+vQgewtWaCGr9y11ajjh5f7PVLvbu29wdcdjby2o9ZWUZgzlfVYxI&#10;qmpo45MZXZKqko5FWgFDTNaNiOAeUP0v7WQSl4w6s6MeIUj+dVP+Afn0G5rS2W7ngmthKi00l+7j&#10;WtARjgK5zjoPv4juAxxj+LZBWu4dzk8iQ1nKlLNWvpuFBvx9be39cn/KTN+1f+gOnf3Zt2P8Qh/3&#10;gdYJK6rLtJX1WXnmK+MmKrqZwIrEIrCacj88W+vtiYK5Qyl3YcNRGOFaUUccfs6eii+jDiwCQq/x&#10;aVHdThWhHCp/b1EIoHXT4cgiM2pi8cetj/r6XJ5+p92V2kFG+EcOtiIMdTmrdcaenjlr4I4jPHDJ&#10;IjPdxHMfARIAjIEsGAIb6/X/AA52EVHjnNKKaU9dXz+VPQ161dMq20qLbox0M1WFaaFZqDhxpQ/t&#10;6vQ+HsJi6Q2lK0jeqHLtpLFgdGXq4FPJurBUFz+f8PaS8iEW4XQU4IU/ZWvRvZSJLttq626RkNIp&#10;0ildL6an7aVA8q9GmDBiwH9hvGfpyVAJbj6X1fT/AA9sHqz+XXfv3VOve/de697917r3v3XuvH6f&#10;8hL/AMT78vxn/SH/ACdVfgP9MOv/0d+w/Qf63/FPe24L0yfLrj7r1rr3v3XuuQFwT/Qf8V9+690E&#10;3ekXl6e7NbW6Gn2HuyqGhiuow4OtOg2/1Wr682/p70o/VjevA9XEmiG5jK1EkZX7K+fWvFBJLTwP&#10;J5DK33JiBe/HkVJLixH012t+bezBUGpnP4gP5dFLxA+EAfgQL9tPP5ceHXNJTYiQoVZmDjR+v6EX&#10;1M30v7sV/hNOqzNIoQIaceuJipWHojjU3/sJGh5P5KIpa3+N/bbQB6azWn+r161E0p1am/l1igpo&#10;vvTHKDHCkbO7B1XUCyKBZo2HGr+vvcUEUbq5WtP9Xz6u5kpUMMfLo2fw369beXbKVU0FTU7e2zTy&#10;ZycIU8MtZRVFH/Daac+OzLK9SZv8PDax1XVi8WMlgEoX+fCn+Hj1u1SS4diz0VKYpxr+fy+fVmve&#10;/U69pbJqtsK8zVlDD99jMhUhUjgq6VJIGjZ7rpNSJSw9X0Fvxf3W3CW3haV/039L0/Zn16MriGS4&#10;hMZyRw+Xr+2g/Z1RbkcZW7c3Bl9vV8bR1eFnmxtUD6Q8uOMdBIR9eJZoWa/Nr25+vtbWru/4TSg9&#10;OiZ4pEi78FP51/wUp8616a1iX7qoRlikp4B5VElxaYr4ymlWUskkczK4uCVJsQSCNOuqnl0ph0tG&#10;JJMgggD9mfy+zq1L4K9s/f4/K9X1lXT68HHVZHGLWBvuamgC4uknhjYsAxp6kiUgcFqg2CgAe0Vw&#10;WSWCPTVGrU+lKeXnWvy4dPWEpW1ljkNXjOP6WquPlSnzrXyp1Y55CtmAGoz+E2+il0RuD/bXTp/p&#10;zx+PbUq0DkHCj/V+zpfG2pAxFD6dRpx/nKb/AHW9HNK39TrVotN/qLar3/Pu0UeuEmtC38qdWL6C&#10;G01p1rxdwxCPuPtGDW/jTsfeyAK2jUBuKvUauGv9P959q4QUj0k1p0UzEBp5wPTH7eg5ENVLVimo&#10;1klaRlRFeVdKuzKiLcgadbP+Afp73FK0tzHbhKKQxLV4aaeVM1r69VOs2Ul3Gqll/CTSvazcaH+G&#10;nDz6MpSfEnvDIFGpNtxVtO9MalJo8rSUxUeQoFkjnI5kUAixNvdo7qylKqtz3VIOOFKfPNf8nSq4&#10;23eIJNAsUZc58VF4MV4Np9AcV458q42+JveEZk8m0KhViaRJVTIY6pBZWhWJiy1UbIC0p+itx7sW&#10;tXaRBcjWtKY41r88cPnx6Sz2O6q8AksQFauRIjU4fwV/nT5dADUYnL7dzmUxGepYKfI4quraF42k&#10;+4ZTR1M9KxLKI1Qs8X0Ba39fbKtIhYPHRfI14/y61KwOq2/F5/Lj0+9fZOgxfZGysvXjTDjtz4XI&#10;v4dUYCUOaxtW5cnyXDLDo+nGsnm1ipiT6kSQ101WtePD9nTc8v0EFvcadfhSaqcK6VZqVzSumnA8&#10;etijGq08VMfKxSbGo2spcoXiEYY2caQ8U17f1A/p7K0lH06jTxZhx9D0fyqfFlzxkc/tNP8An3+f&#10;VR3zf6fyWI3XX9j01MrbezctLV5Sej1zvTV1q5WqGQpEENRHCikA8lCSfx7WpP8AUrBAE06a5rWt&#10;aeVBTh69Eklq9tNJP4tVfjilKfnmtfl0Rmm8tPIkl9Wmljh0PJqkhkLpMfKhX06l4HP5P9PemBR2&#10;QHh02zeOrIvZTz41/LHD7fPpV9fbnqdm7+wO6MdIsWUxeSjyMSTFZKSR1rKVjFU0rTU3nSopy0C+&#10;sWllXg3t7dhUSFlZ6fz63K/hC1dVqyVqeFa0/ZSnz62DuvN3U29Np43cuN+2FJX01O6RwmIxwyGj&#10;jnmpNUc8xElJUOYmBsVYEW49lshZZZI9HA/4ejaKkyLKWoW8vT8/PpcxNJIuqYxofTpCnVwUViSb&#10;L+Tb/Ye9Ak8RTqzJSlDXrBVM6xt4nAdgYrlbgCUiPUeeNBIa35tb3SVmAAA49XiGTXonvzUq9v0v&#10;T9UcqKZ8tUZGkXFRFlM6yTQ1VTVtGzAssawwPcAeooBxfhyxVqzEkjh/l6TbpBBc24Mi1kQHT+dK&#10;/wCAdUppFJGyNKbzKi2ZDZHhmVZ6eQKOAWppFuPwbj8ezIDTxbpBCQIIlJqwr1lMCF6afzVIkpZx&#10;URiF9CeUKVSR+GbXFqOkg/RmH540V1OjB+H+XrcirIjJTJ8+rCfhP23VGuruldyNRTbYylNkMhha&#10;yeok/iUeWqosZSVGIjqK+qMCUVRRU880ajkOugK2u4RS2gEpumetPKn+Wv8Ak6V2Unhj6YnU7AgD&#10;19fXoovfezE2V2xvHbggeCgpMvV/wKSPWkb4mrrKmqxSgy0sQkdKSZYmdbqWiP8ATh8wR3ASalD6&#10;f6qdJoVWxR7SgEoYk/nw/Z0F/gpo4FVo2mkAYSa1WTQ6ozaQQFtyAP8AG/8AhzYQhg2iOoXjn/Y6&#10;YZRM36qNQcKGn/F9No8etrUq2ABv4x9bRnSR+OWI/P6f8fbKtbEspJBHTgtLMqSZXqPn1PeKFFuY&#10;IHOpgF0gEAKpBP8ATVf/AHj26qQPXQa06YWCBiwo+P6X+x12kdK6gtBApuBpMdzz9SORe3u/gR/P&#10;rzQhKeEXzxzX/J10sULozCmhBV2UKItRZR/aN2XTf8Dn3Roo1pg/t6t4R8p2P59dpDRlS0sEXFrA&#10;xaLnnV+Wvb3tEtDXx0J9M/t8uqmNwVAkYg/Ph1NwmIk3NuLB7dpaZNWWyVPQU/26xpUrJVzRU0Rh&#10;kkjkUapplU+n+0Dfj26YrIxyeEtP9R6tMj26o8cpdyfhP+GueH2dbC/U3XmH652Titv4qOdVjoKJ&#10;qv7l6eSR6xsfRxzuxp4olGvwA2IuL/X+pVboUecE4NOP5/5+jwjgvmAP5/5uhHZiH8l/XJKqAjjS&#10;rrawH5to/wBjf3dlCJIwavXlFK9R5vS8kQ/Q9FNMV/HqR4yv+83v71DCSolD/F5U/wBnq4Ok6qcO&#10;tejuQCPt7tWPltHY+9UBvbhdw5AfSx/p7XIpYULcOiZiHnmcCladBubN/UcP+f8AmzKf6D+nuxjo&#10;Ca9MzcU/Pq4X+X8vk6c3QlyBJ2bmZDfm19q7MUKPp9NPtK5qeHDo0tfhb/V69HTyxEmHycRX0Ljc&#10;iBz/ANMsntLdLqg40o6/5ejWwIF/Y1H+ip/x4da19dqOQyUR0skWTy0wDrquUytcoUcjT+v/AB9m&#10;t4C0hSvFE/y9BDbAF26yI84U/wAHUKRfuGpJHsGpq6mjUoNOrT5WVjzcW1Wt7rG4RYwVrp/y0/zd&#10;KAfDDpSpemfSn+Hj1sSdHEnpvqmT+03XmytZ/Ladt40Wv+L39p5qeIzgUr0ZQK0UaqWqP9X29CMK&#10;GEeY21mVZdSuWK6G0m1gyglSB/xr22SSjIPPp4ONSsV4dVi/OfpbH4yA9qYH7pMjW5Gjocyk8sRx&#10;UVJNDlql65KWOCJy5qBHCVMh1F1OoWsX7diqCPjTz6Lb6CRybiM9g4j/AAf5eq0AgURSsqxliZni&#10;TmCN5kWUwx/kiAyaST9Sp4Ht2Y00fP8A2Om45I5I1KNVhxHp06YbOVO2c7h9wUUyRVlLW41o5Xjl&#10;fx1FJXw1cFYscU0IbxSQhWQsLq55FiDYKFRiWyR16VSYWKGkoIIP+Efn1sH9Rb5p+xthYHdOMlh+&#10;0rKSBHiTWzUzR08PlhkV5XKPFMzf6m6FeLW9lsiGR84of29HIdZVjlXBKio9CP8AP9nQjwAB3mUs&#10;sgLxsLgqEUq5fTbktYD8Wv8An26qDDE4Uft607aUNBU9VXfzCMvTtvHr/b4SF56Lb2Qz6IysWVa6&#10;pnooy7BxxI+NNj/gRb3rbiQ24Ar8ej8qav8AP0j3h3Ee1SRvRlMlR/zjp/l/ZXqulGp7x0qQxWSn&#10;UyFUZA0rLHdx62vZiRb/AA/x9mIGiML6V6QCSWSaORm4Vx0Yz4exmTvrZKNI4CSbhQ+JiiyCHGGR&#10;PIpL6gHII/pb/HhNcM8tldRo2mjKfXhq+zpRBFTetvnVqds2KeiBv+facPOvy6vMN0dYlNlWKmBv&#10;yWcV41Ofpy9/9h7TRu9xUO3Ff2af89fyp59G+kGGJxj/ABhf5qG/5+p+XVHXy8ZZ+/d7CWNWWKrx&#10;rBeQDbEUakNYi97j/be18P6trby8O5hT7KdFE+tNzuHR6fo23l/y6w9FqmkSqjipHp4FhjKW8Ssj&#10;syrUAam1m4Jf/YW/x92kjSRdLrXpkSXEFwbgSaq+XD+derSf5fGCmTae/txFFaHIZ6g2xG4JUFsR&#10;QQ5GWXktYx/xhU0fm17/AIFZwjC0CJp8PV861p+ylPn05YCTxdxkd6+Lox6U1/trX5cOrFq1Jize&#10;KQ6nuHBuYUp9cYlLgSx6nbUFT+lyfac9pYgZIH5U6M0ACgE8OqgPnPFtui7Fx1XgaiaXdFRj4Zty&#10;QNNA1HEksuUkjjhWKJGSdgVVyxYnQtgObuWiMBMXfjTy+3otuyk1zawhQqEOS3GlNNMY458/29Ee&#10;hqEjiSWnBkWpiEs7OfUlW3hM40fVgojA+ovf3twAxofPpKFeSIr8Jqc8fz8uslHPJjslQZSjeaLI&#10;w1ME8NRFM8DQyUk/3UdQhW5iKSiNT+StxcX9+jWQsCgqo4j/AAdeuHRYreJhRxXu/Z5f7PV4vxV7&#10;frOz+sIpMpU4xd1bfr3wFekENTFFN9rHTGGskhlqKt0lqjOxLA2bSP6e0ksLxSs78HOB6U/4vo5t&#10;iLiBViOrwx3H7eH+A9GkpppCivUmMOC6MFR4yZFdkYFXVTpFrhhe9/8Ab+YaaEnj16qkkI1WHHHD&#10;rIwJkaRT6likYC59J06dQP5PP0491pq4N05HXWFIop8/TqnD+YBRzzdqYqWaCsMdPsjGCMQPGqVp&#10;G494yeGKWWmnCSQwBS+nmzC/4sqtlp4lWrw/y9Ib6WKOaESCooafPhX7Kfn0SKnnv9oqCIL9pHG6&#10;LGB4fVKJKeQg2ecC2p7Lyfp7VKwIcEZHSCUTKs0jKVR6ac8KVr/k6E3qDsKr627M23n6eSmemWti&#10;o8nTV8htU4qsrsfHVU0R1xqHkdIhqIbSBe3tOkReQhm/l07E5hawm8hr1fP4afZTPr1sD7fyFPlc&#10;TR5PH1UdXSVtHR1cVTFJHIJVmoqd4mHjeVVV4iCAWJHtiUBZGjp8P8+jjSJpJJgQEalB/s9PMTSM&#10;pMylGvwpOr/Y3sPr7pTrZjA4NXrkDckf0t/vPvXTbLppnrv37rXXvfuvdeCkstja3+F/7St/Ufhb&#10;f7H3ZWpXHVGUsVIalOgc732NTdg9a7o2rNK8M9bi62egkjkFO8NbTU1WaWVZPFLcpNWBdI03Vib8&#10;e/Ww03sDluwVqP2dWeA3cMtsGo5UkGlaU/Mda+08QxuTylNJLLDULV1ReBi3kie4IjkVovS7qy/0&#10;sxItx7NJShuJmXCmlP59EUDO9vCjL3ozA/yH+TpuaemU6RVVLM51JEscpbTYBncpAwjHkBHqt+m/&#10;+swNYLUSv59LWkQKKt1knZaTwPVTZCnhldV8qPTmNgzKLhmlQkqGJsQvvTSMlNUXH5/7HW4GnnZl&#10;tnC041Fa+nmPn1nlMBhWSGatvpUl5XgsHZFZkTxmQ+kML3te4/x90Mmv8FKdNBpnlljvEBCU0kY4&#10;1r6+g6xQLNMF8cs/Cu0r+RbAgftr/mrXduByOfe1WVgxiNKcetv4KUPgVH2/7HXSB3LJLLNFJrtC&#10;08qeJ4vFFJ5Q8MqMCTIBpKn6cH35VuHLB8kcOm45rKSVYwhA8zXh6ft+3r1JT1jmaeqqIlo4tdm1&#10;ThuOFb94KDqYgDST/vXtyNZF1eJHQeWePTki25dlgkoq8T9vDo73wm6upN7bsqd6ZCkXIYra9QrU&#10;n3FNSywVWTgenkTWKunqDppxMrAIRq/P4tS6k0W06hKllArXhRlb/n2n8+rWkMnjxXfifoxs3bT4&#10;9UUua1xpp6GtfLoN/lgkTd576hakp41hr8NEGgp0i8oiwdCGd1QhUZ5XZvzw1vxc1sQYdrtLc5ZD&#10;IdXrrctSnlStOJr8uHW9wlmG6XlZa1WLy4fpJjj0W3VNIsyU8FLKaeLRTo7SK0cqE6JiyRSAg6jd&#10;SObfX3VnLsDTsXiPXpqSWOLQk66metDw00pXGa1qPTh1YLtH4QJunZ2191Sb8kxlRuDaeJ3HJRrt&#10;9qyOCbI0UdXJAk7ZCLyLH5QurQl9N7c2Fpb+BAog2bU/4j4nH0/B9vS+DbpiDJHvYAamDFWn5+IP&#10;8HTuPgXA9MklR2ZOhlVSBFtsx8MGJsf4vFewX/H6/j2nO4QMR9RszD0pLT7fwfZ0o/dt4R2b2h/5&#10;s/8AXXop/fPTsPTO98VtWn3NVZ+DJ7Px+52qWpvsTTNV5LM440YiaprS1v4Vr8usX120jTdnRLby&#10;isFo0XrV9df+MrSn51r0jmguISBPeLLXhRNNPX8TVr+VKdAtpSWOamLSSa41mUO4H6NS6NYjFtbS&#10;L7cQ50evSWaYwRmUJqp5Vp/n6HzvCsrMztfonecWkY6fqHbfXIdgFLjb2V3BDVyqLWuwkQ6fxq/U&#10;fbZcwR3koXVoZRThXVq/ZSnS5QJlsdR0+Krn1po0/ZWtflT59ARKWNMICLIytFGRYMYnV4ooz/iB&#10;c6vzq+nHtQDql8NloNINft+XRdqMsbSgUKsRT16t1+Acwg6n3Hj4HXxJvvLyCIi7Fn25s2BDe/6W&#10;dWt/wX2hllJuPB8Oi+R9fyp5fb0bWoBt3mD1YUqPTj5/7HR8AXAD3BeJdBYCwchmUrpuf83p/wB5&#10;90Dd7pThT+fSlHqlacegt7vjE/UfY7Si6nY27TL+kAIu3siwUamUgyShbWvyPdo2C3ENVrUnpmao&#10;t72h4wv/AJOteiGdp58hTBpIYxUVcahbIxSSQFHZbcjSNIF/x7XeIDOyBaYHRQ8bLBbvr4Qp5fb0&#10;IHTT1g7q6uaFpJfBvbZ6RCQtIqeLc+HMk/jGgNoh1MR/tP19syHX43l4f861/Zw+fV7SpltlJ/tC&#10;fy00/bWvy6uA+UOy8hvrqHNTYuN6rO09EcjRLIKho4xSUFRX19LElNA5jaoWCylj6mIsP6tR3EkS&#10;r4Y+Pj8qf8X0bXccckU8Tx1dKEH7a1+zh/q86PJBUIGjZp4amJ1iqI5kkXxjReQpFIboQ1kP9CP8&#10;Le1tWRdTSai3lSlP8PGvRbEsYhWg0uOPnX06Vextibi35n127tfGPk51xdVlKhPLGi0gpEP3CSSu&#10;Rq1zywIv0t5L/ixZpCElmu+2NaZ48a/Z16FZbi5S2gj1SMrH0+GmPzr0x5ehnwmYyGFq6dqetxVd&#10;V46vhZo2ENbQVc9JUwgxvJrCPB9SF+tvx72iQuiywf2TcD69Ui8R1fxU0Sq1CK1/nj/B1HlZfBIO&#10;bPDKjANb9SEAng/T+nHu4IgPiEVwR6cf29VKmR1QGlCD+zo7/wAT8M2e647829HFHUff7SjiRJ08&#10;lpUxmX8MijUnKTSA2/P9R7avCI02WMDzlP7TH/m6VWKG4bmCYtTWYFpxpQTmtfPhw6I4+unqchTr&#10;/k5iyNehSElQv+VzWQsdWrx/QfT280dXZtXSK1NbS1P8Sav2kin/ABn+fXaPICSZZXv6Rqf6EkN6&#10;rAakOn1L+eORb3oDwyBxr1aRSzIoNK16tC/l/wC5qyq2/wBgbNlSmXH4zJUm5oZl+4NdUVmWgjxt&#10;es8s1RKjQxphYWiVFTx6mB1XBCS6UyXFrBqpqVzX/S6fL8+l+3MYodxkOdBjHpXV4mfy0/nXqw/J&#10;1ktPjclVRxo8lHBkvEtXGzwsKajaoAnhDxtLE0sC8a14P19olcxRmU57wtP8vRlHCZ7qO1D6dQBr&#10;x4sq8McNVePl1rmbvzM+5N27i3HWwRwVu6M9m9wV0VKTHSw1eRy9c0kNNEdZjhjjjQAX+oJ/NvZ8&#10;6eG3h1r2g/t6D8M5nDsVpQjzrxVW/wAtPy6TkoVLhQCbSIWku4AeCUXCgrzr0/19tyLrRkrSvVmU&#10;lkYGlOrY/wCXxt0RbM3jubyuZq7dKYKWMyHxKmJxeEyCtCniTxHVmGVhdtVgbi1vbUygiCvFAf50&#10;/wA3TtpEyG6PiVEmny4Ur/n6L/8APcNS90bfisCJOq8W7EnVdpd3b2Zj9OLCw/x9tRp4ckrk1DUx&#10;6Ur/AJ+nLwa44EGCtc+taf5uiQFmaTi1hRrYW+mhh/j+b+3Wl0I7iOtP9Xp0liTTqq38ujt/AKQn&#10;tvcCNZQ2z8qQQt+Wz+1eLAj+nuuZ40kI00rj/VTpfYgC8V61pG/86dWfd0r5On+zy366XY276sXH&#10;1MGGr2C/XjXf6/j+h9sDDAfPrSVa0kHAMzfyp/n615RO8sTVDhCwqvD+kC4ZBMCT/tOu1v8AY+1T&#10;YaJ/QH/J0hCMgCh/5ddwFoq2GrGksrUk0aaeFdZHdTe51W8Vvp+fe4yPFeYjy4dM3Ks9u0Zfiynh&#10;6V62EOlItXTnWFSzHW3Xe0siyL6Y3kqds0KNHIvJZRqB+ouR7SsA1x4owPMf7P8AsdHqMZIopeB0&#10;gfs/z16J787OpjlsRj+0MctZJkcVQU2MzEUBUwjHQR5WvgrY4QuvWksjpJcnUCnI0nU6nbJK4+Fq&#10;Y9KV/wA/SHcVqkUiJVwaH5g0z+VP59VV4798VUdaFhCTyeAxg63RY4RHLM2r0+WQmwt6Tf6+1KEM&#10;GPAjpmdhE4RO4UrXhx8vPpYYHY+8Nw4XO53FYmtqsbgjWLUV8dFNUUkUlBQrkJozURHQP2JFJLWs&#10;OefaZ5CW0lKdMo80kiIkFV8zXh6eXn0mYnP6XliNQkhjkETITquR641llKEW4vb8+3QdArxr09pd&#10;WkVloBSh9eojoRVUlWrOsi1E0Ni2peYWYsBxb9H09tTyEogGO9emaiZbhCKUhf8AmpX/AJ+r+XV6&#10;/wAO4gegtmzuxZ3jy8Tf4/7mq19X1P8AqrW91vcbjcEniif5ejOzYLt9ugGBLcfyuJF/59r+f59G&#10;gCBdTD/djs/+twotf8/T2x04zaqY69791rr3v3Xuve/de697917rx+n/ACEv/E+/L8Z/0h/ydVfg&#10;P9MOv//S37D9B/rf8U97bgvTJ8uuPuvWuve/de65r9G/1v8AiD7917oKu7/+ZOdq/wDiOd5/+6Kr&#10;97X4l+3qrfCfs612wNVNp+gbIIt/6f5PEb2/P6fZivwjpG3E9ehEs7mFIPISWYHyBbCzk8MADYR/&#10;19+qfEjQDBrn04daYOI3kVQQvGppx9MHqVVYauo4oqyWOqhgLRvIxo5jGsc0BqYJfKP2yjopvY8c&#10;e6yuIxJp7mWmOH+fpE152xskDULUNcUrw+3z9P59RpYmnBJDkmrp4bQRyztKsckRlhQRRkmVzIoC&#10;m30Nr8+9wt4ojLdtePnT/B0tncQSSwqusgKQeFa18s8Kfz6ut+G3Vr7C6opMpl6Z6DObslGXcSJJ&#10;BURYqox+NhoqSo8qq2pXpXk+g/zlrcXKO5YGXRXC+frX/iul1rFpj8T8T8R6U/4v0HRr62AGhrom&#10;ZWEtPUyRiWWyaliCKS4W9o2bV70rBioHl0oXWZVhVtOoE1pXhTy/PrXy7h0t2/2AFkExbdu62jdL&#10;NG8L7kyk8JRxxpSB1UcfQX/NguX4R9nRJqeZZ1dvxU/Z/wAX0GUMqxioDrqeapZ1OnVp+gEZNxpF&#10;1+vN/wCnvTNpp1R0ZUhRcha/5Ol31hvXKdb7+2ruOlnWKSPM0xyR062fEvWUbVNMVuoC1TLGhJvb&#10;9VjpsallkhlTT3HgfTj1qdyrW0sedLUK+oNM18qU9PPrYXwGRpc1gsHkqOdZ6atosZWwTKVby09V&#10;RJUwSkI7gGRJf6/4c29l7LpgkUmpHn0fEKHbQ1VoP8vTjIQ8zEEgjHSCxH9H/wBf29BiCPrTrqU5&#10;614+5QW7q7W/AXsnfH+xvuTI/j/Ye1MYrrHRS58QSx8OHSFxCxyZeFZArBKzHyck/wBmriJXhl/V&#10;+fb1mgjutTGo0Njh6dFu6oi7TcagxMaswodP4GFOB9f5fPrZDwVDSrQ0qRwRKBRxJYRqfS8UUoB8&#10;nksFLH6Wv7I7WC2as6R6Traua1yPs6GF1ExmdTM4COyj4T+In8SmnH/PXFJBgiSVzEkKXWo8qrDD&#10;wGiULqOi7kSopH0sRb8+33t4wzzjjjrSLIGQJOwHnULn/eQv51rXqir5RYmmxfeW8afHRxxU0k6V&#10;hjR9TCeu11E7vYLbXOzWFva9FeSKNmkx5CnD+fRFLEFu5m11OP8AL0CG1sVV5XcmKxlIgkq6vJUt&#10;LCCLlpKlmSOIKPy0gU3v/Zt+fb0T/TCSamqikU4cfnnpjcY3uLMxIvcWp/vSsv8AKtfnw62RsREY&#10;KOikkchxQUkTlTpW8cKKykG/6WS3+PspCUiQV/Ex/bToRTM4kIeOjUr/AL0zNTh5Vp0EfyHwuMyf&#10;T+86fLSCak/u9lJIdfjJFZT4/IyURRwqhW88wX8/j25A/gzR4rqPSS777G5qKGgp/PqgOnWQVVQs&#10;0iP/AJVIHcJpeRfKNEhOp9Qige9v9p/x4Vn9SaXy4fz6J5B4djbOPi7q/Ph1CqY3imWpglZmdYnP&#10;jkkgawCVaRBo2u2nSjhvw4U24sfBSksbg4Hl+zp63iWSEhmoX4fKn/F/Lq0b4GdqOcZnOuq6piVo&#10;659xYqKWOd56iOpGKoMusbz1ThhBUGncKNN2qJH/AMPbd0aOjLHXV/Kn/F9KNuJP1MLNQx6af0q6&#10;q/ZSg9ePy6ss1yCONZLeUs4YqukeuSbSOCwYII7Dnm9+PbTAChp0YRvlgw7h1hEksUyFrGBoGaTW&#10;OPIzqKdfz+qQW/2PulAxA687VeNAKVr1S/8ANnsmp3v2VJtehrUkxuzjLQaYEsjZCOurRWeRRIAz&#10;QqFj+p4U/TVYLIY/DBIPHotmlrLQnCeX8Vf8FKfPj0UX7dDFpVwi0rx08rFlOgtDNMyEyNEHeNo1&#10;0qLkrJ+NI1amBIWh7vT16Lo5HE8rFP0zT8uPyzX8um6Ly+VEckFwuoI90VmXUVvbTJoVl/p9feoi&#10;VqCe4+Xp0YUFNStUdPuPzVbtzI4LNYucU1fis7QVQqjErQw/bVUVTA9SjahJG9RCtx6SV1LcXuHZ&#10;F16Yq0VvP0p8vP8Ab0zATLeRaTodFYhuPCmKY4+vl0c35K5Kj7X64647joYIlmSkptsbvWJKlI6T&#10;K00dfmI5aWGOCrZ0NbWlHaSRFCVEekftkNaBFVmty+BwPr+Xl+08et3EhvbO03ILpnLuHXj8OnSa&#10;441Pl0S3bmDzO6ty0eFwtDPVNmK6KiowjkKalpY42aTxrLMsTSxyoW0enx351WCJ554p3RVIjBz/&#10;AEv81Pz49PGVJIoY4lrM9cV9Kf5+rAB8F6+iwa5as3VSQVKURqp6P+F10qiX7JqyWITtLErLTtJ4&#10;w2kB7XsPoNz39vFErjb+7UAe7jX/AGvl0ptuW/qpAG3XRJiq6K0qwUZ8QeteH+xXtVwSQ11RQGVK&#10;hqSSeISJGIi5jqTA2pS7sLCxF/auRkjfQkVO0Hjxr+Xl0UwP/i7y0wCPzqob/n6nTYkTtklpA7JJ&#10;KsfikC6lQyVS051KWW+nVq+v4t7oJSXVQvHpWko8CSQpnQzf7zT/AA1/l0cLB/D7sjc2Ax+4MdV4&#10;NoMhgKTNRo0+UimtLRGsWmdIMXUxBpbhFYuLk8D+id5y0zReHgedf8lOrrYSR231avq1oraaUpWu&#10;K1Nf2dFT3ZiqvbOZqsPkqWehrqWZ6WWnnZ1KVkFQ1PLA/nigeKUkBraSLEe1LpGgjNNeqvypT9ta&#10;/lw6bspo5hIsna/n8uP2dHV+F3VUm7t0R73qaaphx215IftXLQotRk/8lrNYDw1Hk/hswicWtq+n&#10;F+GLp1haARp8Va59KU/wnq22oX3KWeT+wgFAD+PXXPy06fnWvlTNx0CaYtAcNayF7rrPjQQhnVY4&#10;7alQEfX23MvwkGn+r7ejNmAZiM1Nfs+XXGVNPi5veoi/FvoH/wAT7ZYERS1NcdbDaq46j1H+fP8A&#10;2rZP+hm9vwf2Ef8Aq9Otn4T1r090f8zi7Y/8SVvf/wB6PIe1UX4uiYf2kn5dBqpF7f4P/vMbp/0X&#10;727UFKcemp+Kfn1cV/L4Rj09uQ24/wBJGZvz/TbO0FH+30+0bimfXo0tfhb/AFevRzcmCMblR/TH&#10;ZEn/AFjSye09x/YN/p1/y9Gdj/yULH/mqv8Ax4da2Ncf9yuXH/TZmj/tstVH/eb+zeddU/H/AENP&#10;8B6Ce2/8k2w/5or/AIOocRuqn/q6Qj/bK3thl0+fT0nxxfb/AJutiLo3/mS/VH/iO9mf+85jPaeX&#10;iOjYfAvQp303bnlSgsGZiz20gKqngkfX8e2+vDj0Sf527hfFdQJiVNP/ALms9jqeoimj1SNSUlHk&#10;8gGgJIvbIUcGq34Fvz7UwJXUa8KdJ7wunhQI9FkBr+VP8/VMdTIJKaHTbSixJqH1LzD7iaQoOVDz&#10;zMQLmwNr8e7OfEkjThx6SrFHDWNF7hxPr+Xl1HnjaajekZpEclypjID/AOZlVX/SSbhiLX4JB91m&#10;V2roOY6Y9a/4KU+fHqytpmiBHYa1/l1Y18Ee0pMZkMv11lapY6TI0j5XCRadH+5GGjwuOraaRnc/&#10;52mpVljAAs0bix1XF5FVooWGHNaj04dXtWZL24StY3pT5Ur+3j1alRqfHUgyI7STNIGS7DwMsUkQ&#10;JIA1TQqGI/s6vz+U5GmnRnjxc5C/zr/xXVQvz957r21bhpOpMAdVr6Qu695OQOR+pPSfb0cgGqid&#10;F97GWlVy3aeA9PXPz6IuljOukABYGFgOSTIXuT/rWH+w9vBtSvjy6TmmpAB69GQ+HJv37s3/AAqN&#10;zj/bYlfac/7jXn+1/wCfulMH/JT2/wD0s/8A1Zbq8lhec/8ABYf/AHOB/wCI9prPiv8ApG/ydGg/&#10;3Hi/56E/6tJ1Rt8t/wDmfu+/+onHf+6qi9mFp/yT7f8A07/8+9FFz/ufcf8ANG2/7RYei1ILyOQb&#10;Mq3U/wBGLWva4vxf3Z200x02WoVFOPVv/wDL9ijbpzdBuUU9q56K1ywDvtnaJMg5H5T6f4/X2xJJ&#10;wx0tgTDGvRwt9bhptl7Yz26akJ9thMJU5I+VRIsslJT1FTFEVMsRUyvAF41ckG3HNEkq6xlfi63c&#10;1jgllU1Kjh6/n1rzbx3PXb/3tuHcuVqVc5SqqJXnEcsax+PLTrSQmPXMIk+1Fx6hw5/pyoZqMyAU&#10;Hr0VSlHsGkd9EzkEYrSnEcRWtflw6S8MHhasvqZmqaiogcJanMLyFY1RrnVGBHw9hq54491WIZIk&#10;qfs/2erPdK6QskdBSnH0pnh59ZmEXjfXdvNC0bPHzoEguyKOOdSjn/D3oM6EhGp1usbgCSOpPDPD&#10;ofPjV2zVdb9m0DyzLFg87UU+PzkVQkjIiVNRj6aDIxRrPEpkpArlifrrHK25o6vO8Yd+FfL7OnrZ&#10;zt7MIz+nLx+Wnh/x49XtQ1MWUp4auimMkFR46mGQP5LwSqJI7WdhYo1735B9pZlLP4daaP51/wCK&#10;6NlREGtV+Lz9af8AF9OLK6zrY2GhVH+DAqbn+osDx/j73FERqq9ett3xuow3r0X/AOSfVeK7H2Dm&#10;o5aKKbMYvH5Ctw1WgEValZHi8xKkST2LGGSaTUU+np/x4u0/0ya9FdRApw8/9Xl02tpFd+GkmHjD&#10;ENx9PL8vXqhqOM0ksyyqoeOacyePnXKGHnJPGli3pA5vYn2ZNH4Tsla1AP7a9Exd7qGjP2hiB8qf&#10;5+ochl84lWRowdE6NFI4eOSAmeFm0lSdLxWK8ckG/FjWNdL6q9bkUG1MGqj+R/2P9nq4H4P9uruD&#10;ZtTsTL1qtldp1LihWQyGWfAmnpBTEvLLI05oP0Ej8EcD2juQRcIfJ6/lT/PX5U6W2Mvi2ro3a8IH&#10;n8da+XlSnqa18qdHrknt4hI6mQylGVDcKHb03JCi5QA/7H/Ylpl0sV4j16VxVZCzYPp1OVdI+t+S&#10;Af62sb/7z7r1RjU9d+/dV697917rmn6v9Yf8a/4n37r3TZlacVdNURnV6YprKD+vyQtAy8KTdkkK&#10;j+hIPNre/GpRgDRj59O2riK8gkZaoAajh6f5uqKPlT1vNsXt3OhjVQ0G4ZJtxUU8ULmKF8rkMl9z&#10;64opDItPU3KRhVsIwvF7hTbwXFx4KIO1K6m+3hj8j59FV4bfbXn1PqMxqgpT7fX1HR1/il8Z9rps&#10;SLdvY23KLK7izlYZsfFl6KnrY6XBVWOopceJaWvodUNTMWkkeMWsHUEmwPvV7dFHSGE001qfWtP8&#10;HT9jbKImlmGoSUoPSlf21qPIcOmj5udcda7P6rxFRhdpYDE1s25KWmZ8bh8dQMYnwe4apvI1JSxG&#10;W8lEmkMTp5t9TfUMjkEyHVw/LrVzHJblJrNaAVqPXhTPyz5efVVkMcFwkKkCSOGQiyqpZ4YzcAKL&#10;WBA/P09vgB+ApTpms0gEsq6dXAdCL1HQUmQ7Q2Ri62CKpp67c+CpKinqIYJ4ZKaoytJHMJEnilVh&#10;pP04+vukokiikeOSlB6cetBNc1shPa8gU/n5/l6dXA9mfGvY+69l11FgsFisZmv4XFJRS0dBRUJa&#10;ZYHFNHqocbqmeokiCgMy6b8fn2iSS4PhuJjQk1x0aT21mIbiJLYK4Yrq8zppn+fVOf8Acvcbb7pe&#10;vKvGVyZabLUeGjp5YJmp5qls0mNCeWXwFB6HdyqNZV5459m7S640q1SAeg6sBetoo0Mx+Ljw+WPX&#10;16va6l67wnWuy8Nt/DxQRyRUWOlyE8FO1P8Ad5EilosjUOjFhaWeisPU3Avfke0jSeJrjK0wT+zo&#10;9MRitLe0HxCSmr11K68PlWvE/l1UN8uHU9/b7RS1zVYuRtLaQWGJorgix+nu9tIJ7ONgunuYevCm&#10;ei+7hLblcsX4xwHh/Fbxt/lp+XRXlaohknURqqSyKpkAe931W/Q6X4U/8a9+A8IMaaq9WZImUNKt&#10;SvD8/wDiuthzo+dp+nOr3sqX6t2hITaT6yYCgk0G8nOnV7RmfSx7PP1/2OjeKGMQxuvA+XpToVrR&#10;Cnid2RVFPC9ipbSAWUkXLXuXH0t9P9tsOJiNS8P8v5fLrdCHVEGG/wAn/F9U/wDz8Eid07XBCEnq&#10;fDqFQrYAbo3it7qoJBWx+n5/w9q1QMopjovu10SqhfUc+VKdEYpVDVU9LKHBekUoyi+lmcQqzEsu&#10;lY3nVz/XRbi9xsJpIevDpFdACHSRXUf2U/4vo7XyO2aKToL421tJAKahpMLixKhV0jORzGAhyEt3&#10;VSpMk0c0g4F9JH+IoCskN7E2C7Ifs06v21r+XT10GWPZpkNBEsop66xH+ylPnWvl0SZpGSLWW8gQ&#10;QurjhbJTpIgBPNyF5HFtQ/2O2kMyzto0kBRxr6/IdMWzaSkZSoqTx9af4OrLP5feaLy7xwZqGCGm&#10;xOUhh0SMqzuy0lVUExgqpdxADe31HPHus5DrYUSjDXU+vw9KttB8TdFeTtbRQenx16s+RmJKOrgg&#10;hnUra7SPHrZfodCmUC/F9PtCp/WuMYFP8vS5W0IwphT+2v8Am6Lj8r90y7W6Y3fJRikaryOPmwsS&#10;1cLTJ48rHPT1GgLLHZxDGzc3vb8fX27AvjS6q00H9ta/s4dVvW8Lb5pyK6l0U/03nX5U4fz6ogji&#10;kppJ3ccyTPJb62L2uA/N1B+g/HtcI6SmWv5dIHGsR21eEaCv2V8vz9ejM/Efb75zvLalQacSw4j7&#10;vIvqNwsiqi00x4+sVRpP+vYe6sgAuCW+On5Ur+3j1WyGrcLaCv8AZqxr61A8vLh8+rxmo46ikFNN&#10;pMJpoHmiYAxlI1bytYpIrFggFrfRiPaZHVVCUqR5/b0ag+JK85+EmlPs+f5+nVHnyX6rPWPaeVnj&#10;hlXbmfqshlcbGPDI5Fbkq6pmpk8VNS+iJ3uNWrQtgAPqXIwWDyl8rSg9a18/Lh6dFF2DBcJT4Ja/&#10;LTpp+2tflSnz6Mj/AC+tnGai7H3VXQQyRyZOLC0NWQrOadY8bla9UZgfEWFZArKP+OV7+qw3uPh3&#10;ENqjLRDq1L6/DTP7fLpds8zWlxczoKuqgKeHEGv+AdEj7whhpu3Ow1REj1703Y5VFUa2fc2YYzEq&#10;B/nFYcW4A+vPtxHjSGKGKPTGvAVrxp8vl0li1lrgyPqkL1J4ca9Bi90ibWSSytpFv6IxPP8AsR7b&#10;mk/TOOm0P6x+zqyX4E0vnoe1NWm01HhIDqNkCzJkDIHcaiNSRkD0m/um4Ht2l/TxP56Olm0Go3WP&#10;+KWD/BOP8vRAN2YObAbn3JiKrStRRbi3BBLy2ovT5mupZLqwXSEnp3UfW9vaxmoFanH/AGOkEA8O&#10;MQcfBrHX10kmtPKurhnhx6TrDRYghuQf6c8gD8/W/ugPiEHhTp2lWVvTqwP+X5ldO9967dcaUy+2&#10;Iq+UhQXR6DK08ECrIWUxgrk3YkA3KgW5v7ZmT9e3n1U0K4p66tP+Cn8+lFuQkd5ERXxmjNf4dGv9&#10;tdfypTz8rMN65SLFbU3RlKp3SnpMJn6mQtbUghx1RpDnkAMkZN/6fj2jeAGIQh+Mgav+Tj0Zxz+B&#10;cx3miulQKcODK3H/AGtOHn1rlzzCoraqVTeOKsrYoz+XQVk8ge39gN5Ppz/r+zh38R/EpTtA/Z0H&#10;bZPD8VK1yP5KF/59r+fXBD56yKP9BbzPe9haKGSUqGsbO5jAAsb3/wAOaFqMq049PSv4cTyUrSmO&#10;rsvhFhYMZ0pQ1kNRUytm9w5bK1CTya/HULLQ4dtI8UYUSx4pHP1/Vp/s3KSWWsjx6eHS6Bf0I5q/&#10;H5elP+L9OiX/AMwMaO7ttC5OrqjDfU/T/f2b2/4r78raq46buPwfn/k6JJTkGZ1K3/yL63+l2W59&#10;vKodJEPnT/L0jZC9KNTo5nwVydHRdwZaneYRS1+1shS0S6Gdqmb+O7ZdkQDgPGFHp+rAk/j3Y/px&#10;KgFQK9K9uAjugryfEjZ+eOrSu5PMvTXaxnsZf9G+9mawIFmwmQ0C9tJOlebXt/troVYl8jz/AMvT&#10;qKUhZG4hm/metd2LV9m3p+taW+v+ppoFt/sdf+8e1j/CnSRuPUiMkuoIto+3T63vbzm/+H6vfk+F&#10;/s6YlzpT1PWwt0l/zJbq3+n+irZJI/r/AL9zHce06/E32/5+jiHEMaen+x0rt34Gl3TtqtwtZEkl&#10;Nk8YaKWJlVi61NPU0/pLFQoj8nkY/hEJ93WgNCeJ6sWVKuyagFIp9vn58Oterfm063ZO+MptSeIx&#10;VOOzdRjzG4Yh4HzFbFFJOzKF0zUyRyRWLft2N/VxZkYSwqrYNa/lTojtAUS48Y5BqPmDXH5fzr5d&#10;WLdF7a/g3w57DqVHnl3Djews3RKwvIGGyI8baF76h5KnHhwbf2rAcXNbiUa0RVyvHozUulpKY173&#10;Wv2af+L6qydZBWx2eUx+aV1EjhtX+UTxEj0qV1GG5Bv/ALxzZnNEBXpBaO81hFcSP3szCnpQjz86&#10;19B+fUmaxFIRxevmuP6Wp5fdJ1okRrxdem4eNz/zRb/J1er8Ov8AsnzZf/Bsv/7t6v3u+/5KE/8A&#10;zTT/AC9Gdr/uFD/zWuf+0qfozp/Sv+x/3v2n6d64+/de697917r3v3Xuve/de68fp/yEv/E+/L8Z&#10;/wBIf8nVX4D/AEw6/9PfsP0H+t/xT3tuC9Mny64+69a697917rmv5H+qH1/pwffuvdBZ3gv/ABh3&#10;tfn6dcbz/wDdDWH/AIj3tfiH29aPwt9nWuxe1N/j/EEYf04p4gQf9fV7MV+EdIm4nrmlRBTvDIIZ&#10;qiogn8SqELQfupKuqVA6F7X4Fx9D/X3bxBEdRj1fy/yHpmS1NyVCjI/paaflQ1/lT8+rj8v1/t3d&#10;XxIx9XLj5abJP0zjNwRmhhhgmavg2bBVIU9EkjAu5vc3N/ZYpl8eS4Cahior9vn0bXMbtYR2NxoU&#10;k1VhkinGvDjjz6rt+N3XbdidpYenyNJWSYbF5iDNVypHGkaNjqmNaZZmkjlUeSerjVxYXB1f2bFV&#10;cxyJbSTEaWkGB6U458+PoOi6xKXe6+FXsjTJ9acMdXu01FHPjYKYOY44tNMlo40KJSf5MIlWNIRo&#10;WSFtP+HP59l/hs8URZu7Nf8AVXo3inVvEkEfZUgZrw+dOkL2zupNhbE3HuIvSFMLh6yVYK2dadai&#10;d6aT7SmSokDJGaqoRUuQdN72a1ve0DRMo+Kv8v8AD14TqGe5KUMSsKeur5+VKehr8ute7K5GbI5C&#10;qzzTpNNkKtp55kYSRstS8spkTQzoNRJJsx+vs1JCIhBrX/Y6IbY6hMxFO6v7f+K6hTxU8rRSRFlN&#10;llfS3Bck8Hixtb/efbTPqpjp2OUkSK0XpQ1+35dcqlvuWQtGupPWhX0nyQqXi1EclQRe3H09+U8R&#10;69N24EE+p+9WBoOFPn516uG+EXY1XuXrSo21W1FM9dsjOR4akEcBjqJtvfbUMWHed5J3MrIXnUED&#10;6Rf7VwnnTTpjrmSufSn+Hj0u2vU7XNuzVZO6vqM4p5Up6+fR1GlMkgaw4xc7mwI5DIdJ4A/tfX3W&#10;JtP6NK6Tx+35dLUPiWyTUoWJFPSn+r0619+5UVe4+131XJ7G3sxH5AO48nx9fxb2ujFHRf4v9X+X&#10;okZ9ErCla9BbhdbZ2MDhTV49Sf6a66BBYcX4a/vak/ViP0jf/J01uIDbfcwn/RFZa+nY5r8+FKY6&#10;2TcMZIsdDKvqP2VGxVg4A10NM/BVJP8AV2/H09ktvCY4cy8Xb5ef29DG8dPqZ9RoS7N+12FPLhp/&#10;n5UzyyMq0FFLXyyJEYYXq5HPMXjp4pK2WKTy+EKrQUr+rm1vpzy+SRFIAdTGmP8AVXovR1klXuog&#10;8/t61++5d2T7u7T3rn/NFLTPm66Cjkij0+WhpzI9NIz6iAWW4C/2Rzc39r45CtpG5XIHDopYVvZ1&#10;DVU0z+3p6+PeDn3N27sWKgI80W4sVV+PQXDfZVVNkX1tqUKrU1PKhYg21Xsfp7rLNW1Z9PxdJ9Ur&#10;3sEKGiqQT8/T7PPq/WmjAoadFcOrxQ6Q58epmpjMLn1FGZltbm173/HtMndEhp5HoQyyF7qWZjXU&#10;FAHpSvn51r6DonHzf3cu1OqFwNHOn8U3TmKKjgjNbHBKmPpjVT5OsWKWzTQ05p44XCkW+5BJ9IDb&#10;hj8WTXWmg/tr/g4dJruVPC+mIAMvn6U+Xnx9R1TdjaGpyWW2pRUwmmyWRzGLoJ6WKGSZ3avSmo/E&#10;PHcOtXPpVG/2tjb02KtRR5X+z+VeieUa4DbDjHwP8Va+XlSnz6NT8r+m06qqOvqnbeMkGHrttYPG&#10;5SYwuJG3NTQVy1CMj8RvXU8sekaj/mW5NvekbxZFSlM9KRbmJbEmWi0cnHCmmg4+ef2dAv1Ju+r2&#10;P2Xs/dVJUSJSYrJY6oq0sTBV0U1ZQUWQppI10s9PM8oUNfhkLW9NvalQrO8LDh59JkmKXVvdFdKV&#10;YEetKUNf9jrYOwNVBlsZT5WCoSSnq46Wth8R1weB6KA05h59IngdWPJsSR/j7K3NJZE9OjssC7zr&#10;8D8B9n/F9JftXdEGz9ibr3BLLBEuE2xk61FnqFpfLXLSyfwuFJGSQBpa9kF7G39D7vCniSKtadJ7&#10;mcQRfVaa6CBThXV8/lT06126zMVuWymazlQ0eRyOUr8lNLJYPIZq+pkq6iribzDUYoZ9Wi3q0WuL&#10;8LcBmSvwgdF88Qku1Hi6VZNXD+XH+f8ALqynpH4w7d318dpMhl4MrTbg3ZkX3Xj6uRYad6ZosdHB&#10;ikdWpq2R6ZFkkkIDReXygf2LlFLceHc20gXUq1qPXh9v+DpTBEZ7GdWTRIxpXjwrny49V5b62zkN&#10;i7my2AzkE0NXQVM9PHUGmqIop6aCaWmhqQssUaKJGp2YspIN7H6Al9wPGe4B7Xpj0p8/OtfQcOks&#10;Ikii8CTJXz4V/LP+HpjfxpHHUqpdZaWannhlRTBNIYjIoX1Esw0qyvYaf6G/twt4kboBRvXq0CaJ&#10;1YN/qx0ZL45ZGv3Pt/evSs9J/FaDemBr6jGPVpUTLiNw0OOphBUxVMNZTDHQu8Y1MUl1uEUafqzR&#10;tpXa2kV8RV1Y41pT9lD68erWjATX1gq6nmUFBwpp1avtrqHpw8+jp/D/AOO8e2Kaq3vu3GTw7kXK&#10;ZaDbsOQpgGxeHgq6cR1EcdZQIUqayqjmYkM9lKm/9b3V1BOUESDUta9a220uYI3muRpmZu0cdNK1&#10;z51qPIcPPo7udx1PU4XK09QBLpxtXAHdYy2mlpJfEWVURCf3zfgX9lt0A0FaUo6/5ej2w1ve2wL9&#10;7uqk/a6nh8qfz61wa4J/HstVJDTwu1VlVYQU8UGoQZSVE1tEq6yBGbX+mo/7E1uyDOKCn6a/4D0F&#10;rEa9uhz/AGiq32diinz4fLqCSGYVJSNpPuo6MCRSy8ySTCQ6WRzpNuAR/r+2kYIwYrXpSToj8Djq&#10;Vlr/AKamafl1sK9KJBL1D1a/hSJq7Yu0C6o05QCp27QTvZXmYEq3HNwSb/i3tmSmt3Ay3+To6hZ1&#10;jtVDdiIFI/ioMfZ5+vHj0TP5p/HybPz4fsHadHVVWa+9xVHm6GCKjAr4zUZWpSutHRh/uh5CssrB&#10;yVVOBbn0U6Ra/FbjSny416QX1jLOweyh01+Ijy4U/wAvRveh+r6LrLrLC7YpZqrzy0cdbkppJImm&#10;bIZChpGqXEiQxlQpRV0m9in159tl0Ykq2r/J0qiYRwpFpo68T69DXHH4wV1u49NtZBYaUROWsNRO&#10;i/8Arn3TPmcdazUknrhP/un/AKiI/wDem9+f+yl+zp1PPqJUf58/9q2T/oZvb0H9hH/q9Orn4T1r&#10;090f8zi7Y/8AElb3/wDejyHtVF+LomH9pJ+XQboyglSupmsF5sFGoK7E2PID3t+be7MuqmeqSirR&#10;jq3L4BVyxdT7ioxUxrIew8rVMhdFaKnfbe0gkkqswKI8pZQfodB9ppfCTSJJdJNaY48K9GsEcngS&#10;yQjWVpUcONft/wAHR3svK7UOTshS1FXwygsDyKN313H9kgj6/wBfaO67YD5gutD+3pZtjl72xLLp&#10;fxlqPTuHWt3kUAyeR40lqjNs3N+Tl6vj6D6W/wB59nFyfDn9aov8q9BbbcbdYf8ANFf8HTdELIv/&#10;AGtY/wDoVvadm1eXT8nxxfb/AJutiDo9tPS3VLWvbrvZnH9f9+5jP9f2mmahXHRwi6kXPQlTVBSN&#10;CPSZNVh6jYxKagm6uh/RCw/2P+wLYNVdvSn8+vEFXRQKg/yp1UD88d9zZ/fmN2HHNT/wrbmJpaqo&#10;FOsqVH8UrKqtNRHPLJPMHK00UekgArrN739rY/041fjq/lT/AIvpDeSa54gozGD5+tP83REIIYoI&#10;IqdTqSKNVBbl3ZY4kDu9/wAeMkC39r3Wv6iyelf59NaizsxWlepFO8bVschtqVAn40+l1N/pY6gp&#10;H+F/b8LhZJJWWoIGPsr03Mx8NkA7j5+nSq2JuGt2t2PtLP0MqxnE7gx9fUmx0tR01V9zVQsFYAR1&#10;FKjwG97GQNY20lIgLXMzV7WpQelK/wCH8utQzGFY2KVKfPjX/BSn8+tiLaeWx+4Nv4vP4uparo85&#10;jaDJwSgARmKuoaSWnEaC+gCmmQEX+q+9NmR0/h/1f5OjlX1qstKahw+zqpP+YGzJ3ZtT0kj/AER4&#10;QE3sLjdO81/ob2039uRR11Z6TXJro/P/ACdEZh9NRY8kwAn8fVgP+J9vhdKtny6RH4k/Poynw5Fu&#10;/dm/41G5z/t8SvtOf9xrz/a/8/dKoP8Akp7f/pZ/+rLdXlH/ADzf8Fh/9zfaaz4r/pG/ydGg/wBx&#10;4v8AnoT/AKtJ1Rr8tv8Amf2+h/Wqxw/9ZNF7MLT/AJJ9v/p3/wCfeii5/wBz7j/mjbf9osPRaVbT&#10;re17u8Vr/wCoDPqv/jptb3t1qK14dMt8Sfn1cH/L4OvpndZIWydt54kM1r6NqbPfjg8ny2/2HtI3&#10;dX5dGEZ0xuwFTXh1h+fO/v4F19j9oQxO9Tul5i3j16/4bjlqIqqLUjLoWqMw9Rv+j6H25bQrJ4s5&#10;kp4VMU+KtfOuKU+fH5dM3kxjNmnh6hIWqK8NOmnka11fLh1UztPb2Qz+YwuCxlO9TUZTK4rHUkaa&#10;9TTVCY+GQyhXtJw7kX+hJ9uBqxzS09P8vSOSFHmSBvhY/s/z1/Lqyj5FfFelh2FgdwbAgqGye19u&#10;UNFX4wJ9x95TU8FVXS1KRUsKSGqV73jKyNIsllOpQsiOB2hBcnUHP2Up+2ta/Lh0unsg8cccKhRH&#10;Wp9a0pj5UP7eqz44fRKmR0w1MX3GiCEuFJiLKOSiqS0iFeLgMCQWXSzK1Gup4dFrOiuiIdRFa+VK&#10;9M/3H8P81XOR5JGNPEzQvPKtN445pWhZXQxMZdF2P00A/njzDwyj8e4D9vSqRROFt9WksGOr+GlP&#10;LHH7Rw6u7+Fe+6/d3VVFSZdXNdt2skwbTsCWqY6PE4aqidmLNdhDkF4/s/1N+GruPwbuWOtcKa/b&#10;X/N0ssrjx7OFdJGgkVrg8M0pj9p6OGGEqS6bt4pGW7cE6Qp4+v4PttW016UFtIOOPSD7MzsO2Nj7&#10;r3BKFk/hG3stkRG5WNGkpcRkKlIfI5bSakQGIHS1i4Nj9C1MPHMUAxVga8eHy+fTfi+EJJvRSKfb&#10;8/l1rp1hFXkszHNMgZfupcZoVoxNXOy1SKwTya1+2n1n/UkFefr7NHmMlwQUp2gfs6IIWMEJ/FVi&#10;fSlf29KCt2puTA7d2ZuLI0XjxG9Z5IqKeWkqIv26RlTIVJkqI41InFRF41W97Hn3VJdTzJp+Gn51&#10;r05dBwlrKODasfZT/P0u+gN/v112xg82JoVxUOTkoMh51L68Rkp4KKXUbgIHkMb3IbT4rf2rissL&#10;3cbrGO9f9X+Tq0c6RywM7aEFa/Ph/g/Pj1ftjpqbMUNHX086zxzLBVFlYOod4Y39NlFlaNkseePa&#10;OkiKscqUcftP29HpdBV421I3+r/L/Lp7vcfi1za3+sLj/Ye69MnOeuvfuvde9+691yU6Tf68e/de&#10;6wyIznUsskZ1avQQASAQA4IIYAm9vfuvH4WUcT5+nQVb+6W2P2VkNuZTdVJUVlZtbKLlcU4kh0+T&#10;7h6mSlq0kp5BU0Ukjn9s2ANjzb3syTrHJHBNo1cTSvD9nqeqSRQTm1aeHW0WqmeOqnH9g6EaKigx&#10;9PFBTqAgmg/sRoT46dKaPV4kjQ6IolA4+gt7aWAsq6pKuOJpx/n0qMms4WiDgPTojn8wKBT1Ltxz&#10;YySb9oaFmI/B2vutlktf+zY+n/H6+1aLpHHpDuDSCAlHp1UCj+IqbAlI4IwbW/RTR3P5+tvp+Pai&#10;Lz6SQmRoIy71/L7OhI6bOruXqj8Cr31tASi/1SfO0cZS/wDh9f8AH3W4zE6eo6tA2uaJ6U8ORW+2&#10;lcfL+fWw8lMulVR2RYVenChYnDCNmSJyJI3s8LrqUj6XI5/CBDRDHTh59GkhLFnr8Ts37aY6DLKd&#10;JbEy2/Mb2JJQzU248clo5aNqeCCadZZ51rKiIUxMlUDUyjVccvf6j3aAtF4lTq1fy4/5+mtKeLFI&#10;Fppr+dadCCYUgkhjUyMqUNBEodywAjqI41IB4DEC7Wtc+3YzWUj1Rv8AJ0tehEbUyZU/5+6o1+Wi&#10;Ad/77b8iqoD/ALD+E0Jt/vHt6wTRt8Ga1d/8nRVdsGvpgFpSG2/7RYei3LVlJkRlLK9bRlhZbBA8&#10;iOxJtbSJL/Tm349vO+gfDXpLKCYzQ062GemfX0x1pFDH6l662lTxkWbXp2/jkv8AteUrfR9Gt7Kb&#10;iTBYJwPRzbFEit0lcgH0BPp8/wDL0uMrU/w2gkqqicU0MFEisz6DFDIiSsaiq1ssa00MYbUdXF/b&#10;1uhZUc4r1ZLqBZmU18NeLEUpXhj50znFPn1Rn8nexafsbtXI5ainpp6PC0K7Uxk9KYpUnx+OymWm&#10;FQs0U7mSPzVjFbql7mxPsxNVC0FeiVpDPeXEg/sBTS38XGuPKmPM8egVwGFq87uHb2IgpxLWZzKU&#10;eFRCSpMdZWUkSsrryplJv+k20/4+61JVqinTVyS8ltAq11E59Kaf9XHq3L5SdfwzfGnE0FFNkmn2&#10;DR7ZrqGKGS8QXEYOWkkmkRoR5Egoqx2Pq4HBPPBXI7rcwRouGJqfSlP8/RtNGFtlBNfDH7a/8V1T&#10;aLmmMMnkjmChapHHKVSQ+CdUHA0qVAH9dP8AjwayaVj8MDJ8/s6QQyqSsnh8Pn0aP4hb+qtkdrYK&#10;mj+xiotzU8m262SuinqNf3tZilpFgWKrpFilasiQam121cWsQzfCHWBUx+XrX5+VKeh61F3X8a69&#10;CSAknjTTSg8q1qfMU6u/ineIxhNTgUhABJfm0cisGN2s5RbAk28n+HKGL9d2cjQW4/L/AAV4/wAu&#10;jZ1pbkj4q/4PPquz5/b5jpcTtrZP3EUU2TqJMpW/vKPDBBR5qio4njPJarqpXINxpMNudVw5aApN&#10;dJxUaaH1+L/B0i3fO32tup7nJJP8OmlPtrX5Up516qwm8qU8bfuGSWzmKRGSQGVTPpTV6ZUjUkar&#10;i9hwL+17nTG7DLDy9ek8CAyq5k/CB9lPz8+rDf5f+22rtz7q3NMSExeChoY42icFausyFDWxa5TZ&#10;VmNLTm6gNpD3J/qllct9MvBnJ/KlP28et2VVvru6p2xKAP6Wqua+VKfOterYUhMtPGPLJE0P6vGw&#10;/cNP5Iij3U+lv1W/x/P19p9Hhu41V4dGUJrH9pJ/wf5uif8AzI66q987AqaqipxU1+13XNwsiWrp&#10;aHVVfxGkp5EUsiR0lQZibNqNOEsNepHbepuoEr2Gtf5dJdyjrZTTj40pQfbX/N6dQfg/tr+D9OGa&#10;SeKeLN7sz9fCICwBpIqDDYXTIx5LvU4R3vYcMOPyaXVRdypWqAinVrDO3wyFaMwNeqse6wX7i7KL&#10;nUIex930UYtbTGm4K+JTe/NjEWt/tVvxy+OA6SK2l5RTiR/l6DN3Zp5YbgKjSxkkXvpATVbixPk/&#10;3j3WRdUbZ9Omx2yg+oPVmX8v6JZE7Rpg2kVNHhleQHTNGEGTg1QMdQR/Xe5Btx7veR612uPVTtkP&#10;7Cn+fp7a5tA3STTWkkRp9izt/kp/PopXyewtLtruzeuKonrqiP8AiE2Sd6+USytVZyonzlYFlWNA&#10;0cdVknUcf2b8XsNq/i20MlKZYfsp1R4/BubqKtasHr/p1VqflWlfPjQdAEpL+kjSQNRH1sR9P6e9&#10;q2muOt9G5+F+4pMD3LioooKWZ9yUFVt6repiaQrQySwV8phAkQRzeTHoATf/AFvqCxeORbmcfhYC&#10;nrq+fyp0/ajxbqKCtNSua/6RGfh86U+Va54dWs92IV6e7OjhkCAbE3VL5HBIWZ9t18UbAluFDKth&#10;+LfXniiKRLEhNdWelZIa3kkONJA/4wrf8/U617p0WnaR/wC1JUKGU+mxkQuWAu11DXAP9r/C3tep&#10;yU9KdFMQHc4PE9YYZRDW0cgLCUy0/hsmtf8AKJxTyFuQLxpJcf196P8AaR/n/k69ONUEi+tOtgf4&#10;27cottdM7DpaJ65krsJj85UCukErJWZsQ5OqjiYIn7cck+kf61+L29oJP9yJftHRjbn/ABW3WnCv&#10;+TquT+YNH/xm7bHP/NKMN+P+zs3r/j7vH59M3H4Pz/ydEZjJFYkYveWnWK/9A0kak2/Nr+1UX4uk&#10;7HRG7+nSq2Ju7J9e78wO4cLNDHkMXl4MjF9wsjU7RU9ZC09JNHHLF5hW+FY09Q/cZRY39uggsqEf&#10;F0nlWSSOC4jbSVav+D7Orudz7qpd6fGzsDc9A0Yp8z1hu2rWCElhSyVG1556imZWmlZJKeqZ0YGx&#10;DAi3HKK4pFKFA8+j4slyvjr2gqBTjw864/wdUK0If7JTMNJlqibar6FaCKx+guGEf+Ht0tqC48ui&#10;iZ9LUAr1KUgutha7QN/1vFv8f0/X34GgYevScvrePFKHrYV6SN+mOq1/1XVWyVv/AE/37mN5/wAf&#10;bemhJr59HsfwDoSpxaCje5IIip2iv6HRiWckW/UQuj/gjsPzcJrhyjJQVrX/ACdOrHrrnAHVZPzu&#10;6g8U+3ezNvRVclbLk6PHZ1WlU0iLUfxaSgrBGsYP7dRUrEQSQY44xcWNzCxYSE+JinDz6KN3RtMJ&#10;hWmTX+X+z0crrXadPj+j9sYGuoEozPsSjjyGPU6o6eer2zE2UgB0qJPNUSuS1l5/HHsvdzDPdSsN&#10;Q1KKcONft6OtsAdLONl+I6P96IFfy9OqE6+0eVqIFHphq8h4+f0xplayNYxx+Prf2ZTR1kWMH4VB&#10;/b/mp0GtuPiWEE4wko1hf4dWaV8/toPs6hli3h/2nJzp/tqaQ3/5O9sXIokQ/pr1aHjc/wDNFv8A&#10;J1e18Ov+yfNl/wDBsv8A+7er96vv+ShP/wA00/y9Gdr/ALhQ/wDNa5/7Sp+jOn9K/wCx/wB79p+n&#10;euPv3Xuve/de697917r3v3XuvfXj/kL/AGxAt/sdXvymj/7U/wCTqrcB/ph1/9TfsP0H+t/xT3tu&#10;C9Mny64+69a697917rmn6v8AWH/Gv+J9+690Fvd5v092yP6dc7y/90Fb72vxD7etH4W+zrXXN/tW&#10;/p98lx/X9mD8/i3sxX4R0ibiessFRWicwwUyVCrUQuAaaaUnVKkRDPDG4jAEt7t/S3+ts6/wx1Xz&#10;zw6bkS2KmSdjrX4QDSteOfljy6v263oq7JdE7DxqwU4kreptt4zxkOFJqts0tDKrqVeTQoGq4U8C&#10;x/r7Qyv3pFDJTUcmnD0888T+zo0tEtzbNM8BBAwpatePnpFKfz/LpD/GXpWTqDA7gGfNLU7m3Dnc&#10;llqhoZEl8OGZkhxlKvkZJYVJjkcnTySOPTc3mllLQxuapGDQ+uqn7KUHr0nt44YpZ7iIUeQUI9OP&#10;n+foOjS6nvEy3CAKWJVkBe8r6I9QOtxYDi2om/HtOxqzv5Hy6ft1EcCQE1IJz61+Xy+3oiHz833H&#10;iOvKHYsAqBld5VFROWigjljFHioauKJpWlV0i/yydHAKnVoI/wAQosws4m1GjLSn51/zdIr52gaG&#10;EZWatTw06dPl511eo4fPqoFA0GP8Mr6YERI4o2MIK60SXgRpTp+3q08KLgE/4e/MHVypzXh02QEC&#10;hfgXifWv/FdShTVVN4xPTNTrOsU8TSsdDwOQrSROFbyJGilr8A/Tj6+1BiXSDr7vMU4fz6ZkuyxA&#10;+n0qOBrx/l5fnx67RtaI6k+KQFg1hYkJGwZSGJPEhH49s/C32Hqw7ij+lejP/E3sObZ3aWBxklQk&#10;WO3LkKLGVUZQkvNNXU1Pjjq1qgKT1Ojn6+S/Gmx86+M0b1por+df8HDp6yk+lv8AxSNSSKQRwp8/&#10;OvH5dXdo1zK12YfYToFaQNoLJTvwojUJww4u1/8AD2kPZKzfxEfy6M3YJrVR2VJH59a+Pcrau4+2&#10;Bf8AT2PvVbf107jyQv8A7f2YxtVkenwj/D0TvFqkLaug5xcq0uQFTJCZVSpoSw8giCLHVxzPJcqS&#10;Soi+lub/AF92ApceP/RIp9tPP8umrtWkjSKlFzU+lVZeH+2rx8vn1dFg/mD1DT4enhqM9P8AfpRQ&#10;K9L9hIxV4qKCJolm+4hjazRcFrXv+LG5e9jcuI47YBsmpJ08SKevz6O5t022SQzySmtDVQK0qzNx&#10;/wBtTgOFeiwd4/Mmk3RhMxtnZ0M9PSZXGmjlzVYKSSWJqiOenlipaKmys8qFI3YMzuhYMLDg+10O&#10;1zWpSa5kXPBRmvrny8vL/B0Xz7zBdo0G32TAj4mJp9mNOfPz6rsgd5YJltLLU1NdM+kQyIX+4Aj8&#10;gU3YRJEATYva3+PusxLmRdOlD+dOmItcISSUYHE/6vz6sb+CvUuSly8nY9dTKmEhhahw+QtKPPU2&#10;x1RPJCsqQtfSphJF7a73/HtmZVECQhqnpTt9TNPcGP8ATIXSfXjX/J1aqpWIzxqga0w5df2omWCw&#10;Ia5AEcMdrWFz+Rf2ymEVAOHRiFLzElvi6po+a3YB3Z2dHteKennj2dCmOZBDCQlZWVVXWZMLPLHI&#10;QHi+3R1AB1JyfwFFqpXxa+dP8vRXuMRmuYNMlPCr5Vrqp88U0/Pj0H3xL2em7+9NtrUJrx+DE255&#10;7tIjRVmJqaSGgZpY7KIqWpq0ZEKgEi1x9Q43ZXzr1RU/XjkHAcR69Wf/ACq2DSb46d3NGEkav25T&#10;Rbhpnjkk80EuJ+5ri8ch1u8kdNJIga19LHj8e2Y28O4jqMEnPp0p3GNp7G4RDpc6SPOlK1Az59UZ&#10;k/aTGp8ttE7RQ+HSYoxLJ56dAkrwl4o3CyAf6rV9Paky+HcOxWsZ8/29FUo+ptVjXslUU9ftPl1d&#10;R8Mew5d49XQ416hZ5drTNhvHI0ZqPtKTG46SmeQq7Eool0KT9dJ/1ginTTOpBqJP5U/w8ejSwcva&#10;iFh+pFSp9dXy8qUPrX8ukr89d3z4zqejw9PULSybnztHQVMYVHaejix+UnUqXRrLFXLExA/VYC49&#10;2gYpJK4Wvh0/Otf2cOtbpBrt4IfEoZWrWnDTTyrmur5U6qSweCm3JncBt6iHmkrs1jKWCMBI5glZ&#10;UJSyNC8IjJ8sUioRz9AePp7fl7l8ZTlvL0/Pz49F09XLkkroaMV41Ga+lOHz62Ktn7Yo8DtnA4eG&#10;MRUeM29jsasRVWURUlNSQADyawjH7a5P5Lf4coV4tqXNBToTT6fECoKKFH516JV84enF3BtpuwMT&#10;C75DA0kTZJKdYo4Z8DTPlqis1RwU+p5kbJIbm/EP+JIejr3VOOi/cP07OS5jTVIhA08NWr5+VKeh&#10;rXy6qQZnVHopViWtXVSpErMpFVSwNCkbKVIVmIazC+ogiwt7Ux/iA49I0YAJKeFK/n6dWSfAHYfn&#10;qdy70q4j4o6aLbtEssQKTPKcFX5iSaKWF7ABoo00t/ZYk86RS4laMwxxyZetR9lKef29O7aNVzcX&#10;dNMiqAh48a19PQdWh0caiqqCpjA/djYRRLEL+QpdtIUM2mEH6fQ2/FyiGjxJAqUOK549LY/HKCOe&#10;TUysTWlK1+Xyp+fUTKBRjsrpBGuhybklr8mltb6D+nutx/uO3+nX/L0rsezcLDzrKv8Ax4da21d/&#10;xdMp/wBRec/929V7NLn+3/5tp/g6Cm2mu3WIpwhX/B03j/NIP65eH/oVx/xPtpVqGNeHStl1PHnz&#10;62Gui019QdTiwOjrrZbBibaT/drGC9vzwPbLd1fl0cKNKqOhMnpaaukCyqkrQhmRWIIFiq/kEf2v&#10;bI0OSHStOrs88YHhSUB444/6s9TIkiQMsWnSjmM6OFDIFuAtzawYA8/j3uiD4FoOmm9dND/h6ye/&#10;dV6wT/7p/wCoiP8A3pven/spfs6cTz6iVH+fP/atk/6Gb29B/YR/6vTq5+E9a9PdH/M4u2P/ABJW&#10;9/8A3o8h7VRfi6Jh/aSfl0GyqXvGOS4NvxYgcNq/AUn6fn3Zm00x1qR9IApx6GLpvuPO9ObqjymN&#10;qjLjqiSNM7hpHcU9XTFIIHeONKymHmVYhZtL6f8Ae6rHb3DqJ4604GvCvH9uOmfFvLD/ABiGYtH+&#10;JKUrThnNKZ8vPq6XYnaGA7U2LktyYGsglU4ut+7oxJM9XQVP8OinlinjM1SQIxKqqfRq5NuLey+7&#10;UkmHhEHSh/b5f7PQm26RJZ9uukWkjyJVfSjDz/2B1QJkg65zOxPa8VfmFNjcAtXyS6b8XsJB/t/Z&#10;nen/ABt0p2qi59a16C+3LTatscnuMK49MD/P03obRKf+rtEP9ur/APFPabp2T44vt/zdbDvRx1dM&#10;9UD6AdebLB/x1bbxh/2Fre2ZlqVz0cI2lFx0s90ZWDA4nKZGqPjpMdi8lXz1J0COnjpaGaWVpGdh&#10;p/yfyEfX9NvdFXtZa8adOI4Ouq8FJ/Z1rv8AZW5ajeu9s3uGZ3efIV1S0wkuzxSLPIwguSNccUMi&#10;Kr8a7E2H09rT2xxJ6f7HRHaP4olu3NPEYinpp+dM1r6ClOkXHTzXF42lVkldoox638ekAIbkFiXH&#10;H1591Ar50X16cnmjTTx1GvXvGFdZYGc00ih4WeJ43Vf0trWQA6hMrLb/AGm/5438NaZU+fVYpkk1&#10;ADI49coNazTTR+QzCMDXo9CoKinmI1BvUfJAh/xCkfnhpCVnjFO1q1Pp16ehhYjDCmPXq534Vb/b&#10;cnU8WJ+6ieTbGfkwqI8oMkONjxOFr6CJ0Kgopmq5YV5+kV/8BWb9OeQ0qrUp/q/PowtJPEtkFKMt&#10;a/6vy6Kd8/WaXuba7uCSerMKo9OnSW3TvNnsbnUEuB9Bf29G2kVpx6YnkqyLT16IqhQ1V0bUBDpP&#10;FrFWS/5P9fburUrY8umnWhjNfX/B0ZT4df8AM/dmf8t9zf8AupX2nP8AuNef7X/n7p+D/kp7f/pZ&#10;/wDqy3V5DG05/wCCw/8AucB/xPtNZ8V/0jf5OjQf7jxf89Cf9Wk6o2+W3/M/t8n/AKbMYP8Ab4mj&#10;9mFp/wAk+3/07/8APvRRc/7n3H/NG2/7RYei0KuoFbqt6h/Uxso1Iy8nm1r+3CKgjpsipB9Orefg&#10;JP8AZ9K7tcqzIvaW46qRxFqTRHtHaLMkb6hqJFNybf2vpxyklXwldq1r0ttjqkU/hHl6/wCqnRUP&#10;m/uquzvc0uCWWqjpdr7aoMUtO7HRJUVc2Xrp62IaRZZ4cpEthe3g+p1WXSwv4JKv8fy4U/4vpqed&#10;JLpyY6CPhn1/L5dNnwu2tDm+36FpZgkm36DIZynhlBbVUUf8KxEM5a9rw1WSilAt/Z0/nUHqqtv4&#10;LY+fSSGs18kgFErn5dXYfZU9UJKdkhdArJIhiEgug8ZF2AYemXx3FjpUkWJBVGVARQW+E/tr/q/n&#10;0dNrDOqPRTx+f8+qVPl/07/o738cxhcXBR7e3IZMnAsEaRwxVn32VnySBqeJY4YnVIPHFpCqZH02&#10;UBAptH8XxQRpC0/Pj9np0UXIjtGXTFUyVqa0pSn7a16KTTOlXkqSGKQzjRRo8FOrytJHVOWqiqGG&#10;z+EzRxg6l1Hn/APBPHuIrfVRcsT6aaGlPnX1xTpiUm1s7m6HcTpVRw+KtT58MdXv/Fnr3/R91Zg6&#10;KWBocxXUlPlswZoZIp1yOTxeMeRJI3LAmnhhSEEN6vHq9N7BJPP9VPJcBaA0X1+GufLjXo0sLf6S&#10;wtrdn1PliaU+KmKVPCnRi4ToWQPcljNIAARYkILH63JKi3to8Cenn+JF9a9Ed+cm/wAbd2FS7Yjk&#10;i+53VkIIZ4HhaRjhsc9RNXP5FnjMKTTQpGfSwIY/0sXLSkkjOR8H86/8V0n3ACJIIVevjV+VNOn9&#10;tdXy4fPqoLE4Wu3HksRt/H2euzu5aXA00EJCulXl55qCmKzSJJbXLV3C2+lhfi/tUzAy69PDoqhi&#10;o/0zNWp4+n5f7PVvnyX6coar4y0+ExNHfIdY4XGZSkEMEMNR49v4Z5ckl4UjL+cQPK7EtYraxuT7&#10;aDFJJHpXWR+VP+L6Nri2Vo411U8P+dafs4fPqnenaWKmxs8vi8rLDFVAr4y0bzzGR5DdgH88URH9&#10;NJ/rwrtiyXEcgeiZqKcf59EtyDcQzIkFShGa8K/Kny6vO+JfYUm+eqdvSzTwT5HDU64XIRqBDI81&#10;FR0KxyyXLHU6SqB9fp9fZZcNIb64djWNqaf516ObGS3ls7eOM/qoDq/Ph/gPRnqd9fms4ZY5nitz&#10;qR0t5EcWsLEj/X9+IpTp5hTz6ke9da697917r3v3Xuve/de697917qPU/pi/xqIl/wBuTz/vHtyP&#10;z6unn0Rj+YEf+MSba/2ns2gH+v8A79jdKf8ARf8AvHtwcB0lv/7A/b1Tu/Fz/tSD/rCU/wCiL+3o&#10;vPpLD/uOn5/5OhL6aFu5unh/2fGyD/t9xUn/ABT3qbh+R6ra/G/2jrYoj/3Z/wAtpv8ArdJ7L14t&#10;0bNwT7Oso4N/9SrN/r2Frf7z7v1UcR01Tj/KAP8AUw0i/wCvaqRr/wCHt2L+1H+kb/J0rb4If+aq&#10;f4G6oy+WoJ7/AN9ccGqxyk/01YmjA4/PtVaf8k+3/wBO/wDz70T3P+59x/zRtv8AtFh6LT4ykb1a&#10;rqaGqi02YoxVBKrAMpDWZnBNv9T71KKgDpsrrIjrSvRycD82uzNnbVwG3cfitoz0eExdBjKWWsxu&#10;5HrXjoqSOliMs0O6o4JEIW5Txr/QH8+0ottauuvj8vt+fSmO/uI2EMECkJxJzWvDyxwPr0gezfll&#10;212PHDQ1dVDg8ZJjWoZ6DbEWUxlHVsaepWeV0qMzXyWmWUalLken6i/DpXwUiRVqR+Xp9vVJ1ub0&#10;S+LKAppgCn869F9VmlaN40aWVpJGWAOJftqaRI5YfOFaX7eJ5pHu5ZiSPp7V25EyyF+3TT51rX7O&#10;i2UTQrDEY6QLXPpw8qf5ej2fC/pXNbgzydg7ogq6LH4KqmqMEJB9vFU1MEFBV09UvmppTVQwS1IC&#10;FCl9BP8AaGlJJcaWKeHj7f8AY6NLG2FTO7VQU0448a/ZTHVoe+9uUe5tp7k2xUB2psvh8vjmeETO&#10;IqWrxrUhPAcRMizIFt+rQf8AYVTSh8dlrTy+39vp0++uQyxEYan5Ur/n617927cqto7vz+2sjdpM&#10;XlchSkOJlkAiqHjVmaWJPKZtGvi+nVb8XL4/W/V4V8uNOitAUklhP4SM+tfl+XTLQZKtwtZTZaiZ&#10;o6vFVEVbQNH6niqYJopaeUAWJ8NRGj2/tabcXv7ci0xOC2QfLqt1DNLbSGAd6kGvpxx+fVtfXXzI&#10;2GOvGq9yV1bQ7kpIWoGhlpHlaqlpKGmhjmiay6fLKgZgb6eBc/X2hu7aQuWh+B+P9Gn+Gtflw6Mo&#10;N0tHSIzPpkVaaONT61xT9nVYnbPYmQ7P3hmNyV9TUVEdRVNDRUsvikFPRLU1M9ChUh2X7dqmYgjR&#10;q8n+HtUjQxwxRxvqkFdR4elPX59JQxuZLl37Uxp8/Wvp8ukQmmoyCUaLrZ46OGL1ShWl88bFZJmM&#10;oPlCBBpVfGCx9X0FojrmjLGiCtf5dIHEkUNywqWxTy9ert/h9sVNp9U42pnSpiqtzuNw1UNSfUn8&#10;RxmMSkkVDFHJAHpaaNjGxfS3F/qSgu5NN6rLlAcdHdmgNhHUUkfj+X+Hj0bJIxEdC3I8ZVmJ/Uzc&#10;l9P49X4597ZtbF/Xp9E0KFrXrBkMbFkkjjc2GkrIAFZZUMUieOVDw0bO4Zl+hC2/PvwbTwGetSUZ&#10;ChFVPTJg9t4jZuOpsJg6NKHF0olekpIkCxRWhgidSwA9cpTX9PUxPujtqKVHdXj16IAKIlFB1QD3&#10;Ubdw9o/nT2vvJQR+ll/vNk7MD+Dcm4/Fv8fakcB9nRUcTzL6EdBkRaoqWv8AWWfj/YJJ9f8AkC3+&#10;x97b+ykPpTrwXU6Z4A9WV/y9pCJe0BZSUp8Ebn66ZGyRIB/s6TID+b6fxfi1y4rtjHyDj9uj/N1u&#10;wSkG8ktgPF/NZ1/5+r+VOgn+deGhxnddPXxxun8f2hisi7abq1dFlc9RVCDnllpqSIk/0NrcXNbY&#10;B43twf7Nq19dXy8qU9T1fcdUF0ZCKrIqU8vhRV+fpX8+iYGw5sdVmJ/GoMLqf9t7sy6TSvTKPrFa&#10;U6Hb4x5eHE93dbT1VlpavcMOLkYmwWbJulFTEtY/SSe9rc2tcfX2xdDXaTR8Kspr9lf8/T9tL4N7&#10;bSaa9sg/3pCn8tVfnSnz6tg+VOaqcT0b2TV0L+J5duyYvmMvH9rl5mxFWbalu8aTI6ni3I/NxuIe&#10;I1vNWgo2PsVm/npp0/esbexuaCveny+Lw4/nwpX58MceqH6kE06WuEp5UUM51yN+0s+hnsLiMVNh&#10;x+P9stcBGLA1rT/jit/z/T8q+eEcMRSqFq4r/wAadf8Anyv5/LM2nhSWtw0OiSWWprKSCFIyULvH&#10;KZQpbS1jJJpQccXv/h7oG1ENT4em5HLViC9x62R9j42PEbR2zjIL+DHYHBUkd/z4qCjVmt/Zvxxz&#10;7ROKyu/qejSJNEMSH4h/sdVN/wAwb/mdu1z/AF6mxB/5J3XvQ/7zf3aPz6YuPwfn/k6I1GUWUTM2&#10;g6IghteziTUFvxbXo+v49qFbTXHSZhqjdPXqHUxtLKJ00uYnWTURqVpEnMoj0hgf23Kupvw6KbcW&#10;9uI1XV6fD07EVW2eE8cZ6Ph8b+0tPSnenWmTqqeJIevd/wC5caZPIJGkm2+lDkoXlkdwI30JPGqg&#10;Wcy/XUNLNxGXkD1p1W0kIjnRuApT58eiJu6rjaWRQyyu1KkiE8rKKVTIo45WKRit7DVa9h9PegKA&#10;dJ4GLtOWXAIpn7essatGsernTFTSf0vqeVbfm1tX192C1BPp1VpA7xgLSh62FelCF6Z6qJP06v2U&#10;n+v/AL9rFm/+H6vdA1SRTh0eR/AOhQZPJT0y3to0SE2vyAQB9Rb6+2pVBKk9Po+nVjiOmPde1MTv&#10;HDHDZmnWroJQgqIWH6zHHMIXB/stFPIsgPP6Lfm4rUh0dTSlfzrTqjBXV1Za1/l1nroIqPFS0sba&#10;o6fG1kUdktogSimWJLBm1GJCBf8AP+Htu67opHpxdf8AL09ZnwpYMV0OrfbR1FP59a3ORAbO1wBN&#10;hVZQXK29QzNaSCL8ezaY0uPtRP8AAegzti6dpslr8ChftoqGv/Gv5dQWBURMberLVXF/wKRjz/r+&#10;0118MX+nHW4fiuv+aLf5Or2vhyb/AB72X/r5f/3b1g/4j3W+/wCShP8A800/y9Gdr/uFD/zWuf8A&#10;tKn6M8f0r/sf979p+neuPv3Xuve/de697917r3v3Xuvf1P8Ahb/bsvvQ+P8A2p/ydVb4R/ph1//V&#10;37D9B/rf8U97bgvTJ8uuPuvWuve/de65p+r/AFx/xv8A4j37r3QXd2r/AMYg7XF/19dbyH+t/v36&#10;4/7H3tfiH29aPwt9nWushvSFv61im3+vDEPr/hp9mK/CPs6Qk/qon8X+x/n6zmaekpPJAwUzzyQT&#10;SgESpEy3/ZkveJrqDf8Aw9tyySIVCHB4j16qI45LpVf8H86/8V0uou2u1MHicXR4jtDf9D9vt6LC&#10;Y6Ci3HkKWmijpYRTU48dPKjagt9NmFr+6TKohYpD+ofn1qOSRL2RHmrDjHCnH5+eOj9fB/K9lbyr&#10;Nwbh3Ju3debxGOoaLGY+HOZKpyiz1MsFJJVNHNkHnl00jz3YKRquLn+mrigt7MDMh1V/4zTq9urL&#10;NfSVrH20/wCNf7HVk8tU6n9tYxctLNo8kiNDFI8dQsB8oUVRjj1rYelQeDa/thkKxsx6XLVvCIxW&#10;v8uqXvmjvc7v7penosj58XtPB0OAjFNUeWlmr6PI5ipyMrXRf3Y5680znnUae/F9K3giMKiUPUP5&#10;U9P+L6Q3Mv1BltylGSlG+35UHp69FXwWDrN37iwuHg8n3WTyNBj6eOBAEmlnqkgs6mKa14Zm/pYK&#10;Tz+FmtGKXBWnhVx/FX5+VKfPj0nYtDZvCBrmYqB5fafPqxb5hdI4nb/Vmx9zbZpJ45doCg23VmPx&#10;BJqGqpKmkWpqxHDGZvHkA31/s2559p4ADLc3Bk7ZNNF/hpWufOtR5dLbuKq2NqqU0BtTf6bTTHyo&#10;fPqs6KUNSSNoSNo5Ui9CGNWHhilUhS54MU6kEfW9vx783Eny6SggO8YyF8/WtenLDVz4XM0Gahkm&#10;FVjnjraMqD4IK2jqqWsopJ0HMrfewR6AGT6n25ENRKevVZpNCGg7j5+nWxP11uI7w2PtrcjwmmfO&#10;7ZocgYLWVPvsZj6oaAbMQBNpv/a034+gRTjROY/Q/wCHo0jfXaxVGaHPVCHcDH/TL26SOF7M3wg/&#10;xC7kyXP+8+1sPA/l0jb4j0HM0UE+nyIpAe6r544pGIR29BeRGKqFJayt+L/X3dmoVFOPVWbSrAio&#10;PSo2/wBfb53VT1lXtfau9tzJQsKSWbbmAzmWgiqYxHMweTF4mrUaIZ0PqZdWo2PB91lCUXXWuaUN&#10;P+L6SxaE8WS3iAbFQe6vGnpSmfWv5dOUvTXcjVzxy9S9kxo7Ean2duCnp2Y+FYy89fQRrG76ibIP&#10;xz+PaXx7e2YGWeQA8Ma+H5inH8+jEQXE8KNCEEprUfD9n29Gu6i+F24tz1MVd2FDm9o45ZRC1DHN&#10;S0eWdYfHIJmeupq5qeOYNpKJGl/yTYAOybhbzIFtkZiOJIp9nrXr1ttl+jSNuDqITSig6tXGufKm&#10;PI8fl1a9svaGH2Rt6k23g4ftsVQwwwUyusJYLBBBD5ZDDHAkk8phLM2lbk/4e0MYYM5Y8adGRKAL&#10;HGoCLwHWfOV9PhMTmMlJUJDS0VLWZKRqiT0pHS0zVtTKRYaxEtGGtcAgEfm4WW4DOFI49MTMY18Y&#10;fh8vXrXe3XmDvTf+7Nz110bNbh3Fk1RJC6xCbL1DxIsmlNSoHIB0j0249qSdMjRhfz6Jri4ZEa60&#10;V1MBSvD86f5Oju/y9cNHVb07B3AXq4qvGYqHFQsrKtI8VdmKGorI5ImUiWWJKCPSQw0hz/X23dPF&#10;EYVL5bV/Kn+foxtQGe4DY0BD9uoN+ylPzr1Z7UUsWUoM3h2ZzT5ikyUc0xcGYR19O1GoQspQqYpi&#10;oW354P8AVMGjnMsaP3LTP21/zdL5AqJFKMjNR+z/AFcOtfHtrbo2rvPd+3TBXwJid2Zenxiywa6i&#10;PFU1dPBjaqZlhfzJUUjB1Fkt5dN203KllDW4tdXefxfZ8v8AZ6IAR9ebhxptlqT8vT9uerRvgp1z&#10;X7Z2RV7tyFPUUTbuio6imopwytDjaKjolpRIrQwXlqGllJbSCQRxxylkclrW2p3Rau7+KtPLypT1&#10;PHoxsoAY7m+D0SZhRacAtc18619Bw8+gt/mIrOtF1pDNJZFzWdkVbWDJCcXUREi9vTHUMn5/J/w9&#10;uQSBIN2crUgxj9usda3CLxrnZIQ9ARKTj08P5/Pomvxvw0mb7m6mhglUVAzmCyLhw+h6fE5inr6p&#10;DpBH+Ux0qpc/p8l7NaxfEf06SgtqAAPpxr9vSBlF1J4C9nfx4/D8sdbAcEgFDGkj3ElMsRsjghwg&#10;D8Mq8A/7e/tIWDhWC0rXo8cESua4oB+yv+HprzOMgrcBksbOoqKTIY6qx9XDNYLNT1MTQS6QyS2Z&#10;Y5Wt/r+66yhAC1r1aJYWuI1nkpGQw+3h8/L/AC9a+vaPXeU2L29n9mzpOwjy9TkMYXUtU/bV9bUr&#10;QS+cqoJqJlk0Cx03tzb2tt30TwuBVM1+XD7eg9dssEF9bxtqKSLpPCust5ZpSnqa18urufjzsKi2&#10;J1ftrFUr5GKo/h1HWZVaqRDM+Ur8djpqty/iB0gKgF7/AKf9h7L5krfzzCSqGlBThx+fRvFGYYba&#10;GlGAqT61p/gp0NFFF4pJh5JZNcry3lYMV1gekWVeAQT/ALH3vTR3evGn8ulbU0pQdQMmP9xuUP8A&#10;THZH/wBxXP8AxHulx/uOw/pr/l6cs11bhYZ/0Vf+PDrW0rTfK5Uf0q83/vOXqvZpc/2//NtP8HQS&#10;20U26xNeMK/4OoKC8af4ZaI/7ZW9tK1Awpx6Vs2l48efWw90ZGP9DnVMhJN+udmLpHH/ADDeMH1v&#10;7ZbtqPXo31VVDT/VjoTYqSOKVpQW1MeeT9L3I+pvf2yooSfXq/iinwdcqanFOJwHLiaplqORbR5A&#10;g0fU306frx9fp72eqO+qnbTqR791TrBP/un/AKiI/wDem96f+yl+zpxPPqJUf58/9q2T/oZvb0H9&#10;hH/q9Orn4T1r090f8zi7Y/8AElb3/wDejyHtVF+LomH9pJ+XQboTyF+rFV+n+qOkc/j6+/S/h61I&#10;mvTnh1GnpJNUNQ8U32U0slM1YjzwMtTHGtSYUmiOgHTo1Fv9ULe6rH4kcgD6Tj/L1c3MMS+HKtS3&#10;D8v+L6MB0V3rluoqiuipCmVwmVx81JlYaxp62ZJZsb4BLTimrgIdMkahy6nVdbW0m+7iNbi0FqDp&#10;kBB1ceHyx/h6rt88227hBeSJqhVwwWtK6TUitDSuM0/LoC55vuclkqvSU+8esrHUA+MTVMqzSBGJ&#10;LEqrqCD9Lf4+9ymugn4goFfWnVYovBhhiDVVUC+nAU/n1HUXhX8f7l4f+hXH/E+2eqyfHF9v+brY&#10;d6MAHTXVVz/zTzY/4/7NzGL/AF/x9ty/h6NlyqDoN/lrvQ7U6g3SsRpNe4KH+7uirp2lLpm4K6ln&#10;WFhLH4pFpaaW5s17/i3PkQnI8um72X6G0luqaj8OmtK6vOueFPTqiylaR56tpIwdbT1EbqWdfqxK&#10;O2g6QFiaxP10/T2p0lgARSnRX9N9PbWyB611McUpqpjj8uPRrvid1BTdqb6nk3FRfd7Z2/S1M1TE&#10;6RFKmukai+yiikMVQyzJFK0rDT6dKghtV1pK2lGt/OT8Xpp+XnWvqOnLW2aSdZjHqjT8uP8AxXSf&#10;+S3UidUb5qabExV8u1svRnM4dK1F+7SCSoqopKdWXH0KMIJoC4WzECW3H1bQelu0VKvF/wAa1f4K&#10;U+da+XV5ovCu9fhaY5f2DT/n1dFxpJWmiMMjXSCR2jaP0iVGijkQO1v1KWsV/Fv8eNxUlhaoo5/l&#10;/wAX/k6pJEWmUhv01/41X88Up8+PR1fg9uqTGb+yW15GVaXdMMdS1OnpaXIY+ejjpmjFjYxUbzMx&#10;H6gAOPr79fUWzSWndG1D/S1f4KU+da+XSiwX/Hjb6u2VSf8AS6P8NdXypTz8pv8AMBIXuTapUsS/&#10;XOFp7k3TQd174KSKLCxZFFx/rc+9INRKV4Kp/bX/ADdUk7nJ/hYjojaRrHU2UWDRFj/r61H/ABHt&#10;7TpVs+XWnapjFPX/AAdGU+HX/M/dmf8ALfc3/upX2nP+415/tf8An7p+D/kp7f8A6Wf/AKst1eQw&#10;vOf+Cw/+5wP/ABHtNZ8V/wBI3+To0H+48X/PQn/VpOqN/ltz3/vkf1rMZz/rYqj9mFp/yT7f/Tv/&#10;AM+9FFz/ALn3H/NG2/7RYei1quldfpb/ACwR6WW6nVqFyLi9re7M2mmOmi1Copx6t8+A1Ok3S26w&#10;zuVHZm4WaNW0oF/uxtOKRVWx0h4p2B5PtNMdYCUpXpfarRuPH/N1XJ37mq/JdvdlV+SqTV1uI3hn&#10;9s0blQlsXg8pXUlCri7anWKmNz+bgfjl0yeDCg01oPs9Oix0Mt7JEGpqPH7B0b7+X3jYKjJ9hZ6S&#10;NmydLj8LHTyRR65FpK6tlq6uFFINhLLjoST/ALR9D+Et+hZtvZWpr1/Php/z9K9qov73hIqymOh+&#10;3xPL8vXq0eOkeMtMs08rahyzlQGVtUt0MS28jL9Lm3ukwLmNa00/zrT/ADdL4/7NK8egC+SvX0W+&#10;+qNwUmjy5bG0kmUxZVHVxNjaOomenZ0inIFTGsg+gALXsbe343CjSBQeZ6S38Xi2sgB7xw6p26F2&#10;BWb17i2zt9qaSbE0m4KBqtNE8JO38XlMbV5CORytM0l5U8Gr8eTVbjSzsf6XiOx+JaKf8P8Ak6Qs&#10;RdWVpaKO5Gqx4+lMfkfPq/ykh+zpPHAWVEeNBGWd9ASnp0CBnZmsFUe0MUZijWMmpBOfWp/1efR4&#10;oEjNJqoNIFOPCv8Ah+zpykm8SrIUYLwZSAGCrHFLMzMbrYERafp9SPdz8LGvAdNOaU0ipr/qPVLf&#10;zo3idwdpfwGGXzQ7eoKXD1OpLpBV1E+brawQMsltbQ11Or/0MX+PCm1h8JGk1V1/LhT/AIvpDcxB&#10;76OPx6hBWtP4qVHHyp+fSB+J22xuPvXZ8E8Mk2PxlVT7rKltX21fjKoSUMurStxDVaWP9bfj36Si&#10;Mo/ir01bxCXcvDDU0qW/Z5dXgbjoIcvhctiqyO9HmsXW46pVeXaDI00kFREv01WoWmBP5t+PdJKB&#10;A9akdGIfxQ4pSpI/Z/xfWvL2Rtdtnb13HszJLUBMLkauKF2p/FLJHDWsaVivlc6amEJIOTp16fVa&#10;5UaDNApV9JI6JY/qIrm4Cx1iFNXz40/y9HJ+A278pR733DtFodWJyuOFZqaB3jp67HzY2BJDMrLH&#10;RNPGWNiG12/2m5tNEjwwgtR0BzSuqtPmKcPnx6vYPGl3N4K1ElNX9GlafbWp9KU6tuovJpqC6Ouu&#10;sq5FYlCjBp3VdBWxICIOT7QPxp5Do3c9xA4Dz6me69V697917r3v3Xuve/de697917qPU/pi/wAK&#10;iJv9sTx/vPtyPz6unn0Rj+YEP+MSba/2rs2gP+t/v2N0v/0R/vPtwcB0lv8A+wP29U7yfn/g8f8A&#10;vMJf/ou3t6Lz6Sw/7jx/n/k6Ezpz/mdHT/8A4e+x/wD3oqX36b4fyPVoE0MTXiR1sTx/7s/5bTf9&#10;bpPZcvFujJuCfZ1k/wBV/wAs3/4j3fqo4jptn/4Et/yzpf8A3Ij9uxf2o/0jf5OlbfBD/wA1U/wN&#10;1Rj8tb/6f98W+n3uMuP6/wC4qj5v/h7VWn/JPt/9O/8Az70T3P8Aufcf80bb/tFh6LHLKq3il1+E&#10;zTEFCgYn0cKrul+f8ffnBJUdaSnipU56HjpfqXC9u5Go29ButcJnVSmegoK1PuPv/LK8Dxr4p1WK&#10;WNyhCsRqVjY3WxbuPGg8M28Piq1dRrp00pTyatan0pTzr1exjhluL1J73wDRdPbq1fFX8S0pj1rX&#10;ow2K+BfZlXVGlyO6tiU2MkV9NVj5c3UZCNDdLos+KpEcgh0kQlTdfqBYmpumULpt9bHiNVNP8jWv&#10;+TpKNvuTcXAO5ERLTSdFdXGuNWKUHmePRhetfgbsXatZFmdzbkz+4q6GrkmSghGOotttTEUlqKpx&#10;VRj66pnTVTEl/uF1a/0i3OpJ5G0/paPzrX+QpT/L0tjtw3a8/iRjiNNP8p6PFh8Nj8NQQ0ONoaTG&#10;0kMMVNFS0FNDSQRwwRpEgRI0AF1Qf7b2zIQ+jGR0rc6dCx4jFaD9n2enUj+HoXdmmmczo8DLKY5E&#10;0yITYK8ZC+qMH/G3u+rVG6U8urrKKr2cOqs/m70g2Myr9sYSlq56KqoKaHcSxU4kiocmZMnUJkHN&#10;NCvjo6lR45nZT4iqH1arB23kBRoh/arwH8XGv2U/Pj0WXqG3LXNKxtx/o04fbX8qdVxRxGWWR5kn&#10;pKiKSSJg3kA1R6TwHjj1hwQwI/B/x9uMjOQG7ZF4jjx4enp6dUglYiOZD+g3l/F/mp+fHrxT7tjF&#10;UzMQrloiwQtExtreNit116Re1v0+3O8LpD4PHpNPDbGYzfT5Pz4fy66qHkg0rCzTSMyxySMHc6CQ&#10;t9JLBQoP1HtOYoYUkfXSQ8B/Fx/ZT8+PVtbNo7dMS8fP/Vw6HP469X1PZ3aGBxDU9YNv4uanyWXm&#10;XXAdBrceDHMXjsUqqZ5FjYN6SxNjaxrIJRbjUulpOHyp+z16WxrFeEfTnUkfxY9eH+A9X30kMVDR&#10;RwQhdNPoh8aBY1jZY4wY40VbJGigaRzYf63tCyGkQLVIPH9nRgvh00xt8Pl6dOoYCMEi7MBx+QSP&#10;agjSF+zqhenl1xEhSbRzyF+pVQLkDksyn6/6/utHPwJUeeeHVGYtQBe7oP8AsDf+C2Limyu4MrRY&#10;qOJZJYBUSqzzTpHUeOOGD0/cMxj4UMNV/r/X2gysoh7iOPlT0/bn9nXtX0/6t12RevH/ADdUA9k5&#10;2j3Lv3eO4qIkw5vem4M2bnSxlrszW1zq0Fv2CBUhf1NfTfi9gtaJo1TVxPRXqSSaaWNqxNSh9ePS&#10;PYfuzf7UJZv9a4VNP+w13v7bb+ykHrTrbNoHiUrmn7f+K6sl/l9AiftNQeXx2C5/peWviv8A420X&#10;/wBj71eRHTthDcQ//PvTsSaLXmCKudVua/b4/Uz+YJg5pV2pueCJL0c1biZpja4WohnqKddX5F3l&#10;a3+0/Xnitl2TXgrWun/n7/P0Ybuglg21ODKrGvrXTj5Up/Pqs6J3loKaSS3mWmpxIB+S9JTuDf8A&#10;PLH2qZNRrXonjTQ6R1+L/J/xfSx65y0O3t9de5qo/Rjt57dyDhv83HHj89iquR5BY6gyRFPxbWTz&#10;axakh1RumriOqTS/TySS6a+EjNThWg4edOHz6tq+Ze4kofj7kfM4+53fU4KgVQhWILNJJlPQLkD9&#10;umF+Rcc/ixajiJVUDfBqz66lZf5aq/lT59HW6xiOS/24mtJFGr/mm4bh89NOOK+dOqWkDSypTMfT&#10;4aNpHtw8jUkDu9jYDhgv1/s3/PtQQdSoTxp/JEX+emvSGWQBWkC8BT/jTt/z9T8uhL6soVyHaewM&#10;bJTiopn3dtaOWP8AJjk3LhknsNJ4FMzk/wCA9+iAZp4yaaafnWv+bpi2p9XZzsKqScfZTz/2OtiD&#10;CIkWNpI4xaMQUYAJ5jZYoA0R/roAHPF/aaRQrUrU1PRzOQ07uBRT5enVQ38wfju3a/8Ah1NiB/t9&#10;170H/Ee9R+fSC4/B+f8Ak6IwqLIxjlNoVpfOx/IdJFVLcj6CRj/sPbvSORyillWp9OlDt3buRzUW&#10;4ZcdEaim27tet3ZVRhWLmjoq6koqsoVDFmCVqyfT6Lb83DkR/UVfwnifTqtyCtolyhrLX4Pt+fy+&#10;zqDhsrXYSrrZKJjBLW4XI4DLU8tzHU0mSgkpq+GWMgXUB7Kbm5B49+lP6jJ+Eefr0451hAuDSp/P&#10;/N00sgeNQSSA6z3vYF441WQAW9KyMbgc6fpz9felXVXPVxQAgCnXMy65J1tYRUtORze+mRzb6cXv&#10;7c06VbPl0mKaJI81qethvo9Ek6Y6m1XvL1nscDi+m+2cXfm45FvaLVpZsefR0hoi46FQhFVYgOVC&#10;oSRb+tm/p70WLdXDHyXrHeWN2jSMzAaNWl410q5szWkdR6Bc2BN7e9qAQSTSnXquSKR/z6BLujtj&#10;a3V226mpzNaFyGRoqmPFUcVnnqXqVkhibxrraODUp1yEWS4tfm2lt7i7jmjii7VKkn9tPLzoemp7&#10;2GxeIzGjMcD10srH/N+fWv7XVFTNlayreNofuqqpmaN1XgVFbPUftsD64wJLBrDVzwPa5m8WXVwY&#10;BQR9n+fortFMVokHFVOD69qrw8vhrx8/lmRWRRqaQxm/lrZZmP4u9LKukf8ABbfX8+2br4Yv9OOq&#10;Q/Fdf80W/wAnV6Pw5Fvj3sv/AF8v/wC7esP/ABPut9/yUJ/+aaf5ejO1/wBwof8Amtc/9pU/Rnj+&#10;lf8AY/737T9O9cffuvde9+691737r3XvfuvdeP0/2IH+83/4j35fj/2p/wAnVW+Ef6Ydf//W37D9&#10;B/rf8U97bgvTJ8uuPuvWuve/de65J+of7H/ej7917oMO7uOoe1P/ABHe8v8Aedv1w97X4l+3qrfC&#10;fs611E4owD+alDf+n7SD/Y/X2Yr8I+zpER+qj/w/7H+brLPLCaRKZ5hFJNWL472JZvJHGFC6gTxN&#10;f/kH/H35lfDLHqUcfl0xK6RSmYk6zwUDj+dccfQ9Gs2j8QOyt77SxGbhfBY5K+mx1VjUrq7JrViO&#10;anjyKSyx0eIrIo1kjk0reQXsT/Ue2TexBk0x6qVqK0/yH59Pw7NuNyr3EqpEr0091eFa+ny6tQ6C&#10;6pPVHX2I2tV1NPPX0bvVVtVRRzxpLVVNPTiceSdI3dT4Uvwfp7S+IWlkkYUU0oD5U+fn0aG1aGBY&#10;H06vUGtfy8uhJ3FMMdg83kHcrHjMPk6wTIyxrHJTUNXMJbF7qQmu55uL3+vt1nWZCgFP59aDLbxB&#10;iK6fyrXrXX3TnqncG592ZypEH3GT3Nk6qSONDTRpLkKmGpkEMf7oWFzUtIvNib/19uE6YB/Q/nXo&#10;t7JHMtaa/Ljw/wCL6Nl8LNjf3k3+u551qEoNrUaVtHNGyaGy2QaKjpvPTPG3kFPDUysp1DSRe3PD&#10;VyxigjXj4tfypT9vH5de22km4NNIlY4ARp/j1+dfLTp9DWvlTq03s7aR3lsPc225QjtX4GsDGUao&#10;aeZKNlo540uA8scwWRQCNbAi4vf2n8FtMFJOBPl9nz6M3kHh3KlBVuB/h/z/AMute/KUFTjcvV4S&#10;uhFNkaGaalrKW7D7WegqJ6KSnmLIvrgFMI9X9vRew+nswbKxDz/4ronSPw6gtU+vUPziL7gopGhY&#10;tcgHlhjVaiFNZW41mKSRWHIta35423+Lxm4+KjAU4cfnn06bmjMjRIODNSvpXq8j4iZyTM9JbPjl&#10;rfvqnG0Nbi5yTd6f7donpqR/rxTUMsSj6XAv7SXK1u3z5Kf216MrH9ex8ThpkdPX4aZ/P0/n1T/3&#10;KunuTt0f2v8AShvu4tb/AJiTIEf6/tZGukcfLpO4ozdByqq91a/N7BTpa5VkPqseNDkEfm/vUhoV&#10;PTbiop0OfSPfO6ul80P4QuLrcXXTtNk8blFnZmZhFFJJjvFXUccLvCiiTWJL6Etbm9Cn1Lxx69PH&#10;5+n2dMIxtGExTXGOIrT/AD/Pq5Hrvt/aHZeJpqnE5zBTVFVFHUVuNgrKdq/GyHTrinpRWyygqykx&#10;kX1aTwLcsShbRyhkDfatf8vRtG9nep4kQLt6BtOj86HVX7BSnz6F2nippFMoY1YV2XznyVUjkBDz&#10;pQFCt7aT9P6n3QTo/wDD+Qp0+qyLVWY6fKpr1MexisCAT9VPpsPwWB5T/eb+/Fg3CnXlQqWJPHoq&#10;fy53ZLs/pncXiq4IanM6MDTxlRJJO2Tp6p56eNrr4/NjaaoBNjx/re1FsO4vXh0xfMEsp3r3VUAe&#10;ta/4Ps6o+hZyKioZfFHUBzCoOo3nkVhfgaReUt+Tx7f+Npm9f9noskjDRfTE5Glq/txT/Z6tp/l/&#10;xUEHWu58jLJRxV9X2Fk6T9yaOKqkoWw21KmNND/qhWoqXCnV6ihsObAukjjEoM8lWFdIp+3z+zoy&#10;t1llNy8UdQQgOeFNXyzWvypTo98FJCWZ2uqKKZEEJLXsIHjIJCPYspPKgEfQn3pUKO7iPSGp58aV&#10;/wAHSiKXUnguuR8/XogHb3x0qewvk1gt0Gj8Wz6vauEyW45JVjmgrKjFZzJyVGMSNwogqKilSnQy&#10;eokJfSb2CiJiH1Hy6SXVgJIjGJqKxBOPTy4+dej/AGLx9NjKOipqGCKkpYhBTxU8VPFTL9tFAY6c&#10;BIuEEcaAW5va/F7e2Ze2bxvWuOlIOpDBGNMKgADjTjU/n1XN/MVoqqXF9b5NIzNSwZLMUsrhWSKK&#10;apx0RgV5QHAafwNpBHPj9vW8ayWu5AvRnMZA/wBLr/z9IbyV4bzaXCalQSg5p8Wj5H06r2653gev&#10;N5bM3JTyRPPgK+hkmphMsFRUwJMEaKF5JYQrT+BiRZ9PHtavhXClZZfDd1AApXh+Y9ekId7aZ5hH&#10;qRWqc04/ker2Ot+3dn9kYyOqxGYoWqxp+4x7z0y1lAB9vFoq6daydog7sxjYX8mlvpbksmDWziCU&#10;UH4T6+uPKmPM9HcNxDdo00D1P4h/DXhnzrnyHQp+QyCMSSMItShdGgGZJadnJTSZNQDEfn8e7MWj&#10;XKV1fyp15TFOWFe5f8vRY+2uhKXsbtbZe9Zo4ftMNi4FzyElJa37fIGrxUZaND4/DaZSSH1Bh9Lc&#10;7gmMcV0jJVpNND/DSvl51r6jh0jvrFJzbFG06Gq2K6qUp5inn68flkzmHpnp6Uwn6fthDZwNEUMU&#10;CKqsi8KkQHHtiNWUdzVPRhNIssviJHpFAKVrw/IcepkcZSZr/kcf7Ae3Oth9QpTh005L/i2ZT/tX&#10;ZH/3Fk9tXH9g3+mX/L0psf8AkoWP/NVf+PDrWxrTbLZf/qLzf/u2qvZvOuqfj/oaf4D0E9t/5Jth&#10;/wA0V/wdQ4jdF/7Wsf8A0K3thl0+fT0nxxfb/m62Iujf+ZL9Uf8AiO9mf+85jPaeXiOjYfAvQp+2&#10;+vde9+691737r3WCf/dP/URH/vTe9P8A2Uv2dOJ59RKj/Pn/ALVsn/Qze3oP7CP/AFenVz8J616e&#10;6P8AmcXbH/iSt7/+9HkPaqL8XRMP7ST8ug5icLwQT64pLD8+Jw5W/wCNYFr+/S/h61I+jTjj0ezp&#10;DpOl7g+N+5YI/wBnceN7DzzYWqjiDeQw7V23KKGRhR1ba55G/b5QAk/X8J2laMqqrXV/KnTotIJ0&#10;aSWTSycMV48fMenRHa/H1+0snXYPKUtXQZChnnx1RDMoE0dRBUeOUSCRYhadqQWsDYE3+nKlIwg1&#10;a6lvlSnSFWmmcqvdHH+VK/8AFdQEV1kdpdQlnpZql1IZVUzSC2lSLA6VAJBN7D6e6y+XSvXG+Ear&#10;Dj8usYF4oxe18vD/ANCt/re2umpPji+3/N1sN9Fi3T3VQH1HXeymv+AF25jGvb83ew/2PukgrTo2&#10;U0EeMf8AFdEP/mD7zeIbU2U1XzUCpzNVAqWbxiLOY/HSgXOq1Qkx+o+n+N/b0ACpK7eVP8vSPd1M&#10;os4ENVYkn5adNP21P2U6rNEDLoliiLf5PTSeJ5JA4jqdUkkIRWRXYeWwJvex4F/b9QfCI+Fq1+VK&#10;f4a/Lpm6kBhvKfEVQAelNVf2/wAurxPiF14u1+n8Lk5xUU9du+P+9tTqMIdFzFNjZ6NlHgDRJ9nS&#10;x+hi31/HN0E01J1ovalfzr/g4fPozswybVHErUkfifSnD7ePTL8y9gx7h63yO4KaCObIbajiyUFQ&#10;I4op2pVWZq9RJDArGCKD9wq2r9BAtqJFYJK3QNO1vL7Pn01fqx25dT1eKufXVT9nD59UtKzw1E0U&#10;rRX1GRvDwvk0RpJeK3ovLGy/U/ov/h7U/wBnNMR8Jpj049Iom1WsDEd2f8nQ3/HHODAd69eTo2me&#10;oz+Kx8YN9PizVZBjKgsBfXpjqdQHFyLcXv7rdHxbOdOGVP7K9bjl+nure50agKrStPjpmueFPTPQ&#10;/fzBlX/TBs10Pobr7AkLb6E7n3vf1X54sPp+PfrVvEBk9QB+yv8An6dnQxXEsR/01f8ATV/wU6Iw&#10;Deqt/SE/9bB7Ut8LfZ0w3xJ+fRkvh1/zP3Zn/Lfc3/upX2lP+415/tf+fulMH/JT2/8A0s//AFZb&#10;q8hjac/8Fh/9zgP+J9prPiv+kb/J0aD/AHHi/wCehP8Aq0nVG/y1/wCZ/wC+j/qarGm39f8AcVRe&#10;1ts2nb7bH43/AOfeie5/3PuP+aNt/wBosPRaeWeKIfmsR/8AE69fAX86be/FtbolKVr0y+FMn8Pl&#10;9vVwPwB1R9T7qilBCTdlbmhU2LWY7Y2hMXZfwqpEf9cn2zIdMwSmB59GFm/iKr0oOq6/klhJ8B3P&#10;2Zj6yErPkd0ZvO07IrGGWDP5GvrabxyMqB/Es2liP7Q/Hu8wDrGqmtf5cOi+ui/mlYdq0p861/ZT&#10;8+hC+LPeeK6kztfQ5+JEwe6KfGUORyBIEmMlxsriKQOaqmZVc1h1JZtdhyun1PT24mS0KyfqxaqL&#10;T4q0864pT0PHrVvdpZz3ZmRtFxpz/Do1cfWur5cOrmNtbvxm56KHJ4ethraCq8UlJUwSwGnnhmp4&#10;KhAbVlR4Zl8+lgbaiL+y8s5lZWjIccR6f6vy6P1hYQpIpDQkYI/yjy/aenbIqlTHUUUyoq1NNUQj&#10;WsMyq00JhDurK4A8cjAC/qDH+nt2SMGPQr9zfyp+eek6yQvII2lp646K31J0Aeu+xt87weOEwZl4&#10;DhXi8KR4+jfJNW19LHFEq8yFI1Lki972GmxUXn69vt8KnS0Wqp46tWmmMUppPma16RWNo9pd7i8h&#10;1RSaNPlSmuvr6j06N5Eir5V9LAzaxdrellUC3BvZQP8Abe078E+zpblNVDg9JbeOWTEYbJZJ3ijg&#10;oqd6ipaqulOIKaGaqcl72/aEAc3HqCleNVxWgZSvqR1eEpEZrhzVVU49a/P5da8W+c7Wbq3TuLMV&#10;8gfIZDM5auqfQU8czV1TK0S3dzJHGrAK/F1/At7W6vDhQUrToPWqSeM0jyVJYnh/L8ujo/AnBz1e&#10;+tyZ5UiEGL2/Hji7nSyz12WxbQSIbcnSkg0/7z7T3yEfQsG+PV+VNP7ePSzbCVvby6IqI1Ap66tX&#10;n5U0+h49W0KEqVgjc3kRmA0+oeSNZonUniweBm5/Gr2wzGjxnyAz/q+zpdApIjkrTuJ/b/m6p7+d&#10;exJ6DtnDbox+Pnaj3Nt6khqapJ9U1VnKXNZOmqEjoREGLx00lNGCGJkdl+l/Zjt7rPFKrHSI6Z41&#10;rX7KcPn0k3UywyW62wrJNXt9dOnzz/F0db4udIw9a7Gpsnk6KSn3LuaClrs8wmJ0xS0y1dBSgvAG&#10;H2sdawkK2vISpA0XKC5md5AFwqnj6/6vz6V2lrHbQSqVpdSU1f0KV/bWp9KU8/I3EKRpGgjAC6QO&#10;LgG1zexJAJJv7r4helRw6tpKKqlqn16y+/da697917r3v3Xuve/de697917qPU/pi/xqIl/25PP+&#10;8e3I/Pq6efRGP5gR/wCMSba/2ns2gH+v/v2N0p/0X/vHtwcB0lv/AOwP29U7yfn/AIPH/vEJT/oi&#10;/t6Lz6Sw/wC48f5/5OhM6c/5nR0//wCHvsf/AN6Kl9+m+H8j1aB9bEU4EdbE8f8Auz/ltN/1uk9l&#10;y8W6Mm4J9nWT/Vf8s3/4j3fqo4jpsqDapP8Ayzpf/cmIf8T7di/tR/pG/wAnStvgh/5qp/gbqjH5&#10;akjv/fJC6v8ALMaPra18VR83559qrT/kn2/+nf8A596I7x9G4TCnGG2/7RYei2itpVhlonU+Z5nP&#10;l8SMVItbQ7q+n68n8+3OII8+qtGTJFIHpprj14f5upOJqchgKxMxiamWkrYJKaUVMUtRBO/21VDW&#10;Rx6qIwOy+WnUn1rpIB5FwWFS6jLCOWsbcccKcPP5nr00ccxLFaP5HqxPoz5r1870+2+0gFkM58G7&#10;Ikq5TJE0ccSRZGnjyHkEqmK71CKVYMNSLpu9JIAhVorirn4hp4fz+3owjvLdIY4Zo8iua8f5dWVY&#10;HceG3DQQV+EzOMylBURBoqnFVsORieS13SSeOplVJIONQOll1cj3Vw7ipNafLqwltwR4Xnx/ydKG&#10;lMwjJmIm9Vg9OHlGk3tz40UkfmxNvaYsagEdPFQ4qD1NWxYgE3UBhqRlZWN9JKsoHAv9Cfbvwj7e&#10;m/hPSW3bgcRufFVu3s3DFUY7K0lXRVVPMiPFPBUU0sMkcivFIpQyTK1uOVHPtsKyB7hD3rw/Pq0h&#10;SaB4pF/TYgEfbXqhv5AdUTdSb7qcLFJFNRVlMMxRGNgzw0FRkMhSU8EzLGpd0FEbMbccWGm5MIbn&#10;6mNWaKko4mtdX8hw/Pj0W3Vv+7p/pFk1xAAjFKV4+Z+XQIyo4eOVOVK8j6WPH1PN7+3OvdLHr3Ze&#10;U7B3di9sYkQmuyU6iOSojhdKYQgzO5aWGbUpjQ3QadXFzx7qwRf13TVo4Dhx/wCK60y+Mv0gOnxK&#10;5400oz8POtKcRTj8urzOi+ncD1dtZcbSQs2SqDQyZSukFO081THQYh5o4ZoKWkdKQVFMSsZ1aNRs&#10;T7RySPKdbN2Hgv8AD+fnXpfbWyWUfgQGlKaj5sSqsPspqI868fkBvMBeWyWGoxCQtr0nQjK8npRl&#10;DlVHBIv/AF9slalT6dPVRK6Uox4n/B/l6R+7eztk7DqEptz7nwWEqpqRK2GhyGVoKbIzUvkni+4g&#10;xstQlZUxa4SCYUkseDbi7oWSTSEStOks11a29DczaAeGK19eiWdj/N/aNGtXDsh5M9kRZEkmjnps&#10;SulmJQyrU080jt4+Lxi34+p9qPpZFFfG0k+VK1/OuP8AZ6TDd7M6ltA0reZPZp9Md2qufSlPOvVc&#10;fZvcW+u0czDV7tyUtXAlC0FLjvHUxY/HtVPMaVqWGorJ9MsSBiZVJ1aRcDj23G/geIIoqMaVP2fK&#10;n29JJjJcaWurjXb1+GlKE+Vanj9nQYRRPIGnaJ4xIY3LvZmnaSNappWIILG1SF1EC+m/+A3H4shc&#10;yyV9MdXZkiKxJFpX0rWn8vPqRr1SSG1v2JB9b/R4h/T3aRdKHPmOnGTWBHWlTX9n/F9WT/y+W/yz&#10;tLj9OMwR/wBe9Tkv96v7vddzbTH6rKa/Zo/z9O27eNDvppTU1uP2eN/hr0NPzf25UZjqNqynZQMP&#10;ummrassWBNMmIzNHYaQb6qjIRnn8r/jwjtpKNLJT4mpT7P8Ai+l+5udERC/Ag/Ov/FdU1nV9lC6E&#10;aHWA3/ACQJFo/BLLJCwPAt7MQagHopjq5jmIpTy/Z1mSbQ9AzqQq1FBK7DlkWVprKi/2yXgDXBH6&#10;f8ffgAWCE0qOk8y/ULd5pqTT601Vz5cOrT/mJm6fP/G/rmupmUx5DL7Vki1D1lajZWbfyA8EiB5k&#10;J49RX8fhG0hhabSuqlPlxr0c7oReSyX2rQ0rswTjxNaVxWleNOqsCBHDRy/hKWnhZvoZJoFMEjk8&#10;21iNTbm3+PtUoDLDNXOcfs8/9jophBk8SEmhNPy4/wCfoxvxOxLZjvrZuqBZY6IVuRcMRoQ08UbU&#10;8xNrEx1Wiw/qfbejQ0smv4qfy/4vp61Be9gtfJAzV/Z5f7PV7lCyNCrRgqpaK6kWswEAYgf0NvaM&#10;mrHNejIP4nfpp3Efsp1T/wDzBhq7u2yPp/xibD/+9ZvX3ePz6TXH4Pz/AMnRFJlcwzlBcmhkFh9f&#10;0EDn/Avf/Ye1CrqrnpOhAniDLUGv+To6nwWpaTL753dg66NZYsl0/uKkmpWUSGpp5cptmlqbXRtN&#10;kmPNjYv9Db36asVrO6ir4p/PrdnEP3sQ7VhIPb6V6L93T1zX9VdgZ7bFWKgQNO+XxNXVzeRpsVW1&#10;c931FEPpeKQ2GqwFv8fdogstpbvq/UzUfsp/l6anLW1xLCVqoNQeFa+VPl9vQWK6zAvHbxGOUIV1&#10;kNokaMtdo4x6il+L291DaCwpXq6tUVp1wGrzVYUaiaJGte36WJt+frf3YyVBFOqOKvH+fWwz0pO8&#10;fSnUJT06utdir5LAqhO1aJ2LXZAFUx2JJ/PtJIulXevz6NIquUSnn/m64bp7u692Wa2m3NuKhpMh&#10;Qimeaiinhqa1knVmDx0dO8tRIihOTpH196iSWRVYR8etzXVrZOVmkJrwoteH/F9E77S+cuAoI6un&#10;65jfL5E6RFX5Skq0oIVHqZxTQVlLOJVA412sfpfn2oayeisz6T6UrX+Y6RHeonqlopPqTinp618+&#10;q3t7dm7u7DzJ3Fns1UZKramdNUs1QlLT0scsrJRRxVc9SqRwmpNtABb8/Qe9pNcxao7ftU/F8/T0&#10;+fSYxRXB8S7k1uPhHClePnmuPTh0kAqhNCLr8cYUzNIJJHluXdL6iRHGHGkWFrn6+3IwMt+I8enI&#10;wVBX8Pl1w1N4qHVckVT/AF/6hqg/8R7auvhj/wBOOqomg3Brxhb/AJ96vc+HJv8AHvZf+vl//dvW&#10;D/iPdb7/AJKE/wDzTT/L0vtf9wof+a1z/wBpU/Rnj+lf9j/vftP071x9+691737r3Xvfuvde9+69&#10;14/T/Yg/7zb/AIn35fj/ANqf8nVW+Ef6Ydf/19+w/Qf63/FPe24L0yfLrj7r1rr3v3Xuua/k/wCp&#10;H0/rwffuvdBZ3e3/ABh7tRrfTrreRtf+mBrB/wAT72vxL9vVW+E/Z1rsab0Z5/zdUg+n1tDET/rX&#10;v7XltKrjpG3HrswkzhxLJGQ6MnjEXBkSS+oyRyEgMoPp0k2+v0trxJCrBG0r5/P/AAdUeZ44nVQO&#10;6nEf4OthbpRFPTfWEhjj/e642dVslpDGJpduUOp9LStdm1+rnn8W9pVWMMxVKHz+fS6KFZLeJpXd&#10;vTNKcOhQKCGmiZAoMpj1BVCjU8YBIHP18f8AvPti5FdFDTj/AJOn4oUj1eHXPqa9F4+U28qjZXSW&#10;56yh+0/iWbo5NvQJVQmY2zVJW0s7QhZYv3YqYOwP+FuPr7vZoSZKt6f5ek+4VW3YA9x6obN9Fbra&#10;JRNOZVhYaqgDzQxwzJzyIEVl0/m31HtZIgETAtxYD9vn0VxRs307GShAY0+ynn1b78CNrQ0Wws5n&#10;pKaWOqyW4aumRpWuk2Ko8ZhBTFIiP271PlINzYk/09pr+gnitAa+EAa+ur5eVKepr0Y7ZWSGS7Ka&#10;fENKf6X5/n6dHpnjjeE05J9FPEHN+XEMLogIP1NyTf3SWQxrEaVH/FdKmWqO1eBA/bXqhr5Rbdg2&#10;l3jvk0rVsq1+WfLKKuVZI3kzMk1VVyQqsS6IjWNIoW5tp+vsz8NTDbyh8muKcKU6LJCy3dxblcIF&#10;NfXVXy8qU9TWvQAPGZEkuWRakSQOikBLEo+oLb/VIDa/tq474TD6sDX7P+L6sJAjICte6v7K/wCf&#10;q4f4DSNP1FuKoPH2u/M9TxqP9RBtvaHGriwZ3Jtbi/tiRdcxlrxAFPsr/n6e2+M2lrNCW1Ays9eF&#10;NVMefCnH+XVZPdC27i7aa9zJ2bvpz/sdyZDj/Ye1KNUUpw6aY1Zj0GynSGYabgcFmKi/5FwD/ZBP&#10;+w90l/D1Q9c1EPmlFTFKVMKPFVRmID9xgqukkhBBseVB5/Ptpah1cHh0zO9LeRAtS1MdOWN3Pn8B&#10;kKKt25mcpjqqh0PHVUddJBNBUrKb8wTMrRukYLq36rixFjerhXlLPHqr/L/PXq9pGtvAHh7JG4jj&#10;WnD09T0ezq75xZ3EvDid94+hzFOT5JcpRGWnys7MESRqh8hnYKJmjsCNJUm54P43PZxlA0TaWHlT&#10;j+denY92NuW+oiZlPmM0px8j1YN1h3Hs3tNMgNp5I1k2LjgNfRVCLFUU5rpNFOJSs04azRPYhmBt&#10;wfbL2txaRxSTL/aV0/7Wlf8ACOl8e4Wd9DNLZEs8WnUCKfFWnr/CfLojv8wTe09XLtbYEbwrBV0N&#10;Rud0SH92Nguc2/jZxNq55+5b6Dggfi/t6xYyCbUtAKfnx6L91XXDt8iS/EzFl9NOima+dT5Yp1Wz&#10;44IoBTUxkEcaorCVvI2loy2kPZeQTa9uNP8Ajw/qCFqZr1QyeNPJPp0gqopxpSvnQca+nS32b2fv&#10;LrytgyW1ctV49op6Z54I5ZGopvEIl1zUXmhglkZIAupjdQbgjm7BiE0igxVOc14flTNfy4dbaW8h&#10;VntW7PxD19P8vV3fx67cTtrYeOzSy038UpWhostBHI8rGrio8e8khMlZVyKj/e+k6rEqbf4MMtwk&#10;jpMvYPhPr6/5Ol8M0V1HG8b/AKo+Icfs9Pn0N6iWU1JaKIrFVSLA5UOFVC4I0+njUdQF+Pd0NK1P&#10;SjNKdSYI2WKMPIWKnUXla5Z7NcD/AFKgtwPxb8+6T5006qiaSxrx6A3v3rWn7Q63yu2J9ZrYpYsj&#10;jJIdd48nSUeTFFLIUikIT/KGFuAb/X21EJhPEyLVRxHCvXpgrQyKVzTB9OqD9w42sw2fr8Vmqerp&#10;qvF5GemdJPJFGJaaeoiM/klgpmlUyLdQoNrnn+prLbAywztilaD9nn/sdFMUi+FLbyR8aZrx4/Lp&#10;SbS35uXYeXoM5tXKVlFkIlppKnXPULT18qVBlemqFDR/cwBEAbm6h/8AH3qRRKx8VdX8P9H1+2uP&#10;Th8+m0Xwl/xcGKnxeev09KUz61r8urL+pfnLh8vJS4nsOjx+KqnEMRzWFgliwyyIiQskwyeUnMEy&#10;kXLxsQ1+VFhdv6ZkDO9zr9BppT86mtfs6djv4kYRm3ZGPmM6vtwKU/Otfl0eXAby2zuuD73B5Shy&#10;dGzGGOakliqBMYgGKl6Srk0CHX/uwL+ri/PtD4ylmDrpA/Ov+Do3aJ9KNgg8M1/b0q4mkcqYzEUF&#10;7NE80sdhbgMEdFYf0uP9j72GQ/C3VPDbz6zhy8gOllADAFgF1fS5AuWt/r+9inkevR1q1R0yZL/i&#10;2ZT/ALV2R/8AcWT23cf2Df6Zf8vS2x/5KFj/AM1V/wCPDrWwrv8Ai7Zb/qLzf/u2qvZzL/bn/mmn&#10;+A9BPbf+SbYf80V/wdRIf0L/ANrWL/oVvbMvl0/L8cX2/wCbrYi6N/5kv1R/4jvZn/vOYz2kl4jo&#10;1HwL0Kftvr3Xvfuvde9+691gn/3T/wBREf8AvTe9P/ZS/Z04nn1EqP8APn/tWyf9DN7eg/sI/wDV&#10;6dXPwnrXp7o/5nF2x/4kre//AL0eQ9qovxdEw/tJPy6DZWKhrWsQQf6/pY/X8fT36Xy6an4p+fVv&#10;3wFg1dM7pKSvFInZWbiSRNBdWO2NlyeVPIroGCuV/SeCefbDMFpVa9GdsqsrahX/AFHpo+YXxxg3&#10;ri6nf+1KRl3FjKSWorsVj46Sk/iy0klXWPWu6UxlkqT9wVkY6ieCPqR71HOqE+I1AeHTV7DJFAZr&#10;KPu1oCv8Qdgta+WmpNKGvDHHqpgNJ554pY1SSmiqqUsFkDuKefxqzl5XBJAvYBbX/Pt53RwpRq9M&#10;CJVihlCaWkRWPnkqrU8uGqnz49Yl4iQ/0y8P/Qr/APFPbfTMnxxfb/m62FukDbp7qo3UKetdmlwx&#10;K2QbewpaQNa37QOq35t78W0kClTXo3BpFWnl1T98vNznePdG56YyiSHBMNvwEcyUv8NrshLPCrWC&#10;jRVVsq3F72v/AIe7yZi0DGodFkc/6xLpqpw+XQJbPxdZujcu39r06qVrsnjKFZGBM3lqshS0VMxk&#10;AGoLLUKun+1q+ot79kWcqV7hTP7fLqssP68chaokkC6ft861zT0pnrYi29jY8NtvFYehAipaGgxu&#10;OpU5Yw00WPgihiuQoKwQxKot9frx9PaLRWOMk92ejiPCsvDSxWn2U/w1/wCL6a+wcIu4tmbl2/Kx&#10;Wmye18tSSFQusCpxtbTM4J+mnyE2/P8AUe9f2AE/HSQKcOPz+VOtywi5ie21aS1M8adwHDHrXj5f&#10;PrXOrKRabN5CgLO6UjVKDW4ke8dS6FmkCrq1vdv8L25+vsykj/VYavwqf216JLNvFsLZ6Uyf+Oo3&#10;/P1Py6EnpIIe6espmW7J2Fs6kFz9QM9Qer6cfX6f7z7o8VYpE1cR08KF44yOLA/s/wA9ejM/P/W3&#10;bu2w30pOvsRKvH6gm6N5XTj6X1fXn6e27VdCsleB/wA/T+4TA3RcJSqgfs/4vojagfcK1766fURb&#10;9N5FNr/n6+1LfC32dJm+JPz6Ml8Ov+Z+7M/5b7m/91K+0p/3GvP9r/z90pg/5Ke3/wCln/6st1eO&#10;/wDnz/wWD/3PX2ms+K/6Rv8AJ0aD/ceL/noT/q0nVHHy2P8Axn7fQ/rVY4f+smi9rbZdW322fxv/&#10;AM+9E9z/ALn3H/NG2/7RYei2Qn1ioHDwVClPyPQxBB/4Nq/2Fvfiuh0etaV6ZfKmP+Lz+zq4P+X+&#10;DV9Q7sqWJV07Uz4Ok82TbmzX4P4u9r/1At+fbMuWZqfF/KnS2BdEBjBzXj/sdJH5x9L5PKY9Oz8D&#10;Tz1tTiKOKizSRIZ3jx71OQrVy8NPGnojoamp8UwZiTHIrAjQQ1LYmEyau4tT5U4/bxr03fRloYZO&#10;CRV1HjWtKfZwP7eqp1bGCon8sk6VNLM8QeGdY4KmqgkVTOqPpaRPIpsNJA/rz7VJpjJdpaSn4ccP&#10;Xz+zpKxuLmKIwRj6Q11E51en+lpn1rX5dDh1L8hOxuoa2J6LIrksZ92TNi8wlXV0zwJT00IZYUrc&#10;eo1hGK6SdH+9vEagTJDpc/irXV+VMU+08eqBZLcgWc7NF+NT+H0ofnny8urOuuPmJ1tvU0dBmqmP&#10;bmSqVTyR1iimoJJ5CF0wT1OQqBGoewszKBqHJ/CN4jG2rXqqfSlKft6MYrmwljkiICXBpQ8c/sH+&#10;Ho1lDV0mTiL0dbSzU0i1FIwgmhmjEjeFxJHPTTTxVGhbcKRbVzb3p5lGkOKN5fPpUkc6IoY619eH&#10;+fp2pXVFMcbxSmMtHIzOCzlQADpBJjsAeD9fdH14LLQeXWgVkJCnI49Fc+Xu6f7s9J7neCrVKjNW&#10;wCo3r8gytLWBkRgVMLvSwTANzb6/i3vaKSajy6RbgxitzRuLAdUcQIwhaoYs007zszPJ5WPmYuQT&#10;pX9Bk0/42/HtUVLrpOKdMKohk8IGulQa+ur/ADU/Po3vxS7v291DmsxRbm86Y7dH8OV6umjpqiXG&#10;yUFQrrNJSTVVNLPTfuEyGIvIthZGv73cIJltVDfqxaqD+KtK/ZSg9a163bypZtdNLmKXTU/w6dXl&#10;511fKlPPyuG2luHE7rxFNuLbmXocnjMjTGqpqimlVwwkpYiCycS00oeQEpIqut+R7Ln1CRg60kNK&#10;j0/z/wAujSOWKREMB1Rev+xn/D0nt49S7X7Aze3M9ulJ5q7Z2RqK7ExU70jUrGqgB0VkFVSVPlSK&#10;Vw66Sn7sasb2AFlDRwzxK39pTNOFK/PPHpxgjTWs+n9SKtPzp/m6XdJjmoKb7WEnxlKdPIUUM/29&#10;NDTXtEqKocRayLcM7H8+9af04kJyo4+v5eX7etyMHlkmPxN/q/y9ONOrImhudP0Jvze9/r70F0+f&#10;TLkGlOs/u3VOve/de697917r3v3Xuve/de6wVAusX+FRE3+21G3+x9uR8T1dPPoi38wHnqTbX+1d&#10;mY9v9a+2N1Pb/rH/ALz7cAoOkt//AGB+3qnh+bj/AGpD/wBYS/8A0Xb29F59JYf9x0/P/J0JfTRv&#10;3N08f+z42QP9tuKk/wCK+9TcPyPVbX43+0dbFEf+7P8AltN/1uk9l68W6Nm4J9nWT/Vf8s3/AOI9&#10;36qOI6bKgXqT/wAs6X/3JiP/ABHt2L+1H+kb/J0rb4If+aqf4G6ow+W1/wDT9vkXsDWYwkf104mj&#10;tz+Paq0/5J9v/p3/AOfeiO8TXuExrwhtv+0WHotsEiaz5gniaaUfo9QI0n9d+bgE/T8e3cDJNB1p&#10;3K6QFqesk9Plmgq6ygpzJRUwt9yVlaKN2immWF/H6QahIDZje2k8H2kkeUyxIr6ENfnq4f6vz6tW&#10;MRO7PSRadv2/P/Y67meZ0akhllhp1kB+4iOh/Ig9TKpjWNhqYi8iOy29JW5vZgFbSI6H19f5Yp+f&#10;TZj1rHJInaeGelVtHe28dh1kVdtzdO4aCWJxINGXyDRzupuBVQvUus8a6jZT6VBNgLn3tXC17a16&#10;tRRp0Cn869WLfG75eb/37vnDde7vxGCqVyoaOkzOOpcnHVhqaCaWZq6OfLVMHlksgQxiK/qvqsAG&#10;miEh1A0p0qtrgm5htSvxq5rXhoRn4UzWlOOOOeHVlFNVeZ7Aqwta9pFdGFyyOJGcnSfpz7bbyHp0&#10;pT9VNfDP/Pqt/wA/dciglfUSV0yIwtY8iRLXuPp70DRXSnxdVdMKK/iB/Z1Tx8/E+07f29j0JaKf&#10;rbF17swGrzTbr3ksgNhypWJbf0t/j7egYImkLw6S34M9wLgmlVAp9nz/AD6IyjATiMi6eHUR/Ukq&#10;Ab8/T2oV6hjTh0wWyop0ZL4gotV3vsqmLSRaqnPF5YXCyt9ph6h4wCVYKCZueD9PdGk1wXApSlP8&#10;vTi9lzaHjUyf9Wn6vVp0LQ8uzMHkGuSzO1iACxUICQB/T2jr2R/Z0ZM1HkoPNf8Aq3H1KsCEjIuC&#10;fUbkE3/bFrEWI13/AD9P9j72BqB6oTq8uqcv5g8Vu5MHMKmohL9U4iR0il8azMu6t6gCcKFWdVji&#10;CjUOAT7URs0EczKc4/1fz6Szka4oyoOqvEVpw/z9EPAMGKaoggjUmsZEj0l6c/5IageOkipWPke1&#10;i3kXnnn3pFmkCyvNUHyp/lr0jCx+M8BVQx4ECn+r9vRiOqfjxvvsPMUTS4auxW36jEYutrczMJKR&#10;1o6tSY5qFKtJlqiqVRNl8ekWJJ1DSokdVQ9o1gVA9e5Vp/xqv5fn03+7txmWe3MGmEyIRJWuFWRz&#10;2446afFjj1A712xitl9l7h2pjKgy0mFgwlFCXdZZf2cHjw7O6wU6uZXBa4B5JH4uWrSUXNpDdadL&#10;OzgrxpocrxxWtK8BThnj0r3KEDdblA3akcQ/amqv/GqflXz6A1beWYA3Agk5/wBeSP3af4Pz60Pj&#10;T7D1ZT/L5H+V9qH+mMwP+81WS96uP7fZv9JN/hj69Y/2G8/6eH/rL0cr5G4Ch3D032FR5Catjgo8&#10;dlM2v2VQKZ2nwNDLlIFkYxSl45ZaURlRb/OX5tYobYVQ/Jz/AJOja7XUkleHhr/z91QZA33M1aZh&#10;6I6uojjAAjULGCVPj5AJaQte/N/8PZgG/TZqfDTonRv0lAHXCaUQ/wANnlJb7bI4+IWTUJUDzMQw&#10;v/Q3H1+nukjFUiuB60p9vz/2Omljp4i14iv+8/5+jxfIjcf8X+P3xyioJgIKnbTrVw/Rkr8Pt6hx&#10;nndAeDG87kD/ABIv+fd4FAl3eNs6REQf9Nr/AM3Vpi839X5lNFfx6j/SeF5/n6Y+fRIEcTY+hDNY&#10;CgErD665iJGc/UW/QP8Ab+6LIVgLUrTr1tSW4af4QxpT00/PHr6dHh+A9FHXdm5isqYWK47a9eEn&#10;AvpqVzO254T9Bp8sXlS1/pc/4e3JEDxRyF6V8v2fPp6zJi3RnC1XQQT6VwD1cXQszI2ogtHM0PC6&#10;RaGoMata5/Wov7LFUq71NR0YuAlEHAEmv2+X5dVBfzBTbu7bH+PU+HH+33ZvX2/H+LpFcfg/P/J0&#10;RgPp8wtcJRPfn9Wqw/obWt7VRfi6TgfqI/8AD/sf5ujp/AWHzdwZ5vLNE6dX5LQ8LKjKkm5dqeWM&#10;3VrrIqAfj3qdgkTEio9OnYU13BYNQt/Lj0aD5v8AUMO79rL2RSvXfxvZ9FVQzx00kKQVGFSmy9ZL&#10;9yjQSM/2quzXFrhbH63CexQosjmSoelBThStc+dajq25/qKgWPMdan1rT9lKH9vy6qDWQ+aWNVUx&#10;ieppUkUuoOmolLXjLOFKSMV4tqtf/WfdaGtePSZB+kjeZr15iyuZVNjJLFSW/oBqJb/G/wDT/efe&#10;lWoY14dW06mU14dbCfTmpOk+o1DsFl672LTEKzJaOp25jIXNwb6gOQePaaVtVV+Y/myr/wA/V/l0&#10;aWy/Hngtf5gf5eqgfl7HNVfIPecJq66mgpKbE08XhqpiViioI5QoWpaog9X3Fj+2b29mBdmht0i7&#10;NIavnXuK/Knw1/P5VJVLJJDdXgFG7kGR6wxS/wDWXT89NfOgLetGXno6Wjgrq+prXFNDFAjzu1RK&#10;V8A8EIjh1yMtvSqar/4e2pmkPhl5O0V/yfPpvWWjlLIviY0gCla1r/k6Nj1f8Yd4b1MVVuSCu25t&#10;+KapNW9XQijrJ0jpYZokooZgRGFZvWbtf08e6TbpbQRgQx+KxIDZ06a8PI1rn04dP2OyX948LzHw&#10;UZ1HDV8RpXivD+fy6KzMkUVfUQReZoUlqVjeoaJ5ZPFVy0wLSRRQ6zpjX6qLe1JiEUjd9aqp4cK1&#10;+fTVtcRXVlaToe50BI9KgGlfP9g6hSAEwAcBMhLF/r6aWb1f4X1/T/D2muvhi/046c/39/zRf/n3&#10;q9n4ci3x72X/AK+X/wDdvWH/AIn3W+/5KE//ADTT/L0rtf8AcKH/AJrXP/aVP0Z4/pX/AGP+9+0/&#10;TvXH37r3Xvfuvde9+691737r3Xvwf9h/0Mvvy/H/ALU/5Oqt8I/0w6//0N+w/Qf63/FPe24L0yfL&#10;rj7r1rr3v3Xuua/Rv9b/AIg+/de6Cvu4X6e7VH9euN6H/bYKq/4r72vxD7etH4W+zrXcT1Ub/jXW&#10;6f8AWtTwm/8Aj9Pax/hT7OkLceuaNqZWta5gNvr/AMd1/wCifdVagIpx6Ym+D8+thTpT/mTHVX/i&#10;Ldkf+85j/dAtCTXj0cQf7jQ/n/k6FQrrhpVva3hf/X0+m31Fr6/r7akTWyrWnH/AOnC+hWaleHVd&#10;n8wvcS0O1Nobf8piTJZcVTlBdyafH5GjRF/1IVq/WT+SoFvyHrRKC7Nfg0/nWv8Am6SXJ13O3A/C&#10;6yH/AHnR/n6qjWNDNS05Qf5QHtI3qmSIpUVCgPxf1P8AW3497uKtBGwNKuOixXq812BRVWTt/wBK&#10;pbj89NOGPy6vM+GkLf6DtpzkkNMMv5Cw1NIy5OpiDs3puRHGo+n0Hti8Q/vGck/hT/L0c2ci/u61&#10;UJT9SUcf4X01/PTX+XRmvGs8khCkMi6eG/Wb6LfTi+q/+w90k/UCQ0pXz9KfLp5o+0d2CQf2f8X1&#10;UH8+MUafszFZBaQinqtqUIapUcTV0G5c+tQG4+sVPVRC/Nwv4v7WWo7ZIvEqEp5etf8AN0W7jLpv&#10;ImEVFlWla/wUzw/pf8X0RdiFsPIrqKlkQrwSSkrC45tqEf8AU/X24y6zSvDplhVxnh/l6t//AJfp&#10;1dNbrH/fxdzKf8G/uzspyPx9PL/vHtp10kCvSuNqo4p1Wf3T/wAzh7XH/fyt8f7zuTI/8U9uR/i6&#10;Tn4j0Gy8B2IUgI/6hqAZo3jU6LjXbWT9ffpfw9NSPo0449GW2R0VX9kdG57d236WorM3gN9VlNJS&#10;Q+V3rMRRbcxdW0NMkNLVOjxz1osgBaQkBQWIX2wGHixxthWrn0pTy/Ppzwu36jjo/D61+flSnoei&#10;3JRT4xXgyFJU0NQsYZoK2nkp6hpWVCC4eCEAMrgqQXBHqBKspKpgsJZR3A8Dw/z9JXka4dXVNI8x&#10;xp+dB/g6bY6djI8jFwA0ltIDDSirILpIJITqtYEqSPwR7bgQyStDqoWBIPpp+XnWvqOHS+SRoIAY&#10;ip1EA1Ff8v2/b1Zj/LzpGlruxqmRyUp0wjKxmmbQZKmolAIkkkIChPwQvHAHti5e4uVsEmmqo8Wm&#10;OGkp8/Ov5fPp3bytsd0Tw1J1wKSBSvieLnz+HT+dfLoAvmLnHyneG5Kb7iOWmwlLjMBQaLMaaChM&#10;lbUQE6uSayvmv/r+3Y3DW0bqtCSw/ZT/AD9FrxOLq5V5CVVsCnD16Kw7qdKgqodvGpYgAOxkf1ML&#10;2Ggf8m/48NAEEknp/FAAOsSUstXJQxU8TTvPWJEsfjnlLykmJIo6aCOQ1TTCU6blOR+b8OiOZ45D&#10;C9CKeVfXpPNci3KEyUBrinxfn5U+w8ermPhn0/m+utnTV+b+5pqjcclLPT4yUCJaHGxUNCaN2pjT&#10;U8lNVSO8nkVmkJAXkW5blupZo4op4dLR1zWuqtPKgpSnqePS3brQQme6U9s1Memmvn86+g6Ouvjp&#10;neIMWX9yZxpc/WQaj6A/qUyD/X+vtKathDV/IevRke1Gkb4Bx6DDsjsvFdb4yry2WmgEMUTfbUpk&#10;jWetrSzCKkgWUqSrgcuobST+n27t6/U3iWj9rFSWPHTTh6Vrn04efTO4zLYbXcbl8WhCwXhq0ipF&#10;c0+2h6X9DUjJY+lrpdCPNSRztAFgc2qYopY/KjLJ6o1JA+l7n3WSTQ7rC2AxFfs6feM65FJ+BmHD&#10;jQ06Jh8nvjNR9iUNbuDa1HHSbrghSanp4okgpczIJchWNS1BpqKQwO4kt5Df9H0Orhy3mkJfxXqM&#10;U+X+fpHPZi5oY30yJWi0rqr86ilKeh4+XnT3W4erwtZNisxTy0uRpauSEpJBUwzyTAIHdaeZm0wx&#10;yXS4PrAvxwAtc6YnZct5DoskuF8eG3mTw3Fa+fpTyHUP7CaRmV5fEl3KQQtNHD5VKl5WR0jAZ+OL&#10;ta3tiGJtOt5OPl6U+df8nT0l2ATHbqpXzNOPp9n8+lttfsLd3X+Ugn2xuDL45o5PuBHSZKtjp3mk&#10;ChopqZKmKCdTo/tKbXNrX9qdEB+OIE9NwJMfGeBmVsVqa140pwp5/wCodH86Z+am4s5uXA7T3ZjK&#10;CpXMZHHYmnyVDS5GmlNXWT/bNJWq2WqoZTG8iW0rFe5v+LI7qCNghiGila+deH2dO2l9cRzLBcxV&#10;8R1UGvCtamlM+WK/n1ZpjqlqtfK5jMlyrGNHiFrAqNDs/AB+uo39o4lKlqtXo4Io0g9HK/sp/n/2&#10;eoeS/wCLZlP+1dkf/cWT364/sG/0y/5elFj/AMlCx/5qr/x4da2NaL5bL/8AUXm//dtVezedtM/D&#10;/Q0/wHoJ7b/yTbD/AJor/g6hxCyL/wBrWP8A6Fb2wzavLp6T44vt/wA3WxF0b/zJfqj/AMR3sz/3&#10;nMZ7Ty8R0bD4F6FP2317r3v3Xuve/de6wT/7p/6iI/8Aem96f+yl+zpxPPqJUf58/wDatk/6Gb29&#10;B/YR/wCr06ufhPWvT3R/zOLtj/xJW9//AHo8h7VRfi6Jh/aSfl0Gn0Un+mr/AK1ye/S+XTU/FPz6&#10;uF+AS6umt1G9tPaWb4te/wDv09k/8U9o520JrpWnRpa/C3+r16Obn4IJcJXioFk/h1erlfTLoNOW&#10;dFex0rII9LcG/H9PbHiJ4ImeLVkClfn9nS+2DPeWsX4HdQf97Ug/lTh8/wBut7kir5WtdTqLR1iE&#10;j6HwV1RTarXPrcwlib/2rfi5MpUSJxGi07Qf2/5ugptzzSWcEkr1DorD5diinz4fLptQXiUf9XaI&#10;/wC2V/8AivtrpTJ8cX2/5utg/p9xTdF9aznQwXq/ap0SpqiPj2rjZPWoZS1xER9Ra/59s3D+Goel&#10;aEfz6O7eI3Elvbg08RgteNK0FaefH1HVEG685U7p3luDcFYIzVZPL5+vqRCuiES1OdyL+hOSNIex&#10;JJvYfT2ueOjaK8FU/t/4roNW8xljt7kpTxFDUrWlRWlfPj6dCF8Z8HS53vTYVHUy1KxRZmprLU8o&#10;iDT4Y0uWpGkBV9YFTSrYcWsfr9Paa4k8C0nele5R6ca56NrdDPuW2R1oAzv618NC1PLjSlfKtaHq&#10;/SBdNJACzOqmn0hrGwSBFAuALk6uT/h7aI0qi/Kv7T0uDa5rt6UBkrT0qqt/lp1DzkRkx9egNg+H&#10;rYSR9Rqp5FDgcfQSfT/D2zP/ALjv/pl/y9KbVPEu7aKtNbqK+ncp/wAnWtlWaZM/XvYqZpcgzEtq&#10;06shOAL2XVbxfXj6+zadtM/D/Q0/wHoLWD6dptXp+FW/aiin5af5/LpfdIk/6Z+rlt6n7L2a4X6D&#10;1bixqcn+oU3/AMfbYfWQlOPS2IM6x3CrUqeH+z/sdG7/AJg+Jmh37tnPGxpa3ZMGKgAFiaqhzm4K&#10;2YMfqFVMggvb/H2xbNWW4Snw6c+ta/5utX4cS2julPF1flTT/wBBdV9xIfumB40RvF/XV4pjGXH0&#10;9LaePajVUOKcOque9V9B0ZX4coW792aARcT7m+ptf/cSo9pz/uNefl/z90/E2nc9ux+Gf/q0erxZ&#10;BaoI/IWH/wBz19prPiv+kb/J0aqf8Xi/56E/6tJ1Rx8tF1d/755tarxv/upo/Zhaf8k+3/07/wDP&#10;vRTc/wC59x/zRtv+0WHotkS2SUX/AOUhh/ycn/Ffepfw9MN8afn1cJ/Lz46b3efyO19xJ/yVtnZp&#10;v/vHtNL+Howj+H8+jt5bG0OUpqvGV8EVTRZGkehqoqmNJYGgqI5IZlZJAV9cUjWB4J5P09tqaGvT&#10;mjxI5I2FYzxHVOHyV+JOS2Vk6jdOy6Seu23MZKxwvirp8S0j5GdBVJRYel+zx6RxoiyuxQG9yGsr&#10;LofCmBMi9yjH58f8HRfNcS2SLBFFWA186Up+WePy4dEqaJ612EwmiqKQNSTeZHgjkmpWZXcCpVnC&#10;PqFhpR7C7LYqTR3k1BfE1L+yn/F9JI5ogXMD5b4hT7aZ/b1MiR6ZVaCSEMVUOU8qawTqKDT4o5Cr&#10;KOSGt+Lfl4qqrUvVvTqsyxOYykWlxWpr/sdCvsj5Jdn9aVEVFg8/kP4QtUlXJjK+OsrsUJRxL4rZ&#10;GmelFQtg2l7HSP6e0yukjMj22fI14euKf5elsQuAV1XtU9NP+XV/k6tC+OfyqXuLKy7ercHHjMxT&#10;UKVzzU51UVVqnjomsJaypnW81ShuWPPFje4Zu4ZLG3Ny9x4gLABaadNa+dTX9g6WWVz9dc3NrDZ6&#10;GhiZy2quqny0innmp6An+YXvMwjZ2whIElqqCTcNZAkbqjn7fP4nFzh2UKxSoWoNgT+m3F7+1FvQ&#10;FweNFP7a9F26v41vaoh7m7j/AEaUp9tc+nDqtGqVYaWDwq8f/AXWP1jVPF5WYE6fo1x/sPahmAKg&#10;Dj1aFfFlaTV8SqKemmv+GvXdZAppkrA8IbwiUuTIskaIsjvGJImR40lMalirI/pGlhzerjSonBoV&#10;8/Svy/LqgeKWV7aVK/KvHj8sU/Pj1ZH8B927ilrNxbYmMlXjRj4svTySSTT/AGNTKmNpDSTPJPME&#10;p6qOHXT6h5BocMz8FaXgWSO1n09zVqfWmny8qfnx6e2eURybjbeDRV0UFa0+L5Zr1aLHI09SOfSj&#10;yRyXj8b645GFmQM3pC20m/P+HtGWqAOjAKY2Zi1dX8v9VeuVXUNTMTZpk9WlFKIUCQTTsdUjqhBE&#10;Njci3vRKqjszZAwPXrxrJIiVotDU/ZTrHjclSZSF6iinjqIo6iqpJHilimVKqhqpqOsgJidwHp6m&#10;BlN7cj23HIsihgKH06bjIeMSK1QSR+zpw936v1737r3Xvfuvde9+691737r3WCoNlj/5bR/9FD/i&#10;fbkfn1dPPoi38wEW6k2x/wCJLxw/221d2/8AFfbvl0kv/wCwPVPD/U/66f8AuKnt2Lz6TQ/7jx/n&#10;/k6Erpn/AJnL09/4fOyP/eho/fpvh/I9WgTQxNeJHWxTH/uz/ltN/wBbpPZcvFujJuCfZ1k/1X/L&#10;N/8AiPd+qjiOm2f/AIEt/wAs6X/3Ij9uxf2o/wBI3+TpW3wQ/wDNVP8AA3VGHy1H/Gft9H+lXjf9&#10;5xNH7VWn/JPt/wDTv/z70T3P+59x/wA0bb/tFh6LHUofsJHBNxVyGw4uDTVK2v8Ajlgf9h7bugWh&#10;ZVahPn1qFgt1BVajP+To+3w+2DgOxdj9m4DcEImU02DmppIkgNbTVUtJmKSOeB56epskDSFntbVc&#10;A/196vgI7faGXLprr/S+D9lKfPj1awS3mut4jnamp4VXz018Sp4ivAdF77g6b3D1DuPIUGV0y4+q&#10;yNZJhaq0OusxyR00kMrvDBCNQMzArZtNvrz7vHMLwO2jQyUqOPH9np0lkiurNmWdtUJkZUPD4aVN&#10;M/xDHl+fQKtJKs5UEACSVEH14jmliDEcW1iMED8Xt+L+2Q1Swpw6fKjQGDdGc+IcY/2YPZCsSRKu&#10;WmexKnyUePlkiKkXtfUQfr9f8PboxFK/oP8AP03ZPr3SzxwSb/qy/V50THzFiSdMRNuACVYxk8AW&#10;LfX8/T2mOVV/Uno1gFIB/pv+scfUqIcyf7TMq/6/qjN/959162/l1Tv/ADBue7drn+vVGG/96zen&#10;/Ffd4/xdIrj8H5/5OiKj/gUP+ocf9Dr7Up8L/Z0lPxL+fRlPhv8A8z/2T/1Ebo/90b+2x/Y3X5f5&#10;elCr4l7Yx1pUSmv2Qt/n6vXpv82R/tbn/kpjx/sLe04/s4z9v+HpUH8QNJSlSP5Rx9SQtyGv9Cgt&#10;/W8if8U97U0qKdWHVOn8wVS/dW3IAL6eo8U9v9V/v696rb/C2v8Ax9vp+qkqcK06TTj9SF/4a/5O&#10;iLAqlPT08rBUOWgURmOJ7GeimpwbyI9tBGri1/px9fbyDwxHFx456RzLUSyj4zSny49bBfTFHS0/&#10;UnWM8KRLNVdc7ImkkEUYZzPhMWHHoVQfU1+b/wCw9pnfVdhfJFb88qf+fafn8ujdJbuewgiNxpJc&#10;CtP4lZeFRwrXj1UD8r6dl793uhlkEMU2NSJXKsI4xiqNgAVVCSWY8m/Fh+Lm+3r/AInG1aKXkx6V&#10;ct/z9T8q+fRdezUvpQUq5jhJNeOq3ibh8q0+fHouTaRJIq/iCTn+vrh+oubWt7enpo4+fXgO9D8j&#10;1ZL/AC+f+Bfao/6teA/3iqyP/Ffdbj+32b/STf4Y+vWP9hvP/NSH/rL1YnvLF0+4NsbowdUP2MnS&#10;5ahl41ao6jHzRtcXXgarkX5tb2ghbw4JHpXvP+To5kHizC2rTXFWv2V8vz6108xBLj8lkoZ4TDOm&#10;UrKaSMekRlKioQL9Lkx+PSf62/HswI02hk/i8vSn/F9B23k8RZFpTQ1Pt6hTqTDRxKbMaiGV5Cuo&#10;JHIk8TSeO4u0LMpHI+vuoHjW0aVpmv7OvCbvI0/hI/b0Ku8d80+a656w2jRsHO2MTlJ/G/M8FTm8&#10;tW/dQTT2/dEFPSQ6OBxfjn26i6Zb2Sv9sqCnpo1ftrq+VKefT/iiGPa4ytfA8XNaavE0fspo+da+&#10;VOgqgjR9EAIGiPxBTzwqiOSQH8ga72/3n3Twv0mi1cfPrWnQqEH4Sx/bT/BTqzH+Xxi3jbfmVai/&#10;ZngoaamqWA0mWFUmqoQbXBUVERP9bfT2nugzmzhDUpqz/vPT1g5S33Wdo+7VEB+fiV/ydWbY8MBU&#10;apkn1VTuCo06Q0ynSRdvp/W/PujjSQnmP8vS510aIyakAGv2/wCanVQX8wfju7bB/p1Phv8A3rN6&#10;+9x+fSO4/B+f+Toi5F/uD/WhPH+x9qFbTXHTHR3v5f637f3Cb/Tq3IH6f9nHtf23cvqgfHT1u1J4&#10;xTj1Zj3dFG/UnYbyH0nZ+5xpIuGB2/lA6m5t642K3/F7+9WzhYowel0gAW7qKggf5etfJFijmdTw&#10;33CsV/2qVFaRrg/7sl1Nb8Xt+L+1EtKKQeiiMURc+vUaW11AN7ZCM/S31D/8U91T4X6cXj1sKdQ8&#10;dJ9Pn+mwuvf/AHR4z2ib4yPmv/V2Po0tcuF/iXT9nBq/8Zp+fVRfy6dT372AQtiEx1je/wBcVSf4&#10;ezCPCRj5N/1ck6KJpaXNy2n4zE32f4pbCnz4dBN0lDDV9qddU1ZFHNDLvDbWoSIhKj+L06M6u6vo&#10;AVzdbeq/1FvbU8ZcDvoorUevDqy0F1akiozj9nWwdLRUUGMlkigiUfw2ebQqRrG+iksG9KDllj/2&#10;HsunjhWGQRx0q65+ytOhJFcXL3lqgkpGJUx+fWt/lI40zVb41RSZshrKAhSFy1YijTqIFrE/7H2c&#10;OpW4clq1RP8AAegXs8artG3MFoxiWvzwOm1l0snN75Wf/eKVvae6+GP/AE46WI+s3Apwhb/n3q9v&#10;4df9k+bL/wCDZf8A929X7rff8lCf/mmn+Xpfa/7hQ/8ANa5/7Sp+jOn9K/7H/e/afp3rj7917r3v&#10;3Xuve/de697917rx+n+xA/3m/wDxHvy/H/tT/k6q3wj/AEw6/9HfsP0H+t/xT3tuC9Mny64+69a6&#10;97917rkDYEf1H/FffuvdBd3YL9PdqH/v3W81/wCSsDWG/wDsNHva/EPt60fhb7OtdmE/5KB/02K/&#10;/JVMnH+w0+1j/Cn2dIW49cof7H/Tj/oap91VagmvDpiXOhPU9bC3Sn/MmOqv/EW7I/8Aecx/ugap&#10;Ipw6OIe2GNPT/Y6FdR+1Tn86Ih/t2T/inuhNJUxxB/wDq7LqjfPp1WL/ADFY0k/0ajSAZHzhJI1e&#10;qmjpCjAcfXyn/W92gk8OHdJKVo0Y/aX/AM3SO5Om92VP4km/l4f+fqsqO/lw87HUxQoeLX00k3P1&#10;Pty5Xw444q1oymv2/wDFdFUJ1Ldw+iy5+1SvD/bV/Lq8z4ZyMeiNnAm/OZA/w/3LVh/4n2zef8lG&#10;5H9BP+fujuzSlhb5/wBFuP5XEi/8+1/OnRmoFP3D2NrrJzb6ElQD9eba/dAe9RT16UStqgkQYOM9&#10;VnfzCKaP7zroqbGeLcYlK29SoaSdVb/VASOSPpa5972sHxN2kLV0+Hj836Q7swKbIunuBlz618L/&#10;AGf29VfCUS0f3IRURIZZUCi7tOsPjTV9P6k39q9dIHnA7gVFPWtfP/Y6ZRQ9z4TNpUqDX07lXh/t&#10;6/l88XOfArD1eL6YqXqgAu4dx5bPUzDkeGqwO16Mn/av3cewvx/re9TnTL4R+IBT+3pRbKHgMqt2&#10;sXH+8My/zpX5Vp1Vz3K+vuPtsWt4+zt9R/W99O5cjz9Ba9/do/xdJ3FGOeg6Ti7f6kg2/B4a4I92&#10;ZdVM9MumvTmlOrdfgTGsnSu6XmCSL/pLzPpeNXFpdtbVh8fquvjZJCGBFnX0sCpIKO7i/Tw1G6X2&#10;mkyRq3AuF/bX/BTohny6gWDvLeEMUMUAjrcUumFBGmmTGxVbEKObu9UbkkliCzEszH2oFfprepq2&#10;c/s6YdVjvr+ECoCwn/nJEsv8ten50ritAARiWVoyzsAKMHQDYFmLRkt/qr6gf9h/j7tbtonWWlaK&#10;RT7adIZGIVwTUF1/y9WN/wAvqaSoHa9O1kWGHAIhT0sfMctCS1j6tPjDD/fH2nuj9O1ieNDJ8viK&#10;f4KdG9rD4txuaaqVltT+zx/8/RJe6TLJ3H2sZpHkZew92QozkkiKHMVMcSC/0EcYA/1h7vAn+Lxx&#10;14Mx/bT/ADdIZG8S6vZKU/VI/Z0GqgjWAFYtG6rrF1DupjU2uOQHNvbhiwTq60a1GMdWd/Bvq7ZO&#10;e2nm9+ZfHQZHcmM3jlMJSfdRwz00FLS43amQoJKemmjkENQk80yiQE35NvwEgkm8VY1OgHz416Ww&#10;QWk0cqyxh2xTy08f8OP2fPFmFDE0YZNYMg0iVxFFHqmSJVJtEqKAU0gD8W9tzapX06/h8/Wv59Px&#10;roXwx8I4dMebyiYbH5bLzTwwDFY2ur52qCwgSGjVJpZJSsiagsKNYH8/n36KE91H/UxQ+nrivnjq&#10;wkjSaLx5KQGtR68KZ+WfI8eqTe6+98j292Dtsyw0kG3KPOUVJiqKClliqZqaSrkp5Kyd5pZVlM8r&#10;KVXQukL9TqGkysYFhmdmes7o3d9nyz6+vQe324F9Fcw276bZRoA4/wBoKV8uGnhT8x1drhoglHRt&#10;HPJJqooCiS+O6BoxGpIjVOCsIIBvb/eyW3gZYatLqJdvL5/b0KZ3Mk80xWgkOqnpqqaV86VpWg6d&#10;p6L7sq0wfUEQDT/m7JKhZiCrAPpPpFvoT7eCEGurpPXQSw+PyPp0Wvt/4zdedptUGujrcTm3iWoh&#10;yeHpaOOeWVakxoKiNcNK7RAkXIkX/WPJClJSroxFVHl69JLi1iu1OoUm/i9f9X29VXdv/GbtDrau&#10;rq+ox/8AENr0xiK5SghrJW8LS1UcYnip8aoEvjgDE35J/FuXlYyySMDpXGOkt3GNvsDLFF4kqkCl&#10;aaq+dc0p+fHovIiEKVEbIsrRz1Cq9RFIsqGGaWIHxsyOhPivYj8/4cvKCK1NeqkuyRPDJpqKkUr+&#10;XHy6E7pWFY+4OrIVUeKt3lsx51Gr6VG6MVHIEOo6WKi17fn21Nw/I9eCMZrWRnr4bhuHGnl1sQ00&#10;ZiKx3JSNEjjBt6UWNLA8XJ55J9oF4v8Ab0cB9etiPiYt+2mPyp02ZL/i2ZT/ALV2R/8AcWT3W4/s&#10;G/0y/wCXpVY/8lCx/wCaq/8AHh1rY1n/ABdsv/1F5v8A921V7NLn+3H/ADTT/Aeglt3/ACTdv/5o&#10;r/g6iR/oT/tax/8AQre2On5Pji+3/N1sQ9G/8yX6o/8AEd7M/wDecxntqXiOjYfAvQp+2+vde9+6&#10;91737r3WCf8A3T/1ER/703vT/wBlL9nTiefUSo/z5/7Vsn/Qze3oP7CP/V6dXPwnrXp7o/5nF2x/&#10;4kre/wD70eQ9qovxdEw/tJPy6DW1xb/VHT/rakdb/wCwv7261Fa8Omp+Kfn1cP8Ay/PV07uhfw3a&#10;GdY/7Da+zUt/yZf/AGPtDMPEVk4dGlr8Lf6vXo5uaTz4rJpfSq47I8W1X/ySUf4f19p5V0WmjjR1&#10;/wAJ6NdvIG4WNRX9Vf8Ajw61tKsWymSUfSOXLwj/AB0ZetOr/kLV9Pxb2bXP9v8A820/wHoJWBB2&#10;7byBT9Ff8A6hobRKf+rtEP8Abq//ABT2x07J8cX2/wCbrYD6rJk6I6zitw3V227m/wDXZ9CRxx/X&#10;2mvB+gT/AEl/y9Cba6C7snPlKn+EdUFVJNNmK1AdSvU5QEHi3+5quF/z/X/ePZrJ/bt/zTT/AAHo&#10;J2caybZtcimn6Qx+Q6MV8SY41782TbktXZ8n/AfwsH6fnn2g3FaWExrxkT/C3Rpt5/3cbcKfgn/6&#10;st1einEEIH0ZolH4t+0vNv8AkH3V/wAH+lH+XpZEuZzX8Q/6tp0zblqTT4usqSwSOPHVLS3NlCFC&#10;GcueB40jJ+nP+HtNOaxhP4nX/L0ps303cUlP7M6qeukg0+VfXPWt1kP2spOTzL56kOv4XXVTzD1c&#10;6v8APEf7D/H2a3vZdGPjRE/y9BazSlhHbV+ABK+ukUrT5+lcdCv0BiKnLd39eU1IrPJTbtwGW9Ka&#10;tIxeWpagljrXSNIJJ9tP+jF9RxoQKf6b5/Knp0+qyGS2tY5dNQ5JpX4ULUpXz004+dfLo6P8wxWN&#10;R1yz2L1FLuWlkt9APHRetV/stc3/ANj71bRjxdxcHCrGf26/8FOl18Gm/ciMaGs38lgb/n6n5fPF&#10;ZePZpBCzm7x0RW/+rUVDyqLfhlE1ieb29uR96sfXpGv6n6vDJFPs/wCL6Np8JcVDk+76KqMpEmBp&#10;spkAAv8AnDXPQYsw31jRoSraXVZr+LTYatSsTlo43iC18Tz4Up+2vH5cOldtGst9bSF6GNJceupN&#10;PHFKVr514dXUyArMAb6jHAzXFrM1cpKX/JUfn/H2zbLpdVrkI3+TowiJa0ganG4X+SBf+fa/n1Rx&#10;8tG09/754verxv8A7qaP2utP+Sfb/wCnf/n3oruf9z7j/mjbf9osPRbImur8fWpf8/6ka/8AedH+&#10;8+9S/h6Yb40/Pq4T+Xp/zJreH/iWc+f9vtbZjf8ARXtNL+HpfH8P59HpqYmmLojKrFAAxa2klJF1&#10;KLG7Lqv/AIe2ulEcmjUCta9Q2xSTRfbVLrUpJTzU2qa0rGKeJIJoZG0AMjoWI4VwLqGALXtVgDpN&#10;OqsiympUUHl0Qjun4U7a3Ea7M9dz1eGz7xCWHCtJDTYKoklq62ZI40psVfHRyO7WC60J5Cqbl/RT&#10;LbFtdW10z6U/4v8Al0mltoHH6UXhyD89Xp6UpQ+vH5ZrN3b1dv3ZGUeh3NinxSeWaAVM8dQKOWog&#10;A8kdPVSBY3C61syqNWrkD28I1m/UiuakeVPX8/8AJ0hUSW0ojvYfDicEq9a/Dxxj1Hn0jIKgTUBW&#10;WJCymdZIqhNTI8Vz9LqNLW4J+v8AsOXxIscbkx9608/9jpm3AeSGRZMEkUp5ClDx869HY+AtGavs&#10;fclTMZB9ntKsipVhjgigEwzu2J42fTBqLcWUFuACb/j21fQ/UWJBkpqIPCvD8/n0u26WSz3oPGtY&#10;3ikRh9qFgf8AjBFPnXyoWP5y5yPN94zURIc7a23hsKwBYhXSszWUYDUSFJ/jBBt/qb/mw1AjMokr&#10;SoA/ZX/P05cGH6iaJYaaFQVrxqof0x8VPyr0T6YfcwwRSFgtOU0lTa+nUAGX88EAc8W/x92lLRrr&#10;+KnSWH9GUZrq/wAnQs9TdPbr7ly82EwoWnoMbFTNVZIskcdI1UKumhlnVridFDOxj41FLXH1978a&#10;klmZErC+rUteNKUzT5ny6ZFpNctetAdLpp7uOmpbyxWtPUcOrmuhOjsF05t6qxGOra3J1dfOanJZ&#10;SsamY1FXHT01MUpjBBFIlHDJTF442Z9HkIB+pLd3Nqm0KpEQ4CtaV4+Q+Xl0b2lvFBAjCbXcN8Zp&#10;Thw8z6nocvKsOsgI0juWvJMkbudJLetwAQoW/wDhf2nk7E18eniNTonr0T75XfIaDq7aP2W2MjiK&#10;rd+akp6aKknkkrFx+NroaqGryFZS0dXTMJYJAiRK0lm8hNxpsz0NushhnfKD8Prw8/8AY6bmnitx&#10;LAX/AFHUgH0/1fl0MPxzxlZj+nNk1WRrpq/JbjxUG8clJKT+zX7wjTctXSxapJGMVPLkyqsT6gL2&#10;H0G7gReITFHpHp/qp0jsLeW1tUglbVQkhuFa/KppT7ehu9sdLOve/de697917r3v3Xuve/de6j1P&#10;6Y/+W0f+9n25H59XTz6Ix/MC/wCZSbZ/w7Lx3+87Y3Un/RXt0cOkt/8A2B+3qnd+CT/tSD/rBo/6&#10;Iv7ei/F0kh/3Hj/P/J0JXTfp7l6g/Nt87H/w+u4qQf7xb3qb4fyPT8fxD7etimP6yD/m7Kf9vNJ7&#10;Ll4t0ubgn2dZP9V/yzf/AIj3fqo4jpsqDapP/LOl/wDcmIf8T7di/tR/pG/ydK2+CH/mqn+BuqMv&#10;lr/zP3fn+FTjj/tsTR+1Vp/yT7f/AE7/APPvRHePo3CYU4w23/aLD0WgSAxywFbhS9Rqv9eDFotb&#10;i3kve/496n+D8+tqKTRP6V/ydWVfy+0Lv2WiyPH48ft4hkK3stTX61F1IAkVbf4X96u11Ps9Tikn&#10;+FOr7eEY7vIy94lhYfKnjY/P+VOuX8wWK1f11IZHY6tzQaWI0CKOloGiAAA5Vp7km97fj2xYd027&#10;t5KI8fbr6Ub5ra32WMt8TztWnr4WPy9eqzVt9vDWG5kcXcX4bU7uLH8W1n/X97UcX9f8n/F9IhVA&#10;Yya0p0aX4iP/AM5BbAa364M/xf6asVIf6c29un/cef8AL/L1qyTRudnnik3/AFZfq8uD1ysPpdZE&#10;/r9JnN/x/qfab/Qo/tP+Ho1g/sB/pv8ArHH1MiPMn+1TK3+t6oxb/ePdetv5dU7/AMwbju3a4/p1&#10;Rhv/AHrN6f8AFPd4/wAXSK4/B+f+Toio/wCBQ/6hx/0OvtSnwv8AZ0lPxL+fRlPhv/zP/ZP/AFEb&#10;o/8AdG/tsf2N1+X+XpQreHe2MlK0Eop9sLf5ur16b/Nk/wC1uP8Akljz/sb+04/s4x9v+HpUE8MN&#10;HWtCP5xx9S1+h/4NH/0OPeh1sdU6fzAgV7v21KDz/oixS2t9NW7N4m97/i3t+BtOrHp0nn/D+fRE&#10;JF8yxSMbFMvSt/W/iSUW/wANWv8A2HtQG1HXT4R0wXCxyVWtadbCPS6k9SdUEm4XrTYIAt/XC4hv&#10;r7SKNV07+qN/k6N0H+K2pH+/l/wHqoj5av8A8Z836Lf7vxoH+GnE0d/x+fb9oh/d9vRvxv8A8+9E&#10;d/8A8lGX/mlb/wDaLD0WFCRJPfm0D/7zJH73KCENTXPTw+KP7D1Zd/L5H+U9pN/qsXguP6Wqsgf9&#10;j73cf2+zf6Sb/DH16x/sN5/08P8A1l6sxmhE0WQVhdHmqtX+BNM2kf46vp7LohrhaP1c/wCTo5Y6&#10;LuGQeUVP2/8AFda/PfuNfC9s79xoiCQw75zop0/Tanny+Slgb8ggwutv8B7MnNbZIflx/wBjoggh&#10;8J7pNVe4H9tegyfgREcMIkW/19IYlhb/AGogf61vfocIE9OmxFV27uHWMJHeZygu+q1uNAe3A/wV&#10;rn/Y+3ennTXpzSleuEgkpYDNDJENMTKEkFnZnZdWhr/UqCTwf0+6Sv4UTS0rQgU+3pwR+IR300gn&#10;7erh/gvhnpeqq7JSRTwnIbvyctMG4Sagk2/t2nR1ew1KamOQ2twR/j7Zu10XMQrXQoP26vL8qdKL&#10;KX63bpl8PRqcZrX4K/Ica9HrpaZKeOyADU6M1hYk3jU3Nzc3W/8AsfbDtrctTpS7a3rTgAP2dU8f&#10;zB+e7drf7V1Ph/8AYf7+veh/2P197j/F0juPwfn/AJOiNN6RMPr/AJCfahV1Vz0x0d7+X6b9wbhH&#10;9ercj/70e1/dLiOkEuenIP8AciLqzfuqAT9OdlktpMGxd3VI4vcxbfyQ0/UWvq+v49pI6tHEAaZP&#10;S6VszL6gf5eteQEGBalhdzUqG5teyJp/HFr+zARkqKt0WhdIC14dYnUDQw/tV8PH9OH/AD+fr7sF&#10;0q2fLr1dLKKcethbp8auk+oB9P8Afh9ej/1h4z2Xydup/Qj+TK3/AD7T869Glq3eGp8Ar9tKD/n6&#10;v5dVC/Lw+Pv/AH5+dT4yL+ltWKpTq/P00/T2ZRj9GF/UH/jzN/z9T8uimaKtzcLq+AxL9v8Ailsa&#10;/wA+g16Z/b7f6ppxytVvbaMUhHB01OdpIzb6/p03/wAf8PbM4JAoacenUWssT1+E/tr1sE5BTDj6&#10;qnBusOOyMCG1jpSlnQX5N/0+yuQEQS1avev+Xo/sj/jds1OMqf8AHutbnIA/xqvJN/3skP8AknNZ&#10;D/e7+zuZqXFKcUT/AAHoJ7Y4O0bXQf6Cv+AdQX/VH/2taj/3Fb2nuh2xH+mOnkTQbg14wt/z71ez&#10;8Ov+yfNl/wDBsv8A+7er90vv+ShP/wA00/y9L7X/AHCh/wCa1z/2lT9GdP6V/wBj/vftP071x9+6&#10;91737r3Xvfuvde9+6914/T/Yg/7zb/iffl+P/an/ACdVb4R/ph1//9LfsP0H+t/xT3tuC9Mny64+&#10;69a697917rko1G3049+690Fndraenu1ha+nrveJ+v1tga0f7D9Xva/Ev29Vb4T9nWu3ELU/+tVov&#10;/JNMpv8A7HV7WP8ACn2dIm49cof7H/Tj/oap91VqAinHpiXGh/Q9bC3Sn/MmOqv/ABFuyP8A3nMf&#10;7oFoSa8ejiHuhjf1/wBjoVgSIqawuSIBa9uC6XP5+ntpv7WP/bf4B04zaY3x6dVj/wAxYmNetZNJ&#10;ZI5two7AGymWlhlW5sRcilIH+v8A4e726rJDu0ZehLRn9hf/AD9F187Le7FIEqoEwPy1eF/m6rKA&#10;Ijx7r6lpkpZZPx+1VxQReQfX/NiqJ/x0fi9w5dMWhE+n8SCn2V8+kMUem8uog1VKNn7aeX5evV5X&#10;w0UDozZaqwbVFkpW/BR5q+efxMvNmWOVTf8AN/p7pdqfrZZD+JEx9lf8/R3aFTt9sQ1TrmP+9yvJ&#10;/LXT50ritAZ+EaZiTfkSfQf6l4R9fpzf2zwIb0B/wdWlIWFmPqB+2vVWP8wTN0xzmxMUpY5LH0WW&#10;rXjHKinrZJ6eAk29PlbGNb+nP9OXdtAX95An+00flTV/n6Q74fDk2yNe7QrH0rq0f4KdVv01KZEk&#10;p4nQMKCOZi1ghjZIvMVW/LeSZY7X5vf/AA9qY0GqOPVUBqn8ukjudDyAUZgB9lGVv+fafnX5dXx/&#10;FjBTbZ6T6/pJmEhqdufxiIA+pKbOMMjTRPfUdUEE6rf82vYfT2zdN4m5XUoFFYIKemnV5+da+nRn&#10;YRGHbLaEvqZTIa8K63L8M8NVOOeOOHVNHci6e5O3ub6u0N9t9LW1bkyBt/sPahFoK149I2fU7CnA&#10;9B4gJDWAPH9bfg/4e79NO+gqKcerePgMNXS25YxdmfsrNegD6yR7Z2tMi6v9rERF/wAe2LgBo2qa&#10;UH+bpXF2BZa5WRTT1+Lz8uiS/Migqafuvc1XPA8UVfLi62mlYW8tMlCuPV1H9DLQP/vX+PuyKGgi&#10;o3Cv+TpFPK8e6X2paho4B/zjiEf89Gr5VpmlSWGF9csYB4+yB1f0Ik/p/sfekFGI6pcLRA1eLr/L&#10;qyD+XsNL9ouBczLgwVv+nwy5dxz+dRFvxb/H23ep4stlHqpUOf2af8/RrBMYJ9zkCaqNAeNPhSdv&#10;56afLj0S/vKNoe5+2IXTSy9ibukH41xT5ipkhkA/AeMg/wCx9uWwBt0kB4sw/ZT/AD9IWBW6u0I4&#10;sr1/5qIrU/KtK+fGg4dBcuq3pAN5Ihe9tNn16rf2rBbfj6+7OSGSh62Wp+nTLefpTqyL4BZ5lfee&#10;3jUSaJarHZSGkABCzMwxtVVkl149MTHg/gX/AD7bumUNbMqcNVfnWnSjZYS0+4RtLwUEY9NWOPVo&#10;YkaOPXcK8khZzccP6VYf0Iso5/x9oC36hbTStP5dK4W8VGelO4j9nQWd6WHT/aMqeKOU7C3QhklY&#10;gWOErpfSRbS+uJbHm3t/UYyhArXqk8aTwyI2D5H06os6nxg3P2VsLEVV6lK3dm36dmCHyiEZiCKV&#10;olFwsKRLr+vP+H19q0c6hJppRWH7af4KdEiwR6RZr8TMCW/0tfL8/XrYgoIEiSJYgxhp3FMlwpkV&#10;Y0VFRzqsQhX68fX6ey6OMxIYy1aMT+3oSTS1MaCPgAOmDem8sXsjEZPP52rpaKgxlEauWoqqmOKG&#10;ILrPikVp4Vd3liVVF7m5P4sXYlMk0UXANXPp+XTFwwhtJ7t/gjHD1r/xXSJ6Q7Ng7c2TDvYRU8NX&#10;/Ecli62OkkhmSjNPP5YqTyLNUGQpTTRuSVjv5ALcX91mBhmliA1BfPhX8vLpqymFzbx3Gmivw8+H&#10;7Ol/kKahytBXUtTTrPTSUWRjkilhidCPDqEiiSNkEn6rEq1if9vqG4ISZinw08+PH5dLfDQvGGoy&#10;EEU/Z1rydk4Ol21vzf8AiKRpJKfH7q3RCk0/gM8ppszWwAO0EEFka10U6tAuAT7XwyeLGH00r0Qp&#10;EYHmhL6gGrWlOPl58Onrp7yjujpyONGdn3nsONgouVVt1Yt3cj8iOMFiPzb3qamKn16eWuoUHWw9&#10;SP5HchgwDMn+IaP9tgV/FwgI/wBe349otAUkhq16MowQM9N+S/4tmU/7V2R/9xZPbVx/YN/pl/y9&#10;LLH/AJKFj/zVX/jw61saz/i7Zf8A6i83/wC7aq9mlz/bj/mmn+A9BLbv+Sbt/wDzRX/B1Ej/AEJ/&#10;2tY/+hW9sdPyfHF9v+brYh6N/wCZL9Uf+I72Z/7zmM9tS8R0bD4F6FP2317r3v3Xuve/de6wT/7p&#10;/wCoiP8A3pven/spfs6cTz6iVH+fP/atk/6Gb29B/YR/6vTq5+E9a9PdH/M4u2P/ABJW9/8A3o8h&#10;7VRfi6Jh/aSfl0GoP+8Mrf7za3/J3vbtQUpx6an4p+fVxP8AL6Fun9z/APiT8+P/AF2tnn/ifaNx&#10;TPr0aWvwt/q9ejnZL/i2ZT/tXZH/ANxZPae4/sG/0y/5ejOx/wCShY/81V/48OtbGs/4u2X/AOov&#10;N/8Au2qvZpc/24/5pp/gPQS27/km7f8A80V/wdQh/mUH5/i8P/Qj/wDFfbHT8nxxfb/m62DuoYr9&#10;FdbkWYr1Ztf6i1mbaNAirfn9ZP1/w9tToZVEdaAkH9nR7au6S27ItdJDcafDQ0/P18uqD9z42oxW&#10;785iqoaZ6LKZimk4tzHl64klbnSSfxc29mBOt/E4VVR+zoPbfFJBY21vIP7MaK+ukAVp5V9Oho+K&#10;lbFQ987KnqXCRDJ1kKsxAHmycC0UKXP5DsD/AI/Tj6+0t8uuzkj/AKSmv2V/z9GFoRFuFlck5BZK&#10;eviIyVr/AEeNKZ4VHHq9+NrU1Ozf9M8lhyDqjAAvx9b+0qyGREYrTFOjBex7pKcJKV+xVWv50r/L&#10;oKe+so2D6q3tVNUCl07VzUccwPqFQ+NrFp9P058so/P491MfiyQx1p3A/s68HFuJJjnBFPt+fy61&#10;75pGnr6hvW3+WTKBp9RVX0iQcgFD9T9NNx9fZjcf4xdNJw7R8+Ffs6JYYxHASGrUk9G++Fm3VzPd&#10;lLmWeVYtt4yrrSYfLoaSWqo8eUkbQqAxNWrIp9V9BFhe4av28O1SOldbrn0pXp3bx9TdiSunwkf5&#10;11oyfKlK1868Mceh0/mEN/lHWKlCrE7mdiXD8NHQsv0AP6Tf/Y+3benibsAcBIf+f+lM5q2xn18f&#10;+S26/wDPtfzp1WVj+NA1WJpCt7X+rJza/wDh7rCaRk9IIjSNR6s3+Toz3w3Mkffe2EinliStkz8V&#10;YIyVE0VPinkjRwDz++6uP6FP8eHBIphuGKfDTz+3p+JGO4WSh6all/4ymv8A59p+derxJTepY3JG&#10;iH6m/P8AEfqP9gQP9h7L7Yfq+JX4kbHpw6OUAWzt09LgfzQN/wA/U/n1Rr8tv+Z/b5P/AE2Ywf7f&#10;E0ftdaf8k+3/ANO//PvRRc/7n3H/ADRtv+0WHotkP0kH+pllf/X9Dcf7z71L+HphvjT8+rhv5eh/&#10;4w3vAW+naudk/wBvtPZPH09ppfLowj+H8+j0TtIs4dQCqxhnBRpDpIc3AUGwUrz/AFv7qiazTVTq&#10;5qASBU9Fv7+75pupcOkkEVFXZyrrqSgpqR45KhYY6uskpKiskhSemJjpIYzIxLC1wPzf3ayjN5dy&#10;W1dKqtdXGvHFMf4fPq95Mu3bf9ZQSOzAaOH51ofX0/w9D9QmWqo6dpZpIi8MH+YijRHDUtM7Wjn+&#10;8McZlLWAcmx+vtpSjBw0YNGIz8vT7et6Q6xS8HK1p6V/w/y6Lj8strQ5fprdT0VBSS5Ckgjq6V5K&#10;RClKaYSTz1EZiUPG7RIS7EkHQPp7vastvdxOqVU8RX/Y6TbpC17t0qSzdyUKmnD1HHzoOqJ45KrT&#10;WLVK4lVmVmeNo9bGC90v+qPSwI/1/bs1WlvG4K+mg9OP7ekUIiMdm0S6aAg+daUz1Zj/AC76WI1P&#10;Y05jXzwxYKKOQn1Mk5q55I144DtQrfn8D3u8H6dhDXDK5r9jRr/z/X8qedQqspFcblIU7kZQP9tH&#10;cV/wdFx+XYQ9+b0ZSbf7ihK5WxaU4ulld/r9P3Av/IP+NgqhcPZ2zBaZcf7yxX+emv59NzJ4VzNE&#10;TUgRmvrWKP8AwdFovYoLFlMisSP9SgOr/ob35gGUqfPplsFX9OrB/gJmKH+9W7NuTRymqyeFGVo6&#10;hBpWOLDZGCnnRxYjk5pCLnnSRb8hFfy+FHayLHXw2px46qfI0pT59PbZO5uLq2XAnUGvpo1eXnXV&#10;8qdWxUNxcN4/IgaOQIeQ5Jks4HAISRTcAXv7TTOzXJXRiimtfX/N0shCImFyWIPzpT/P03V84Wjy&#10;kMRDSLQVUxDa7ftISBaOSNr62BvqHAI/PDlxTwAQeLAft6WwReJcW8Vaa2Ar6VIH58fl1rnb93Zm&#10;t+7srcnm5EqKuvyhgdQZFiSipsk0IhhSWSUxeMBbkH1f09mbQ/SqsOrVRQa0p/n6DFpIl6ovZVoz&#10;orAVrpqCTnz8vIfZ1sAdMUVTj+pOtKKrFp6bYW0YZCf1M8e38ehY/wCpsFC2/Gn2XyHUa08z0aQt&#10;IwIf4Rw6Ez23091737r3Xvfuvde9+691737r3Uep/TH/AMto/wDez7cj8+rp59EY/mBf8yk2z/j2&#10;Xjv942xup/8Aon26OHSW/wD7A/b1TvJ+f+Dx/wC8wl/+i7e3ovxdJIf9x4/z/wAnQl9O89z9QD+u&#10;+Njc/wCtuKl96m+H8j0/H8Q+3rYoj+sh/wCbso/200nsuXi3S5uCfZ1k/wBV/wAs3/4j3fqo4jpr&#10;qf8AgUf+WdL/AO5UPt2L+1H+kb/J0rb4If8Amqn+BuqM/lr/AMz935/1EY//AN1NH7VWn/JPtv8A&#10;Tv8A8+9B+/8A+SjJ/wA0bf8A7RYeixj/ADsw/wBVHo/1tUic/wCwt71N8H59PD40+w9WZfy9+ant&#10;Jf8AU0GDS/8AW1Rkje3+Pvdz8W0fZJ/hTq22/DvH2xf9Zesn8wY/5b12P6VG6P8AY/5Jifabbvj3&#10;v/m1/wA/9Kd6+DYv+bv/AFi6rKjF8XCf6Kv/ABPu6/Av2npE39o32Do0XxDS/wAgOvefpFnR9P8A&#10;q1Sf4+7/APEe4/L/AC9btf8Akp2X+km/6st1ebTC0x/15f8ArbL/AMV9pv8AQo/tb/D0ZQf2P+2/&#10;6xx9S4vqf+Dr/wBDp7r6dbfivVO/8wb/AJndtj/xFGG/96zevu8f4ukVx+D8/wDJ0RUf8Ch/1Dj/&#10;AKHX2pT4X+zpKfiX8+jKfDf/AJn/ALJ/6iN0f+6N/bY/sbr8v8vShV8S9sY60qJTX7IW/wA/V69N&#10;/myP9rc/8lMeP9hb2nH9nGft/wAPSoP4gaSlKkfyjj6lr9D/AMGj/wChx70OtjqnX+YJ/wAzq21/&#10;4iTEf+9ZvL25H59Jrj8H5/5OiIp/mh/2tY/+hW9qU+F/s6Sv/Zt1sJdL/wDMo+qv/Ea7A/8AdFiP&#10;aeP+3P8ApW/ydHkf+4lr/wA1V/wHqoL5a/8AM/d+f9RGP/8AdTR+1Vp/yT7b/Tv/AM+9EV//AMlG&#10;T/mjb/8AaLD0WRRd6j/lkV/27qb/APJvvU3wfn08PjT7D1Zb/L5N6ntEf6nHYRf9e1TX8/7z79dd&#10;rbTL6LKKfbo/zdesf7Dev9PD/wBZerOluVrLFeKksFYka2HjCqLK1gxOkn8X+h9lqN4TPHx0tX9v&#10;RtcN4ckb0r2qP216pL+ZWAmxfc2aqZBEVzEFFuCn0E3aBHq8bMzXA/zlVQyNf/Ej8XK6J/GDYppp&#10;869FV1/iu4Pb/FrCtXhTjimfX16KsxLLGxFgY1K83uCTz9Ba/t2MULDplfjkH2ddA8Ef1t/vHt3p&#10;zrHVo09NFGqrcVcMfkY/oEsFWuq3H1NvbUw8RBDw1EGv2f8AF9UZZaiSMVoCCPt/4rq+b4oYmoxf&#10;RuzIKxQsstNJWoB9Ptq0pUUrcfW8DKL/AJA9p7mXxLhzppQAfs6MLONrSzhjZcmp/b0ZNTxb/ak/&#10;6HX2x1eueqcf5g/Hd+1B/TqjEf8AvV70/wCKe3I/xdJbj8H5/wCTojbi/n/6gT7UK2muOmOju/y/&#10;BbuHcH/iLcj/AO9Htb3qdtVvNjy6cg/3Ii/1enVnnczaemu1Da9uut6H/wBYNav/AEV7RQf2cf2n&#10;/D0tm+OT7B1rvfSi0/6msQX/AK/tRH/YfX2aL8I6QNxPXGT9MP8A1HQ/703vzfC32dNt8Sfn1sKd&#10;PG3SfUB/psTr3/eMHjD7LZspJ/q9ejW0FX0/xAr9nA1/4zT8+qgvl+b9/b5P9Z8Sf9viKc+zRBS2&#10;gH2/5Oi1zW4um/iMLf8AZpbCn/Gf59Bx07/zOfqD/wAPrY//AL0VL7Zm+H8j05H8Q+3rYLy//AXI&#10;H/pmyY/28FT7K5v7CX/Tr/hPR5Zf7lWn/NVP+PDrW4yP/F5rj/00ZQf+tqu/4r7OZlrcVrwRP8B6&#10;CW1Cuz7Wf+Er/gHUB/1R/wDa1qP/AHFb2nuj2xD+mOlCPrNwKcIW/wCfer2fh1/2T5sv/g2X/wDd&#10;vV+6X3/JQn/5pp/l6X2v+4UP/Na5/wC0qfozp/Sv+x/3v2n6d64+/de697917r3v3Xuve/de69+D&#10;/sP+hl9+X4/9qf8AJ1VvhH+mHX//09+w/Qf63/FPe24L0yfLrj7r1rr3v3XuuacXP9B/vv8Aevfu&#10;vdBT3f8A8ye7XP8Aquud5cf0/wBwVX72vxL9vVW+E/Z1rvx/8Bz/ANRw/wDcWP2sf4U+zpE3Hr0P&#10;1T/px/0NU+6qtQTXh0xN8H59bC3Sn/MmOqv/ABFuyP8A3nMf7oGqSKcOjiD/AHGh/P8AydCuoPip&#10;yDayR/j/ABU/1H9PbbjvVvSv86dXYalK149EL/mAYN6zrDDZaCATVGI3NStK5FrUkmNzYlUvzoE0&#10;siL9D9Pz7ajiZ5nRXoJPlwp/h49Jr1xHaozJXSaV9NVP83VPrzyLSRSar28dCLC5KxxU4VSn4F4+&#10;PZhNRLQwUrpINfWny/2ekUMei6mjrUaBn11V/wAFPXPVv/wK3UtZ13l8FLUmStxWfSpipzwsGMy+&#10;PwlNRCNrm4M8E7HgfS35v7bvXDyW8umniLSnppp/hr05tpaKC4tq6jE1R5V1V+2lNPzrXy6POktQ&#10;kesoNTM37Qa5LqZHCBwBwTAFJtxrHHHKdl0uY6/6j0vkjM0Ma6tLM1T5005+XHqmX5w7jiy/ck1B&#10;TateFxOMw9Y8kYF5VyGfyi+Pm4/yTKIp/wBgf8PbkURgDnXXVT8v9Vei+9b6u4JIp4agetf8FOHD&#10;osOz8LUbg3ltfAUxhjXO1WIxoMql2+6yORSngiVbp5ArhWPIuEA/Nw9CCjM5Nek7OJlWJVow/n1s&#10;S4DDUuCwuNxFGqpTYnCwUkCIllFPSU1PBTopuQF8EKkD+zf2ndtc7PTiR0cKfCt0Q5YV61/+6Ft3&#10;H20b/q7L3wf9b/fx5Dj/AB9rl+EfZ0XaaMxrx6DdWKg2tyD/ALwrH/iPdWbTTHSebjH+fVwn8v6n&#10;V+ntxsSwaHtDMC6kqHJ2xs46iObWWoIt7TTuXXRwr0ujXWoFcagf2V6K18/qdKTt/blDEW0S9b4f&#10;ISMTfU53PvKLTb+ulB6r/j6e/QSFI9BzTrW4AT3AuANJIAp9n/F9EeUCNhp4tSoo/wCpl7+3NenU&#10;9P8AUekzr4oSOtM1/Z1Zd/LzW9Z2VH/ZMWCJv+B5sm7G/wDrLb/Y+63eJ9skr8SS/wDPnS6yYTpv&#10;cpFKGEU/2s6/8/V/L8+iwfLSgjoO999vFC0cdZWUlepKlVmFTRU5kmU/m9SJAf8AEe7WY02MJLcW&#10;f/J0lnkL7hdgpQBIvPjRNP8Az7X8+i6wqjgMTz9QPoAf6/4+7uR2kHh0zI2l42+3oz/xA3fUbb7u&#10;w9Dqxy0W4KOqxNU2QPiRTJU0ElKkc2v0S1dakcIOhrGTV+NLNysDEzlfhHSmwAi3AO0ulZEYfs4e&#10;ea16u3kimKQohVvFIsC/VEePSJVljuHDABwv15t9fx7L5JNQiZUwSf8AJ8ujC0xC0TCjKx/OvRdP&#10;lzu19r9G7xWlnpEr83iZcJGlQqyLLFlKaqpa2KMalfzR0+uRSqtcRkcXuDC3VZ5ESv4Sf2U/w/y6&#10;ZuyYYWkPDUB+3quP4SbTgzXb9FXOZnh2nQT5OG8cuk/ZV9LRrLI7xhGEpqlmjCkkWZef1e6vcD6Z&#10;ZQmSSKV9KedP8nSGG2K32kPUKASaetfn8urqkqjC02uOmhCKKlnJRQzPIkrOWaVQG8CE2/H9fwWg&#10;tUjc4LVx6dGSO8lxIoi/SWlWr/kp8j59VL/MnvQ7nyj9f7WyEcmCxk0lPnY6R0aLJ1AGRZ1rHWV7&#10;pSzaTH+L6h+eFMaiP5lqU+X+fj0X30y3jm1R6Qp8Y/irw+ylD68ehs/l9Zuifr/d2AgqNdfBvetz&#10;NdSlnfRHmaDb+OhlVmNhDroHYKBYWIvzf3S5cBoU8OpatTXhSn+fpRaxUgYI+mKOlF+2vn+Q8vPo&#10;/E0kj0dXpVE8dDVLIgsxV2V429Vl1WFm+g/p7YMSjxYg2TT/AC9K4ZCWiZxRc5/Z1ry9tSRVXbfZ&#10;hjl80E28t3yo/wCGQbjyAUhbkAMrA/X8+1NuuhNFa06Krlgl1LTIb/J0IPxUx8OV772JJVQySHCZ&#10;B6iDSbpJU0gjqaTWALR2ki4PNvfp4zIBRqUr05HIEljQrXV/Kn/F9X00wAcgeM3AYlF0lnZFDswu&#10;eS6n2jClSQWr0aE5K04dNuS/4tmU/wC1dkf/AHFk9t3H9g3+mX/L0osf+ShY/wDNVf8Ajw61saz/&#10;AIu2X/6i83/7tqr2aXP9uP8Ammn+A9BLbv8Akm7f/wA0V/wdRI/0J/2tY/8AoVvbHT8nxxfb/m62&#10;Iejf+ZL9Uf8AiO9mf+85jPbUvEdGw+BehT9t9e697917r3v3XusE/wDun/qIj/3pven/ALKX7OnE&#10;8+olR/nz/wBq2T/oZvb0H9hH/q9Orn4T1r090f8AM4u2P/Elb3/96PIe1UX4uiYf2kn5dBqObD+r&#10;KP8Aor/on36Xy6an4p+fVxP8vs36f3N/j2fnz/67Wzh/xHtLJ+Ho0tfhb/V69HOyX/Fsyn/auyP/&#10;ALiye01x/YN/pl/y9Gdj/wAlCx/5qr/x4da2NZ/xdsv/ANReb/8AdtVezS5/tx/zTT/Aeglt3/JN&#10;2/8A5or/AIOoaD9tT/qcrE1v62B4v+Pr7aVahjXh0pZdTx58+tgrpoX6Z6zSVnNPN1bs7yhVv41O&#10;3cUTLfULmKNW441X+ot7aB1zLHwwT+ymPzr0cKWgCSqf6NPtHH8qcOqWPkJhZtud49h0UrLIW3Pm&#10;K2NV9Iihy+RqcjSU5N2BMVLVpzxf+g9qoW8SFZKUyRT7KdFhja3lktnl16aMDSnx1xSp4U9ekx1b&#10;mabbnY+185XytHjMNujCV+Q8Y/cempMtQSEIL/7sBZD9dIN+bW92kXXDIh8+kV67wNaXSZEcqkj1&#10;/Py62HcPOtbj6eeORZaM0tM1PNwBJEYY3p5LgknzwyKwAvzxf2XKRp8Onw/zr/mp0J5FCUYNUyEv&#10;9mqmPnSn+x0Uj5tbkqcH0zkcfK4jl3BlYMVEWMfkNOtLVVwnVBJ5LN9m0JQ2/WGvxpN4E8STXWmj&#10;+df+K6Lb9ysaxr8T/wCSn+fqlLWmhqlC0rTFZDGJihZZpH1QBDETqMsIW4Ive9uOVBciUnTg9JAv&#10;h2zVarDy+3q2n4C7HMO0dyb7nlrGqMpuCbDQo+iKjOKo6TFZMCjh0F0UVVW0Ujaj5DCG4/SNXipO&#10;tvGHpQkn8vLj59PbWrRNJKVw60/w/wCfpKfzBoGEnVsriNbDcMckwVgXVKTGeqTlrEf2R+eeffo3&#10;8NN4uKecS0/OQ1r/AJKdP3S+HcbLDWtFnNft8L/N1WTSgRpTSaXIlo45F1qI/TK4UFSGe4Gn+g92&#10;UaPEi40UGv21/wA3RfEKxg+jN/k6Mv8AElvtu+dnaV1XqNy/nTycM7gfRv8Ajn/vPuin9C7HrT/L&#10;0tsh427belads/8A1Zbq8NSSUYjloaV7f4yVwYj/AB0/7z7bt0oIzX8D/wCToz4QovpcJ/1aTqjv&#10;5b/8z+32PwKnFvf+v+4qk49v2Tatvgx+N/8An3oouf8Ac+5/5pW3/aLD0WuM6fuL/RYpZb/8maf+&#10;Tvr73L+Hph6BkJPr1cD/AC+y0fTm7Lf7s7KzkzfjSDtbZaWv+f0fX/H2mk/D0YwgMuD0cLe268bs&#10;zbGc3VlqyKmpMPh5q6QSy+MSPDDLJBTovkQzyVUqhAv+JP4t7ZYO6mKIVlbh+X/F9O9kX60r0jXj&#10;1Qd2l2Tlu0N85XdtekUBqM/TigoIjVfamhhqKqqFPUwSylDHKoZSyMNeg3H09mtlptfDY5nVSGHD&#10;4qUz+R8uiW5lku/HJWlsGUr51pWv2eXr1e/1VnKrdHXuy9yTS0jVee2ztzJ1q0yGKlhrKvBY9quG&#10;CJnkMaQVCMtr/wC2+nsv8LRrz+Inh0cxyCULMBQMAKVrSnzx6+nQdfJzcdftzqDd9XSrQST1WLfH&#10;aapHniEOYLY2YiJJIdUiJNqU34tbi9/erUiS9hiI8mNfsp03uTeHtd1IM5Uftr1QpVXMlTrVY2FT&#10;UxzaDIyLaSZY1UvI+rxQ6BYW/wAfahnE2ohdNWp+z9nr0htIHBtoA1RoZieFMDFP9nq0X+X7jchT&#10;Y/eWW+3H8OytXjKOOoCa9FVjMdLUVKG1tIijy0f+vf8AHut2ayWC0+FXH21aNv8Anyn518s+2syP&#10;DuxePSpdKGta6VlX0H8YP5U88F2+bmCXCd5SVMUi1EG5tqYPOsyFtETLPksKU9Q9Zk/g/kJFra9N&#10;vTqZ6A6Yhb0+Asa+utmbh5UrTia8cdP3FGka5LAFwop/pFVOPzpXhjh0UB5ZFfTFa1iv9f1W5/wt&#10;b34yUJFOklS4YFadGe+Jm5azA927apoZ0jocxFLiqxWaOESJO8Bhg8rtqUVeQWFTYG3BN7AGsoEt&#10;rPUfCVP7K9OWKiC9ikLVJUin206vKx4bwqzSB5ikJmmWJ0WVzTwnUCxs1kIHBP0/xt7TGVJCZBHQ&#10;MOFeFK/L5+nRmR4ZKcRqJr9tP83TJuSSHE4PcWdkbSuOwGXq52JAXw09HJVSEljx6Kci/Nr39saC&#10;4ZS/FlP7K/5+noLjwrm2l0VCMDx9CDTh59a9m1dvpujf23cLHNHE+f3RQ4w1EmnRBJlstFJEWQSX&#10;JKzpYXW/9Rb2czS+MdemnaB+zoL2tsYZILISVWNVXVT4qClaVNOHqetizEUyUOOo8fEFSHHU8FDD&#10;GpJCRUsSRQgEgel4FRh/g1vxyVtxP29H5op8MD4fP16cvdevde9+691737r3Xvfuvde9+691HqOR&#10;EP6zR/73/wAb9uR+fV08+iMfzAf+ZS7ZH/fy8f8A7ztXdv8AxT26OHSW/wD7A/b1TvJ+f+Dw/wDu&#10;Mvt6L8XSSH/ceP8AP/J0JfTn/M6On/8Aw99j/wDvRUvvU3w/ken4/iH29bFEf+7P+W03/W6T2XLx&#10;bpc3BPs6yf6r/lm//Ee79VHEdNlQL1J/5Z0v/uTEf+I9uxf2o/0jf5OlbfBD/wA1U/wN1Rl8tf8A&#10;mfu/P+ojH/8Aupo/aq0/5J9t/p3/AOfeg/f/APJRk/5o2/8A2iw9FlQXml/2mMv/AK+l14/2N/ep&#10;/g/Ppx28NVkpWhp+3/iurMP5e/FV2mfregwT/wDJVRkxb/YW97ufi2j7JP8ACnT9ivhtvMda/wBi&#10;f2iX/N1k/mDD/Leuz/Wo3R/sP8kxPtNt3x73/wA2v+f+nt6+DYv+bv8A1i6rKjNsXCP6qv8AxPu6&#10;/Av2npE39o32Do0XxDe3yA694+sWdP1/6tUn+Hu//Ee4/L/L1u1/5Kdl/pJv+rLdXm0xvMf9eX/r&#10;bL/xT2m/0KP7W/w9GUH9j/tv+scfUuL6n/g6/wDQ6e6+nW34r1Tv/MG/5ndtj/xFGG/96zevu8f4&#10;ukVx+D8/8nRFR/wKH/UOP+h19qU+F/s6Sn4l/Poynw3/AOZ/7J/6id0f+6N/bY/sbr8v8vSqH/ko&#10;2H+ln/6st1evTfoP+uf97b2nH9lH+f8Ah6ei/svzH/VuPqWv0P8AwaP/AK2L78orXpwdU6fzAzfu&#10;rbX/AIiTEf8AvWby9vKumuek1wPg/P8AydEST/ND/tax/wDQre3k+F/s6SP/AGbdbCXS/wDzKPqr&#10;/wARrsD/AN0WI9p4/wC3P+lb/J0eR/7iWv8AzVX/AAHqoL5a/wDM/d+f9RGP/wDdTR+1Vp/yT7b/&#10;AE7/APPvRFf/APJRk/5o2/8A2iw9FlTmScf82i3/ACS68f7G/vU3wfn08PjT7D1Zd/L4X/Ku0ufr&#10;QYH8f6uqyA/3jT79ddzbTF6rKa/Zo/z9esf7Dev9PD/1l6s5VbfdSa3XxVrGyW9fjeCym4Nrtb/W&#10;t+fZWO8yS8M0p9nRtcJ4jxitMIf2V6qk/mCbeaj3NtHc0U8ssmQwDYsUoiDH7fGZHL5eZhIHFhI2&#10;XKEaeNN7m9gssjVLp/4af5f83Rfucevc7KYmgkUj7NOn9ta/L8+q+gWZVc+PQ+rxCN9YEasVAJ0r&#10;6gQfamI6k1+vSZl0XE6A1UUz68eve3erdSaWnarnpaUciXIY8st7agKgR6dQ5UESnn3Q18SOnz/y&#10;dM3MrwW7SI34lH7a/wCDrYW6SxlRhurtkYurP+UUO1duUrjTY3ptv4yEseTzM6F/zbVbm1yVPITc&#10;TgrSlP8AL0etGwjgRpdRC1rSnH8+hShcyajp06XQfW9/3Bz9Bb6e7qa9MldNM9U7/wAwYX7u2q3/&#10;AH6jD8f+TXvT/ivt2P8AF0kuPwfn/k6IyWuagW+lCf8AeL/8U9qFXVXPTHR4P5fwt3Dn/wDxFuS/&#10;96Pa3vU66bebPl05B/uRF/q9OrOe5l1dNdqi9v8AjHO9D/tsFWH2jg/s4/tP+HpbN8cn2DrXd1Xp&#10;G4+tcv5/pBAfZmvwjpA3E9ek4EQ/pXQ/9F/8U9+b4W+zptviT8+thPqD/mSXUP8A4YfX3/uixvsu&#10;l+GT7ejWz/tY/wDTf5D1UF8vf+Z+b4/5bYn/AN09P7NE/wBx4Pz6LD/bTf6WH/tGg6Dnp3/mc/UH&#10;/h9bH/8AeipfbE3w/kenY/iH29bBeX/4CZD/AKh8j/1pqvZVN/Yy/wCnX/Cejyy/3KtP+aqf8eHW&#10;txkv+LxW/wDURlf/AHc1vs8k/t2/0if4D0E9q/5I+1/80V/wDqA/6o/+1rUf+4re0l18Mf8Apx0+&#10;iaDcGvGFv+fer2fh1/2T5sv/AINl/wD3b1fut9/yUJ/+aaf5el9r/uFD/wA1rn/tKn6M6f0r/sf9&#10;79p+neuPv3Xuve/de697917r3v3Xuvfg/wCw/wChl9+X4/8Aan/J1VvhH+mHX//U37D9B/rf8U97&#10;bgvTJ8uuPuvWuve/de65pzcf1H++/wB79+690Ffdwv072wP9T1zvP/Y/7gqw/wCw+nva/EPt60fh&#10;b7Otd2P/AIDn/qOH/uLH7WP8KfZ0hbj11F/ZP+pSJv8AXs84t/vPuqtQMKcemJc6U9T1sMdJj/jD&#10;XVa/06w2Ut/9bbeMN7f46vdAtCTXj0cRdsMaen+x0LEYvBCfz414/wCC8+234jq5NCPn0X/5I7aX&#10;efUm+scoV3x2Cq8+IiCXeTBacisUdh+qpjheK/8AZEmqzW0ncH+5MP5/5Ok26pr2u5QGjkqQfsr/&#10;AJ+qDGgt94qtGzQ11QFZbsPFHUAQ6oiqiJ2jjYfU2v8A4cqrnJkT16Q20lYYJiO8rQivp0cz4Vb8&#10;TbXYkG3qiqWGl3LQ/YRRuxT/ACygmpaqjZnIYN40hlUDi5kAv/VPcmlukwWph8v4tXz8qU9Dx6ds&#10;CE3NEc/pSgkn0K8B866vyp59W/5Ovjx2DmyUkqwxU+PnmlmZwCF+y/iUr3bSBeKI2a/BFvbEUhuG&#10;ikKaS/lxpT54/wAnRuqq1xK7OFiFfnw/Zx/yefWvv2puWTeW/wDce4fLJKmSzeRrYZ6qVQiUMdbV&#10;Q0MLMAdLRUcUcYJA18Gw+ntWG1O0Rxppn1r0QQuZpZ3ZdKs328P2cejE/DjYjbu7Kx+4p6KGfGbV&#10;rsfWyNKUk8NbI8cmKZXVzoeKQM5UjnSP68elYQGNR3a6/KlP21rXrdhE0l7JIcJDT/b6q/spT58f&#10;23NaxocKLIKGVVX/AFICxqObc+kD/be0gbVMy04Efz6NmBlmc1oGHD0pX/D1r0d0G/cPa/8A4krf&#10;H/vR5D2ZLwH2dFpb9WWOnw06DX8H/Y/9a5PdJfLpifin59XGfy+x/wAYc3Uf6dp5b/edrbH9pZOK&#10;9GMHDorn8wUau7NsH6X6mw//AL1e9P8AivvUfn1S4/B+f+Toi5HGq/0gXj/WYH6/7H2+VrFIa8CP&#10;8vScGkifOvVkv8veVzV9nCMDV9tgWClrarVOSitqt6bB73sfdb19DbS1K0Eg/aU6U7apEe8Z/FF/&#10;LxT0jvntteal7CwW4g0NPj8ptJaUAppd63DV+Yqq+ZnDfuaoa2nQCwsFvc/QViWR7d4Y1r4JrWvH&#10;X8vKmn5/l1XcZraM291K+l5wQBx+Clc/7b06IPSrKHkjPJQtfn/U8/T8XUg/7H25FFIU1yYr+fSZ&#10;49YRq9uafPp125l6nb2exO5sfUeLIYrJY+qpRII3pmejyuPyAjnjdSXaaWhSOMhls8gHOrh6OBZ1&#10;lhaTTXzpX1+Y6R33if4u0ZoVb9vDHWwh1vvmj3fsTB7rhkhC5DH0NXLqJslQ8NPLUU3jEkuh6VyY&#10;W5UB0PAt7L2QQiWCmorw8q1r/g/PoRgGdoLmNdMbCjD+Gn+GtT6cOqzfnB3FTbpzdHsXFZKGShwZ&#10;Soyc2MrYxNHm5Hz+PgolMTSU7pTUskjzB2v61AAtcqLKMwOkzPUurDT6cPPNePoOkG7XUU8QtoB8&#10;DAlvX0x+Xr0PXwL65/g+y8pvSqaRajcGRFJSSRzU8lMcHRUlHW0iRrFHrMk1RXOJWLnUY1sBY+05&#10;BVki8oyx+3VT9lKfOtfLpRap2TTHjKqAf0dNf21r8qU8+jedgLkpdl7ppsHMtHmZMFmTQVarIvjy&#10;AxE8FPPMVmjOhnsAt/qfrxzW4mMdZQtVLKKela+dP8nSqKNmieBJdLlSS1K8M8Kj/D1rvZGWaSsr&#10;hXuKmpmqp3mqGlmlYvNVVLyKJXY3Ot29Vufpbj2ZuhV1T0UH9v8AxXRFbmN4tSR0fUQTWtacPs6O&#10;F8H9+w7P7XlwGVq/BQ7sxH8Gp1d4Y4jmpslQTYl2d3QsQIpE4B/Xfi1jWQCgcj4Qf506VxtQMlaa&#10;qf6v59Wodh7uouvtn7g3bXSNJQ0eCr66NYnUvVPJTO9FCpY2ElZJCoFtekOTzaxLYWLXUgPB6flS&#10;v+fowuAPoCo7XXgfX/VT58eteurqZavK57JTSvPLWZTISSVbAKSKiqkqJJfGXNyjsQbN9R9fa8nw&#10;hKaV006I4laYRK2CK5414dHR+BuGpsr2nW5SojZv4Hg8hkFYXAWqevxVNSa7gcyQyyMP6AW/N/dp&#10;W0xxvT4wfy4f5+r62+qjCpXR/l/4rq5amfW8n6LJNUooVbEBJ5FsTc6vp/hb2hOTXo8499ePTZkv&#10;+LZlP+1dkf8A3Fk9tXH9g3+mX/L0osf+ShY/81V/48OtbGs/4u2X/wCovN/+7aq9mlz/AG4/5pp/&#10;gPQS27/km7f/AM0V/wAHUSP9Cf8Aa1j/AOhW9sdPyfHF9v8Am62Iejf+ZL9Uf+I72Z/7zmM9tS8R&#10;0bD4F6FP2317r3v3Xuve/de6wT/7p/6iI/8Aem96f+yl+zpxPPqNOLzt/wBq1/8AeXYe3oP7CP8A&#10;1enVz8J616O6RbuLtc/17J3v/wC9FkPaqL8XRMP7ST8ug1X6j/A6v9sG4/3n3t1qK14dNT8U/Pq4&#10;f+Xz/wAye3If9V2XnX/1tW3No8f7C3tG5rj06NLX4W/1evRz8l/xbMp/2rsj/wC4sntPcf2Df6Zf&#10;8vRnY/8AJQsf+aq/8eHWtjWm2Wy//UXm/wD3bVXs3nXVPx/0NP8AAegntv8AyTbD/miv+DqHHzEP&#10;8crCv+3Dc/7C3tojwwRxr0oY6Xj+3rYZ6RgDdO9UOz+h+ttj05S3DGTb+KXkXs14yw/wv7RsfClS&#10;Tjg4+2n+CnRx/aRqvDIPVaHz12aNv9h4jctNSBIN14yCeeoC3WXLUFTmZK+WaX+x/kDUkapb6Rk3&#10;5sFVs3+JTn8UbVp/Frr+ymn51r5dFl+pbcIKYWVaf6XRT9tdXypTz6InI8kITxlTI0rGW3LtHGsy&#10;xy2/Gt5FYDnlRz7cD64I5AMtXHpSn+fpJNGCLi0c41KQ1PSvl+zz6vi+MW/6PePS21pqGrWqqNu4&#10;fHYGtMx8lT99hsViRUTSsQBqkMxNiCV+lz7RFPDYlj8X+T/i+jeGZp2CqpoAB+z/AD9EO+fG+Uze&#10;8MHs6nlgelwGCD1BjIeddxZCtyMNRJVPHOwkWlpKSMxoVWxnbm3t1aW8ckgOqtPl6/b0mlfxb6Dy&#10;EVaj11U/ZSnz49Ecx1BVz1WOiijWonnq6D7Km06mEtRWPTRqiqpLKktYCwtz/sPb6qHi8Qmgb+XS&#10;K5lZprgolSSlF+2tc9bBvSuyV2H1xtXbcZijNDRUPmWA64zV1NBTyVcjNZCzmo1X/wBa1+PZeaxS&#10;ai+tTw8v8/R9RUEMajKrk+tf81OilfzB8LTnZez9yB5xkMXnZMfAge1K8GRw+SrKo1EOk+ViMMip&#10;yNOonn6e3Y31w3sNKeKyGvpp1ftrX5U6TXorPYz1/s1cU9dWjz8qU/OvVTMCARwKLBUpoBq5LW0J&#10;OAbt+kF7AD6e1S97yP6qB+yvSFBpTRXzJ/b0Y/4pMW722OwZI1eszBu7WDNU4qenjjHH1LMOfemj&#10;0QXBrWtP8vSqxYQ7jaTnOkOKeupCvH5Vrwzwxx6vMpkk1xB/HpMMKFvJwpCisW/p5uV0/wC8/wCH&#10;tPGxSFZKVoGFPtx0avQHwwf9EV/95QLT86Vr86U8+qOflsLd975uQWaqpL25UCKkhpgAfySack8C&#10;xNvx7esgUtIoyODMa/bT/N0RzsGvZmHmkS/844kjr+eivyrTNKktcQ/eqFIuGoqgAD6mTyQhR/sF&#10;LH/Ye3mXWQK9M3KEKj6vM/5OrlvgXianHdHZeoqdJ/i+985X0rDnVSS4XbNHHIGub2kon/p7QO9Z&#10;ZI6fD/Ov/FdGVpGVjDlq6v8AJ/xfSe+fRzNN1nh6uhrqiPHS5uhxFdj41janrqitxuTehnqw51vD&#10;SyUznStgS/J+ntTayKkmjw/1W4NX4accedajzHDpJuccjiFg58Fa6lp8XCmfKmfI1r1UGyMsVOGh&#10;+1RgKyAxPM2pZKeqtqeS4ZkqZpfSANII5Nx7UUo8hY1kPE+vHy60SklvGsY0p6enVzfwn7Ko9w9b&#10;ttb7yGbIbQyUuONK2n7hMfUJj0oZVV3XVDG9Qytz6QgPOqwSTHQ6KeD1z6Up/n6XWqg27gHvjpQf&#10;xVr+ylPnx6YvnNvT+H7IxO14Z44shncjEJYWVCXxWJNe1ZUjTK/65kjCrxyfqbe6WiabmW5BqIlp&#10;T+LX8/Kmn0Na+XTG4yCS0SxIo8xqf6OilMeddXqKU8+qhKOEPqMjOsFRUyVYeVg5vVRxxuGDFCpM&#10;kqkDn9H+PDsI7Y8/ExP8x0iaWYTJHC2krGRXjwA6ug+DuCfH9PffGpDwZvPZTLU5gYq8emjwOFlD&#10;cEEfdYmUW+hH+3LMr67mJKfBX860/wA3S/aVcbQPEarM7Zp/s9AD/MF29FFuHaW7w1SzVWEqtvVB&#10;YhqeGLFVlVk6Lwxqi+F3GUnDcnVoB49qrILM97VtJTT86/F/m+fHpJu4aBdt0HUHL18qU0/b69Vw&#10;UK+RDKRqNiQv1Yi12J/1Om4/1/baHxJJV4BT+2tetyyrogouSDX+XT7tfLz4HcOG3HSzyU8uFyVJ&#10;WxyRhZDenraWqKtEwU+gUusWYXKaf7Vw8FGiSGuX8/s/4vpJdK8bW90jV0NTT66qZr5Up6Gteth/&#10;rbcMW6tl7e3BAWZczi8dXx6jYWq6CjnVAokl0mOOWxIAuVPHsqQsHkhZaaKZ9a1/zfPj0JZlRliZ&#10;HqCtfz8x0CXy039Fs3qPOUkE8K5PdEMm38fDICrTLlaHKQ1Dr5DEbQUlPLJYatRUKSuoN7VRRl6k&#10;Hh0juSI7abu7yMdVrfDHZce6u7Pv61aWRdq0p3EYvBJNTmooqrHDGzyhJHhSSOKuidbMSpjZT9bh&#10;6WUxBFK1rjj/ALHSLbofGMTM2krx8/s8+ryKRg8SsFtqSMsdJAZhGqAjn6eNF4/HtO44H16XviaU&#10;D4cZ9epPunXuve/de697917r3v3Xuve/de6j1HAiP9Jo/wDe/wDjXtyPz6unn0Rj+YD/AMyl2yf+&#10;/l4//eNq7t/4r7dHDpLf/wBgft6p3fm4/wBqiP8AtqVfbsXn0lh/3Hj/AD/ydCX00b9z9Pn/ALPj&#10;ZAt/rbipP+K+/TfD+R6tA+tiKcCOtiiP/dn/AC2m/wCt0nsuXi3Rk3BPs6yf6r/lm/8AxHu/VRxH&#10;TZUG1Sf+WdL/AO5MQ/4n27F/aj/SN/k6Vt8EP/NVP8DdUY/Lbjv3fn/URjv95xNEPaq0/wCSfbf6&#10;d/8An3oP3/8AyUZP+aNv/wBosPRaIxaWY/1gf/eJEHvU/wAH59OOviKsdaVNf2f8X1Zb/L4N6rtM&#10;f0x2A/3mpynvdz8W0fZJ/hTp+xfxH3mSlK+CP2CXrN/MGH+U9dufotTuccC5u1LiQOP6e0u3mkm9&#10;D18P/n/pRvC6o9iz/v3/AKxdVkW04unJsTpQ2H0seeG+hIH19vBaRIa8Sf8AJ0Xk1kf5U6NB8Q+e&#10;/wDrw/nw54W/pbFSe9/8R7j8v8vVrX/kp2X+km/6st1edS/54/68v/W2b2mH9lH9p/w9GNv/AGH+&#10;2/6xx9TYvqf+Dr/0Onuvp1Z+K9U7/wAwb/md22P/ABFGG/8Aes3r7vH+LpFcfg/P/J0RUf8AAof9&#10;Q4/6HX2pT4X+zpKfiX8+jKfDf/mf+yf+ondH/ujf22P7G6/L/L0qh/5KNh/pZ/8Aqy3V69N+g/65&#10;/wB7b2nH9lH+f+Hp6L+y/Mf9W4+pS/8ARUf/AFsX3ZPP/V5HpwdU6fzAv+Z17YH5bqfDqP8AY7r3&#10;oSf9hb296/b0nufwfn/k6Imv/AdW5N8lCwAH1JEgIP8AS1v9j7cT4X+zpG/9m3Wwj0sb9RdV/QW6&#10;12B+eB/uDxA9R/H19p46eMan8LdHkf8AuJa/81V/wHqoP5bAjv3fdxw1Rj7H8H/cTRfQ/n6+37Vw&#10;NvtqZ73/AOfeiK//AOSjL/zRt/8AtFh6LOgtLP8A4wP/ANbI/epG1IceY6eHxR/YerLf5fB/yrtE&#10;f0oNu/7zV5P3e4/t9m/5pzf9Y+vWP9hvP+nh/wCsvVn8N9VSAQC2SkXkXv8Aof8AqP8AUf7z7LIh&#10;VHH9I9HMn9on+kX/AC9V/wD8wHEUsuw9v5ZoZvvqPOR0UVTESBFDW4zMSSIwtYJUywRoR/sf8Paq&#10;07Gkg/355+lK+Xnx+XDou3Vv8WW4HxRkAf7an+bqpcJ40jjPj1Roqv4/SNTfvkGPnSyeaxN/Va/H&#10;09rVTwx4Va6fPpLXIUju0g1+3/N1yAuCf6Ef7zf/AIp70zaaY630ptmYWqz+8duYWkdRNkMxiKFA&#10;xKgyV+WoKOFri99E8yi3F9X1HvSzaTr8OtP9Xp0jvIzPGsAbTVga8eH7PXrYuw0AoaGkpgU0RU1H&#10;EqISxRYsfRQaTdV4tHcH/G345LXHiSyyUpX8+hFGS6Ak8FA/YOlBEionBvdkJ/2Lqf6n+vvarSue&#10;m2app6dU6fzBuO6trn+nVGG/96ven/FPbsfn0juPwfn/AJOiLf8AKwf60Lcf7D/jftVF+LpgdHh/&#10;l+tq7h3Bxa3VuR/96Pa3vVz/ALjy/Z07B/uRF/q9OrPO5P8AmTfaf+PXW9F/2+Bref8AePaGD+zj&#10;+0/4elk3xyfYOtdkC1IP9qrFf/WvBCLf4/p9ma/COkDcT1yl/wB1/wDUdD/109+b4W+zptviT8+t&#10;hPp/npPqAf12H17/AO6PGD/ifZbIakp6/wCTo1tMMW/hBb7eAp/xr+XVQny+X/jP2+h+FmxPNv6Y&#10;in/H+Ps0XEUS+lei1xpuLpf4TCv7LS2Nf+Nfy6Dfpv1dzdOt9A+/NkC/9ANxUtz7Zm+H8j05H8Q+&#10;3rYKyxP2ldq0qGiyaAlvqFp6o6hx/Xi3sqm/sZP9Ov8AhPR3Y5vLJfWVP+PDrW3yDBszW2I4nyhN&#10;jexObrxY8D/U+zyX+3P/ADTT/AegpteNq25fSFf8A6hP+qP/ALWtR/7it7SXXwx/6cdPo+s3Apwh&#10;b/n3q9n4df8AZPmy/wDg2X/929X7rff8lCf/AJpp/l6X2v8AuFD/AM1rn/tKn6M6f0r/ALH/AHv2&#10;n6d64+/de697917r3v3Xuve/de69/h/X/iCD/wAR78vx/wC1P+TqrcB/ph1//9XfsP0H+t/xT3tu&#10;C9Mny64+69a697917rmn6v8AXH/G/wDiPfuvdBd3av8AxiDtcX/X11vIf63+/frj/sfe1+Ifb1o/&#10;C32da7MZ/wAkL/8ATV5Lf60Ea2v7WP8ACn2dIW49coh9B/XxR/8AWx7/AO829t9MSfHF9v8Am62F&#10;ukz/AMYa6rf+vV+ymt/wbbeMFr/4afez0cx/AOhVV/HTw8XPjX82/UP9b2xIaFfn/sdWpWhrw6T+&#10;ZgilxmSSUaUraKppJYwdRmWoieNkKeNlaFImdnNxYKB+eNg+EyTUrTy+2nn1WVPG0JWi5/PrXl7C&#10;2tWbJ3hu3beRWphq6Pc+UiZp4ljSenGp6SqplEj2gqoIhIBf067XNrlUx8QJJw1eXp/qr0UhNEs6&#10;A9qkfzr0z7bzFdtnM4jN41lirYa/F1NPKVu0X21TFWzBPpy6QaT/AFB/2HuwjX4WNQfL7OmJizwS&#10;smJEKkH9tR+dOrVfkL8gMOOhMNJgK6nbK73w8VLApjLSxRChlGUGlZAUbzNpB4usv+HKS2atzMpj&#10;oqUp861/zfPpduMqybfFSbRJP+enRStRUV1avUUp51xUMZfNWQmKMCsrTQgR6WWm1TTGtqo2U+Rb&#10;6I40Un6FSbHVYPvHrnVgaKeJ9KdMs0f0EpiasiBcevGv2cOru/iH1rSbR6kwuUqErFy+7q2g3TVi&#10;rMKSpDW0WLmoF0RU1O8aTUdMjGNi3id2UE2JKWdyZCeIj4H1r/gpT59LtufVaIxi0uePRsZFCs8Y&#10;/NDI+r/AlVC2/wANF7/m/vUSaiZ6/EeH2fP8+lQGk6+tenuhdPcPa/N79lb3P+33HkD/AMT7Xoai&#10;lOHRPxmnb1I6DMmysf6av+tcnvbLqpnpqbjH+fVxv8vo36b3T/j2nl/942vsce0sy6WUV6MYOB6K&#10;5/MFOnuzbA+tupsP/wC9XvT/AIp7pH59UuPwfn/k6Iqz2slv1Qrzf6XZR9Le3y1IpBTiR/l6TgVk&#10;T5V6sk/l8ACq7UBubUOGBINiVNTkbgfWxuw5/wAPdbyPW+0pWlVlP7DH0/YSUi3ltP4oh+3xehn+&#10;c221y3Vb7iho0qMjt7MxQiVo2k8GIqKGspqxV03KXlnjkY2OrxAcXuG7aRtF0VfSXIHr8Nf8/Tt/&#10;ZxTpaRSR6jECQf8AT0rj/ajqm9ZJEhknNjUPIocKCFZTGiqVuAQGQX+n5/w9vxyyqmiTIHA9JmoA&#10;qBqgeXp1mZIjoT0gOYpGjK6g+hhKRcFSpWRVdW/suinm1vdO7xFkVqUrj1r0nmI0FdOT5+nRhdnf&#10;Ive+wOu8l15gpcbT0GTnrXFe8NccrRw5Olo6WvjpKmHIwRxh3pFlBKEq7Pa2o+/Fdc6zeQ4j1/P/&#10;AGOnIppTbvAr6RjPH16BLauMy+690UOKo/O1RnM35Y1imM9U1Xk6t6ZyHrIq0SO4k1yuwsRawFrl&#10;4CsrSthB5en59VkREt1WOPVMWFfn8+GKf5ethXqradHsfYm2tu0KMqY3EY9HZljVqmoFDBFPUOsK&#10;pCrPPCRYL9AD+faOQAyyODVT0d6RGkcQ/Co/n/q9elLV0P3K1oaxNXA0DqwHjeMgu6leLWRCb/7T&#10;/jxVkEiFCaDUD+yvVNbLNGAK1Vh+2nWvx3ZgZ9udt752y9FHR0WN3JmjjI4o/FH/AAuoy81VjgZO&#10;f83TVhQNb1eK9hewM2mE7l1WnaBxrw6JobU2hliaTV3VrSnH8z0H1Nk58TlMbkqKrNJV4rJ0ddS1&#10;AgqqhGlx1VHUQ2NLNTEaniHLOLA8X591ZdSkdelqHicNgVx68OjL9w/KfdPb2ysXsatxOLxWOpJ8&#10;dUVLUSVf3ddJjqaopoXeolyE/jgImVmj0C5Xkm40pUtdEol8Svyp/s9LJ7oXUKxLGUpxNa1rTyoK&#10;cPU8eirVciJShadAZFdom1RtIo1xSi6kONLT1MhJPq+o/py86l38McH8/Sn+Gtfl02rKixClAtc+&#10;taf5urX/AOXxtWnXau593MP3crlpsSrsSR9pQ47CVQeMNFFZTVVciEC9zHe/NhS5YARwjJSv86f5&#10;unLIVkuZGTtbTQ/Zqr1YlSw+GSezAq9TOy/1F9DG/wBfy3tL0vApXPTbkv8Ai2ZT/tXZH/3Fk9tX&#10;H9g3+mX/AC9KrH/koWP/ADVX/jw61saz/i7Zf/qLzf8A7tqr2aXP9uP+aaf4D0Etu/5Ju3/80V/w&#10;dRI/0J/2tY/+hW9sdPyfHF9v+brYh6N/5kv1R/4jvZn/ALzmM9tS8R0bD4F6FP2317r3v3Xuve/d&#10;e6wT/wC6f+oiP/em96f+yl+zpxPPqNObTt/2rX/3h2Pt6D+wj/1enVz8J616O6TfuLtcf07J3v8A&#10;+9FkPaqL8XRMP7ST8ug1X8n+gY/7ZWP/ABHvbtQUpx6an4p+fVw38vn/AJk/uZf+OfZubjv/AF/3&#10;6+zpL/4f523+w9o3FM+vRpa/C3+r16Ohkv8Ai2ZT/tXZH/3Fk9p7j+wb/TL/AJejOx/5KFj/AM1V&#10;/wCPDrWxrh/uVy5/6bMyP9vl6v2bztpn4f6Gn+A9BPbf+SbYf80V/wAHUOMWiA/6u1Mf9uH9tE6w&#10;Twp09J8cX2/5uthnplinS3U0ijUyde7HdV/qf7tY8A/Q/pvf2hmOplHz6OovgHRePnfsx9x9OjLw&#10;wPNU7cylJXSMl/JHQPR5Gmr9NrkIFqBKfrfxafzqW6MYSF4qwz+X/F9Jb8MIfHRauh4fI8TX5U6p&#10;uSSQyRVbRoJIUjplC/kQCnZ1cf1DoR/sf9h7VAeCjyE1XFBwp/q+zpJOiyeGEfgMn1J8uPlTo2Xx&#10;d7xXp+uzFDl6ilg2jmKc/dvOlZI1Dk5FBWop4qWsp9ZrfthGwI9PBDC1mq8L3SRyx4pWo48f+K6W&#10;bU8FtK8dw2HFQcY01xQ141+VKdAB2bueTde7M/uyseQyZrPZHJyQSzyVAo6R5auopoEeQsQEpVFr&#10;WLfkC3tkxy08GQUr5/Z8uiyGdZb2aSlDq4elK0P59GM+InWR7E35S594JpsJs6SirKhkJjWSvV4Z&#10;qOAmSMBlC1HkYC9tAB/VcKrtBHZLbrJUv5+lPl86+o6fsEJ3SS5daxxilPJi1c18tNOFDWvEdXSU&#10;avTQU1NcSCCVYEK2UCODyRqTbUC8hQsf6XA/FyWLGRFHGWqV8/Xo3Iqxb51/2OiZfPHE1OR6fpqu&#10;nAcYvPUddOlmLaHxOexkYUqrC71WQjFz9L/n25GSkiRgV1fyp/xfTdzGHiMhamj+df8Aivn1TPSm&#10;70t7FZKaBvTypUwoqXYgEP6DcW4v7XIdLyKfKn+XosRgyhh0JHUu4Dtfs3aWZMiU9Hitx4arrqgi&#10;7Q4/+IQxVjJGLF7RTXI/IHu5pJWAH4lJr6U+Xzr1pm8No7gntVgP96+f5dbBDVf+4qHKRNHaOgiq&#10;IzJFIIZWWjiZTfSPIroDYgHT9OfZQ16Itulk8LUQ1KVp5/Z/k6PVgaS/ihD/AKbKTqpWnDyr6Z49&#10;UG985+p3H23vfJ1BEjTbizNPBIsbRRzU1Hla2ngmRTqsJY49Vrm1/qfr7NdQihtxTuYVPyrTogoG&#10;urqRXqA1P8PQPT+WBGqIuZQsiaALnRIkge1j6iTYf4e7Bu9McR/m6bll8SMjTSh/w/8AFdXtfEPD&#10;PhOgNp0soZXmhrq5VfhzDW1TzU7MCT+qFlt/h7LnWlzcGvGn+Xo7tsw26etf8nTl8ndmtvjpzdOG&#10;jWZ6ulxrZfHJAIzJVZPFRT1tFSx60LJLVGnaEFTwJCbNax0Zfpyk+mpDAU4cfOueH2dPeALgzWxa&#10;h01rSvD5Y/w9UNSvLLUGCeGKNqRqyKJkR4/PHDWyLFJLE0sqwySx/VATpt9WvwbyrplYV4qD+2vQ&#10;ftR+mx1V7iP2f5+hh6R7Qn6h3m25olknoMgtTS5jHo9THFPA5pWSSX7eWMOYpIwRqH9kgEX9priE&#10;TRlNVG9en0u2s7q3nCakFarWleFM0P8AgPUTuPuPcHdO4f7wZg0cK0sZosNRUUNXSx0eOhqZTTiW&#10;OprK1XlkBdndSuvVyPSL7hjEEDwlqlvPh/L8/Xpmdnub970LpQ0onGn544/Z0FIBqZHSmginkWpp&#10;pWgkuLONRhELqbFQ0fI0m5t7qKRLHQ10g9XUlHeYrVqUA+35/L7Otg/ofacWzuqdm4hIft56bbuG&#10;krILgquRqqCkqsqy2At58kZXtzp125tco66pml+3HRrAhWwhhrQ5P7T0Anzq2xNlOnBlaSH7itxW&#10;cjqmAjJK0lRj8rRyjUGuqiauja9jfx2tzcbi1RySsrfHT+Vf8/TN6uuCKq18Ov8AOn+bqm2MGjgl&#10;miFpSxVgRwA1ygA+g1Qsrf8AIVvxyvjQLU+vReUEiRuHxnHpw+fUOdY46Y3Lr9xIHm0sQXEMU06q&#10;ot9WkUH68gEfn35hpKyk4Xy9a9OE1ZVK1BB/yUP5dWwfEnv7AY7q/K7f3HkqPHT7GhSvppKnwwGb&#10;b00MU0DKs9VG9ZJBJDNGqIwIaRFJGoH2zdgDwZo0qXrX5UpT7ePVtqnUR3Ftcy0aIihP4tWrFPKm&#10;keZrXypkn3yc7wfundtO2GyFGNo4ItFtyox6mEVcwhm8mQqB/FqsTUr+QmL9ka4ze412Vy3IjNCK&#10;lv5U/wCL6S3kwnmjcNpiiDE+eqtKfZw+fR3fgb1ouE2BW71mesp67epZ46dftlpqfDLBRSQCnT+F&#10;0tQklXUrIzl5JBZVAtY6mLmQSS6AtNHzrWv+Dh0Z7eNdk1xp0tMcD+HT88Vrq9BSnnXB+oFWOKKB&#10;XZxDDDGXb9TMqBCx/wBqIQX9sk1A6fI0oik1Pr1m966r1737r3Xvfuvde9+691737r3Uep/TH/y2&#10;j/3s+3I/Pq6efRGP5gX/ADKTbP8Ah2Xjv952xupP+ivbo4dJb/8AsD9vVO78E/8ABkH/AFhKf9EX&#10;9uxefSWH/ceP8/8AJ0JfTQt3P0+P+z42Qb/6+4qT/inv03w/kerQJoYmvEjrYoj/AN2f8tpv+t0n&#10;suXi3Rk3BPs6yf6r/lm//Ee79VHEdNdT/wACj/yzpf8A3Kh9uxf2o/0jf5OlbfBD/wA1U/wN1Rl8&#10;tue/d+f9RGO/3jE0R9qrT/kn23+nf/n3oP3/APyUZP8Amjb/APaLD0WhP85N/wAsiv8AyXIpv/sL&#10;e9TfB+fTw+NPsPVlf8vk2q+1fyRj8CoH9dNTk/8Ae7+9XjaBtL0rQSf4U69Ynw7fe5aVo8Ip9vi9&#10;cv5iNQKWPYdUl2eGtzkQ4Om9TSURKMRe11p/rY/63tPYgBt1evxeH/LX0u3OrybLBTgkrV/5x4p+&#10;XVbEkAjjpaJW/bHjUMPUhLagzq1xquY/p/Z/r7fJHhRUPr/k6J4JDMZHK07qevDoyvxBPk+QmxR9&#10;BEdwwj838eLkGr8Wv/T37/iPcfl/l6U2v/JTsv8ASTf9WW6vRphaY/68v/W2X/ivtN/oUf2t/h6M&#10;oP7H/bf9Y4+pcX1P/B1/6HT3X062/Feqd/5g3/M7tsf+Iow3/vWb193j/F0iuPwfn/k6IqP+BQ/6&#10;hx/0OvtSnwv9nSU/Ev59GU+G/wDzP/ZP/UTuj/3Rv7bH9jdfl/l6VQ/8lGw/0s//AFZbq9em/Qf9&#10;c/723tOP7KP8/wDD09F/ZfmP+rcfUofj/apEX/WsS9/+TLf7H3ZPP7OnVHHqnL+YMSO49rSi4J6x&#10;wUd/6D+8+9HJv/jqt/sPbrHSjP6HpLMdRHy6IrKWikx8Uf8Am6qsx5b03VTN9z6fryx8fAsA39Rb&#10;l5CgiDu9NQ/1f4ekYPiRzfxClPnx6vt2Ru3b2yOh+vdw5uuhx9Bjut9nLUz1U1OoV6LbWPm8MdP5&#10;9dRVzyQ6EiS7FuBdiqshJBlBibVhh9lejhDKlrB40WkBgwzXVT/Bx+fVNPdW+qPsvs3dO8sbDJFR&#10;5TINFDE0qyosVBHHRwSq6qo1VdNEkxUCyrIulnWzsrt4PCtY4PE1FWY1p/FTyqfToiuJDPdySlaV&#10;WNf+ccSR1/PRqp5VpmlSEy28ktjf9iT/AGHriP8AX/H3pxRGHz/z9Kx8Uf2Hqyz+XwP8q7RP9aDb&#10;v+8VeT9uXH9vs3/NOb/rH16x/sN5/wBPD/1l6s9S4WrYGxTIyOD/AKwUW/5O9lsPwN/pj/k6OJfj&#10;X/SL/l6LP8vdupuDpPcgEZlqscKDKQFf7LY6cyyPb/GBmX/AG/Pt+FtNxCaev+TpBfp4tncx1pRd&#10;f+8kY/OvHy9OqK4HdzUeTTrWpkRrLYkokQuefyPa8tqkkx6f5ekS58N/4okP+HqQDYMP8C3/ACT+&#10;P9jf3pl1Uz1focvjTgV3J3vsSkkmaFKTJ0WSVFlMZlnx9XT5KlvaKS4iqKFW96p4ccjnNP8AZ6aK&#10;6p4ErxJ/ydX506PIRFK6t4gSjLYnxglF1EBSSfD+faIkMquBStejtOwMnHHU9GBAAW3qT8/0kUf0&#10;916bYUP29U5/zB+O69sL/TqfDc/+TXvUe7x+fSO4/B+f+Toi5/TN/jQn/in/ABHtVF+LpgdHf/l9&#10;/wDM4dwf+ItyP/vR7W96uf8AceX7OnYP9yIv9Xp1Z53MbdN9pf8AiO96H/bYKsFv+TvaGD+zj+0/&#10;4elc5o7/AGDrXc/5Q1/wrAn/ACTDCb/7HV7M1+EfZ0X6tTMKddy/7r/6jof+unvzfC32dVb4k/Pr&#10;YS6fNulenv8AHYvXo/8AWJi/Za4/Ur6f5XVf5aq/lTo1tP8ARv8Ammf+PJ1UN8uTr+Q2+EPCmXGa&#10;vz/y6qUD/e/ZkjakTHkf5My/8+1/Povl/wByr/8A5qRf9odr0GvTzKncHWbk6UpN6bRMQFtTyRbg&#10;oCAAxQKrKx1MSdNvob8NT4ilf+GNm+2lMfz69Gw8WCIf2kkiqB9v+bq8Xs7sXAdc7Lye5NyZKjgi&#10;FBLHT0fkjkqqmsr4JnSGBQ9tKKW1yW0qF1NZbkF6p48K5prCP9nHHz+3o0Fx+7rmGS8XQUl7R/Ho&#10;Kk+WOI9aV618p6lqrJZCsCBYZ6yvem9Aid4Zq6eoDOhJaNg0hUq3KkEGzBlU11+I5elO1R+yvRHb&#10;RfT20FuG1KiBa8K0HGmaftPXBjf7drW8mQllt9ba6aUaf8bafr7T3Xwx/wCnHW0TQbg14wt/z71e&#10;18Ov+yfNl/8ABsv/AO7er91vv+ShP/zTT/L0vtf9wof+a1z/ANpU/RnT+lf9j/vftP071x9+6917&#10;37r3Xvfuvde9+69178/7An/eh/xPvw+P/an/ACdVbgP9MOv/1t+w/Qf63/FPe24L0yfLrj7r1rr3&#10;v3Xuua/k/wCpH0/rwffuvdBf3Zc9P9qsB9Oud6G1/wCm3q7j/Y+9r8Q+3rRHax611YmBoLjkGQn+&#10;lj4o7r/ri3teV1KufLouD62cUpTrLEfUv+EkJP8Agul7n/YX91MdATXpuUU0v6HrYV6TH/GF+qj/&#10;AN+v2SB/iv8AdzHaW/5C9shqkinDo4i7oY39f9joVEXyRRD9IWNOfrf/AHq309tSipU/6vLq5bT5&#10;ddzQrIiJyNJvYaQj67QMkmoH0NHM3H5/rx7o79mmnHryGpr6dVDfPjrqXDb2w+9sdSOcfuLDQU9X&#10;MGd9W4KSoyt0ka2mBaiiqY1QWNvAeTeyq7ZhKgU40U/Ov/FdFlyvgXAPFZTn+jpp+2tflw6IbUMs&#10;tDR6PLrheERSFQjBvAyuVQOxIBuOSL+3HYCSNgaha49eHSWI/qzKRVBT8+PXKTIV04oKWpqqupo6&#10;Slp46aKY+SGjCyygmNZHVIYpPKfI1+CF4P4sCru7qtCaf6vLrbwq9WkNVHAenr/k6Hj489UTds9k&#10;YfHeLyYbD1AzGaqYqpYqZKKhnop/tZplil0SVkF0jJAsCSA3091nNLeUD4zSn8/9jpuEl7iKNYNM&#10;WamvH0xj/D1fDRRQwUlHSwMhjpXhpgkYCpCYUZjCiBQEiXyegfhSB+OUDAi1NfipnoRkKvavwjrP&#10;M37pP5ONksP+Cufzb/H27B/YR/6vTrR+E9a9PdLX7i7XFrEdk73uP6f7+PID/iPaqL8XRMP7ST8u&#10;g0Clhp/1RK3/AKXimN/+TfdmbTTHTU3GP8+riv5fXp6c3Pf+12jmG+n0J2zsgAf7x7SzHUVPRjBw&#10;6K5/MGOru/bC2bUep8QQNP4G7N683/2PvUIB1VanTdxXsoK8f8nRFXsWBuRphQW0/kOOPrb27IAE&#10;NDXI6TqW8Re316so/l9D9/tRxc/5DheNP9amv/Nz/T3a4/t9m/0k3/WPq23kmDeqj8cH/WXqwze+&#10;14N4bV3NtytVvtclT1tO/jZVk1z0rw07K7K6pondSbg3A/FvZZEpIShp3t/k6PjpabwjjVEM+lK/&#10;4ft6169y4eXAbjzW3J/I02Jy9fjHaWaOaV3x0xoZHkaO1gxptSgqOG+p+vs7kjQxxaWzmv8AKnQX&#10;gaR5LjxFIIalP256Sys0muQAgRyNGn9q+kgNfgW/HtMy6aZ6VYHEV6kqTI6Bo2N45VeQ/pTWY4lY&#10;nixDPcD82/Hu0Jq4SmD5+nSe6cKgYYI/n0f74QdVzZnLT9jT0i/Y4WpmpaBpCx8WRipqF530SRLr&#10;0RVJC2+hkv8Aix1fOFje1Q9z0z6U+XnWvqOHSzaIi06Xsx7EUjT6lvOvlSnoePl1bZDGtKiwoto0&#10;SIICCLKsSIBcltVgt/xyT7RIhjiiQtUgcfXo0ZtTMfn1mdUOkOpKs3jOkch5PQpuLEXVmB/1/e9J&#10;YGjUp1Xg6t6dVL/PfYcmEz2D3nSUo05uiFBUzqmqP+IUsmYqgtU1+ZJ4KhUQEf7oJvzYP2YB8UM+&#10;cf5eivcdRuLcKva9an0pSn21r8uHVfJtpidXYJJGoKCRUD+ItF5THHJIE8jq3pJNre1ZwCekwj7n&#10;XXUD5dcQyoHJ0BnUoZAqkj/U/QKT/sT7pHJrLClKdOoumuepdDSSZCrpKSCKR3DxftQn9ySSSWOm&#10;hANjdnqahCODYA+1EJUSDWMevp0mvdRgKIO89X8/H3Y0ew+rtrYXRLFVpiqWavjkkD6MlVUlK9a1&#10;lij5LRqDckkj8W9lEn+5NwdVVx/l6PLRSllbIy94Br869DVCAJJH5u7M554/SosB+Pp790902ZPj&#10;F5M8847Jfj+lK4/4n21cf2Df6df8vSmx/wCShY/81V/48Ota+uOnLZa9uavN/Q/j+L1PJ/p9fZvO&#10;uqfj/oaf4D0E9t/5Jth/zRX/AAdRYyvjQg3/ANy0Nx/TUrW/J9sMunz6ek+OL7f83WxD0b/zJjqg&#10;f9+62Wf9vtvGe2JeI6Nh8C9Cn7a691737r3XvfuvdYZuWgU8XmU3tfkBrD8fW/vT/wBjL9nV08+o&#10;c9/O9+GXGy3H141mxvx9Qfb0H9hH04fhPWvP3Qf+Mx9s/X/mZW9/6n/mJMiPwP8AD2qi/F0TD+0k&#10;/LoNw1g1hfgj8j9QKD8c/q9+l/D1SVdTIK+vVw/8vkN/og3Txye0c9YX/wBTtbZa/X/kG/tNJ+Ho&#10;zthRWz0dHJgjGZQEWP8ADsjx/wBUsntLcf2Df6Zf8vRlY/8AJQsf+aq/8eHWtjW/8XTLWtzX5deT&#10;b65atN/9hp9mlz/bj/mmn+A9BLbv+Sbt/wDzRX/B1CQ/tLf6nJ0jWHq+vlFibC36fbQagYU49KHX&#10;g9fhP+HrYc6OtL071OjWBHXOzLD9Vwu28Zc/T029ppEyDXz6OoxSJG9f9jpQb3xFJujb+VwdTAKi&#10;lq6Cvpp438fieOallpiZC7Lp0NMLW1XJ/HvRGtk+X+WnTgKiObWuoFaU+fr+XWvnvXbdRtHdOf23&#10;WKv3eMydXSTGNgVL08rQGTQCfGJjH5LXNtVrm1yvZfEi0cMdBqyEiLJFIalWrX1r5Uzwp69IpixN&#10;omGsWUSNyNBZWkVomut2MagfU+9KzwRrGjdKnjWTTqNCCD/nH59TKPHVGZX+HU8Mkk1flTMsMQId&#10;JJEFFGqgl3AmepAtyD/hbmg1sHLtX06avHiE9YIdIlABzw0+fAVrX+Xn1e/8XuqT1j1xiaSsEi5u&#10;tX+KZTW2tRPkaDH6qcExRaxBHTot+eVPAvb2mYsT3NWnR2kaxQQhckjJ6MXDGsaaVF9MzTBSbkkg&#10;6jqI+jE+69e1GoGnoFu9tnN2J1nuvbkDVaVDY56nH/azLEr5TGrPXY9al2jfRTtUwqGN7AXNj9Pd&#10;oiBcQ6h25/Lh1q6Qm1loe4jh1r9ywvFV1YcMjxVU8ehwiNEiSMkcbRpJJoKov1Nrm4tx7Uz90rac&#10;L6+vRLbghO7j6enXVKQlQKg+oo0bWJOghXDOh0kM6uoI4It9efdYapKH49pH7adeux4tnNbg6WZl&#10;IPGmmvl86+vVgu2Pme+P63kwNVQx1O4cZj6XG0VW8VStLJG1MtLI9VHNXMTIrRM6FPp5CD9ATQ7X&#10;GbYRG7xr1fD/AC+L/V6dLLfeXiUq1rVxHpDav500/wAq9EKylQ1XkaurmnWonqKqapeoUtZ2qCJZ&#10;AqPUTlV8zMQLj6/n25PV5dVKKFAA+zossUaJZwz6izV9ONesVOr1dfiqNNJircjTUc5t62eeQGCN&#10;GGp1aRoynCt9b8WAN1NSG/hH+r/B08Yq1QN3NSn5f8X1sQdf4P8Aup19tLBgav4ft/B43yjSPOIc&#10;VSxfcnS8pUyvAzlCbrrtc/Uo3zJI/r0f2sdBApbK1/nTpS5yjirsW8E1zG9MkrqrGNwqeSMmOUI+&#10;mQebg2+l/bc0XiwnNKMD+zrerRfFa0DKRX061/e59lydd9gbn2zJHJCKDJ1rY6SXXaooXq6loCJS&#10;tnZkkALcX0/T2dOVlCTg8VAp6U+fzr0Goy1tPcWpGpVaobhWtfLPCnqePQVkTeKNC0lmgZZUJASY&#10;yav86gBYhL8ci/tMZKEinSt0DaCT69cJ1klJKqBfxxQU8etLWjRAkNonBY6Gb1EfW3upBl4GlOnU&#10;ZQKEdDF0FsSffnaezsIkKVNHS5KPJZdGd1EmMx+Qxk9QrlI5FDsUFOwJsnn1eq2k0kQxxSPqq3kO&#10;qEk3VrRax5r/ACp/l62DaGkjoaeKjQg+JY1VR/aCIkbm/wCArofaKPK6jxPl6dGznS5p8Pl0iO0N&#10;tDeOyN17bIUCtweVihlaPz6Z5MbWJDMsGuPW1JUtG4GoaioW63uHVyR6V60Srw3CHFVx9vWvHmKS&#10;WhyNTiqmCopaqiaaGsjng8TR1NHUzUU0WnWx107w+Ig24QN/asDIBQq6Wr0QWQkMOuQUYk49APOv&#10;z+zpqlg+4/aIsYZQf1WKuikf0sbpKfbUsZkQoGp0tUhWDEV6ywj7aIUsdRVISugLDUtHNJFyZYWc&#10;DQ1OFs2lgQropH0t7ejCiLw3yRw6LZoKT+KDUNxH+z+fSw6u2Fkd87729tyi8T/xrJQ09VJHr1Um&#10;MkqqRXek1QPFTwQK5VUB9MYVdRsD7ZWLSzSM+BwHSi58O8gjsrePQ7EEtx4eVKDjU+fWwzs/B0e1&#10;9t4vC0BK0uNoqOiiQkvf7OlipZLONKaHMerhRYk/X2X6i80zFaZHR4iCKOOIcFFOlBAhUOSLa3LA&#10;/wCBPC/8g/1/N/ez1V/LrN791Tr3v3Xuve/de697917r3v3Xuo9T+mP/AJbR/wC9n25H59XTz6Iv&#10;/MD/AOZR7Y/2rs7GoP8Agx2xutx/t9Ht9F1Dj0lv/wCwbqnlxfX/AEWQKfz6lh1kf7aT28i6a56S&#10;Q/7jxfn/AJOhN6aTV3N0617Bt9bHX/YDcVLdvr+PdJvh/I9Px/EPt62JoxYOf6zTj/YCZ+f9jf2X&#10;Lxb7elz8F65/6r/lm/8AxHu/VRxHTXU2+5Nzb9ult/51Re3Yv7Uf6Rv8nStvgh/5qp/gbqjL5bsq&#10;9+b8Nyf8ox/4/wCrTRfm/wDj7VWn/JPt/wDTv/z70R3ia9wmNeENt/2iw9Flja7zGwI8Wrg3Ppde&#10;LW/Or3qf4Pz6sPjT7D1Zf/L44q+0m+gNDgJLn6j/ACrJApb/ABv9f8PdL/KbUP8Amp/hXrVnm03x&#10;PV4P5eN0uP5geIpz19t/OaFarot7DHxu4BRYq3AZmtkZk/t84tVAuLar34t7Yt4zW7QN8Wn8vi/z&#10;9GV64FxZSFa+HERT11U/wafzr1U4sgElApBVpIqepZL+lWnMspVR+AA4H+w9qEhKoFL1p8v9nooC&#10;CGKRhmhr+3ozfw+Vl+Q2yQR+qbcbD/G+Mkv/ALb3d1028+fIf5enLM6r/b39Um/6st1elSi89vp/&#10;nb/9TJLD/Y+0n+hR/a3+Hozg/sf9t/1jj6kR3A1EWvIBa9/92IB/t7+6dbfy6p3/AJgl27t2wbAH&#10;/RRhvST9f9/ZvW3493j8+kVx+D8/8nRFwpFTe41CnFlv9fUL8/i3tSnwv9nSU/Ev59GU+G1j37ss&#10;kkMtVucabX+uEk/Nxb22P7G6/L/L0ohJ/em2oBxWf/qyer1qfgOOfSxHP+xP/E+04/sovz/w9PxV&#10;CspHBh/1bj6kj6r/AIOG/wBsknH+8+7J+L7Onl4N1Tj/ADCnK9tbYIFyes8A31sRfcu81/ofp7f0&#10;eIjLWmekrANJoJpU9EeqIVaCnlcyf5PFDZoX0SExeQ+gkMELF/rY2t/j7fWNDEsbrXT0jUBGuIge&#10;7GfTj5f7PQnb57X3bvnbG1dq1FYKLD7dwONw9DRYqnraSlm/htI0Ek9fFFU1CVdbW06hNcikKNQ0&#10;srMpaRI0MgVKA8TXhx63cXsyLbx3EtY110NOFELfz00+XHPQeR0WQwscg3BSVNJX1CmrlFcJxU1T&#10;VmiWKofzorkSxsLNyXILN6iSdwoyNIS+pWpT+fTbOk/htEOwef8ApkRuHy1U/Kv2NSoYpKnU+r0u&#10;BxYlWCyKwFz+UI96lFEY14npWQA0VGqaH/J1Zb/L4a9R2m1rBaDAW/qdNRXP9PxfyW/2Hu1x/b7N&#10;/pJv8MfVbH+w3n/mpD/1l6s/iW61w/P3c0gH9f0ceyyH4G/0x/ydG850yLj8C/5ekF2vh5s51/u3&#10;EU6q1VX7ZzFLArgaRNU4usEchJP0hKavxe1rj6+9yS+AY5tNaMBThx+fVEh+sMltr064yteNNTIt&#10;aYrSteI+3rXYlh8E9WhADmsqWcA6gr6hG6g2GoK0Z5sL+zdkKSuD5qp/bXolgYPBA/oir+xQ1f8A&#10;jX8vn1wtwxuoGkqbmxu30sLc/T3otQqKcencUJJ6Nt8KcIMj3jBXvNNCcJt+qyMSpII1kcV2PoQH&#10;vDKCQtaWHItYjm9wnupvDQR6a6/5U/4vp2xhF5dCj6fDBPCtf5in8+rtoLrNKSFtdvGLWfxFbjU3&#10;9oeRmt/sfaYYRF9P8vS2N/FUyaaVJH7OssRuCfp61H9eTKtvfutv+Hqnf+YN6u7dsD6E9T4fj+gG&#10;6968393j8+kVx+D8/wDJ0RpVDrLY8GgkN7f6kji1/wDH2oVtNcdMdHe/l/KU7f3A31H+i3Kf4cru&#10;Path+frf3Wd9VvNjy6ft1rIr1+H/AC9WddzaT092mga5HW+8yePoTgq06fr+NPtJB/Zx/af8PSq4&#10;U/GPMf4Otd0aTRK1zpNWrk2+haKJStr86dPszX4V+zosUEM1R6ddSG4D8aErYTqP5J8mlQLfnn35&#10;vhb7OvN8Sfn1sI9Qm3S/To5t/cHruTV+Ltg8X6R/W39fZe4w714Ff+Pq3/PtPz6MoX8NXalagr/I&#10;vX/jFPzr5UNRXy6Vl+QO/H4v5MX9eOP4ZTD6/wBD7XRf2UTfI/zZm/5+p+Vei+7bwdwvI6V1eE1f&#10;+oaBKf8AGK/nTyqQI2lmhgN1bd3H9tNWnB5jHZQ0UbmJataOrhqDF5RZtd4xpAI/Pv0i645Y601I&#10;V+ytM/y6p4n013YXenV4T6qVpWlMVof8HS07b7i3N2zuyhyFZPOmPgooqLG4OmlqlggqqesMYRqe&#10;fJ5ALXqkkZGjxEtYghlUqmETQpEBlVRVJ4cOB8+Nfy+fVLy9bcLqaa6j1BnZkWvwVpqzTNaDNBw6&#10;C2SJKC6GEQhiWWJlKTxhjo8U3pCKY1j4VeEB0iyhQH2DwaQ6Zbr1uyOrtG9UH+r165SgBaGxvepZ&#10;vpa16ef21cmqRH+mvVkk1+OKUpC3/PvV6/w6/wCyfNmf8Gy//u2q/er7/koT/wDNNP8AL0vtf9wo&#10;f+a1z/2lT9GdP6V/2PtP071w9+691737r3Xvfuvde9+6917+p/wt/t2X3ofH/tT/AJOqt8I/0w6/&#10;/9ffsP0H+t/xT3tuC9Mny64+69a697917rkDYEf1H/FffuvdBR3g7L1F2QgbSs+yN1QOf9plwVep&#10;JH5t71UhloK9ebEFzJ/BGW+2nl/PrXgmaGO9LHfSZ2tbRdTZYzw8iar6L8ezGNiVFRTHRZCjODIo&#10;rqRW+ytcfy69GwEkC2YashSwsW0cx2kDgaJH/VcHm1rfn3snIT1r1SXWVkVkppRm+3TTH8+PWw50&#10;YFl6a61S4tDsDaFKptf0JtvFleP8NXsuEtJpo9Pw0/nXo6VfCtbTNdUYb7K+XQsBAiIAb2UL9Lfp&#10;/wAP9c+7M2ry6oTWnWOWnSoWzs4CHWoRtPrHKlrfUKR9PbbLWmetq2muOi5fKTrw9h9TZ7E0sdRJ&#10;lqeL+KYoU0TNqyGLpauanViquyeYuyCxH6782sbxSGIlQPi/yf8AF9aktxeRSrq0uqkjFa/4OqIG&#10;jnhlkjmpWp1Spf7ZZYZ45vHEopwJEaNr6pI2cHj9RH4v7WLDjUX4/LootZIntEd20vqYHz4U67lp&#10;8oYoY/FTFXaGDVNBO4EBmErsE0ICQyL9fbiqFNA1a9NvPCCD4mB1eH8TuqMT1/1hi8tSzV8+S3pi&#10;6HceVlyD08zGoyOFw1oIGioaNo6KnNOTHGddvIefyUEshkudJHbH/Ov+Dh8+PR7EIWtgY8sw4+lK&#10;/t4/6vIz8FHHGXZJHJqKlq9xIQ1pJI0jZEsF0oBGP629tlSfGzhqflTq6gqgUmpHn1wlVSHkDqHW&#10;jniCsdN7FWLA/wCxt7eiOlEj9OrABjpJpXrXl7jYP272lLJJBE83Ye8ZirzfibPV0oAOkatOu17C&#10;/wBfaoHQAeNeiZgEmmUGtKf5eg39F101VKLFmP7t7gRuh/s/jXf/AGHurPqpjpuQamQfb1cL/L58&#10;v+h7cTrJDLC3ZmY1FH1EE7a2aoNrcafH/sb/AOHtmT8PRhGCqVGe4D9vRW/5gsda3b+2aiN4dR66&#10;wtCkrNoOltz7ylZ9IV721Wtf8fX36OKR9Xhjh03dSeBcNAUrRQa8ONfkeFOiOzR1caRSa6Y641Rl&#10;MrfVQ7lr+P6kx/S3u7xyJG3iDiR01HKHdf0+FfP/AGOrJv5fsdcn+k6RjAY5KXbqMFYnQZp8iym5&#10;Vb2AI/x93vG0SbM9K9so/bo/zde21hMm8xhaHVCa/wDOTq0NYAJZWDMHMkshQNwdShFuD6W/bLHk&#10;G3tCP0VZANWSa8OP7fToxZmnKMBpOB68P2ca/l1TX8z+sododkU27aCKqNBvH7uetllMP28GWgqc&#10;gJRDHDTQiM1EccStrc3PI+hBU2TtIl07HK6aD1rq8/y9Om9wijS9tSpASZG1f0Smn9urUfSlPOuC&#10;UxrIissKsUZhK5YQFUd40eZF8VRMW8OsA6gl/wDb+1FBIiNWjeY9OixZVIJl7ckDzrT9nSr2ZtbL&#10;bz3Pgts0MUskuYyVLQkQo48UU0qOta5RX9EHg5TgG/6hb3Uv9MrS01U/L/P0nmVbiW3hjeoJNT6c&#10;Pn1fz1LsGl682bQ7cp2Z2SKGatYpaKWumocetTPD6Et5ftwCLt9Bz7LtLO5nLYby9Kf6vQdCGiwR&#10;RQpQkDJ6Ewx3ZmLsdTXseQosAAo/H09vFqgCnDptSVLEmteupLBGYsQyL5EF7KXjZWW/+IPH+xPv&#10;wNK46cU6vLoE++OsqHtrr3Nbcq5aymq4qF8vi6rHyQxSQ5umpsgaAyNLBOXgP3Dqyrp1avr9PdFi&#10;Zm1CSgH8/wCfVZ1WSCSMD9Y/D/l/ydUC5jGz7fyuTw2cppKLI4uvraOppQgRYZKadksoaOAv5f1l&#10;xcHVawtyue4QKqPg0OfXomj8YAxeFWReOfXh5fb1EH2ZuRKniCRvLIZI9EZdgqhzrJBUn8A/7D3p&#10;aIkkkZ1t6cP556dUtrVJV0g+f+qnRtviJ1XLvveFNvSeFpdt7VycLtOygwZHIUsUFZ9moD/pikkQ&#10;liDyAbc8blk/xYAYkf8A4zT/AA1r8uHSi0iEtyzv/ZxU/wBtWv7KU+fH5dXbUERFLEpGnSkax2j0&#10;aoxGtr+o3Oq5/HB/2PtAilFALVPr0aSOrt2rRR5dZSPEGYeuwIA/Te/BN+fp7v030y5qQxYeukJC&#10;q9BkldSL2vRTyA6rj6eMj/Y+2bg/oEf0l6VWAP7wsKD/AEZf+PDrW/rkpvvcpMr3L1GWk+gJJfK1&#10;L24bi1/9j/h7OJ20z8P9DT/AegfYuY9u2/t/0Ff8A6ZYLmNNKkhsvT8/S1la39b39sOxYVC8Onmc&#10;tR9Pwn/V/g62J+jwV6a6pB/591sr/wB5vG+0jOWNCtKdHCHVFE/r/sdCl711vr3v3Xuve/de6xSr&#10;dQwFzG3kFv6qDYf4fX3Rz2Mnr1ZDTHr1AZw0L1Ehsy0k8L2FyRcMG5PGnnj/AB9uQPRVjpw6fC1K&#10;pXj1rz9yrPJ3B2tJEUVJOxt7OCzckNuXJ2Fha1rf7z7XoAoqTx6JXBjnlQCtKfLoNXjqAjFnj+hs&#10;AW/ALm/BP9n35grU7h1Q6iVOnh8+rh/5frSRdNbsa4Zj2jnApF/Tq2tsxz9QD/a/3j2jum8JNQGq&#10;nRlaMXD6hSh9ejqZZjHhsg8n5xuULt/S1HKwFv8AkH2kd/EtdZFKsv8Al6NbBK7hY0b/AEZP+PDr&#10;Wyq2p/4tkHdmYHIZcgKBwDkqp+eT/q/949nU6apzmlI0/wAB6CFiCm27eRn9Ff8AAOoM5SnqqKCF&#10;joqcjQa9a/hxUEEDUf0Wsfpe/wDh7aMdATq6Up+rDOTgrT51rX/N1sRdHxRp0/1VKn6j11sxTz9P&#10;9+7jgw4+lx7SO1TSnDo0ilJgiBSg/wCK6Ek0sQk1FnCyFo2RQhUrKCSGDK4PrRSOBYj3palgBx4/&#10;s6vWqsSaAdVF/O/ril29vGg3ti6fIONyYxpa1lMDU65eKetmKKsccB89fTnhTfiEm/49rIZUYzRy&#10;PpdKU89XGv2Up8+PSO8QxrbyQx6lctqzTTTTTyNa1+XDoh2qOaSVQIuBaPQ0Y8mnhKgNG8ilGkDL&#10;b+qn37UspIByv+XpLJE7BScDy869G1+F21MXunuYT5yWUvh9vvlqWjjkgSlqclQZvBfaGphlglMo&#10;jp3msAV+pvf8NyN4IoFrq/1f5er2tqss4RpKdpNaen5+fV0YE/kihhPiiOuSw1MV1TyjQfXp0hVF&#10;rAWH+w9pQxYkladG1uqm3EpbiSAPs/1enT0qm5ANjpA1/W/4bi/B97PTbOSw7KU/n02T0aMKhHkY&#10;QSLJHKqg30yRSrJ6RqWQvEzKARwSD+LHfxKUGCaZ9OrGYCjMuB5evVGvyv6jn6y7OzcmLir5du7n&#10;aTdaNVPG0UORzeSyBrKCklgoofFTxyQ6lRi2gOFH0uVixSNDGEXUF4n7fl+R6I7i4iikmll7NVNI&#10;419c49R5dFlV4GAp3MkEiBC0TKVb1XJUSMFD/T6ge9I8A1p4v6n2dWKeNHFKGoDX/J101JGJlmjk&#10;k8YsQTpaRSAb6GdWVbk3PpP09pzDOr6neiHh8+ruFooEWft65oV8Z8szS+MANKyKZWLFyDphjQED&#10;6c/T/Y+3pJF8Op+McB6/5v59VUNx8OieZrw6Mn8UOrqjsTs/DZWUVa7d23Vw5aqq6XSn+WY+sgqa&#10;enl+4p5E8cvhZGAubNf8WNC7xxxs6UL1xXhT8vn0/bIktykySVWLypxr+flTq8bweKlhpGKq0LwI&#10;xAUapIYEiLFUVADIpVv9jb22wwD69HCNSaSbyPl6cfPpz8CP4h5WDQQHSABoYlWW8iMDqADcC/19&#10;11djpTj59MP+rI7jB6rg+d3UaV+IPY2Ojrp6mhgp6TNxRFnMVKkldV0uQURwuRDFUTGOW9rK6tf0&#10;2LtodNLfXWRvhHCvr/k6QbnE6WxvIotXhnuzTDefnwp/Py6quiap0qKuONZyCUZEMflgR3ijc3Zr&#10;rrjfSbC45tz7cAJkkjcaZF4jjxr/AJumwUmSN7dtakVPlQny8+s0co8kETJdalmQsHfVC6PGY20J&#10;b0vqKmS/7ZIsrauHQNAJr0lufEjC9vceA9f5dW8/Cbplts7YyW/87DkaLcW4aiWkxtPOUWCk21JB&#10;jMjRvDA1JG8dRUzuwlbW/kEaH0/T2meWrq1MCuPXh0Z2sfh2xZsySAf7Wlf21r8uH7D6rGqv5gSX&#10;ChOTydTySMSeLcufx7TU/Ud64NMenT4PYqniPP16x1FJ5dQ8hAKOjaR69MpQlAQbesx2J/A9uq2k&#10;MKZPVCpYpRqCor8/l1R58vevBsXuHJZympas4/drZLcdSrSmSBq2fJ5s18dMPGFhjd6aOUjm3kAt&#10;xcv2iH9YtJXhT+fTe4lVmSVEorrSnoV4n86+mPn0VFHElaAZLrzqkQkpKbt6/wAWJUAEc2t9Tf2p&#10;qKkDy6RysY4y4FesdZT+Ssjip3kfysYQsYlJaomRkg1CNJP2lBcnkfgfniunXLENdBn/ACdVEo+m&#10;eZ0olMmvD/P/ALHVsfwW6h+y2zWdl5gVa5LM1klDh6eR9EVDiaaDGSeWCCekSSBqiZXBIJ1WBvxz&#10;a7cExxrjRxPrw/Zw+fHpzalKGS4Yao2pp/Ktf8nViEVOIokgDlhEqopPLWA/tH+0xP549oZKdpA6&#10;My36jv6/y6ki4ULe9vp7a6qzaqY69791rr3v3Xuve/de697917r3v3XusFQLrF/jPGP94Y/8R7qZ&#10;TFwSterp59EU/mBOg6l24GuQm/KKtGnQdMg2tuxYlIeRP7X55+v09uwXS5Drp6S36uYDoWo6p5SV&#10;HkhD60EkFPLKreL/ADr06K9j5ueQPawyxgCjV6TxoywQ0APH/J0JPTlVFH3H1jJZ2iod6bSf0CFg&#10;fDn6FgT+8Cuu9vza3tmaaPwncnh/l6egjd5YkpTVIq/trn+XDrYqgkEsSSAWEiiUC6k2lLSXOkkf&#10;2rf7D2ijZXXWhrXpbIro7xutNLFa+tKZ+X2dZ1Gq4va6MP8Ab259udNjBB6bKtAsjyWLELAoX6cr&#10;VU4/UTpF9f5t9Pd1bRWWlaClPt/4rp15qRBtPwyIf8I/y9UV/MCQU3fm+vSzK1ZjUbiJjY4eibUQ&#10;sjaAOQL/AF/2HtTHLHb2lvHITxY4FeNP8H8+kEkUs253McariKAGpp8MSx+nn4dflWnlXotkslIl&#10;KKmDy+eWLTpKrYGTU1/856reC34+v+Htma7tihy/H+H/AGeqiKZbgxuEFP6XGv5dWW/y9v3I+zZy&#10;GWSai23EwIH9ubJSKwsx/Tpt+L39uXMkU67X4bNjXxFOOn59W26Isu8Rs6/FEag14eL9nr0KHz8V&#10;W6ox0JdAw3jBVgO+gsx27uWBUUWYsVZvr/j9PbJlW3aZ2UkELwH29P7k6pHDPqHktCafnX/J1T9S&#10;rU1BikMMjGmEMSlkaIExQRqyhpAoZQR9Rf6+3nukWBZvDfPlTpJdrHFqgNxHlQal0XjX+JhX8v5d&#10;Gf8AiAZT8gNosYKgtC2Wa8aRuiCpoZYjqbzIQB9Rwb2/Hvbys9oXjiY6uNcU/wA/TVrNbw3VmWnQ&#10;sokACsrV1pozpY0pWuePD59XnsWgBZSWYPZgbI1pCz8i7W06rfm/tMuvwo9a049GsVVDx07QQQfX&#10;tUf8+/z6kRswmUN60cJYAOSHLoQbKrKFWxJJI+n+21Tqz4Cn5gft6pz+ftVB/pb29UyXkePrrFUI&#10;MUkdwF3XvMiRg7x2vq4Av9Pr7dj8JdfiOR6UWv8AlHSa7hlF0ttGoNFBJJ08fKmfT16JCXpvCtSk&#10;qJKQYdM0kYZ/0nUPE82m1uQbfX3dJom1rESfWop/n6QSLNHOsUiL55DV/wAnRkPh/DOneWyJ45qQ&#10;NJU7kc3nAN3wswAGtVBPH+x92oFguSTxp/l6UWEmve7FWT4Em+ddSafTyrX58Or24FlSMCYr5Ddm&#10;CkE/UgEgXAvb+vtIDWOOnS5uLGnFv8Cqv/Ptfz6y35AHJOoqDq9TBHIW4VgL/wCP+8+7KaV60DSv&#10;VOH8wzxDuLa8OuokmXrHBj7ekphUzf8AH0byCtJGsy+MWFxc/Q+1MTMdWlK/n0kmjcyI6EYrxNPT&#10;ojgqQkPgMNbVNEEaWOOhrE9LSLGEaVoPGsmp/opf/G35UKJSGPh9o45/2OkRAgkdpJF1ScADXhx/&#10;wjo5fxU+PdXvTM0e/wDOYiSLa23MhVSrjsuvmOVrkx0Twx/bTQrpgpzXgsPVrsPp+ENzdwR21zGj&#10;1mYig9OP+fpVaWZuby3e9i02i6sfxakZflSla+dfl0HXy9xlRT90bpSGKFYY5cMiQ0608Aihjx0S&#10;RwrAgT7eAMCUU6rc8+zCKKRdvsXYdzav+femzPZDcL63t3RYhooGNKUQLjGa6a+VMDPReKhJPtIZ&#10;liP3NjTafLBqbRHKxkAklQHSLC1/9j7ZlR2Q0HTUUkZvTCbmIj/moop/vRX+Vfn5dWWfy8FE79kC&#10;S8MtTRYVXDaWKkTTqgsjFPUSfo3vd4jRjap2HwrIKeurR/gp6Z6fsCrHeoFdGo0RqrK3DxeIVjSt&#10;fP8AKvVndOxME0pGlpyZdN7+PygHTqsNVtP1sPZesfhqBWtST+2nRozeNpkpTFP2dNO4EjnxlXG8&#10;mhqnG19Np0yMzK9JLAzJ40axvUAc2+vusqO8TBVrQg/sr/h69EWhuLeQcCwU/KrK1fP+GlPnxx1r&#10;sb9wn92d77twEaVEkOH3HmcZTzyJHT/cQ0GRqaRZgk04N5GiZiLtp1AEn6k0aZ5QkxtnGpQKKGfh&#10;66VNOOK0/OnRLEkUAkto7pHaNypLdnBUUU+LjpJ+Xz6Sau9yFpy7FGKhpKTlgUAUMakBSdV/9h7a&#10;eRQNbpItPWNxX/egv8q/Prbp4lAJ4f8AnIo/48V/lX506sN/l/7foardG9Nx+SviyWPoqHCRxmWJ&#10;qGoira8T1Mk8KiQSmH7FAgDi2o8n2xuAXRYupbuLcRSnw/M14/Lp3YpHWXc3YIREEHa6tXXrydJO&#10;mmnz4+XDq16mNqeJ7k2QLYni5uDYkXAFvpz7bpRVz0YW40wgV8yf29ZYmZJQmnUjW+ga+ppE0mwU&#10;qFQAkksPeurvgKfmB+3qnH+YBVxt23typI1SRdeYqg/aeJiEXdW9GMja3j03FhYX+n19uI0SavEZ&#10;h6UFf8op0nvIZVuPAjAOlQSSdPxeVM+nRIlq6WSYxwCQB8cwIPiOlnYKT6Z2ve3+Hv0c0Upbwyce&#10;op0ne3mjClwmf6Q/zdHZ+BEjJ2/nwq/p2BkKOxZQ8incu0w0iKCb6Vcki/4+vPF3FYpE9R07bqy6&#10;i1PLga9Wb93rPH1B2alO0KyzbM3ZCzSs8aLA+EyUesN428hsLlVv/r+0kTaWih+Zz/sdLy0fg3Ej&#10;tTw4y3208vl9uetfCnpHZXp5pqbQJxIhWXSLIAh/zwh/VoB4vb/bezJXozIfIDoie6RjEY1rqQN9&#10;lfL+Xy6jNJR/ceBiGWOsp3Ohg6g6ZtIYw+Ui5Frn/iPfmcalQfiB6s4l8EzoikqwFC1Pir50Pp6d&#10;bBnSEorOoOsaVXWYUOy9owBgAt1oMBiXZgLs1yRbSbEE+0Lt23K0+Ej/AC9HUtpJbtbQykUkBaoz&#10;TsK0/wCN14+Xz6qQ+WzJJ3nvZZInLvLj2Id6eBgn2UUcZtPPGzX8RPpB/wAbflRHcBYIaxsePAr8&#10;v4mX+VfnTogu3efdLsgIqARgFmpXSgTHb/Rr8q06LB4ako4CTGEROBJHFJN9jrZAKqRIC4eNWAGv&#10;UChIAVtR0uJK8hPhwNpHEkpj/eWb+dPz6tczQQeCssqFmrQKa8KccD1HVkXxU+O1PPtTOdk70xFd&#10;TV5qKt9uY7cK00FJNRNi8bXplWx32PnSaeWPTGzS6rEtYfT2l3NmltFitJ6SmRSccKHhxzWvy4dG&#10;e1LEJzNLa608NgBX18+B4dV37loqkZWp+4+2ik+5mV1SV41ZoaqeMuVqXABkFj6b/wCP4JXX8c31&#10;fiSN2mNKCnCgNT+eP2dFFgFW0dFjofFc1rxqRT9n+XqHUTQiSigBXVG8kjussDINNPLZSRKGu2ri&#10;wP09sMPF8NK0oQf2dOW8cztcCNVP6L1qacFLema6afKterzvhtUpP8f9nRgMhSTMg6gPUBlao3HP&#10;5ufbVy3i3c0lKYUfsr/n6NreCSOzhWSgPi3Bwa8biVv5aqflX5dGiidmBDLpCmwN76v6n6C1re2u&#10;tsummesnv3Wuve/de697917r3v3Xuvfg/wCw/wChl9+X4/8Aan/J1VvhH+mHX//Q37D9B/rf8U97&#10;bgvTJ8uuPuvWuve/de67AJIAHH5P9PfuvdBv25ia7PdebwwWMhkqa/Kbaz1FTwx+IF56nFVcMS3l&#10;miHqeS319uw+HUmRwOtOQYLmKvc8ZUfn/q4dU0H4f95T1PkXZc3j8yFXkyuGg1FlErAL9zVMNHkA&#10;50/7H8PyXu3waBPcFa8KLq4Ur5inHositd4Yabe1UKqKKl6VpWhoR/n6lS/EnuaFIJTtQxlMlEXD&#10;ZLHzA6ElkX1QMCAxjIJI/PHvwvNrfS0d6xYeRSla/PV/k6q1hvMRYT2oKvGy1D8K0zwz/Lq4nqTE&#10;Vu3+sdl4fIokVfjdpbapqyBHV/FUU238ZDLGWHHDIfaExkTSy17XpT8q/wCfo6B1w20ZFGjQKfy8&#10;+hJQ3RD/AFUNb+l/x/vHu3VGXTTPWQGwI/qP+K+/da6b66KOVLSFCBHOdEghZCDGVZikty+hT+B+&#10;efe1TUwNeH+Xq0ZKSrJXABFPWtP838+qR/k30Ru/bfYObqNn7VzGS23U/wC5SnrsZictVUtLFU5H&#10;IMtEZqDHGFjThLXZhf8AA+vtWZO1RWlOif6eGy1iZmdXYkUXh6+fzHpw6K9U0e5NKJU47I0xhlhi&#10;KyRTxSgkPK48dVUUz3tTW/2P+wO4mZpFVRqr8+HTYjs5VlK6gwFaEcadXw/GjcFTuHpTY9dLTTUy&#10;rgqXHxrUSP5PHjKWmxwfSwYKJDTF7KTbVa5tcpZYWjuJmb8VP8vRxt0sV1YQSxrpyQRxpT544/Z0&#10;PkbsKiKM8gUwbUDxz/Xj/ifbbHTTHSsrTz6jzKPLURF0BkpJfGzBWa8rIvoRnTXptzY/097RqmtO&#10;HTZU6lIPDqq7fvwm7N3lvreW5cXmdhU1Dlty5augTMVmXgqtNbVyVtjHQ4fJIPH9zpJLC+m4+pAf&#10;M8dAHNP59F8lpIJZJUOrV5cKU/w1r0lP+G/e3TcjcPVnCsTbI7mJtb8W2oR/t/dfHg/35/Lqht5a&#10;qXWlPz6Pj8W+m91dKbGyu1ty1WCrKmq3jX52nm27LWS0TUdbjMDQIWkraKhmdw2PZ7eOw+l/z7pJ&#10;KhpoNejCDCOjL+IH9legT+T/AMZd+dx74xO5Nt5bB0lBR7doMYRkZsrDM89Fls/VuRHT4esCgrkg&#10;CCRYrfm/GkuZI9Wjz61eWk19cNPAFHaAQTThwzTP7MdFtl+Bnb7qgG4toHQfo9buIX4kHGna8g/t&#10;/m30/wBtdrmSQaXFc9Ui2m9XU58Oo8tYz0cD4x9Bbx6gG6V3LkcRUpmYMQsRx9TXSeNqGSpL61qs&#10;ZQlr+ZbWv+b24vq8lMn7von9nq/Oun9lKfOvTe221zYtuIuYhSbRQhq0066+X9IdHN0yxyO8kg1F&#10;pFVkJZR5IwFa5C3Kavp79WtSV40/l0uBAUCmfXou3ya6t/0nbAzGOoFl/itGgy2OMUflMlRQrVVM&#10;tGhJGh8gshAP40/Q/QegDpLWNKqeIrTpFfRCa3ZGm0tUEGlaU4jiOPVFLY2pxtRkaLxyxT0uQrI6&#10;qnME0tQjRzNBPCwo6JmLxGEatdrXFr8+1nhSJI8gyr+XpT/DWvy4dF7XFvMyrJFQKAK+vqeHQx/H&#10;DdEmF7k2VUUzCc1Gdx2JI01LaI8lWwUTJLAERopIvNqUvpvpIH5IauQxt5NS0p07H9Ok9r4S5dwv&#10;2V8/5dX/AFCCKeMk8eOEBdTnQEhjTSQ7NY3F/wDY/wCHtHGawx/n0YMD4s9WrRyv+80z+depnu3X&#10;uuLx+ZfGTYN9Ta5sL8fUfX37ratprjqJV0cEi+J5FjBjeNdSRPfVGw+ksMwJW9/x/sfbiHjjrZ76&#10;MuHHA+nRAvk18TZN+52feWyfHHn6migkyVG9RTwLkXMs5DUcMOJEYcqCJGdvypH1Nn4zbmvj/l/l&#10;/wAnTNxBcyqGtFBnzqJNNXCn7M/t6Kzsb4U9k5bPpR7lpF23gSytJM9bRVdXcyB5FVIoE1XMQ/Vp&#10;tfj8+1DXNtGU8KLUM1zT7PL7ekK2G6yhxuEQhGNBDa9X8XktKY9a1+XVsnV/WO3etNrUm2MLBGtL&#10;BP8Ad1LMIzLVVslJTUs9S7RxQBfN9qrabNb6XP19lrVMssle1qUHp+fRrEnhRJGDUjifXoS1TQoX&#10;WWsoX68WUnTYXNuGt/jb37r2UJJNa9cCNCs7WKi17m1uTYC9/furK2quOmPcKebCV4W2k0FeRY3u&#10;WpJYFXjm5M9/p+PezCJkKF9OQf8AVw6ehvIrGaG5lUtocMABx0mtK+X7D1rg5PbuZpspk4fFVxKr&#10;1xOqgqmW8la8+lSEs1hLY/7f8+18g8WTWtfhAwGbh/pVNK/On59BaO8tbeGC2cN+mgWp0rqoKVoz&#10;D+RNP8PGnw+XiooZDSTzA5RWsKSsVlKREqGC0zW8rEDki3+PvyqIw2uor6qy/wDHgP5V+fVXvraX&#10;SkYelckaWp/vLN/On59bBnSBnHUHWUc8fikg2BsuFkLMWWRds4syh1aOMqyOxW3+F/aB21MaLQdH&#10;kMkTwRrGSacainp8z0KnuvTnXvfuvddgC1ybcgfS/wBffuvddF0SQxHklf8AW+v+HupXV59XQZPT&#10;JVK0S1EV9HlgmjibQWGpwoB0i3Kn/H8+7xJpJYt29O6wpVvxDgPXqnTsj4odzbn7B3xn8Ptz7qgy&#10;u790V1PPHm6DHmSKqz2RqIy0VYVLeiUWKk/42uPaky2ktFS67l44/wBn5dFLC8E0sj2R0tSneg4f&#10;6Yr/ACr0ij8Mu/dD6NqS30sbf3mxMhNo5OB4RJYn/H6/j3qkP/KV/L/Z63quP+UM/wDOSL/oPqyn&#10;4ddX7w6s63z+3t7Y98blKzfeUzcEDVsFer0FTgtt0EEiywBQpaTHOSCODx+PbUwQoUWTVX5cP5np&#10;+FpO7XCU4fiVq/7yTT8+jK7iilqMdWUkGjyTUdbFHG7lfK8tLJEqqQrW5kHtrwhJD4NaUINfs+XR&#10;jaSvDNHcrHr8N1alaVoa0rQ04eh6pBy/w570+9r6qLaQmo2q62SGZMrS0zMk9VLKrtFOYzyCLWJ9&#10;mLyRMZJpJdFFUU41pXzx0R2VpuPhw2UNkH8NAuoyInAcaMRWtOAJp5nI67/2ULulUo6qXaYiK1NK&#10;NMuVopeY/KysjRu36ufqP9v7sDa/TPMbvPpT/LXrU9nu8UjRvYqFPEiRG4fJdVOPnSvl59XK9SYi&#10;vwHWmxcLk4xFXYvaG2aGqhDK4inpMHQU0sepSQbPEf6ey8lGAZHqD0ZggRRR6aMoz0IwF/8Abr+L&#10;83vf/bD/AHn3pTRgeqnKla8egY7w6tx/aW0MrgJyUyBxs9RiatCkJoslRQ1go5/O0NQY1JrmVlC+&#10;pSeR73DGou1uXyq/h9a/PP8Ag61OXe0a1RqSHgeP8v8AZ6qF3L8Pu5tvVWSmpduHLUNNKjxyYHxS&#10;waJII6hvFTsYpUDvKeAXuwJ9N7e17SW5mklC+GGpiteFfs9fTpDFbbjFEkc8eqlaHhX1x/s9Ln4p&#10;9edhba7221kcxtbcuExbQ5SjyFRkMbU0lM0b0E8kd5ZvGkiiaEE6dVuP8PdW8KUEo4NOtLJPbXlt&#10;rgorBhWvD4c8P83V0FJIjO+krw7xDSSePJIt76QOdN/9j7SvpxQdGccRiRIxJUAk1pxrT5+X8+uV&#10;M7DyBudEjLf6X5H45tb+nto9XlIIUAU69JGXZXEkkZWQOAhUAnSy2e6tqWzfT3dBU9MFdRU14dBp&#10;2f1htzs3b1bt7cNL94s0cz01QyU71VLO8s00TQzSUtRJGkTyW0ovIA+lvauO5eBSF4Nx/Lq8ttbX&#10;cRjmiGocD6dVWb4+EPZOKmqJtuxwZumSYmnREakrWgU/9NdFjaV9K2/3cx/oB+dq1nJqd49Mg861&#10;r/IdIxt9xDGVhbxVHlwp/M8fy4dADkOku2RUvQwbD3IGjkEHkjxGSkozIPS1q9KP7J+frokcL+T9&#10;L08WNyQ1zVRwxw/n0miN7qkWWxIpSndx4/0eho69+FnaGfmVt1UdHtnGGOGV5qyoimqpY2lQyJDS&#10;/ZztrCLZizR21Dhvw9DLbRsWKCU/bSn8jx/ydbntrm7iaIOYB9mqv81pT/L1bX1h1btPrLbwwG2a&#10;GCnp43P3dWIYo56yWSOFpZHmSlpi6s63A9Wnnnn2gm1vM0jP2E4X+H865r9g6MbSBLa3jhUVcDLc&#10;NX5f7PQiNTNJL5FUFS+tyWvqayre1vTcKB78WqAKdKgaV+fUsoPIGUj1KUKj8WtyTcf71+Pdemz2&#10;kn16Ydxbfx+4aWpx+TpoKyhrqd6Gqpp4opBLDPDNFKn7qSrpkRiCNPBAP491AIlimQ0kStPzpX/B&#10;14SNlTm3YEMv8Xoa/LPlmvl1VZ3X8Nd0U245a3rah/i2MrKVJhjVrcf93RSy1VWxhhj+0xarT00J&#10;RTqd+V1ADUR7UzX9vCrTXKssp8wK6v8ABSlfnWvRRFtd1EGWyZSlakHFK8B518/TpXfHz4c5bG52&#10;g3D2bT0UlJQMKiLCp4ainmqElWRVybVuPlSphUR2MUDAMTdm9Kg+ivbe5i1wFj61FPs+3/J0ph26&#10;6Eqy3sigJwAzWvHzFKU9D/LqzPGU9PS0kVPSQR01NAqQQQRQxQxxxQRpFGqLEiLYKvH9BYfj2m1a&#10;i2PPpY7FmPZQeXTgDb/bg/7a/wDxX3vqvWLSwqPPqNiACv4VR9QeeS34PFre/dWUVNeih/Mbrb+9&#10;3VtVksbTLU5bb8k+QhYKfupqLxVktdSRuA7KjpKZCbN/m7W9VwohJ7gPOnSe/QyRo68Urj1rT/N1&#10;SV4kpqiWne4kEkpj0oyp4jNJ4iFsdMlh6hfjj2+sZjBata9JwUktwpNGPl6dKLYGLosrv7bWJzLz&#10;JiMnm8PTVskfhjkWOTMY5A6SyJPoCo7XFhqHF/dFYvIH4af51/4rpNdELBFHWsWqhHrXh+zP7etj&#10;LbeOocfhsZRY+CGkpKOkpoIIKeKKKPwxwRJEx8UcYZ2Vbk2uSfbLSHxHYjj0dvGlusVvGOxVBH5/&#10;8V0oAqrcqCCbXub3t9Pxx7bZi1MdNnrv3Xr3Xvfuvde9+691737r3Xvfuvde9+691jlIARiAdEqN&#10;Ym1+GH15t9ffqA8R1dPPounyQ6im7j2rT7bjyiYv7bIwZCOoajkrQZUpK+jQeGOxGkV5N9Q+lub3&#10;F0IU1Ftr/OlP5HrctuLmJ4zd+FXz06q/zHDoo/8AsgjRww69/wBFHNHBGJS22Z5NZF/WNdZDYW/A&#10;1e1BvNAH+6rV/t6f8+9FsexGmlt+wOH6Q/629KHYvwhj29u7BbmO84souEydBkkipsD9kHehraar&#10;8UjSV0o/dNNpDWOm5Nj9PbUl0k8bxvtuivnqr/z6OnV2mS2lt5ot38TTIGI8Onw+XxnjX8urG6KJ&#10;oaaGNizNHEkRZlRNXjFgQE+v1/PthdIUKkekD+fS2SRpGcsakux/bTH8uPn1NU6Tf68e99N9YJo0&#10;lBWRjpdkbRpBDGORJF1E/gFf959+4qy+vWyviIyVpkH9nRT+yviBsDs7dWS3dnMtuemyeWmglqEo&#10;shh4KYLTUkVLGkUVTgK1xwlydX5A5tf299XLFHGkYXHqK/8AFdNSWtvJeSXc8hGpVAAxwrXNc1r6&#10;Y6Qp/l/9UmOJTm96DwqB/wAXbb4EnEouP9+pxbX/ALx/tqG9umUgaP8Aef8AZ6bG17e0zSku1f6V&#10;KfnnocunegNqdJrm12zXZuqG4EoUrDmKrH1Xg/hxmNMaUUOKxekN9xJr169XptpsdV5Lqa4FqJQP&#10;0q0oKV1U/wA3TltYQWRu/py362mtTWmnVT/jx6XfYfWe0e0MVFhd343+JUEVQlWkOoxP9xHDUwq+&#10;tfUg01R/17e6+NOgkEEgXVStRq4Vp5j169cWFpeQxw3cZcKaihp6V9eNOgZX4b9HXbybOp38jM/O&#10;YzEVrm4AWCsUXAsD/X/D25Jf35hSESpjz0D/AD9OtYbWzmQWsgJAGJXXh/paV/OtOn3aXxo6v2Ju&#10;Oi3JtvbcWPr8eZPDNFkslUEiSJozr+7qJtNr3Gm1+b34tR7u7ngWGWQdvAhacfz+XWhY7cjxyR2z&#10;61r8UjP6cNVaflx8+HRgUhBWxIJst/z9AAPzcfT20C+hVdq06dY0YkDtPl6dZ/GCLEsBpYFgzqBe&#10;1rqpAa3+PvYPVGbUAKeYP7Oi19v/ABd2T3HnqTcW4MjuKCupMXTYiCPF1eIpqP7OlrMhWxqIq/BZ&#10;Vg/kyT3IYX/N/wAOx3Utvr8IDu9RXh/xfTVzbxXt0LmXUNKgUB/aa/P7MdBQP5f/AE0yt5c/v2KX&#10;UHK0+Z20q35sP+POAI/p/T343MspJlA/IU6bTb4YpjNGzZ8ia9LHr74hda9ZbqxG7cHuTe0+Qw71&#10;7QQ5PK4SfHyCupJKWQTU9Jtyid2RZLqdfBH+J9szTHwzGFPd8/8AY6ehtniv4r6LJUMKf6ann+XR&#10;taUIkYjjlMyLyHZtT3Ykm5sotf6C3tmAnRpI4dOOrr8a0qSf29SQSCDxwb83/oRxZgPoT9b+3uqd&#10;BX2B011v2bLFUb32zj83Vw0aY+KumhVa9KOKeeojp0qkAlWNZalzb6XN/wA+/a5E/s2I6be1guae&#10;OpJXhQ048f8AAOgyh+IvQweBY9mRpHSyxyxRLVS+NXjdXFw+oMC8a3B4Nvdknue4eIaH5dUG22aO&#10;jxoQR6mv/FdDxjMFjNs0iY7D0cVDRKovDSwQQxB1poKUyssUSandIFuSSTb3VUhBLNFVj8+l0haR&#10;UQNQDoJ96/GzqfsPNVe5tzbapq3LZFoXqKt8hkKR5RTxLGi6KOeHXYf6q+m/H5v6Wa6OkLORGOAp&#10;w/n01HZbar+JJaOz+ZWaWOv2+G6V+WqtM0pU9JRvhn0FJG0bbLDXYtZctmyo1IyWu9fcfq/BH+Pt&#10;oNcuGBuD+z/Z6qLDbEuPqFtZa+huLhv+PSN/Kn59Cb130vsfqb+IHZeNkxceTjo46mnauqa1P8ik&#10;8sRj+4d3hvdgRc6tX+HtS8kkiQpI9dFafnT/ADdeitbaB7uS3RlM2nVV3f4dVKaiafFmlK9CrEv7&#10;fj/LAAf0GhQP+J97+MelOnVGhQvXGeDzQPTayrFHQ6WK6hIhX6izDS1jwR9Le25FfTpR6V+XV1NH&#10;iYjCuGp60rivl/PoueU+KfS2cy2WzWf2l9/ksvkarJVE75LIofLVv5ZlAiqVUgzMzX/2r29Hc3EU&#10;aojoafxIrfs1A0/Lj+XSdrSzeSWRoGDO5Y6ZZY8n18J0r8tVaeVKmsP/AGT/AOPg/wCYDgf/AGmX&#10;J5Z0uPoSorUJt/r+9te35Uqk0a19IlH/AB3T/P8ALqv0NlrRvDmoP+Xi4Nf97lan5fn0JXX3Tuxe&#10;sZq07Hw/8Hp8iKb7qmSpqqmESUsrSrJEKqaZo/IHYEA/0+tgPdbm4uLtLZJ5AfCrSgpxpXz+XTsM&#10;EFutyIEYGUrXU7v8OqlNRNPizSlf8AoSBY0iiU306Vbi1yPzbm1/bdagD06vHHpTTXh1IZblTcqD&#10;HZmDOALiwJVSA1vegePVT349CD+zotXbvxg2P3FnqXcO48puGmq6PF0+JgTF1eIpaX7OkrMlWRBY&#10;a7A5RxJ5Mm9yHW9he/4cW4lg1eEF7uNRXh/xfTN5bxXlwJpdQ7QKA+nE186/y6CWn/l/9TpIH/jO&#10;92IgaIsuT24vJbUGsu00J/pY396WeZyTLT5UFOqNtVjIF8QPj+kehT6e+MWzendz1e5tu5Lcs1XW&#10;0M+MdMtW4qppzTzVdDVSAxUeGx73D0CjljfVxa3PmlQKdRpjq0VlbWlfpwe7jU14cP8ACeho3Vt7&#10;H7y25m9s11ZVUNLmKTI4ud6OVFqEp62jmo5jTNVRVMUZIqC36CLgD2miMbSiRGrpP+HpUUXwZ4mU&#10;HxEK/ZXz+fRQz8A+mHllkfcfYCiVy72zG1wy3JKrc7OLOLk2uePahmLOX4V6QLt8aeHoNNKBeHpX&#10;P8+vD+X51BFNFLBnN8SIssUuqXK7YZyYZFcAFNmhkDAEGx/PvysVdXOadbuLCK5g8F2YdwNQacPl&#10;59HH2jtTH7P23idtY6eWemwmOpqCmmnMf3UkdNSR0iNPJFFBGzukIJsgAt/re6MNRm9Hp+VOl0io&#10;wTQCpUUya/4f9X2dA7u/4xdU9hbhrt1bw24+VzWQaJZJ3yFTCqRwRrHGkaUzQmxH1JJ/2H5dimng&#10;QJBIo9aojV/3tTT8uPn5deEdsa+NAzN6rLLH/wBWnSv+2rTypU1jYr4k9E4auoMhDsekebH1UFZA&#10;tRW11ZA01M4eLzwVdTOksYbnTYKTa97C3nv7wKVkcMD6IiU/3hRX8+Hl0lksLF3DmByRw1SyyU+z&#10;xHen+1pXzrQUHGXDY9aOWiSqlpYqmlWklSnSihUokBpi8aGjdFkEZABIIUKLD63KnDkN4dVJYEnj&#10;wr/n6Wwloj+lFUUIpWlK9E1rfgL0/kqqpqptz9hu1TVTVUinNbW0RtNIZCkRbZrOqajwCzW/3s1N&#10;5LcyF5BwUAflX/D0igszboyP5sT+3/N12f5fvUCSU9RTZve0r05cf5RltsPpSSMowGjZwsX+tz9N&#10;P+Pv3jFGVglf9X2dNtYQyEmRj8DrjHxqVr+Va/8AF9Gq6w65w3Vu1MftHBVFXVY3GvVvA+QelmrN&#10;VXUy1EnmmpaKgjezSWX9sWA9tFtTu+mhPSiKOO2hWGMGmt2qTX42LU/KtPn0IhFgOb3ufpb+n+J9&#10;+68zaqY669+611737r3Xvfuvde9+69178H/Yf9DL78vx/wC1P+TqrfCP9MOv/9HfsP0H+t/xT3tu&#10;C9Mny64+69a697917rsEggg8fkf19+691gnp4qhlZ15U/kBgfWjEEEEHUEt/rH37t/EteqMtSrVy&#10;OsK0FMCxMUbBpBIQYYBZhGkZsRFf1BBf34hMUjX88/8AFdPGWRgA7kgcKGnXTY+lZNHjRQJWlXxp&#10;GhDFWUE2SzFQ319tyxQzNGzxiq8KY6vHO8WrQTnjU16zR04iiaJXcqVCLqEfoCxpGoARI72VB9fb&#10;xaoUUwB03qFSaZPWZRpVV+ulQt/62/PuvWmbVTHXfv3WusUsXlVV8ksYDhz4mCl7AgI5KtdDfkfn&#10;3ZW01xnrwPUZsfTyC06rOmqZhHNHFJGPNNJMdKujFbeSx55sPenYtSmOrrIyV00/MV6Tua2Ds/cN&#10;MtJl9uYSuiRzIgqsTQVGlyALr56eQx3W4OkqT+fp70jSxurpIRT+fXi4kkR5kVgoIoBT4qf5unbD&#10;7dw238XBhcLj6XGY2kiMNLSUUEVNBAhJYhY4UQG7G/vZeR3Z5HrXh8um7ZY7WMxxp21J/b07LEiM&#10;GA5EXiNz9bfRv8PdWGqnTxlr+Hrto1ZixAN0VCCqMDa/N2UsL3/BHvSjTXrXifLrEtLEq6QGHLMb&#10;MdJZrXIF+Lgf192oh+NK9aMjfhx140yfUEgixVgzhlYMpFiHA0kAggg3/wB71oh/31/Pr2tj8Weu&#10;jSR86GeK/IMbFWDhnZSD+ANfI/PvRRMaVp17WB+HrKIlFvXOTYAkzym5/JsWIUkn8W910fPrTHVT&#10;iPsNOujCptdpSv5HmlB/wsQwt/vPvYSnn00yBqd7/wC9de8XpdVll9SNGNRVtAYgsR6ASTp/J9ul&#10;gdNRw6ugWOumufU16xrSqsbxiSVw0hkBlYOUJABC2VTY297Z9VO0CnV9fy66mo4J1KyIjkI4Quiy&#10;eORo3iEqq4ZS6K5tf+vvQd1DBDQnrRKMQXStOgO3P8aeot3zvU5jbcSzyTTzvLjFpcVI8tTJ5ZpJ&#10;ZKKkjeZ5G+pYm9vxzeitcgsTcE1+X+z01JDbSFD4AFPnx6D3F/CjqDB7sxu78PV7soqzFZHH5Klx&#10;orsJJhxPjqyGsj1wNt7719bQ2JNRex93MkjRvG71B/l1RoYy9u8Y0+G4b1rTy6NxDEIY0iU3VERB&#10;wq30i2qygKC1vwPdFGlFT06fY6mkanxOW/bTH5U6y+99a67Bsb+/de64SIsjozFhobUApAB9JFmu&#10;p492VtNetg08uumQlr63I8Yj0sb8Asb3QITfV/vHv2pT8S/z6q4VypNQR6GnUVaCFLlAIyW1XjUL&#10;c/nUTqZv9vx70dA+BafnXp3xXoFZiQOFT1KCWZm1s2oKLNaw0g/psBa9/eq9a1/LrIpAvcA3/wB9&#10;/j791Vm1Ux1xlVJUKMvB/obf8Rz7915W01x1HSlRBpvqW6+lgSLBgxH6rEMBY+9hiOtmSQU8MgDz&#10;qK/5qdNNLtjC0YkFPQUkfk4YikptRGmMeo+K7WKXF/6+6uFemtQaeoU/8eB/l1cXNwvwOAflqWv2&#10;6WFfz/Lzrhq9pYOtjaKooaZ0aZJrGlpCAUeNiFBgNgwjt/sfbbRCq6CFp6Kor/vIX+derC6nzrIY&#10;+VdRp/vTN/Knzr0+UdJFQ00FJANMNPDDTxIAFVIoIkhiRVUBVVY0AAA9vE1AHn000kj/ABkfkKdS&#10;feuq9e9+6912CLWIvyD9bfT37r3XBkVpRLbkC1v+N+/dWDUrjr0i6yxDMt1KgAiwvblgR6rW/wAP&#10;ejU4r2+fz60xqVbzHUf7KDXI+gAyyNI2kuLu9ixPqIuzXPFvr78scCVKw5PHPThnmZVVpMLwwp/4&#10;8rfyp10aKAkErfSSy3LGz2Khvr9ArHj/AB93/T/30P29U8R/4/8AjMf/AFr6z08MdMNMagAgX/qT&#10;c8k83FvoPx70dP4Vp1osWyzVP2KP+Oqo64TU6TtqZnFtVgpAsW08ng3I0/4e9q2muOvBnU9j064S&#10;UVPKXLprEhGpZLSr6RZAokDaLc3ta9/8PepCsqFHXj1suxZG1EEemn/n5W/lT5+XXEUNPpVDHHZG&#10;V10QxoVZTdSCFN7XP1v7YkgV4liGAP59XSaSNpGR27uNdP8Az6q/zr/hrIii8S6Q8jqLBQ/jsgA0&#10;hV0RpwFAHN/p7cRVRERRgdNsQTWmest+CLfW3P8AS3u3Wuo8kHkkLmSRbqUtGQps3DC7BgQf9b3Z&#10;W01x1sEDOnu8vl10lMi/rZ5bX5fSdd7AeQaSGsoAHA9+dg9NS8OrrPPnXJUeWKU6hnD0HnFSkEUc&#10;wLNqSNVF2hmhvZdP0ExPvwYKGCLSvz6pKxlQq3xeR9OpsUAhkZ1dyGk8hQ20D68IABpuT/j7oOJN&#10;ePW1bSipStPPrKq6dX+1Oz/T/VW4/wAbe99aZtVMdcj9Le7K2muOtV6xvErvrP1AAHAIH9fqDe/v&#10;zNqpjrdT5dcHpopNPkVJbG+mSONlv/VbIrKQP8f9e/vQK0IZa9e8Sdf7KXT6+df5jqMcXRkODDEf&#10;I+tiYYC9xfSA/ivpW5t9Tz7qqRLX9PP29XM0ppqavXNaGJW1LJMgK6XWN0jV1/shgsY/T7urKldK&#10;U6qXLcesopgAB5ZmW5LB3Zrk2/SSfT9PfmbVTHXg1PLrMqKoIGqx/wAfp/vHutet6/l1zQLGWKg+&#10;q1+f6Xt+P8ffutM1fLrE0epy5NvqVsLMjfhgSSOP9bn3dH0VxWvVeuBpwyaHkkcFSCS1iWJuGbQF&#10;DaT9AQfr79JIXVlCqK+or14hTxr+Rp/k66NNG4UPqbSulbHTb6knStkF/wDAD/G/uqMVQIQPyFOt&#10;UAIKk/ma/wCbrJHGIxYEkccE8D/WH4v7oBQk+vTjuGCgLSnWT3bqnXY/oRdWIB5t/re/dbVtNcdM&#10;uZp4auCbH1BIgqIZob3XTaogkp5AyFGDgxTEfUWv7djNKn06cVgTkY6qR7T+Gu+aXcmXyWx2ps3Q&#10;VtbUVNJi/vfBUxfcyzz6AHp3iMcalV5ZPpcfXhVBdRO3hSdteB49FMm3zCaWWOTUr+VPhp865rX0&#10;HDovsXRnc2A3RjYqvY2eqJop8TWucJhshk1pS1Yzss9bQx1EAMJpwVJKarm3097ZotciI4NOP59J&#10;ri1u0jqIdShgSeFKfl5/5Or69sGU4LFiaGpp5VoKNJIKuCWnqIpUp40kSSOVVa4Zf6e0kq6T8Va9&#10;HZnW4WOVcNpAI9KfP59P3trrXXvfuvde9+691737r3Xvfuvde9+691737r3WOSJZQA1+L2t/j791&#10;tW01x1hko6aVUWSJJCpvqkUO34/ST+n6c/W/uwd1+A062SrfEles/jQAqupVIC2UqnAvwSqLf6/n&#10;6e/F5Dkt1QhDwWnXFIvHcJJKqH+xruL/AJ5IJtz+Le9hyfjz14AKCFxXrkiKgsABzckC1/8AX5PP&#10;vTEHgKdVVStamteufuvV+uStYEWBv/X8fX/ivv3W1bTXHXAg+rSxXV/SxI/1rg291YavPq2pT8SV&#10;/PrAlPpfWaiqb/aTKukfX6DR/j7snZXFetEr+FadSHuwHqbUCCrNZrW+osAt9XvZavl14PTrE8Ie&#10;fzl3HAGhGKqbf1+t7+9V63r+XXNlLE+tk/p47KfzfUSG1f4fT3YNTy69r+XXZW8fjLSN/izAkf7Z&#10;V+vvRavl17X8uuMcaxrZb3P1JP1/pxbj3rqrNqpjrJ+CPwfr791rro3KaAzoPwUYKf8AblW97Bp5&#10;dbDUr1jjiWMEG8tze81nI+v0sFte/vZavAU6tr+XXRhiY+qKIjnjRb6/6ze64PEde8Vx8Bp1kVUQ&#10;WRFQf0UW/wBvzz79jyHWmd3pratOu/fuq9d8WNxf3sGnl1tWpXrpQqm4H+88/wC3/wBb3ssDTFOr&#10;a/l15rNcWGlvqCL/AE/x4t7rXr2v5dcVVU/TcD+gIuP9YlTa3urDVTrfifLrD4G83lNROw/45s40&#10;j/Wsq29+Uaa9e8T5dSCBr1WAH0sByf8AXP0P+292r1rX8uuivq1Dgj6f0H9f6e7K1K469r+XXExq&#10;x1Ncv+GBtb/Yc/X35mrTHXtfy65kKbXXn8m45/3jj3WvXtfy660p/qf96/4p79Xr2v5dc1IQ8D/X&#10;HHP+8e/V69r+XWGSMOwYenm5/N7f7b3uvVhLQEaePWUm40/iwB/xtf8A4r711QNQk049eBIXQCQP&#10;6i1x/rXB97BA8uvFq0x1Hip1jkMvlnkJ+iySBlW/10gILX97Zq0xTrbOWAHCnWVUVTcXuXDMSb3t&#10;fgccfX3QqjAh1r1Wp8+sYp4Qzt41ZmYspYX0X+tvp9fdUjSMsUWlermSoHb1408TMjMkZK3/ALHB&#10;vb6i5/p7vXrWv5dc1jCuHVmQD+zGQoP/AAa4a/v1eva/l12yB21OXaxGkFh6bfq+ii+r36vXtfy6&#10;6eMM+oEqOPTcn/effq9e1/Lr2j8XJH5vzf8Ap/rW9+weI69r+XXRhhP6olY/gtzY/m30+vvVF/hH&#10;W/FcfAadchHEAQYYz9LWW1vrf8m/veBwHWvFc/Ga9cREoYMpeO31WIhAx/Gq4a9vx/r+7BqVx17X&#10;8uspJP1Z2/4MQbf61lX3omvl1VmrTrsm4A/oP+Ke9da64+/de697917r3v3Xuve/de69/Uf4X/2z&#10;L70Pj/2p/wAnVW+Ef6Ydf//S37D9B/rf8U97bgvTJ8uuPuvW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kDYEf1t/vHv3XuuEsMdQr&#10;iReCo5HDi17aHsdP+297BpXratTy6jpSRKgi1y6b31Mylzb8EhAGWxP1B90VVDhyKkdW8Rvw46wz&#10;UdKJBKsMZkUBbhF9KqGAESsHSJjquSBzb/W93FAzMooTx6usjtHLGThqdSYIxHGoBJ4F9Qj1E3Ju&#10;WREve/vxJNK9M+GkagItOs3vX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f1P8Ahb/bsvvQ+P8A2p/ydVb4R/ph&#10;1//T37D9B/rf8U97bgvTJ8uuPuvW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uQNgR/Uf8V9+6910LXBIvb37r3XFlBcNawH1&#10;H1v/AE54tb37qytSuOu/yT9P8PfutM2qmOve/da697917r3v3Xuve/de697917r3v3Xuve/de697&#10;917r3v3Xuve/de697917r3v3Xuve/de697917r3v3Xuve/de697917r3v3Xuve/de68Tb3ZV1Vz1&#10;7rwN/fmXTTPXuve69e697917r3v3Xuve/de697917r3v3Xuve/de697917r3v3Xuve/de697917r&#10;3v3Xuve/de697917r3v3Xuve/de697917r3v3Xuve/de697917r3v3Xuve/de697917r3v3Xuve/&#10;de697917r3v3Xuve/de697917r3v3Xuve/de697917r3v3Xuve/de697917r3v3Xuve/de68fp/s&#10;QP8Aeb/8R78vx/7U/wCTqrfCP9MOv//U37G4Nv6f77/iPe24L0yfLrj7r1r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8Rf3ZW01x17rwFvfmbVTHXuve69&#10;e697917r3v3Xuve/de697917r3v3Xuve/de697917r3v3Xuve/de697917r3v3Xuve/de697917r&#10;3v3Xuve/de697917r3v3Xuve/de697917r3v3Xuve/de697917r3v3Xuve/de697917r3v3Xuve/&#10;de697917r3v3Xuve/de697917r3v3Xuve/de697917r3v3Xuve/de68fp/sQf95t/wAT78vx/wC1&#10;P+TqrfCP9MOv/9Xfsbk3/r/vv+J97bgvTJ8uuPuvW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4P+w/6GX35fj/2p/ydVb4R/ph1/9bfrN7C4A/1jf8A4ge9twXp&#10;k+XXXuvW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9f9Yf8A&#10;Qy+/L8f+1P8Ak601KZ4VHX//2VBLAwQKAAAAAAAAACEAV3uww4coAQCHKAEAFAAAAGRycy9tZWRp&#10;YS9pbWFnZTIuanBn/9j/4ROcRXhpZgAASUkqAAgAAAAMAAABAwABAAAAoQEAAAEBAwABAAAAoAEA&#10;AAIBAwADAAAAngAAAAYBAwABAAAAAgAAABIBAwABAAAAAQAAABUBAwABAAAAAwAAABoBBQABAAAA&#10;pAAAABsBBQABAAAArAAAACgBAwABAAAAAgAAADEBAgAeAAAAtAAAADIBAgAUAAAA0gAAAGmHBAAB&#10;AAAA6AAAACABAAAIAAgACACA/AoAECcAAID8CgAQJwAAQWRvYmUgUGhvdG9zaG9wIENTNiAoV2lu&#10;ZG93cykAMjAxNToxMjoxMSAwOTo0OTo0MwAAAAQAAJAHAAQAAAAwMjIxAaADAAEAAAD//wAAAqAE&#10;AAEAAAChAQAAA6AEAAEAAACgAQAAAAAAAAAABgADAQMAAQAAAAYAAAAaAQUAAQAAAG4BAAAbAQUA&#10;AQAAAHYBAAAoAQMAAQAAAAIAAAABAgQAAQAAAH4BAAACAgQAAQAAABYSAAAAAAAASAAAAAEAAABI&#10;AAAAAQAAAP/Y/+0ADEFkb2JlX0NNAAL/7gAOQWRvYmUAZIAAAAAB/9sAhAAMCAgICQgMCQkMEQsK&#10;CxEVDwwMDxUYExMVExMYEQwMDAwMDBEMDAwMDAwMDAwMDAwMDAwMDAwMDAwMDAwMDAwMAQ0LCw0O&#10;DRAODhAUDg4OFBQODg4OFBEMDAwMDBERDAwMDAwMEQwMDAwMDAwMDAwMDAwMDAwMDAwMDAwMDAwM&#10;DAz/wAARCACg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Z/X7L6ukZL6HGuwNEPbyAXND3D932blz3TfrBlYUMssfl4&#10;4O012wbWj96q/wDwv/F3/wDbyFpESdnsUlyPXOttz4pxXu+xgQ8e5he/91/0X+lX/wCCWf1Fb6H9&#10;YKK8U0dSyGsdUAarbDq9hHf9+2v/AD0rF0nhNW9GkuV6/wBcryRj19MzdCXeoysurJP5m65u3a36&#10;XsWI7ILXbbmP3HkPJsn/AD3e5IlQhfWn0Ky6mobrXtrHi4gD/pILepdOe7Y3Kpc790WNJ/6pcMws&#10;JBYQ0j6JDWyJ7bgPd/bU3XEQ2wuewyBXW0OE87mRuZX+8hxHsv8AbHd71z2NYbHODWNG4uJgADXd&#10;uQ8nLx8Sg5GQ8MqEe7UySdrWta3c57nfusXDuyrPSbgN9TEoyHBtrC0sD2z+Yx3sa53+E9H01L06&#10;K7mOqBYGSfSBLqwXtczcyt0ta/a7Z7UjPwUMRPV7fHycfKqbdj2Ntrdw5pkacj+s391Ta9jgS1wI&#10;BIJBmCPpLkMTq7sKwOqrdkZdkNfVWDNrWgRbaWB36Rn+n2/1/wDg88MyGNN1lLqXNeXvnc1wl271&#10;mzu+g5231Gs9n+F/nEuLRHt6kW+gBzXatIPwTriabmD27hTJ3V7QQW2D/C0bo3VP/wANT/X/ANIr&#10;T+vZjm2YNdmxw1syZksH+hp3h3qW2/mOd/MpCXgo4yNjb1L7a2fTcG94J1hDqzcW6PTsBnQciTO3&#10;aN35y5N2Q1oO/a5wPJc5ljXf8f6nq7v7CH+0LrRubTc9r4Je1pEke1tu5ob6djdv88z6f+i/wiHE&#10;eyfbHUvZsyKHvdWyxjrGaPY1wLh/WaPooi4RlxsvZa8GzQNe7XcCxu31JB3se5o9X2/8Ir7+s9Up&#10;rGIy7e/eG12lodYWFvqe6fa5zP5v+b/SIiS04z0L1iS5Kr6xdRqpdSHMsIsc2u90ucWz/Zb7Xb2s&#10;/wCDW70XLysrFe/KLXPbYWgtbt02sdB1d7muciCFpiQLf//Q7r6zdSyMaqvEoawfbG2Cy2yS1jAG&#10;sdDR9Kx/rexcu6h7/wA5j3QAC2WvMdyyz2W/9bs9Vd1n9Pxs+g05DZHLXD6TT4tKw7PqdBJx8stB&#10;/Ne2f+k1zXJpBXxIAeb/AFm0itrdLDAs1g6+kS/+19N6s+ljVvDGUjMuIJL3SBp4MJbXXX+4nsxL&#10;MK39PW1vokMtMOLy4HZXs2/4K1ux7P6/76ept5e92JfUQ32v3na5oP5tlb2O/d/MTT4LxXXVTBjX&#10;NLbMcVWCJAaBp8Go4r21mv6bB9FjxvH/AEv++uRsQ4tN7H5tRy6tpF2RBhs/4T0/z66/o/1PeugP&#10;Rem2ND6mlgcJDq3GCD9Etnc1DhJ1BXGcY6EF5lmFSQYa+sHkAyNP5N23/wA+qDmNJDQbLCCRtFT/&#10;AA2mNm9XeqfquWMDC/W8gjc8EQKxHs3ln57mnf8A4P2KpbRksYbMy8NmJZ6Jc0n81rdrv0j/APRo&#10;Ueq4EEWGDzl017dpsY8horuaRJOjW2N27Xbf9J9P/i0LaK7Sx+QWWsIJd/g9ztWNbv8Aa/6X0Ec1&#10;Op2vsEWVuDvSkmIP0LTusb6jne306/8ACf6VXHU4T3jI9Yu7ilxnbA/0H0d3/Coq/lq1aPUAcyto&#10;on222DVzz+7u3VtbS382t9tf/XnrRo6l0mjENOdTZS4kt3lgsESWs2XU+rX9H6bP+MWffNVjn3B7&#10;aLDLTU0PB/tv3e//AKypVsFx+0Pa3do3GY/3isH3Ptex3tss/rfn/wBhK6QY3saa9dVN+4YNge2d&#10;cewBrhr7XN3ltbmqbm2saK3UPFrzDKSJLnEfSr3f+fvV/RK3k1YtRa/cLLBIcQGn4ce1Dwq9bLCP&#10;pexonkEh79vG38zeha6mNfTnsE32sZoZrqAa0D87deQLbP5ezZ/bQG5FdlhGPO6oBu9m4tAHt1dH&#10;/VvRLDj5BdkZHtwanQGz/OOGm5353p/usb9NJnq9TtFDNrcYH20s9un7xZ7fcj5rfJA4eg7ePa9u&#10;pk8mdzQ5qH1LdTe3cdzSxpdsMDX/AATfz/zUaltYJyHBtVTfcXDs0T7f6ygKHZj7Tti+DZTW7UDi&#10;4UR9H31O/wA9ELZDRJiUvdZXLdpe5rTY6AxrT32D6NbP3V22Nj1Y1LaahDWzzqSSdznO/lPcdy4r&#10;EsYW+o1zWVwHenY4NDmmdzmbvpf12f8AX612PT3Pdh1Gyd0RqI0BhvMfmoxOpWZBoH//0fVUkkkl&#10;IrcbHuIdbW15AgEiTHgsnqfQiXfacKd45oJ9p8XM3fnu/wBf+E20kCAUiRGzxLrTU5rb2mp/5oez&#10;Y8OHLfe13vb/ACPZZ9Oj/QqzhddswKDRTV67LHRjgOADLHfmH/uvu/SfyF1haHCHCRzB8kL7HiSD&#10;6FcgyDsbz93mhw1sV5yAiiHkGmulr2uLbbrCX32kSXvJku94Z6bdzv0daIxoe5rnvb7fd7RDWcjd&#10;/wAI/wDc/wC3F1QwMEcY9Q+DG/3Kbcehura2CfBoCHB4rvdHZ5cYOXY4HGrNjg0ljdGhpPsDnk7G&#10;bmsc7/PWjg9Aexj7Mmz9O4QzZqGf1vo+q799baSIgOuq2WWR20efPRs1jiwNZZS7lswP5Lm7vour&#10;d/r/AIRVndKznVitjC2yqQGuna5vP6O33N9q6lJDgChml2Dx9PROs22bbK/QadHWEh2n50Na73Lc&#10;x+i0tpLLJBLSwEH3CZ95cPz/AHfmrUSR4Qg5JHweWyunZeO+utlPrMrMgASCB/JHu+ifzEIuuoF2&#10;Q2ptNlYO6toDtgeI937ltn/bnp/uLrTxouSzMT7K++q6w1VWElwBj2/S8PN2xNlGtmSE+LQtQH7U&#10;5+VcIxKGi3bwHEDdsb/Ws9r1HF3M9HJtOx7Y9Qu4Mn2/1Xel7Pd+4i+m/KrrrYw1YNZBaw6OeR9D&#10;c0/Rpal1KzdkGka+mzdZpPvftZRXH/FvdZ/1ytDwXbasOkVssx2ixm+sku2RJAB3eowO/Or3M9Rn&#10;7np2M/m12uPZ6tFdun6RodpxqJXKYjRvbWzR7n1mo+D/AHU/5npe3/i11zQGtDRwBA+SdHcsWTQR&#10;D//S9VSSSSUpJJJJSkkkklKSSSSUpJJJJSkkkklKSSSSUpY/XL6Ia14buYZa5wkzH+D/AKrVsLiu&#10;o3WX9VyN+oqca2NPAAPZun0ne9NnsyYhcvJIctz3tZUyC5wAss9wBMfpfTadrufoOcqg2NZYPeX7&#10;nCwn3WmyZ3/8a61j/crmZQ7Gx4rILw0kg+A9x9353739RVL3NtLctstryxLieWWFx3/+CO3MUYZi&#10;6v1cYw5XrZbNuRG2hjfoVAt+j/KvsYz+e/c9i6Zcdh5AFtNrgW+ma/0jfpMk+6u3/S41v5jv8H/4&#10;MuxUkTow5BRHi//T9VSSSSUpJJJJSkkkklKSSSSUpJJJJSkkkklKSSSSUpclmtqOZZa4+lZuIsDu&#10;C5vt3tI/0jWfnrrVzfVGRnXMuB9GyDuHLZ9ocx/y+h/6TemTGgZcJ1Pk51rvtIfXUdrHRXdlOJPs&#10;+m6mlrd3ud6fu/kfTWji24juiMwbWg30ufRteCQ1weR9I7fUZt2fzazG1W1gUPYX1UbxubwfUJcC&#10;P+ttrSGU5jnZMB1tZ201v7vJNnrW6+2prnbv+F9KitNGxDJIag1s18S+puUxzC/bXc39HBc8AHbY&#10;32h29uxmz/hKv+ErXfrkei5o6XQWtJs19TKrP0nf6S6hv79Vf0qv8LWz2e9dYx7Hsa9hDmOAc1w1&#10;BB1DgnxphyXYsP8A/9T1VJJJJSkkkklKSSSSUpJJJJSkkkklKSSSSUpJJJJSlgdfzWeu3HpYHXsE&#10;2PPABG5tPu9r/wDSf8H/ANcW69wa0uPDQT9y5HIDzkWXCA61xc97ZLtf8FW8y1n7ns9T/txNmdK7&#10;smKNm+zLPre/GpZjk+hYwtse2A4CHb43H+d3/o1nOdaLad49O/YRY1pkgEcF/wDWRyDXZ6Fb31w4&#10;MtDDpuId7G/S99f+E/l+z99DpraL31FxP2kFosJl25p9Pdv/AH6rW+r/AOrExm/aybXZvoaX+nTZ&#10;ayq4ta0uY152h9bi32O3f4X8xdtRTVj0sopbsqqaGMaOzWja0arieltx77aLeok30hwYanH2hzj6&#10;Xq7fa2zZYW/9bsXdJ8BQYcpsjyf/1fVUkkklKSSSSUpJJJJSkkkklKSSSSUpJJJJSkkkklNfqDtu&#10;DkGJ/Ru8uQuXcXWvaxryzQO3M0LAS0MY10e1/wCd6n/F/wA2uj6yY6Xk+bCNPPRcxv8ARaGNYbcm&#10;yDTjsG5zjIf6kf6Nmxn6RMnuGbFsfNHta3NqoqGlNUua3kFtjixw/l/4RDALa6XE7Tt3mRMFr7f3&#10;ocr7emZOERZmODsnM9744btI/Rb/AM/6fvVPNeDUyyJAcQfg4bm/9JliZ1pkBHDxNdjTXSaiRFVb&#10;3F3cOid39Xf7F6A0ktBIgkSR4LgqWm6ytkwXwyfHeWVvZ/a3rvlJHqw5ej//1vVUkkklKSSSSUpJ&#10;JJJSkkkklKSSSSUpJJJJSkkkklNPqxLemZLgdpFbjIiR/n+1Yf1fzMXBdY3J+lkPBGY7U67Wsqvf&#10;9Otn+i/wX6RdHlU+vjW0THqscyRyNwLVx2O4OqAdH0dYHMlrLWFjvo/zex9X+D/4uypNkaNskACC&#10;C9F9YGfqtdoGrLAJ8A72rm7Qxw9J0NFo2hx7O+nX/wBJqO7Nyhgfs4uD95D6GOkvbU07tm/d9Brm&#10;fo9/+D9ioXWMuwHvEh1P0h4Q4N/6KYdZWGWPpiQei/SCftOMxw932ippHgRZXZ/31d+ub6L9X3i7&#10;F6lbeHtdW2/YGwfUczaJP7jGv/tvXSKQBgkbrwf/1/VUkkklKSSSSUpJJJJSkkkklKSSSSUpJJJJ&#10;SkkkklKXOdd6a6h7s3GbLLNxvYNTuifYz6TvV/1/Rro1W6hQ+/Dtqr+m4e0TtJIM+1/5jv3XoEWF&#10;0TReLdc5uYcljZbdSzYH6wCytrmSP9HY3YhZDHswn1kj1sxwfIEANne9/wDUa5rWJ3l2MXUB21lR&#10;Y1tbzteIP6V1zbB7P7G9VmTda99xNhHB1MtE7fa6He3/AKhMA6spPTu9j0PrWJfXVgOHoZFbA1jC&#10;QWvDBtPoPB930fofTWyuW6D0N17qc++G47S26lv573DWp7v9HW36f+kf+f8Ay+pTxdasMqvR/9D1&#10;VJJJJSkkkklKSSSSUpJJJJSkkkklKSSSSUpJJJJSkkkklPKfW1hr6hjZA4dWWT3Ba7cP+rWPcwm1&#10;xaILWtsAGhh2lrR/xdzX/wDW12vV+lVdTxvScdtjDuqf4H/yLlQ6b9Wa6nW2dS9PLe9orraGw2tg&#10;/c3bneo/99NI1XiQAaf1Y6l6NzcB7iacjc6ifzLW+66n+paz9Mz/AIT1V1Kzsf6v9Kx8hmRVSfVr&#10;ksLnveGk92tsc5q0UQtkQTYf/9n/7RtuUGhvdG9zaG9wIDMuMAA4QklNBAQAAAAAAA8cAVoAAxsl&#10;RxwCAAACAAAAOEJJTQQlAAAAAAAQzc/6fajHvgkFcHaurwXDTjhCSU0EOgAAAAABEwAAABAAAAAB&#10;AAAAAAALcHJpbnRPdXRwdXQAAAAFAAAAAFBzdFNib29sAQAAAABJbnRlZW51bQAAAABJbnRlAAAA&#10;AENscm0AAAAPcHJpbnRTaXh0ZWVuQml0Ym9vbAAAAAALcHJpbnRlck5hbWVURVhUAAAAGABMAGUA&#10;eABtAGEAcgBrACAAVQBuAGkAdgBlAHIAcwBhAGwAIAB2ADIAIABYAEw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Ug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BIAAAA&#10;AQACAEgAAAABAAI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1cAAAAGAAAAAAAAAAAAAAGgAAABoQAA&#10;ABEESgQzBEoEOwAtADUAMwAxADUALQA1ADAAMAB4ADUAMAAwAAAAAQAAAAAAAAAAAAAAAAAAAAAA&#10;AAABAAAAAAAAAAAAAAGhAAABoAAAAAAAAAAAAAAAAAAAAAABAAAAAAAAAAAAAAAAAAAAAAAAABAA&#10;AAABAAAAAAAAbnVsbAAAAAIAAAAGYm91bmRzT2JqYwAAAAEAAAAAAABSY3QxAAAABAAAAABUb3Ag&#10;bG9uZwAAAAAAAAAATGVmdGxvbmcAAAAAAAAAAEJ0b21sb25nAAABoAAAAABSZ2h0bG9uZwAAAaE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aAAAAAAUmdodGxvbmcAAAGh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RAAAAAAABAQA4QklNBBQAAAAAAAQAAAACOEJJTQQMAAAAABIyAAAAAQAAAKAAAACg&#10;AAAB4AABLAAAABIWABgAAf/Y/+0ADEFkb2JlX0NNAAL/7gAOQWRvYmUAZIAAAAAB/9sAhAAMCAgI&#10;CQgMCQkMEQsKCxEVDwwMDxUYExMVExMYEQwMDAwMDBEMDAwMDAwMDAwMDAwMDAwMDAwMDAwMDAwM&#10;DAwMAQ0LCw0ODRAODhAUDg4OFBQODg4OFBEMDAwMDBERDAwMDAwMEQwMDAwMDAwMDAwMDAwMDAwM&#10;DAwMDAwMDAwMDAz/wAARCACg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Z/X7L6ukZL6HGuwNEPbyAXND3D932blz3T&#10;frBlYUMssfl44O012wbWj96q/wDwv/F3/wDbyFpESdnsUlyPXOttz4pxXu+xgQ8e5he/91/0X+lX&#10;/wCCWf1Fb6H9YKK8U0dSyGsdUAarbDq9hHf9+2v/AD0rF0nhNW9GkuV6/wBcryRj19MzdCXeoysu&#10;rJP5m65u3a36XsWI7ILXbbmP3HkPJsn/AD3e5IlQhfWn0Ky6mobrXtrHi4gD/pILepdOe7Y3Kpc7&#10;90WNJ/6pcMwsJBYQ0j6JDWyJ7bgPd/bU3XEQ2wuewyBXW0OE87mRuZX+8hxHsv8AbHd71z2NYbHO&#10;DWNG4uJgADXduQ8nLx8Sg5GQ8MqEe7UySdrWta3c57nfusXDuyrPSbgN9TEoyHBtrC0sD2z+Yx3s&#10;a53+E9H01L06K7mOqBYGSfSBLqwXtczcyt0ta/a7Z7UjPwUMRPV7fHycfKqbdj2Ntrdw5pkacj+s&#10;391Ta9jgS1wIBIJBmCPpLkMTq7sKwOqrdkZdkNfVWDNrWgRbaWB36Rn+n2/1/wDg88MyGNN1lLqX&#10;NeXvnc1wl271mzu+g5231Gs9n+F/nEuLRHt6kW+gBzXatIPwTriabmD27hTJ3V7QQW2D/C0bo3VP&#10;/wANT/X/ANIrT+vZjm2YNdmxw1syZksH+hp3h3qW2/mOd/MpCXgo4yNjb1L7a2fTcG94J1hDqzcW&#10;6PTsBnQciTO3aN35y5N2Q1oO/a5wPJc5ljXf8f6nq7v7CH+0LrRubTc9r4Je1pEke1tu5ob6djdv&#10;88z6f+i/wiHEeyfbHUvZsyKHvdWyxjrGaPY1wLh/WaPooi4RlxsvZa8GzQNe7XcCxu31JB3se5o9&#10;X2/8Ir7+s9UprGIy7e/eG12lodYWFvqe6fa5zP5v+b/SIiS04z0L1iS5Kr6xdRqpdSHMsIsc2u90&#10;ucWz/Zb7Xb2s/wCDW70XLysrFe/KLXPbYWgtbt02sdB1d7muciCFpiQLf//Q7r6zdSyMaqvEoawf&#10;bG2Cy2yS1jAGsdDR9Kx/rexcu6h7/wA5j3QAC2WvMdyyz2W/9bs9Vd1n9Pxs+g05DZHLXD6TT4tK&#10;w7PqdBJx8stB/Ne2f+k1zXJpBXxIAeb/AFm0itrdLDAs1g6+kS/+19N6s+ljVvDGUjMuIJL3SBp4&#10;MJbXXX+4nsxLMK39PW1vokMtMOLy4HZXs2/4K1ux7P6/76ept5e92JfUQ32v3na5oP5tlb2O/d/M&#10;TT4LxXXVTBjXNLbMcVWCJAaBp8Go4r21mv6bB9FjxvH/AEv++uRsQ4tN7H5tRy6tpF2RBhs/4T0/&#10;z66/o/1PeugPRem2ND6mlgcJDq3GCD9Etnc1DhJ1BXGcY6EF5lmFSQYa+sHkAyNP5N23/wA+qDmN&#10;JDQbLCCRtFT/AA2mNm9XeqfquWMDC/W8gjc8EQKxHs3ln57mnf8A4P2KpbRksYbMy8NmJZ6Jc0n8&#10;1rdrv0j/APRoUeq4EEWGDzl017dpsY8horuaRJOjW2N27Xbf9J9P/i0LaK7Sx+QWWsIJd/g9ztWN&#10;bv8Aa/6X0Ec1Op2vsEWVuDvSkmIP0LTusb6jne306/8ACf6VXHU4T3jI9Yu7ilxnbA/0H0d3/Coq&#10;/lq1aPUAcytoon222DVzz+7u3VtbS382t9tf/XnrRo6l0mjENOdTZS4kt3lgsESWs2XU+rX9H6bP&#10;+MWffNVjn3B7aLDLTU0PB/tv3e//AKypVsFx+0Pa3do3GY/3isH3Ptex3tss/rfn/wBhK6QY3saa&#10;9dVN+4YNge2dcewBrhr7XN3ltbmqbm2saK3UPFrzDKSJLnEfSr3f+fvV/RK3k1YtRa/cLLBIcQGn&#10;4ce1Dwq9bLCPpexonkEh79vG38zeha6mNfTnsE32sZoZrqAa0D87deQLbP5ezZ/bQG5FdlhGPO6o&#10;Bu9m4tAHt1dH/VvRLDj5BdkZHtwanQGz/OOGm5353p/usb9NJnq9TtFDNrcYH20s9un7xZ7fcj5r&#10;fJA4eg7ePa9upk8mdzQ5qH1LdTe3cdzSxpdsMDX/AATfz/zUaltYJyHBtVTfcXDs0T7f6ygKHZj7&#10;Tti+DZTW7UDi4UR9H31O/wA9ELZDRJiUvdZXLdpe5rTY6AxrT32D6NbP3V22Nj1Y1LaahDWzzqSS&#10;dznO/lPcdy4rEsYW+o1zWVwHenY4NDmmdzmbvpf12f8AX612PT3Pdh1Gyd0RqI0BhvMfmoxOpWZB&#10;oH//0fVUkkklIrcbHuIdbW15AgEiTHgsnqfQiXfacKd45oJ9p8XM3fnu/wBf+E20kCAUiRGzxLrT&#10;U5rb2mp/5oezY8OHLfe13vb/ACPZZ9Oj/QqzhddswKDRTV67LHRjgOADLHfmH/uvu/SfyF1haHCH&#10;CRzB8kL7HiSD6FcgyDsbz93mhw1sV5yAiiHkGmulr2uLbbrCX32kSXvJku94Z6bdzv0daIxoe5rn&#10;vb7fd7RDWcjd/wAI/wDc/wC3F1QwMEcY9Q+DG/3Kbcehura2CfBoCHB4rvdHZ5cYOXY4HGrNjg0l&#10;jdGhpPsDnk7Gbmsc7/PWjg9Aexj7Mmz9O4QzZqGf1vo+q799baSIgOuq2WWR20efPRs1jiwNZZS7&#10;lswP5Lm7vourd/r/AIRVndKznVitjC2yqQGuna5vP6O33N9q6lJDgChml2Dx9PROs22bbK/QadHW&#10;Eh2n50Na73Lcx+i0tpLLJBLSwEH3CZ95cPz/AHfmrUSR4Qg5JHweWyunZeO+utlPrMrMgASCB/JH&#10;u+ifzEIuuoF2Q2ptNlYO6toDtgeI937ltn/bnp/uLrTxouSzMT7K++q6w1VWElwBj2/S8PN2xNlG&#10;tmSE+LQtQH7U5+VcIxKGi3bwHEDdsb/Ws9r1HF3M9HJtOx7Y9Qu4Mn2/1Xel7Pd+4i+m/KrrrYw1&#10;YNZBaw6OeR9Dc0/Rpal1KzdkGka+mzdZpPvftZRXH/FvdZ/1ytDwXbasOkVssx2ixm+sku2RJAB3&#10;eowO/Or3M9Rn7np2M/m12uPZ6tFdun6RodpxqJXKYjRvbWzR7n1mo+D/AHU/5npe3/i11zQGtDRw&#10;BA+SdHcsWTQRD//S9VSSSSUpJJJJSkkkklKSSSSUpJJJJSkkkklKSSSSUpY/XL6Ia14buYZa5wkz&#10;H+D/AKrVsLiuo3WX9VyN+oqca2NPAAPZun0ne9NnsyYhcvJIctz3tZUyC5wAss9wBMfpfTadrufo&#10;Ocqg2NZYPeX7nCwn3WmyZ3/8a61j/crmZQ7Gx4rILw0kg+A9x9353739RVL3NtLctstryxLieWWF&#10;x3/+CO3MUYZi6v1cYw5XrZbNuRG2hjfoVAt+j/KvsYz+e/c9i6Zcdh5AFtNrgW+ma/0jfpMk+6u3&#10;/S41v5jv8H/4MuxUkTow5BRHi//T9VSSSSUpJJJJSkkkklKSSSSUpJJJJSkkkklKSSSSUpclmtqO&#10;ZZa4+lZuIsDuC5vt3tI/0jWfnrrVzfVGRnXMuB9GyDuHLZ9ocx/y+h/6TemTGgZcJ1Pk51rvtIfX&#10;UdrHRXdlOJPs+m6mlrd3ud6fu/kfTWji24juiMwbWg30ufRteCQ1weR9I7fUZt2fzazG1W1gUPYX&#10;1UbxubwfUJcCP+ttrSGU5jnZMB1tZ201v7vJNnrW6+2prnbv+F9KitNGxDJIag1s18S+puUxzC/b&#10;Xc39HBc8AHbY32h29uxmz/hKv+ErXfrkei5o6XQWtJs19TKrP0nf6S6hv79Vf0qv8LWz2e9dYx7H&#10;sa9hDmOAc1w1BB1DgnxphyXYsP8A/9T1VJJJJSkkkklKSSSSUpJJJJSkkkklKSSSSUpJJJJSlgdf&#10;zWeu3HpYHXsE2PPABG5tPu9r/wDSf8H/ANcW69wa0uPDQT9y5HIDzkWXCA61xc97ZLtf8FW8y1n7&#10;ns9T/txNmdK7smKNm+zLPre/GpZjk+hYwtse2A4CHb43H+d3/o1nOdaLad49O/YRY1pkgEcF/wDW&#10;RyDXZ6Fb31w4MtDDpuId7G/S99f+E/l+z99DpraL31FxP2kFosJl25p9Pdv/AH6rW+r/AOrExm/a&#10;ybXZvoaX+nTZayq4ta0uY152h9bi32O3f4X8xdtRTVj0sopbsqqaGMaOzWja0arieltx77aLeok3&#10;0hwYanH2hzj6Xq7fa2zZYW/9bsXdJ8BQYcpsjyf/1fVUkkklKSSSSUpJJJJSkkkklKSSSSUpJJJJ&#10;SkkkklNfqDtuDkGJ/Ru8uQuXcXWvaxryzQO3M0LAS0MY10e1/wCd6n/F/wA2uj6yY6Xk+bCNPPRc&#10;xv8ARaGNYbcmyDTjsG5zjIf6kf6Nmxn6RMnuGbFsfNHta3NqoqGlNUua3kFtjixw/l/4RDALa6XE&#10;7Tt3mRMFr7f3ocr7emZOERZmODsnM9744btI/Rb/AM/6fvVPNeDUyyJAcQfg4bm/9JliZ1pkBHDx&#10;NdjTXSaiRFVb3F3cOid39Xf7F6A0ktBIgkSR4LgqWm6ytkwXwyfHeWVvZ/a3rvlJHqw5ej//1vVU&#10;kkklKSSSSUpJJJJSkkkklKSSSSUpJJJJSkkkklNPqxLemZLgdpFbjIiR/n+1Yf1fzMXBdY3J+lkP&#10;BGY7U67Wsqvf9Otn+i/wX6RdHlU+vjW0THqscyRyNwLVx2O4OqAdH0dYHMlrLWFjvo/zex9X+D/4&#10;uypNkaNskACCC9F9YGfqtdoGrLAJ8A72rm7Qxw9J0NFo2hx7O+nX/wBJqO7Nyhgfs4uD95D6GOkv&#10;bU07tm/d9Brmfo9/+D9ioXWMuwHvEh1P0h4Q4N/6KYdZWGWPpiQei/SCftOMxw932ippHgRZXZ/3&#10;1d+ub6L9X3i7F6lbeHtdW2/YGwfUczaJP7jGv/tvXSKQBgkbrwf/1/VUkkklKSSSSUpJJJJSkkkk&#10;lKSSSSUpJJJJSkkkklKXOdd6a6h7s3GbLLNxvYNTuifYz6TvV/1/Rro1W6hQ+/Dtqr+m4e0TtJIM&#10;+1/5jv3XoEWF0TReLdc5uYcljZbdSzYH6wCytrmSP9HY3YhZDHswn1kj1sxwfIEANne9/wDUa5rW&#10;J3l2MXUB21lRY1tbzteIP6V1zbB7P7G9VmTda99xNhHB1MtE7fa6He3/AKhMA6spPTu9j0PrWJfX&#10;VgOHoZFbA1jCQWvDBtPoPB930fofTWyuW6D0N17qc++G47S26lv573DWp7v9HW36f+kf+f8Ay+pT&#10;xdasMqvR/9D1VJJJJSkkkklKSSSSUpJJJJSkkkklKSSSSUpJJJJSkkkklPKfW1hr6hjZA4dWWT3B&#10;a7cP+rWPcwm1xaILWtsAGhh2lrR/xdzX/wDW12vV+lVdTxvScdtjDuqf4H/yLlQ6b9Wa6nW2dS9P&#10;Le9orraGw2tg/c3bneo/99NI1XiQAaf1Y6l6NzcB7iacjc6ifzLW+66n+paz9Mz/AIT1V1Kzsf6v&#10;9Kx8hmRVSfVrksLnveGk92tsc5q0UQtkQTYf/9k4QklNBCEAAAAAAFUAAAABAQAAAA8AQQBkAG8A&#10;YgBlACAAUABoAG8AdABvAHMAaABvAHAAAAATAEEAZABvAGIAZQAgAFAAaABvAHQAbwBzAGgAbwBw&#10;ACAAQwBTADYAAAABADhCSU0EBgAAAAAABwAIAAAAAQEA/+EOd2h0dHA6Ly9ucy5hZG9iZS5jb20v&#10;eGFwLzEuMC8APD94cGFja2V0IGJlZ2luPSLvu78iIGlkPSJXNU0wTXBDZWhpSHpyZVN6TlRjemtj&#10;OWQiPz4gPHg6eG1wbWV0YSB4bWxuczp4PSJhZG9iZTpuczptZXRhLyIgeDp4bXB0az0iQWRvYmUg&#10;WE1QIENvcmUgNS4zLWMwMTEgNjYuMTQ1NjYxLCAyMDEyLzAyLzA2LTE0OjU2OjI3ICAgICAgICAi&#10;PiA8cmRmOlJERiB4bWxuczpyZGY9Imh0dHA6Ly93d3cudzMub3JnLzE5OTkvMDIvMjItcmRmLXN5&#10;bnRheC1ucyMiPiA8cmRmOkRlc2NyaXB0aW9uIHJkZjphYm91dD0iIiB4bWxuczp4bXBNTT0iaHR0&#10;cDovL25zLmFkb2JlLmNvbS94YXAvMS4wL21tLyIgeG1sbnM6c3RSZWY9Imh0dHA6Ly9ucy5hZG9i&#10;ZS5jb20veGFwLzEuMC9zVHlwZS9SZXNvdXJjZVJlZiMiIHhtbG5zOnN0RXZ0PSJodHRwOi8vbnMu&#10;YWRvYmUuY29tL3hhcC8xLjAvc1R5cGUvUmVzb3VyY2VFdmVudCMiIHhtbG5zOnhtcD0iaHR0cDov&#10;L25zLmFkb2JlLmNvbS94YXAvMS4wLyIgeG1sbnM6ZGM9Imh0dHA6Ly9wdXJsLm9yZy9kYy9lbGVt&#10;ZW50cy8xLjEvIiB4bWxuczpwaG90b3Nob3A9Imh0dHA6Ly9ucy5hZG9iZS5jb20vcGhvdG9zaG9w&#10;LzEuMC8iIHhtcE1NOk9yaWdpbmFsRG9jdW1lbnRJRD0iQzlFREMzMTFDQkI1QjY5Nzg1NDc0QzQx&#10;MkREMzI2QkYiIHhtcE1NOkRvY3VtZW50SUQ9InhtcC5kaWQ6OEIyQzFFREE5Q0REMTFFNTgwMkFE&#10;RTg2OTBBMkYzNjQiIHhtcE1NOkluc3RhbmNlSUQ9InhtcC5paWQ6REFBNzlBQjZEQjlGRTUxMUEx&#10;RkFBN0MyOTY1RkRGNDAiIHhtcDpDcmVhdG9yVG9vbD0iQWRvYmUgUGhvdG9zaG9wIENTNiAoV2lu&#10;ZG93cykiIHhtcDpDcmVhdGVEYXRlPSIyMDE1LTEyLTA3VDE0OjI1OjA0KzAyOjAwIiB4bXA6TW9k&#10;aWZ5RGF0ZT0iMjAxNS0xMi0xMVQwOTo0OTo0MyswMjowMCIgeG1wOk1ldGFkYXRhRGF0ZT0iMjAx&#10;NS0xMi0xMVQwOTo0OTo0MyswMjowMCIgZGM6Zm9ybWF0PSJpbWFnZS9qcGVnIiBwaG90b3Nob3A6&#10;Q29sb3JNb2RlPSIzIj4gPHhtcE1NOkRlcml2ZWRGcm9tIHN0UmVmOmluc3RhbmNlSUQ9InhtcC5p&#10;aWQ6NDBCNkIyODVERDlDRTUxMTg5QUE4MzBFNkEyMzI1Q0IiIHN0UmVmOmRvY3VtZW50SUQ9IkM5&#10;RURDMzExQ0JCNUI2OTc4NTQ3NEM0MTJERDMyNkJGIi8+IDx4bXBNTTpIaXN0b3J5PiA8cmRmOlNl&#10;cT4gPHJkZjpsaSBzdEV2dDphY3Rpb249InNhdmVkIiBzdEV2dDppbnN0YW5jZUlEPSJ4bXAuaWlk&#10;OkQ5QTc5QUI2REI5RkU1MTFBMUZBQTdDMjk2NUZERjQwIiBzdEV2dDp3aGVuPSIyMDE1LTEyLTEx&#10;VDA5OjQ5OjQzKzAyOjAwIiBzdEV2dDpzb2Z0d2FyZUFnZW50PSJBZG9iZSBQaG90b3Nob3AgQ1M2&#10;IChXaW5kb3dzKSIgc3RFdnQ6Y2hhbmdlZD0iLyIvPiA8cmRmOmxpIHN0RXZ0OmFjdGlvbj0ic2F2&#10;ZWQiIHN0RXZ0Omluc3RhbmNlSUQ9InhtcC5paWQ6REFBNzlBQjZEQjlGRTUxMUExRkFBN0MyOTY1&#10;RkRGNDAiIHN0RXZ0OndoZW49IjIwMTUtMTItMTFUMDk6NDk6NDMrMDI6MDAiIHN0RXZ0OnNvZnR3&#10;YXJlQWdlbnQ9IkFkb2JlIFBob3Rvc2hvcCBDUzYgKFdpbmRvd3MpIiBzdEV2dDpjaGFuZ2VkPSIv&#10;Ii8+IDwvcmRmOlNlcT4gPC94bXBNTTpIaXN0b3J5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4ADkFkb2JlAGRAAAAAAf/bAIQAAQEB&#10;AQEBAQEBAQEBAQEBAQEBAQEBAQEBAQEBAQEBAQEBAQEBAQEBAQEBAQICAgICAgICAgICAwMDAwMD&#10;AwMDAwEBAQEBAQEBAQEBAgIBAgIDAwMDAwMDAwMDAwMDAwMDAwMDAwMDAwMDAwMDAwMDAwMDAwMD&#10;AwMDAwMDAwMDAwMD/8AAEQgBoAGhAwERAAIRAQMRAf/dAAQANf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TLmM5hdvUb5HcGZxmDxyf5yvzGQo8ZSxG1+ausqIIB7917pxhmhqIknp5Unhlj1x&#10;TxSCSKSP+oljvf8A259+691J9+691737r3Xvfuvde9+691737r3Xvfuvde9+691737r3Xvfuvde9&#10;+691737r3XvfuvdRpZoadGlnmjhjQF2eSURxiOx5uSBx7917ruKaGW7RTRyqvoYxyiUD6fW1xf37&#10;r3Uj37r3Xvfuvde9+691737r3Xvfuvde9+691737r3Xvfuvde9+691737r3Xvfuvde9+691//9Hf&#10;49+691737r3QSbu7v6k2DuXE7O3r2NtHau5s+gkxOIzuao8fVVccs3hiYed1hg88ptF5SDKRYX97&#10;x1fR0KUE8M8Uc8Esc0UyCSKWOUSxSRn8xyg2IPvXVOpPv3Xuve/de64F1RdTekD37r3RJd+fP/4y&#10;9edg03Xub3rLW133UtHmc1gaGfO7e2zUhxF4s5WYw1EoJn/bPiim8R+tvbbzwjBPTyQTenRycZlM&#10;dmsfR5bEV9Fk8XkaaKsocjj6qGqoaukqR5Yaqlq4C0NRBOLWKkg+3OmenT37r3Xvfuvde9+690FG&#10;6O7OndkTzUe8O0+v9tV1MP8AKKDMbtwNDkIdH/Hahnr1rV/2K+/ax1dI5vMdF9zv8w34e7fl8Vb3&#10;LjJzaX1Yrbe8MxFeL6/5VjNu1dP9f8T7Z8eDp/8Ad95x+k6RVR/NF+GUQtB2Nm8g3+opNhb0En+2&#10;rMLSe9NdQjp+Par6bhaHpIN/NU6EqpHi2/1733uorJIkE2D69op4aqIcieIzbigqDDNbj9oe2vrY&#10;cf7HT/7j3L0/l1Dr/wCZjTTUdZPtf4yd2ZCenoZaumj3J/dXa8U0vh80ME8sWXz08AnH/HOKeb/m&#10;17TPu9kPxV6XR8q7nNwHQNQ/zMO8d74t67rzo7rjBif7uOnm3R2TPuiXHy0sHl/3MYHD4/auVp+P&#10;3fx+z7Yut8ghoOl1jydNN/b3nQYbo+cPzOlqMHTV+c6g2Bh9wCaKl3vt/aeSr8Pjq6mn8U+MyX95&#10;KjcngyDGC5/a5op/NF9PaWPf/G4dGX9R/wBb5dOdN8mfnHtvL01O/cXUG8Kippv8mxe5NnUdBi6q&#10;SWjNXSTw5LA4/bdfecRf4Qe2P6zL4pBH+r7P9nq8nI56U23f5k/yXoKKao3P0T17vVIamVHl2Nue&#10;s23UwRgEeOrw+Xr91V8F5oZAZDxx9Pa6Df4JukM/I88JNeja9SfzHujd+VlPtvsRMv0NvaZYlGH7&#10;Pi/heCq55I4G/wBxu75kpsX9u5Y+M1ooWm/A59mkF7BN/YdBy+2S9s8kY6Pjktw4fE4Gv3PX19PF&#10;gsbiqrNVOSMkT0oxdLSfeTVoljuGgEAvcfUD/W9q+ifqjfa383XJ4Xde9Y987Hbdm1Zs1kKvaX8C&#10;npMNlMJhxWzxUWOrDNTzQZaAQCL93/PGY839pPq+jj91eNDW36Oztj+Zz8Ttw7dfM1+8cltfIwU/&#10;kqNs5vB1n8a8n5hpJcd97ia8j/m1Un2+k8PkeksljNDxHVVXfHfW7fmrurce6qKmy+F6C6copqyD&#10;A0FWaXP7hlq56eGatPh80BzEFD/l0v1hhooPEf8AO+yXdNxFn9vQt5f2Dxull1L2h8jfinjsJuzY&#10;WVqe9fjxWU8uRqdn8fxTE0tT+/VyzYykpq3KbTyFBPDL5amhFRi781UV5fL7atN4rjpRuvLPimo6&#10;vC6M712H8hNhY3f3X2Qlmoak/b5HGZCH7bM4DJR8z4zL0nrCzobgSRloJhzHIfZ/HJ4vDoB3drNZ&#10;zmC4GelD25vwdYdab27A+z/iLbS25kczDQapEFZU0sN6Sk/bBa1RUEA2/r79I/gxE9agh8eYQevV&#10;XXVn802tycE3+krrLEp4ctkKeev2ZuH7X7WlinMOOiOH3F5RUVNTeO8v30EHPsqO8L6dCeTlGfH0&#10;56F+P+Zx1bLuHC7bPXu+qOq3BJFHja/IZXYdLifuZeBR1uR/vRNT0Ffz/mpPbn73hzjqn9Ud0xw6&#10;jbr/AJhdZsvPYmgz3VWBo8BkskcXVbuftGrmxWAr5jqx0O4Bj+t640C10AsJYjPCJfz7TRb/AAzY&#10;A6VPyVeiGpux0MOP+ZGFdJkym3MS9ekUMkFHtvflFlfL5eP3Zs9htoQwf7G/tk8x2UM1JzTqn9St&#10;zP8AYdKrrD5h9L9n7cqNxU+Wym1VxmYfAZyh3dQfaT4DKgz+OlzNbjJ8tiMf9x9oTG8lSAfpw/Hs&#10;1h3GzmyD0R32yXu2n/GBjo0lJV0uQpoaygqaerpKqLz09ZSSx1NNPHJ/m5oJotUU6n+oJ/2Ptf0V&#10;dTffuvdBf2R27131Nj4cjvvc2Owf3sn22Lx7E1WZzdUb+Okw2GpPNlMrU/0jijY8+6PIIhXy6cjg&#10;mm/sB0VDdfzMy32lZT7B64knzaeL+H43eGWhx9WB5gZv4zR40z0+CqRR/uilrq6nmH+7fF7D91zH&#10;BB0KbHlG9vB+vgdBDQfKkdmVtNhsnuHL7G3bDUy09bsDcFZPh6uKvtYY447BfwGoapAHkipq+Wfz&#10;/wC6vL7Kr3eNzl/3GHQgteWdsi/3I6BrfE2Q2RuCv7NymeyW59tTVOJw++dvZyk/jNLSbcr/ALfG&#10;43cmNosxTzT4n+ETmKKq8X/A6D/O/u+yd9yvZuj9NqsvB/3D6HHF71pdl0sm6NoZqnoK+qxH3dHW&#10;YMzS4vcNBQfvUfmw8vmwldT/AO6v90T+Dy+KWL2qtN1ms+kN3sdlef4v0NHX/wAw9v57aO8Jd+5T&#10;aG196bewM+XxGMx+Wp9O74Y8Nka0VGz8PmKgZbK5CmrcZKstAvnnhvFe/liMgxsd2hvIPqOgBuWw&#10;TbdeWlsfPoovb3zF7+6y3vUmg3jsCv2nWyY7O7Vxe4aTA0OUyOGr7TTYKso4jjcrPUUFpIvLFJBe&#10;3stTe5vTo8j5VhmhrXoVevf5kuPVaSl7p6/rtt+czH+9uyZJc9twQxx6vushjarTW4gf8246mvP+&#10;PsyTdIR/b9FN3y3PDXwDjqwXY3aWwezcWua6+3bg92Y1XiirXxNZHLU4uaYEww5PH2+/xVTZP81U&#10;xQm3Psxjfxug7Ihh/t+hJ9udU697917r3v3Xuve/de697917r3v3Xuve/de697917r//0t/j37r3&#10;UaeTxQTS/wDHGKWT/qXEfx7917rTA3Wd892773BuLcu45MjuKuk/ieU3Bl6vyRCGulp4IIJrf8B6&#10;f/K/2ov90QeyC5uxAc8OhjY7d40GOjH9M/Iz5U/EaWnkx1fXb160pqkffbcq8j/ezZ0lLLYyzY2s&#10;o6iau2nyP2wfAD+fb8O4g+nTd3sfV+vxi+afUHyfxCDbWTi2/vaGMHMbCzlVBFmqSQC5lx4BVcvQ&#10;H8TRC3+Hs0RxL0GZ7WeHPRxPbnTHVM38wv5ZZqn3FP8AHLrXckm3zDjoqjtbc+LqoY8zDDk4iaLZ&#10;OAnDHwZavomMtTLx4FIHst3K+FnDXo/2PavrJ+qbt0Y3aNHi5qXHYmPF1CRxVFNko6vy5Ty/7umz&#10;1ZNUf7lqef8A3b+1B/za8XsNRX00xFRUf6v9X+Todz7VZQwdWQfy7Pl7let8nhOiuyhUxbMz+Xhx&#10;m1a6vnmkq9p57KVn2dJjPF4B/uAy+Umjtf8AzBnEvEXlPsQ2t6KiDoF7rs//ABIt+tgr2bdBnr3v&#10;3XuiY/OPunfvRfSFTujr3FUVTm81m6PaH94MjViKg2THnaTI+Dck8Jgdq4rXwRU0UQIvUTxe2J38&#10;GHpVYwePOIOtW7IV2Ky+YytVvbcGXzG7Kyu+8yVZuCrrKahmr5ZvNWeaGH9+oP8AzdlqefZEZp5h&#10;ULj9vQ/gtIYfPoRMLS7baOWqxtHgDWU1NDJTf3fpMDnovufP+9DksPNUZKur6eog/wB1eWCf/m77&#10;LJJL2IgtWnR5Am1+XQiw7m3RiYalYtmYSsih8Ujvh6T+DVUUv+e/Zw+ex8Mx/wCWUUs/tJJaCfh0&#10;rjnhh651W6s1uj7+LKUG7cOnlmqIYafb25KCvwlVF/u6jyVH+xP/AJn/ADX+Y9++n+ip0+J/G6ZU&#10;zfb8tUkVLgt2bvghii0ZLCbTzOMzEUsX70MuShq8cYP2P+bUvtz6eCevdQ/6vT/V8+mzdz2fUDIY&#10;XdE+Qqdx4nH722Nnampm/iNHV7Tz1LFkPLD/AJ6bHCnhg+4r7fu/bce9yLDCKXIqOro/jZtunXFb&#10;y39TU/8AAt2bYyWVxFZTVdHWDH4TJVUVXSxTU83+WYKspvPT+A/7ti9t+Bb/APEbpyOefpL0tR2F&#10;jMpjY9v0Ga3TR4qWb+FJV4maKKkpZfuP9xs1Zkv2K/8AYrPF/nfP7Z8CyuDUkD/V6D/iurvPfQ9C&#10;o2BzWexdHlKDMR7bzdN4sHuGj3hSVmLlqpfs6iGaaaGGnyX/ACz8sXsv/Qhn6MvEmmh6Fej3Fg2w&#10;dZtze+xsJNKmNhlq4ayko95YuWWq/wAjhyVHWTf7nKfH1/h/zvlg8Hu6TzWc/wDi3DqklpBewdF+&#10;7S7633jdjv1bsHfO4MP1lUyfw+o2DHnP4zhqSl+0FZN/B6yeesytBjvvvL/kstVPz7FVhuM08H+M&#10;dAPddgsob0fT9OvUPWeBwPXsO4M9tjbe6tx7yjx+QhxW74pvtcTsOLJVFHNWeaGoo67E5jPfuVNL&#10;VRS/sweL2XbluXgY8uhHtWx/o9MvZvx42Wa2NdkVeRx0tRHFoxlTVmvwtXVfaU5mxuOrKungy2Py&#10;Bn/3VU/fQ+f9rze6Wm+/Lq+5csVFOnrprITbA2LmIKOj+8ooc2P7z1NRN4of4NnqKnxsPgo/+oHy&#10;/deX/m77Q7ncGefh0ZbPYfRwU6GHqDeWY6vjr9m5byGi2b2jicXkslR1Yli/ul2LR/79zJUdZ/yj&#10;09PnPtaqX/dM/n8XvdxF+iDben+r/V+fXo6/8SOjfbWztb0nvuv7h2HQVqRTVUydm9dYOGGLF9j7&#10;Simp/NnsZhz4aGg7IwI8tTFLTSwQV3+a/wCWq/Z988Gb6e46CvMfLP1kH1Fueh3+ZHya6J3j8SN9&#10;y7Z7W2/VVe7KHb1PgMdj8ssWeqqyPdOGrJ8fV4fnK0JaipJRVRVMK/sX/wAPYxncSwdRrYwTQ7na&#10;VGa9UUbaqdgrtTJvn8Rv6syj11XXpntkZDbn2GPw1fRUFH9pmMbuMGavppq6Dyf7o8H/AB19hQQf&#10;MD9v+bqVEuz6deGQwU8CbYy2Wzb7LrPtJKbduY29DFmcTLFCZqOGasxuQrKGongrpv2pfufd3Qg1&#10;HHpQk4mx0YHaeU2p/B9ydZdjPFunI5U4Sj2xuGObJnFbxwxmpv2bw1Hhp94UEEMXi9llwngn6m3H&#10;S2OSGb/Fulh1vvzJdXz0fT27Ejn21WVuQk613PlBR1UstBLOZavZ+Xm+3Pgy9DNN5Yvpz/zali9p&#10;riP62D6m24/6v9X+Dp/xIbOf6fpQ7hXJdVdhU3ee0MJuTCbVz2NOH7WxWPpMlS4uagqh9nDurEGa&#10;n/yen+98dTX+X/m7L/u33TbLvx4DbH0/1V/1ccdUvrSGacf8o3Q/7O7dy3XWSxeU2bNXYRJJfvHp&#10;8f5q/aW64pZqiab+MbbhqIsTX+ehm/4H0P2Nb/u3yy+1G27xPZzfT3HRXuvLG2blD/i3+5PRkvk1&#10;/ME69686vqKrq3cGL3H2RlqWEYvFiGWqO34qq3+5fJUmkeZaeceKMXN5/r/Qj972HwfHHUVR7He/&#10;W/T3HVVe3cp2ZkcxX9l9sJLurfW5KL7eavyG8cli9x7Ipcp/mcPh4YcPWUOBzE9D/wACv3fPBBP9&#10;p/ksvl9g/ct1/wCI/UnbPscEMPQnbb7Kw+3KqpxtZ1L2s+Ro5Ivs5tt4TJZnDfay/s+H7zA1GSgr&#10;/wDlr7I47Cef/GB0fySeDTHSh3RH1B2vi5Yt77M3bt7Npkvt6DcO7Nvb72dujE+L7eaHG0e5KzDz&#10;UNP/AM2oqqqnh/5te1H+PWPp/I9IJI7GfrDj89uTaGJh25l3y3b/AFfFFV0cNZPhJsz2Dt7GWqKK&#10;aj3Vh4aeah35teD/AI6xRfewf532qQi9zSh6pr8Hz6RNFval2lUfddeVNN2L1pkvNHkdnU+Whi3R&#10;tM+Kommm2hkpqj74fYQf8uvJ/v8Ah/a/d9tvaQTVtyfLpySenl0FfaUOH3zg03lsPNy5VMbWw1kN&#10;N4poq/b1f5v3v4lD9x56f7fw+XxS/v8Av1on7tn+n6T3X+OwdRu8tzUO/Mx13vylhlhirNtxbTr6&#10;aT92XE7joKynrKyj8P8Ayr+esl/d/wCbHtUnDpFJ/Y/6vl099Z7mp2zGVwOUmi0fwn+KUcNQPL93&#10;i/8AgJNR1kP/ACkfwif/ADv/AExTxf8AHL3uePHy69BJ/wAR+lJml3x0puT/AEl9R1+R29LjY/uM&#10;rQ4OXy/5BSw+WbMY3G/vQZfb/grPLX0Evng/3bF/zaU7VfTeP0W7rs8M0PVjm2f5ktPvXrhcls7q&#10;bcu4eyKCmjo9yUdMYV2RicmkIlrMzFkoKirzk+2VgBqQZKaAgftSyxf572JJ91gh6Bdry/PNN0RP&#10;ePzh7r7J3UlFit2eHF0clXX1M2DyGSwO04qCg+5801J/Achh8tn6eCGsii8stV4J5/F+17Kbq+vR&#10;0J7HY7KHqR8d/lqPjX8gqqk7My0tD1v3DjqPcm7JIP49mcVid1V4qYv73Y7H6cplVqKrKYwiriiE&#10;9xXH/jlF7X7VPWD5dEXMFlSf/F+rHN8/zFur6SkiHUuCyfalfVPphlqJqzZOGANrXnyeIrtxGq/4&#10;5xfwyx/Msft6fdYYeklpsF7NTHRW8j/M47bgmqhFsDYsKeT/ACamjx+6sp4YT/nxV1kOfxoqZ4P+&#10;bcUHtj98wenS5+WJh0dr4afLHNfJ6n37FndoY7auQ2GNq+SXF5GrqaXLR7oO4Ssq0dZAJqD7YbdP&#10;H3FRfzDkW5XWs/jdEl/Y/RTeB0eP2r6Q9e9+691//9Pf49+691FqIzLBNGnDPFLGh/5aRH/iT791&#10;7rTTy2PyG167e23Mkn8NylBXfw/PUX7Pihr8DkqjD1lGJof+VCu/a/5b+wrdR1n6kKxk/R/xbqTs&#10;ffmY29J/DvNQpO//AAA/iHmipctF/u6j80NR/kGQ/wCbX+7vaWSxx/i/RraX0Gba46zZqqo5d0U2&#10;ewcFdtXcMNTFWUFfg8jNi9x4nKRfvTfZ1kP/AAI/zPkpf+pXt+0nnh6S30EF51YXsv8Amwdm9ede&#10;fwLe2yY+zdyUlP8AYYXfn3n8G80ptDSjd+Nipp/LXQ6bmSG3nPP19nsF9DN0EbjZpoZuiJZ7PV2c&#10;oaHdWcmirN172ly2+94ZWom80lXntx5KorIef+UCnp6HxReL/dPsMblP4s9PTocbVa/RwDpB5541&#10;o8lLVJGktBFDrhj/AOOss3hhhh/5bz/7t96gg6cnn6dc1QVDYnb2ZTJaK/K7bwmTmoKg+Kqmikxv&#10;h/Z/NR+/R+X3sil6R15/B+i6vu6n/mifGfLddYSt7C3jVbT3pi8XjqLc2ErcLXSy1WZpaOngyVXh&#10;/szkhUY6euvJF5JRNY2IPsYRv+j1F08H6xHn1wrf5uPxRpKr7emff+Si4/yyn2xFHD/1nyMPvxnh&#10;r15LGY9Af8i/5ofxn3305vbYuF2zvrdVfvPb+QwaUdbiaPA02Kqa6D/cbnfva1sl/lGIrzHVRf5M&#10;f34Pe3eE9PwWU8M31Hl1SltrHbe360lDmfuKDMvH48VlcXEI5JqofWHI46UkVFN4P3f90T/83fYd&#10;kla3m0+R6HkEAvYek3unr/IbSmdJazEZ2lamNZFU4Ty11V9qP2fNkaP7cT4n978VPgPtVFPDNwOe&#10;kM9rPDU9MFPuLIUsenHV+Xp9Hh0PJm8jFF/05pMbPFbj/m77f0xcKdMI8+elph92SVlQkWT3VvZ3&#10;eKKSFKPLVlL5arzf5n97IZKef2WzpPDU29OjiCfyuOhH/jm36dvBnNz7yoJZo4tEMmbzFVX/ALv/&#10;AByxH3E0/wC//wA3faTw74/Z0a/V2U3SlxbY2KTRS4rdOS103kjm7A3lNteL9r/d0ONxuQmytv8A&#10;p37oTPF/uReCnT/h+N/xD6eJsDgHgfIVWX2ltukfxVCZLH5HsLKV8X+6JrZfPbvxuD/4Ef8ATN79&#10;4gm/3HGf9X+rj1f6WGCv1HDpGbh3dh8BjI6zD1m/s9RU8opqbPVG5tx4alq6/wDz03hirMjVif6/&#10;7roR7VwIZqVp/LpDfXH0QJ8+g9bt/sTKOho6ne1TJ5bU1HT5bLy0PjN/N4R4Jq/7io/5a+1X7vsh&#10;x/w9E3723SbFuJ+ucO5e1sCv8cyO3N/UEE0fjmysk25KCOqik/rkqynmHuj2Fl69K03Les/4l0x5&#10;DdmJzn2dRKlbDkXrpfvFyE3kiq6Wqh8Pm80NPDzTz+23sPBh+fTn7y8afqwWHc1Dm5MXk62noaaK&#10;vxOJ2/lcbHDNF9p4sDj8PFNjYZv8x/l2N/6z+wVfWv6/Uh2P+4Q6DTcG5MlF/kfhpqmvxOSo6fXJ&#10;NN5ZopYfs4ZpvN/n/uIPtZf+W/u6QdXnmm6w0tfS0VZvCjgo6bJRZvG46Oso/NNSxQ0uZh81Z+9D&#10;/wApFPXZKWKL/p17cePweHVI3+fUPITyUWBTJ0vlqTuHaVLh92/577qkzHXO8Nv56jrJof8AMf5R&#10;/DfF7Mo5KQ1HSSePwZ+mvtL5TZ6ljmwOxEOH1yy/c1k58lXSy+bzTQw+bgfv+3Ns2ZfHNy3DoObr&#10;v5hg+n6LXieoO3N9Uz5zCdY9ibhpayomnfN4fZ2eqsX91Kb/APAyHH/Y/wDWX2KvHs4fPoFeBeXl&#10;LinQw9X9Z92bQ3FSU2c6j7Mr9vzSS0mbxp2nW0EpxnhE2ShFZkqc0NB+xN/u32T301lPUwOK/n/m&#10;6Ee1Wu6QYnHT72J1LktkR025ttUGf3P1tmAZKOsoIvuq/CRSTf8AFn3Vh/2fsKiDw/bfdeXwT+D2&#10;jgeCf/iZno1u4Z4Zx/ifXqHIYmLDvTYHG7y0PFj6iv23uDaeYqtmzfazfu1gmxv3mVwXg837VVS1&#10;P+f/AN1e1fhmKp6p9TD/AMoXQmYPsPZObxE2yOw9s5bCxSxCPGw5OGrillqqD/gHl9ubjnx1HlYN&#10;wX/ciqpeP+OsXsqe3NlN9Tbf6vt/wdLY54J4Pp7joZcF2RWVC02JzeayWbiemNPgdz1EPipOwaCh&#10;/wCXbLf/ACL+9FPB/wAXSl/5Tv8AOxe0l9Bk3Fv0ssZ/+I9egK7h7Mx/WMdTRbcx8mPiz0VXU43b&#10;CRTQ4bb1dSVdP/uSwJNR99QUFf8AuxVVB/mf92xeL2usLEbnS4Ix0TbxuX7n/wBx+gz+OG3sbX53&#10;Idwdg11MmHwMkr4qjq5oo48vumOkP8Nra2E1NIINsbTnMVdVSySgeaCGL+vs6u/BhhFrb8eg/YpN&#10;eTG5uOHRhcfnNu5Gq8+3KDcm8F8vryUk0OG2lV18X/ZyZ7/gd56iH/KvsaWum9hiTbIQK3B6GX7y&#10;8H/cfp+k3jRy+bE5beX8BziRVcf91eq8HRy1+P8AupvN9nuTsjfmYyQ215/D/moqaCf/AI5Re1sE&#10;HgZtx0heSaauegu3BXbGqptWX3ru3NyzU0sg2ltzdm489Vf5LD4fDvDMbwzEO3MR/mvL/wABoP8A&#10;m1F7cjS+mH+MU/1fz6bnngh/3H6LGu/Kqq3I9HsbaeJheHzaKmszedqpYqGl/elyVZW4fI4eDn/O&#10;+WL2cJY28I+ouD0GZ769m/xe36faeXu6Kpmrdr7M7LhhyNT5Xq9r7V3hTUOQl8fl83+5f+PT158P&#10;4l5t7d+msvUft6TC43StM9KLGZPtbHrks3m6PI4vLw000eYXP7UyW187NQCLwQ/eSwCiostiKf8A&#10;3b5Yv2PaG/EAxBx+0dGUEl6YOlDgJl3Hj8xsd5qZ6zMfabs2HU1H7UX96MND5sltv/yPUMPli/5v&#10;+06ZgPSyOTrhtnF7kqN0JX0VNIlZNjcflMPX1H+a/ikX3ENHDWQ/7op6/wD4Ay/8t/bcc/zz0q8D&#10;o8mxdzYrIttvKSvIiZXxSU1B/nK/H+X/ACOshyVHNT/5P/CJ/LTVXl/z/tC8ngz9Ln/seikbcqpu&#10;rOnfljhqWsjoPs9/47rvGwx/8D/Fnpshjaz7Ob+v8Do5fL7EHh+N9HcdBWOf/czpJdZ4WqrMbDoh&#10;81ZuqtpMfTU1PSeWWk25tes80MPh/wA//ue3F5Zf+qH2xfSf8R+le1R/8SPLqJ2LjcBvHu/StZTf&#10;3X6x23iaLdmXprSxfxOgmqPPjqM3H32Q/itZ9rF4hzND7Vx/4lYn16LZ0+s3Tp33Nmsg+Po5YqmL&#10;auIqYpY3pqer+w8NBFD5vDNWQ+GeoyFf+3FLL7JY4/1+hBPHDD/uP0pNi4OXMrjafEUGSo6Oauhp&#10;4amopJoopv3vDfG0c1P99X/57/O+6T+D1eCD9H6i46uZ/l10lJW/7MNurHSzVWGm7D29sPb1fUfu&#10;/wAQwWw9o00tHWQz8eeCefcspHsXbVHSDqNt/k8a96sx9mnRH1737r3X/9Tf49+691737r3Wtv8A&#10;Pramxtl/MF8djpKGtg7IwFLuDdOFnkLjH1uebI43OUfJPh+/FHFk6U/7qrufp7D+6VhH1MHQ05cn&#10;8YfT3HDoiO5uu8hhNb415NybeeLyUwqIvLVeO1R/kk3h/wA/4P8Alapf3/ZXDuQJ4dCO62n/AIkW&#10;/SAbJLVUfglqZXamj9bz/uV+Plpf8zNWf5Peenp/+VqL/p77XeD4329FXj+DN0to/wCD70x9ZAKS&#10;Wj3LQYmaTJQ/5zDZa3+ZrIJR/wArH+d/5b+0kkE9kePRlBPBedTFyWNTbOHpWm+z14TI1H3NZDNL&#10;FLVUH3H+43/mx/mfaV4zMSKZ6XJJ+h0G+5Mx/HslDQQftfxitwkdS9P+7+79naaGH/zs9m1vH5kd&#10;B+7u+sW4901E9d/Att0suSqfFFj4fHFLXmliih8EMONhi58/g9vW9nDF/jE/SGe/mm/xa26VG1vi&#10;f35uWOGuPXeaxVBUfvff7nmo9sRWk/3d4s7UUdYR/wBO+fbtxuEC1owr/q/L/D03YbPezf246EqP&#10;4b7zVniy+8+uMDJTR/5TR/xyXMV8X/LaHGY8/X2Wfvi3+fQgj5cnwekvkPjruDA1DxVm6trS0Rl+&#10;3hyscWeqqCaq/wCVP7yHD+D7j/m17p++Lfp+Dl+fpMS9T7w2vUJkaCah1pJ6Kyjy1HLQD8mGs+8p&#10;4fB/0997fc4JsEY68mzzwzceh56839u7Exvi92bfzaUFNLLImbwdJNmcN4pf8/8AxKjxvmnqKf8A&#10;5u0sv/Tr2XzwQTf7j3nR7aTmH/cjpd5LZfXPZyiWlmxGBzNZF5KPduz/ALOvwOWqvD/mdybbm/5S&#10;P+btL9jP/wAdYvaKCe9gJ+pH+r/V69KpLSCboI90dF7/ANvtOMN4t7YRTD9zP13FN/EIfLN+9/GM&#10;bLT1m8IB/wBYPZrHusBxb06JpNj+fQT4mdsTUVNLHTY3A1CeWOvTIeHGVUNprf5ZNN5q77gf8cv8&#10;/P7cd55/PFOmY4Pov+IfQtNWR1sUNfQYqhxr+OXzZvMRTeKr8v28M02N2f8A8XWo/wAz+1LVSQQf&#10;82vafw4If9yOjRJJrz/hXSh2jjaCfIQ1lLR1O4a+mpqvXm85j/v4sfJFNUf8A6OH/cHgcf8A9Ov+&#10;nvtJJdzT/wCL2/S6O1gh/wByB17cdVj89gZtrpWR19fUmrqJhh/9ykVJVUH+WY3/AHJY3/cV/unx&#10;eL7n2zbxzwdKpPAmr1Pp+xN7UuH29u/G1n+4mGmpNt5KmxeRGL/hOZpKP+GwzUc0P7FB/HvD/wAp&#10;XngnrvL/AJr2t8DxvLPSF5PB6EbbPcv3X21PT7+oqCshil8229+Vc+GpMj5f2ZvMclUfY09R/wAc&#10;qqhrv+nXsum2y4iFQKgdL7XcrGY/4xx6kbk2X0rvyl/3/wBtvN9UZt6mKnfsTB4+Gq2bN5f8z/GK&#10;2jx/2P8A53UsHn/5Wova+0nuIcT56Ldy2qCb/GNv6Qe4tp7o61xtLhstWY3cm3koaus292DtvLY2&#10;Xbm4duSw+aH/ACysqP8AINwYnw+WKlll88/g/a8vt6e0+syOvWl14MP+MdAw3cG3qieHLsmVmycu&#10;EixeeeOhkkpshU0Gep56Os8pN4P9wUPil9uJs3Sf+smaU/kellsDfO0M1vjJ133MlHFBtzLUVBC8&#10;Ypq7IzVU0EsUMtJLTz0+Q+xgll/yXx8+2L6xMI4dvSyx3WC8mrTrrNmuqDmKXbVDksjk9yZLE0e3&#10;MVh4fu5c3nsp+z/B4cZ9vLOf+AcUsXi/zPtuxtPH/wByOr7td/odGS60+P20ugqjD777gptsb53z&#10;WUNfmE2jkcjR5DF7amA8prsnNVj7Cg/hFR45a7MV3nohfwxRGXxEq5Ny8ab6a24dB+LZoYYfqbnj&#10;0JO6u7t7byjhqnyX8HwaeKjxuV+0rPv8hLN9vDh9t9Y7Pq6f9ior/wDNRZTJ03308H+X0tLSxeKX&#10;2hlHgf7kHo5sbXxvLwujF9V9P57sSXFbBFbW4n7ammzG+MwZ5h9rHmJYKitgw0NZUVddX5GBVjpo&#10;qqp/A/d8vss2uym3a8MB/wBxh0q5g3yDluzFx/a3R6E3sr4aYnZWw9yNjM7k907XqYqo7gwW4TRU&#10;0v8ACqqHHwzfaZKip4rGhno/uogYv89/sfIILvlz6OH6i3vOgltXPI3iYWF/aCIdUq7861znVu6K&#10;+gpd241MC8QrMVWbgzlJi6+roJf3YaP7OHzT19RQT+WOX7am9poZPHhwKCn+o/6vPoQOhhmPXOl3&#10;I264ZsXuig/j2OmqfuKySjxOTpYpfJ+z/nslUYH7fwTzftS+9JBPD0/PJ40FOs9Dt6Lb8/3W19wb&#10;sxtHXymSHbmX2zNu3FzVVLN4fBFNh8x/FKC3/HX2oNxbkAFf9X+r8+kMFpPBX6frhVbOnze5qzPb&#10;n2hLK2OipJJEylJkpcXFFLCZqP7zG56no85AJ/8AdXjiroJ/92+2PrvBU/Tnp5Nq8acfUjoR6jbO&#10;D7ByVBPgcjt/bEtH+5TbeP2dLtL7qKbwzfw2H+H1lDgaion/AObc/wD069lkc83j/wC5nRklj0y5&#10;za/ddPFkNuwGiw9NQRyvm931Gbo8XiqvHyym+O2Jn6wzHLQTwzD7mpoIj4f81+OTOPwP9yLjNx0T&#10;XaT4t7fh0lafD4rCY+pp5+0+vNqypF46PG0/3nilqov93VmSnyH33/LWX7aef29Sacf4uDXqkkll&#10;Zw/4xedJuTLdbmk/uttuspuwc3NVa/vINh7pyeeyFXND/uSrIp6PcEAn/wCbX+TeaD2/9JPN/uR+&#10;l0k+ugFfp/1ehu6a2bu7bm2dz/dbWyWxspm8lj8fh6/cm3ptuxfwyqo9wVn7MNZ/l3/F1o6GL/jt&#10;+/7ZvHiMJt4b2rV6ctIPGvf8Ys+sI3tu7BVVNLPmK2vpYamKREw+RrKHM/uw+H/cbDmMh9jX1H+d&#10;i/4E/wDU32WwQeN0cvJDD0p95dmY3PbLzFPWfxavavxsVPRzbgq8lFlJqqL/ADMM0P2/8K/6ye2o&#10;7WaGfj0keeHwPp+ihZKHPReZnw9bTVdBU4/KY3K4uL7qqx2Qi/ehrP2QIP8AdP8AmvYgjuoeg5om&#10;6Frbu+IMo2HzlLNQ/wAepqmaDclBTzeOmq4qubzVmSo/+OFP5/FU+L/P0P7vtFPB/wASKY6NoLr/&#10;AIj9GUjqshtrcEOSwL038L3Pjc5uijyVRDDVVVJX1/8AD4d1Y2GH/dFPUZXxV1L/ANR1V/xy9pJ5&#10;PG6VR9Ee7I3N5pN942gTw1m7++d17jippJYZfDFtykOOw9HN/jUZTdX/AFg9imBAYFBGAP8AKT0D&#10;buTwb09YYOzt0isOwuqwmNcxY/acGbo/3MpLHQWpJf4dV/8AKDTVM0P3NVLFH+//AM2vdXgA/wAY&#10;uenEu/Gpb2/XVUcJs1KPZeI/38NVQZKXJ7kkp5f+Pm3RFD4YYDN/ygbf2laX92X/AHfP5fbeZq4x&#10;0rjIhx0tsHh6jKTQ57ctZHV17/5Piqb/ADWLwnl/509HN/ykf83ZfaGe4h4dGNpBPN0Z/b+LzmOx&#10;bttemrqzeW4Zf7j7MoKeGaqqshu7NfsxTY3zD/L/AO7VDNU19VL/AJih/a8v+di9odutZ7ybpzeb&#10;uHbYer0PjD0tR9B9Obc2EqU7ZWMy5bc9ZTxRL95nsh4UlMssZC1BxWNhpqBZebw0Sn2PYE8CIDqI&#10;55vHmM/Ri/bvTPXvfuvdf//V3+PfuvdUV/zIfnb2HsHfOY6D6nrK7aFftuPCVe6t4UEy/wAZqpcv&#10;h8duKjxuNsAMfj4KHLReWT/PzH/m1/nUs03hGnRjY2PjdVJUvV/cfaVdU7+zmQqajcGSliyBzG58&#10;3Vx5mrlv/wADL+Csmovpf932UXV9DBic4/1ft6FNps8//Efp4k2J8k9u0+qlw9bumho4/VHg5Ydx&#10;1NJEf+O1Jjf9yo4/5te0gG1znBoel3+7SHpPS1mI3jJ/D9wUNTtXfdN6Er6gzYup8sX/AChzUf28&#10;JnM9/wDlv7cIMFfp8jp9/wBb/cjpB5Wny+15EqKOeQVFMJY2m8P2tVSmWIeaD7S/gn84/wCOX/LX&#10;29FOJ+PRXdwfR0uOk2d/5ZKLK4GmWinx2X8yOayGImH7n7eaXwzTf8B/8oh8ntdHYiKlT0VSbxOf&#10;8X6UWzOs91by3ZjtsYCsjq8xVoairqaer8mMwtKYf3qytyMLGC3249s3V1BaQkmlOltjY/WHx/Po&#10;/u2Nobd6Po3pdswyTZ1Ka1ZueQUcOYy0lV+zNDB95TzfwjH/APHLxf8AU32Dbvcp7yfoeWm2wWcH&#10;Qcbp70wmJrKxczX7o/jyeYww/wARmrv8ql+v8SoyaOf7f/p77W2m1TzCvl0xcbzDB/i/QXD5B01a&#10;1N56nLU1VBU3WvrIaOXyUl7S0Z8NP9PD7XPs1YadIU339f5dGb2D2Jj8tHWRUtTQ5JMlQxVFfjch&#10;Vw1WGyMVLDTw/vQw080H8Qgg9hK+tZ4Z+hlaTwXkH+L8epP8JweUapr9spksbP8Avff7ep/NL4vF&#10;N/yhwzeb7/8A46/te0PifLoy8Pzp02zbbkrV+8xdNRZKVJIZNeP82Lz3li/Z/wAzR/v+9JPN176S&#10;HrNi9u0dVQzStQY16qbJS1lTR1FJWUuahqvD4ZvDl6Ooxtd/lE/7v+a97ku5urpYww9cIUzmNzUN&#10;RQZXL1kEPm+zmk+8+6xNfFMf+Am5KP8A3Kfb/wDUTTT+3/HE3l176U9CdJlMplI3/vXswdhUaSw0&#10;dTUnbOH7BzOO+6+4h5rNt4/D7+/h/wCz/wBOP+OvtXFNOcW/SF7WEdJ5tn/H96qZJclU9dZZ4vRR&#10;5CbJUFL/AJ7zTTTYHtrH/sf+d08Htuk5I8fj17w/G6yf6DG3XNNLtvtDCb+oEiE+NxuXpIv4XNFF&#10;N5TD/DdrVJ25UeD/AHXL9j7f+vn8rOnTf08MPn1gzHRvZUuNpvsK/ZuS/hX3dP8AbY/cONiihl8N&#10;R4YYYZqejgoKj/rv7R+PeeN0+kcFfn0j/wC5PYFHR1P8R2ZiHb7byZXGyUeNli3NQf5P/EqPJfw3&#10;MH7/AM/h8v7X/LWL932vgnnE/wA+qPawzQ9IHN9Q7koMSm7evk/vts9PXktmbjpYcxvLZHFR5sDm&#10;MR/uO3HX09P5v2qqh/3R+74vZzHfVI8f/V+3oiNj4P8AuP0GE2/qjYzJ/C4a7bc7/u1lNg8tWUFB&#10;D5b/AHlH/dvMU8P/AKs/fe7pB9Xx6Zutxms+ktgqLdHa+UlyOSpqGj2rRyeTw08UWBwWQyf/AB2m&#10;o6MfYz15v5ar7WP2tu7qCxgx8XSOwtb7eZ/8Y/3G6HSl2etFR+Cv3DK9Z4vRisfFR0FLFF4f+p8/&#10;/Tr2GpLu9m6F8G3WUP8Ai/XeU6kxGfpaZUhjTJeX7iZ/LDS5T7CL/PTQzfb289B/nPbFvuU8HV7v&#10;Y4D079f9kN1HJDS5HH4DJbow9DlqPYm/6yaal+0xeZmqJsl/GPN5v8oqB+1FLFF97+/LS+zJKXuQ&#10;M9FU6fR/4vcdZ9twdkdybnmfY2Bk3zXGpinyu7d4Y+sxfVeJlpf3oaysxl5v4tX09bP/AJBTVUv7&#10;H/Ov/wB2+zG3ggs8nouvpPrP9x+hOpqTZ3XOfqd0d0947X3Tv3A3p8bjcPm6MxbOqqmHwz1kO1Yc&#10;fNPUZgD9ul8VNQ+CD93/ADvil9pZ4LiUf4tZ4PTyblBD/uRedWefADu3rrsfb++JqbceJO5hvZsJ&#10;jY8xWUVBuLOYal2/gKuGfG42sqRlqig/itbU/wC6/wDPX9n+wWgtICp/3I6jnnK/O43lqR/YU6sj&#10;ngp62nlpqmKOopaiOSGeCaPXFNE94pYpYpQbqb2IPs/6B/VPnzA646n2xvza2zctjcbTY/sHHZKv&#10;whjkgo9x0GTpclfIw4fOywtXU8Ip62IU0X70BI8ckMot7BW92v0kwNvw6lflLdDuNl9Pc/7kRdV5&#10;b6+Le9cDXVFRsipj3ni6aLyeHD0kMe7ZYooRWfvYH+IeDcvg/wCrZ/1K9lCXYmpjPQqkgMPQHVlB&#10;uHD0+nM53a+26wS0lRTU+6NwY3DbopIuJfNktqzfeZWn88EX+7Yv+nXtd9DNLQ9JJL8Q4r0u8Hvr&#10;A18EONzOYxGVqqaX0f3Xx+eynm/443+z2v7LZ9tmrjpfa7lD0s8gtBWNDjf4VuSjd/8AKPv9wbTy&#10;+3cXSfdGo/53tP5p6fwf7t8XuklhTj0/9X0WrJ5Wr3DuBNm9ZYLLb7z2QqZqOgpsdif4pSy19LNP&#10;NNNtzD43zT5am8F/85ei/wB2+xBYbV4P+MXJ6Bu57zPNW3th0Pu0/hHlJ/NuHubP1SVkMcMlTszY&#10;/wBnlMz+5/yiZLPeCsweI+w/5SoqGmyvg9vXe8wQ/wC4/SWx2ae8/wAYuOjKYbYm1dpwPQ7LSTas&#10;Hjlp4cbh6QVUs3ihqPNNkclWYeXceWqP3v3ZfuvYRu9ynnnr0NLSwgsoB0Hm4txZbA0eVx0qY2pn&#10;oKnHSVmPo6uaWqhqqD7f/PeGomnp6jwf82vbkHl9vW54Okk28qWq11GI2xgKPLzRTf5fUWr6+Wrr&#10;/wDlM8P3EOKoPuPD+7LFF55/+bXs1/sein+2nx0iZsPVVlU+Sr/4lmKp6aWnfyeaWL/psho4YfD4&#10;P8z/ALq9t+L8+t+B05L99tlqx6B61HemiqESomh8Uv71P+zN/nfP9v7bk49Ofo9B7WYqh/3MVFfT&#10;R/eQ/uU00f8AktfFF95TzTfw3JQ/Wo/5te1aSY6QSRw+fQndU7Z352HGktbm8k+19mR5ajo4aekh&#10;iyktB4fvMlNWVkP7/wBvQU/+ai90n8D8+nNf6PRVe2pcZs7ej4mKg2/UmD7qR6/F1f39fFVS1hm8&#10;1ZmKPITUGdqOP87F/u//AKyie0jJg49AO6vv1h0jNr7ox+01r6DFt/DcxXy/b/3hyEs3lx1Af+VT&#10;7On84qP3f91e7yRzzdXgngh4noTdkzbVxtL5aX+LV8tTJ46yskpIYvNS/wDNnzf8AMf/AM2vZVdy&#10;eD0JLCPxv8YuOhmm3VtujjTI1kObpqWjiikhSjmwNLXzfYfveGGasqMl/lE//HX/AKxeyaOCaabo&#10;1e68Hq6v4D9O1DbRxvf2+6SJt27wxs39wsX5vv8AGbH2HkJIZgMBNK0hmyO7vDFVV+Q/z1aBHyIr&#10;R+xxZWkNnCPTqMt83Ka8nPVlHtd0R9e9+691737r3X//1t/j37r3WtL8/et8xjvmF2v2LlsfSx0c&#10;2J2JuTZNHmIZYsXuyLF7F2htzJTwzHww17YPK42Umm8tz4PZBulx4MpFOPQw5fghmhFePRRP9JVZ&#10;uOof+8FHkq/RH5Pttv7hhxVLDF4f3v8AcbmKes/62+yp7Hxh9R0KI77wf8X6yY/f9Dgaqmrdr723&#10;Jtuo/t0G8Nv1mUw/+wrKOprJ4P8Ap1J7qLAAZGK+uf8AL/g6e/eZ9OhNn3tD2DQzUG+dq7W7Cp/H&#10;/wAXLaeVxuazMUX/AB2ihNRDvjE1HtvwJ4Jwbbp+CSG8/wAXuei0b32tQz76x20MXmKmvwj02OrV&#10;yuTsMpjsZXUgrZsdkvD4Ya6ooP8AjrJHf2bQS+CDcXFKn/V+XQfuLSt9T/iN025DaHXe5d6UWF2l&#10;uaCjw4xVJTtUVkc1MIq6mmH8QkllmppjljPCpqrxxm/+a/EXswgmnEAM46ILu3gmvaW/Ri+nY8bs&#10;rC7+y+xXramlyu6Jtv0FfuCaGlzM2Bw0Jn/5Q6f7f7meebyy/wDNj2HN5nM2Ohry/a+DZdezme3J&#10;VSOiTx19U/7af5XRyxUn3X+Z/wA9T/5P7QWkHRrPP5dJXqfqOPeFdlNz7lSSraHJfw9Kb7T7r/gB&#10;D5pv2ft/+A48P23u25bnPDbgW/DrW3bVBeT/AFFx0Je5+hdt7grqZaLFRYGvrPNUVP2dJko4ooqW&#10;Hzf8A/t/saf7+CGX/p/7KYN6vvPo2uttsugNxeHyGwc5lailepxVRipPt6zG5T9r7vxf56Gbw+H/&#10;AD8H7sUvs1kn+sh49FsH+Jz9D3j2hlqsJWYusyVMuVl8ksVRNR/7qh/5TMjDTwz0H7H+7fZFPB0J&#10;IJ69CV9vJW06VWUhqYVhj9eeo5YaWvx9VFN/wDzEP2/gr/8Ap7+/7KujLpxoqfKVUbxN/ubSmk8c&#10;NfT+GKqmil/e/wB3eGu/6lVU/vz9P8euotmzyrWT1FfW4qnpo4o3qcpFRy/d/s/8W2GGjqP3/t/N&#10;/nZffg/TTydKHB7Dmwa/dLuTIzSzeaofx+GOg/dm/wB3TfcVn/AeD9r3Tx54et/o9K1YWi81HUZj&#10;G1nm8NRR0eQx1ZlIovL9xNWTTUc1R9j9x54f+OXg/wCWvv3jzdX0QenQJ9ndWzdgQ02Xp8bhH3Lj&#10;fLR01Ns+khwP8WpfvDN9nR1kXh/3MQf83Yv8x7ObHcp4Oiq623xugaj6KpclQPl8TufetfQU9TNT&#10;7hoMPDBuLdm3q/8Az38OrNqzZDA5Su/Y/wB20vn83s+hvDOR2j/Vj/V5dFM9j4Pn1mxfUvQdVWkZ&#10;L5Ab1oaiH0TYTdGJpOvs8JL/AIrNx1NZif8Aby+1sl3OP7CxB/1fI9FX0PncXvQm4/q/pnGrNksT&#10;mO2a+qg/RuGn7+6Slii8p8P3dJ/B8xR1x/Y/zXtDJeXEpp9Fw+X+fpdBaD/iPedIHu6pWmwrUWD7&#10;H7V3TSx0tJEcFvir2VvKlpaqvmMUJOewVTk4Kc/b+XxW/wAt83tdBdg0wB+3pC9jPNX59Dp13t/G&#10;7X2XtDBy0H3kUON8lTU/7tlqq+b7z9mH/lX/AHvYQv5J5r0mnQ122CCGy6KZkOlO7989j7h3BQQZ&#10;GGspK2qrMPVSA0tDNh8Xkaqi88NbMYaLH4/H0NJ5f3ODCJfcgWJspts4dRXur3sO9fUfW/4v1hou&#10;+s224looNpGp2tR1MOPy9Z/uSymY8v8AwDmq4pvuP4VBx/mqX7X/ADH+8IZ+X7cwfUefRjBzdPNe&#10;i3HDoVt6bfpZcf8AwuoSKauh8tZM8kMNVFSRV1Zj5oaOajm+zoZ6j9nyfuy+Dzz/ALvsNQT+DP0N&#10;ruD6yH6joRqqhwlVtqCfdW5OxzjqCm8GNw+8+9OsupdiZbF0s3gmgwWyevcPureFfT08/wDuql9i&#10;mC4gmApSvQNurG9hJ49KHZu5ulayhfY2G6y633hQPJDL/dvr/p3sLeWQml/zP8S3H2FvDIQ5XIfb&#10;3/zsX2MH/N32nmnnyQcj/V/qp1SysoOkLuT449c7owNTuXCbey/W9fisv9llcbT7go8zgTSyQ5DJ&#10;Vk32mSqMx/dL7D/Jf+XnXQe0Ee8zDo8k2OH/AIkdEl3pNg8dkvsNm1+byuOo47TZ3MSw+Krl5h/3&#10;EQwwQinw4/3VLL7PYPFpnj/qz0G54If+UPHUaswvYG4mhzNU+5MxVUcf3ENZUfxiq/h9J/nh4qys&#10;/wAx7Zk3WAVgnOOlEGxzw/4xB0Y3qbvTfuz67HY3fNHnNw4nFfuU1fJV5KLKbel/zP3n7P8Axdvs&#10;P+sPsqureynBuLc9HFjPew/7kdGzoc58ZMpj5qDc3W+IxSZST+IVNZlNvZKglmqar977ybMfbw5y&#10;Con83+dpqr2WJdzxUz0ZT2PjZ6RmY6s6R8iVnXfd2R29VJLFJ/dDdG4aT+Bfa/7ugo94ZLDw1uJt&#10;B/uquin/AOWvtyS/EwppFfXP+f8AydJEtYYbjjjoFNx7f3Z2rvFOntkVUj0GGoYajeW56zOUeew2&#10;Pxf+TzTGs3Jjaj7H+H/82qb/AIGz+KL2bWafRQfU3Bz0W7lJNef4tb9Hj6z2X130tg5tubGfRXvH&#10;DHvbsDIfZ1W59wVUX+WTY2j8NP8A5Bt+g/zX2EX/AE98svl9ll9us83+45x05Y7PB/xI6n5Dd2Ho&#10;JGaLxo6Sy6KnKY+avl8sv+7v2aijgp/+pXsi/Wm6EHgQQ9BLvj5DbJ2li6yWveiTJJUw/bQ4yL/c&#10;pVyxTeb/AIts08wp/wDlr5fZlY7VNN0hnu4IeiKb53z2F2znmbDYiTbZrPD4cVisfkszufN/8cqv&#10;I0mNp6yc1Ig/5tQD/X9i+CCys8efQUuru9vP9x+llsn4z9kRU8O5d67v3J1phq6X7fG1mfpMnQZn&#10;LVVvNN/DcDMf4pPT+D/jr4PbFxuMPA2fXrTZpv8Acj6zpRxZDYOB3B/c3Lb2y+enk8332by+Whpc&#10;XjufN4aybHVEP2OQ/Z/zX7/tJJB40P1FuMHpf9XDDN9PXpPZrdnWsE32uLxX3NLTVM0f8Sp8dNLF&#10;LLF+zNN/uSqPvvt6f/jr7T/Q/L+fXnu4ek3JuTC1uijxeHyVfVTeKOZ/DDFQ/dfSH/M0/wDk/wDz&#10;d8sntzwPB+3pvX43Rsei9zZDa+Nfa9en8N3HmMl/FKCpp6uGKLI0GUhqKSas/iU1R4IKiCejiili&#10;/wCb8XtjR40/S5I/0eibfIaPD5bf2Vzlbiv4VVQ43H/xSgpIYaD7vMxQ09HN4MPDTwz4n9iGL9r/&#10;AHR7EdpPP/uP0EtysbKH/GOiwQyfxHcUUstBrietikego/6f8cYfL/X2bP8Aow0r0HETxpx0fPY+&#10;2dt7ox82Jxv22SzOKjpKj+G/aVn8UpPL/llZCcbN9nOaj9nxS+WLwfv+wbuTzjqQtt8HwOhdm2Ht&#10;3KQzQf3bxNNknwkX8S/z0WG8tVDUeb/lIhggqK+Cb/rB7Jo91nh6OfoYJoerqvir3lDvPB0HXG65&#10;Ept87aw0RxsxjipqbeO2cbFBSRZjGmE/ZtX0JIiroYrgG0oHikFpC2fdYtyh4/4x1EG/7NNtk/D/&#10;ABfo5/s56IOve/de697917r/19/j37r3QI92dI7O702m22t005SqpJ/vtu56GCF6/b2UjF1rIDML&#10;TU9RbxVMJNp4Tbg2kDE8EU0RFMdK7G+nsp/qLfj1ryd6/A3fGyNx16jDyYWJ6mrko894qyv653BG&#10;CRFLSZKj81ftnI1xlINJVfQ/82v3fZDPDNaAgj/F/wDV+3obwXtluUH+L/7k9FJ3B1j3BsuTzZHY&#10;e7fs0lmk/je2/vNxbchiim8Pmo89tuoyWK/6m+/RrCRgj/V9vTniTw9Jhsm07f7knrqadPFH9tlI&#10;sb9/Vy+b6w/xjDzT+9SOc46vonm6cuvaGlzm7srS1r12rK4ncFPT5KeWH7+kl/hp/wAs837P3H28&#10;H+6vaaefAPl1e087fp4ptv8AUGzaGmxubzVY/Y1PUxSK9CJKjBQ31TxT1lXJTUX2E4g8f7UQrvMP&#10;KP8AOyjxGkkk88NYOiaCCCyvc9DNtHB42q2nuSiajqZszTZKXemKSjyE3iy1NX/5HkqOGGH/AIEC&#10;ng/d/a/f9gqeSs3+MdSJax/o/LoJ8puTGxf8BaOmhippfWn+di/d/Zv5pqjz+zGOPxui15/BHS96&#10;/wC7q7YrVlbiMbiXSq/cr6PIS1kX3n73+ehmo/NBT/8AVVF7YksfG6cj3Xweue4Pk5ubcbPBhNvf&#10;YUdZU+SZ/NNXzVdV4fD+9Wfb0cH29B5pfFF4ve/3R8+rpuXQwUvWuJr9v43JZmaOHPVNNhKevrKj&#10;zeOWqoMb/lkM0037BqP3vF/zY8H7vtJH+jN8ujKR/wBH6jq4TYvwE6VbYG2aTcdLmq7MVOBwdVl6&#10;iky0X238TEQrKg441VA80FOZp5I1HBMPHHsZ/uCxmhH1A6i2TnHdoZz9ORT/AFfPrPmv5fHVk5rp&#10;NuZ3cmBkrBDGYpJxX0xjihp4LSD/ACQn9mG3sql5Psz/AGF0R+zo2tPcPdIR/jFnAeggq/gJufC1&#10;U7bcyW3cvSvHFIZanKZnC5CWUSTxmE0UVNNQ/wDAdh+79z/069lc/Jd7/wAR7zoQWvuLtkv+5FnN&#10;F0D25/jP2fsKpq8rJsrcFZRUNPFI1XhJYtz4y8kBhnFHRY6oGWBHl/5VfZPPyzucIxZ46ENpzfy7&#10;eU/x2lfXHQTTVmHo8pR0uWpK7D5Kki+4T+KQ5Kl/zv7Pm/hstRD7LXtZof8AcjoQpd2Uv+4951G3&#10;RuTYuJkSs3HmP4dLTUUOjMfxY0uLioZZqj9mWGan/wAvqP8Ajl/u/wBq4NtnnwB0xPuMFlny6LDu&#10;b5R7Cpm+wxMm8M1FTVMUkL4+r/hdBV2h8U3nEviaf/jp9Pr7PIOW5+NwRToNz83QYFuOgrpe+6if&#10;LPWbYwWbx7zRH7r/AHLY6WOWLy3ENZ5seYP4f/y1/wCnXtY+ywQitR/q/wBX+enTMfME8xxZdK9d&#10;+bZ3BGn8ZzGb2flnl8lTNj6TD7825LKZv3ppsbWf5d/069o/A8Gf/F89GX1cN5B1Pp6PCzyeej71&#10;6yhxyfuPU1HUX8Blhl/3TDNWf3HyWKp7/wDN2q9mSTTy/wBgDq6LY4ILP/cjh0yZ7B7gz1K9fgd4&#10;U26sXRyy5DJZin29Ngdpf7hv3pvDnptr4HB1GQ8H7UUX+7vftH+/x1eN/wDlH6sUwOByWX2jhMjg&#10;qnG5LEQ7fx8dBisf9n91LFLR09ZN4YYchNBX1FPBN+7+77Bt9azeP0LrGf8AQ6JLvDoLu7f28NyZ&#10;GiyVRh9iw1Pko0/vBDQbcpKqghx8M33lHWbgw8FPkP8ALP2vL/n5/wBr2Odnu4IbEevUbczWN7Pu&#10;f1Fv0N3V+yajDYt6VMbtKbKV+JO19x1lPiaPMy5aqyeex9ZL/DfNUVlDX1E9dR/5B+1PBBB+7F/x&#10;19k1xut5495b2/DoR2OwbX4NncXH+5PU/v6jj21h3bceV23TT5XJRY+mmwePhoK+rpYqOno4YTWT&#10;f8D6j/O1MvtDBBP0c+Of9x+gNwvbGd25SYiLHbt68ydRTSVccH96NvZH78TVUU5mvWbb3PD9xPab&#10;/jkPZnHBBnB/1fl0gnnvZuhR2rS957yhr6qqwMm2NuZLxU6bj3Bm89hsBkIpZvNN/dvZ+Yx9HuPP&#10;D/p74P8Am77TzxwU456cSSf8ug97q3RNSYl+oNpV9NTbawknj3Pko6/+IV+59xy/b1dZDkslSfsV&#10;/wDl3/AqKm/Y/wCUX/dXv1jDDAevXb+N0v8AYvRPX/Te1U7D7pxUW89ywxUlXjtn08038Gx9VVfc&#10;Q4fDwwn/AIu+4Kif/O+X/IaL/p17bnv/ANf6cHptNt/Q+oPS2xu5N09iSy5Ftk7K29tamjpf4Ptb&#10;F0kNfU5EVUw+7G5N07kph54KcwH9vGU1DB+//nfaG+kgpwz9vRjt0E+fTpJZ7qenoMhTbop9t/YY&#10;n7mkkrMJ93D/AAYxV/8Akc01HWQ1H2MFP/x19p0n9elkkEHUnHo22sDNi6OjkmiwmSyOPpsxHiYa&#10;+WWKKs/yOH7z7gf5RQeb7b/px7r1rQfXoENxtubLVTwYmmrpm/yvXTeGjxf3flt/lk1ZkqiGD9if&#10;2aQ8Oiu79OjFdJ4Oq2vsnectZDKmZyVdtjHzPTw0csUVfFR1GSm/eo/2K/IQfeRVVV/xwn8UXul3&#10;d9J/Bg6E6lw2KijRa9qmjd/DJ9y+PrKqX7qWHzf7pqP+Uj/jl7LvEPr0r8TosfcvYUmw408E2Az2&#10;bz1D/kH2ctYYoYov+BlZksbWf5dT0/7Ps4tLD9nRbfX3/KP0EXT/AMfdwdsZT+/+/wDK1O29uV9T&#10;9xTZWTH/AO5TOeKb96HbdHWf5Bj6en/5X6r9iD/dUUvs2uL6Cyg6I49tmm6PzjcxsPqDD/wnrmjx&#10;mKT7GasrK+TIw0uUq4vDzmM9uTMVH3v/AFNl/wCWXii9h55728n/AMX49HiQQ2cP+MdEY7A72rOw&#10;K6pwO3MruDKYGq/yfMZvKVcNVX5uXzeb+G4Gb7f/AHA4enn/AM7Vf5+f2IIbD6OHIz0Rz7lDeT/T&#10;2/Sb2N03gcjmKnKV1eJsThKaKoejgq4KWWrylVN4cbjZqsj/AIAeb/Kqr/d88EHi/wB2+X2w1/OK&#10;9Xg2qDpmyeH2jlJEr8dS1NTjqCuiw+Nr5Jf3c5FSfvZLPQ0cPhg+3n8P+ai/3R78888OOtpadCZt&#10;2ky1BnqPF41KajyOYwmPqKajrIYaqLExVX7P8ezFH+zB9v8AvRfYUv8Aym1vu/ifo/4x050tu2Kz&#10;H4jqHGxVs0vgxVT9ztusqMgarKfxmWHIQ5LzTQmH/P8A7tTVRRf8cP8ANe0NiDPN0pvv0YOio4nZ&#10;eY7DrKao3HuCphnqanE0+YeDE0f38MuUNPDD4az7j/gRP/u32IXnEBqBXoM+B9ZB0y0eF2jt/e25&#10;9jV8J/gy5argwuYqP+Lp/C6+eCbG+YD9iev+w8Uvt64n8aD6inSe0sYYZ/px0MWYwMeLkrFzPlhz&#10;iRUmYw+9tt1f+axdV9x9n+99x/l9PXweLy0sv+Y8H+6vZM99/wAR7jh0JILH/lH6Frau8MliYdvb&#10;a7FSNNm5X/i1bqo6SaWg/ci/4B+as809BkPP/wAosv8A069sSWsM3T/jzQ9Hb673hW7DzWEzu3K+&#10;mqZaCSrkxT5T7yWgq6DIfb0fmlno/wB/+H/8rXl/5a/7q9obGefbb3pvebSDcrLq5zA5mlz+Fxec&#10;o0lSlytDTZCCOoiMVTHFUwrMI5YvqswB5HuUI38aKvUJyIYZjAfLp99udU697917r//Q3+Pfuvde&#10;9+691HkjjmRo5ESWN/1LJ+5Hb/Y3Hv3XukTk+tev8zJUz5PZe1q2oq7/AHNVNg8b9zNoj8Q8tX9u&#10;Kg2HH19syQQzdPx3d7F/xLPQQZH4i9CZOirKOp2bOVrIvDJI+4dyV0kS/nwDJ5StgH/Us+0f7qs/&#10;Tpb+/Nz/AOUzqoT5pfFOh+PW/euuyNg0uWq+uqinixWWo46SkmrsdmsUcjLkppZ8bT0QP8W25WeW&#10;L/Jv+UGW8o/a9l26WMEMHQk5f3kzTfT3HRFc10Bt7Kbyze49xbnkxO2clUfxzG19HSff/d0FfSfe&#10;0dHDSQ/vj7j/AHVLJ/2F9prTdoRCLcenSrctjmmvTcW/XtvdrbO2pkaDb1BmMlR1mFlhjxOVqIoJ&#10;aCllivD9pkZeCRPCP3Ta3tBPtM8/+Mno8g3yCH/ddcdCRn9sdKdoVEVXF2ztLpzsCokljz2CzmOm&#10;/ublak/5nPYHJUf7FBUV8H/AqLy/5/8A3V5fblhBN4GRjpu+u4Jp+OeseY+E+5qCH7+o7X67rKOb&#10;9E1Hj91VXljH+7oYYaf+k3vUe62f/KH1RNqmm6EvZ/RPUvVklBnN1bnyW+NzU3ikxdNX47+DYHFV&#10;/wDumbG7J+4/vVuXMUH+cil/zEH+d8X7Xsvu92/4j246PLHZvBn+o6T2/NwZLcK1mE2/WS7So5o5&#10;qd6mSHxfw77X/gHR0cP8P/yCnqP+BWU8v7/+6ovaS0nAn/xnpfd2PjQdHG+F/wA2d2da1uC6S+SF&#10;VVTbcyUn2/X3ZWUlq5pKClknFJRY3JVc9PbLbY848VLX8fZf5qX9oDwjex3WGY+B1GO+cuTQ1uLc&#10;dXlKwYal9QblWHP1/wB5AB9nnQL6ye/de697917omHzS+Q2w/jx1dkMzm6Cgzu9ty01TiNk7ZEtF&#10;FlMlVPaKfLmaemrZqPD7cFb9zNKIiPN44hYyg+2Jni8E1OOjDboJ55x9P1qtQ0G8uyK/7zKV2Rzu&#10;SeSKnoKOSE18uRr6r9mHG4fGxQGCoyFj5PFFF7DT3EFmKW4HUjpaT3n+5PRsNp/GGPAyUc/Y2yd7&#10;Z6J6aGs/g+09w7Vll+7lHm/h2Yo6On/jlPUQwf52lppfP/zd9k13vkwqAM9COx2ODPRgYcL0RR0f&#10;gynRW8aBUjmgh0dZ7q+wpZYof8z/ABLG1Oe/yn/dsvk9lQlvp63FR+0f5ejn6SCD/iH0FfZG6Om9&#10;jY/RtrrTbWV3bkpIo9sY2kxPlqpqqWano/8AclR5LH/xz/p1/wAd/wDNezXbYL2eb/Gf9xuiPdZ4&#10;IYf8X/3J6ccT0pmI2XfHf0OMyWRxVLDk06yq8r/dLqvr2kk/epIewcnSCaorq8+aLxYbGeau83/A&#10;uX/dXs4ku4YP8Xt+iWGzvb2huenPeGYqt11GHw1VD/EpZqbybS2rj8dR7XpaSgih8MJw+z5qisg6&#10;72fTn/O1+c++yk//ACi+Ly+L2hkSeboQweDDD069A9hYDZVZXbJy9GNyYHHZYyZLO7f8Mcezt0VU&#10;9TL/AAjEZKGom/vph6j7Ly/9MX7v7vtDd2/6HT9pdzzTn6bo/P8AdnrPeWPm3DKkeVR7f7lcfND+&#10;9LF/unJf5N/wI/5a/v8Asmg8eHpdJ4/j9B7ns9s3bOLSgp6Cpw+UrK6kjwieGGllq6r/AIB1n8Nh&#10;+3/itR9xQzeLy/5+f/dXtV4nWvDmmm6LZvjqnKb8hyW7MNR7T35VUdDNjodmb0pM95dvSxVlRNnp&#10;psxtvcGB/u1uD/jr9zF+xB4vL7WWl2K54fLpi+tPTotWL7IrOsslWYtun8RtLceNk8dfDtuGsw24&#10;6QVUP7Pi/j1Pnsr/ALt/3VU+Cf8A3V7fcGcjPVEn8HqRmvk9kc9ianDY6PJf3vrP9x75is/zVJEZ&#10;v+Ll4Yf8uqN0QX8UX+6P+bXtuOx8E/UHpj67xv8AFx0s+o+rcXWbi29nNwU1c+3sPjZt4ZWaomml&#10;imr/ADU8GBhm837/ANvPuOsppZf+O/gl9oZ7joySDoeN2R1mZqocTuOvimxv8S/iCV/mhipYaCXG&#10;5Cjo6yaGb/gB/nv3fL7Lf7HoxTj0ZbB7LxeL23TfxSm/vDFWeGR6Cnq/4XVeX/PQw42b97z0/gP7&#10;X/Nj3vQekU0k/wDxHHSY7Yy2EbD43F/YSbexlN4ayGjyksP3VXL/AJRDjaO0P/Lv8/i/d8Xt79D/&#10;AFU61B48IpcdE7zG7PvZEwMuNoqaLFU3i82Pl+1lq6qX96asmq5v8/8AcV00v+di/f8Ad9HTjz9A&#10;7kMflq+qhbF1ElZSvUw6MVJ+1VVcvm8MPhyU3hoYKf8A5uy+10EfSSeTo9VLgcPtfauF2zElTmMl&#10;hPLmKz7OWaWXcO8q+anm3JWVk0NP58vj4K7/ACal/wAx+xQ+2bvwemE8bpH9gb0zGyNo1+5svU4j&#10;G1X70kOKp/3a/ISy/sw0dZR/xD/gR/xy8UXtPBaePPTr0kngw9FL6z2jlO397Vm8N5VMmVoqP/ch&#10;noo5oYqWaKL9nG7Vo6z9nwU/+a8vi/3R5fZneTiGHA6QwQeNP9R0avcnakXX2Hppa2p23h4Jo4qe&#10;glr6v7Wl+1i/3Tjfs/N4PBQ/5ql9oLewnvOHS66voLKvRLu0ewsD3Bk63Gf6QduYTFeSkkFZWYTM&#10;VOU3BNFF/wABJsj/AA6jggx9PN/reY+xZYWQsq4z0Ebu+nvR9Pb8OnfavT8ksNHT47eG26Oeapip&#10;5v8AfvZKLy0ssP8AnqOb7+Y19P4fZffX3y6M7TbvB6Mt2VsOq6v6XzFViKPCVmNo6Wkx8O+Y6Ss+&#10;6q8pvKsp8bNNDNN5oP8AIMVNL4pYv3/Zdaf246Wzv4MH0/RV8bg46XFbYrKdJKzM0FdLHgcV5vFS&#10;1fl+3833kM379Pj6Dw/5VL/uiD/p17MX8GY9IYI/2dDlsXa8cFQlV9yMll6ny5jMZuslhpaD7/Df&#10;53JZKWb9igwGJg/zX+6KKD2lnnnm/wAXt+l0aeD/ALkdF13luKHujsSj23jKmT/Rzh67IVn3kcU0&#10;X+/cpf8AcnurdU0P7P2/30FH4qXy/wC6PF7ObS0+ih/5ef8AV/q/l0HJ7v62n/KN027V3L4sXure&#10;6UEj19Nl8fvCGh8032tJ/C9yY/MQ0n4/yfwfte2JI/GuCOl0HgQwdGH+YfVeMymBoO5NqwSZWXb0&#10;su3+wqfw/ax1WKpayD+6GYhFGRMaj7H7mhr5f+OHil9+2a/FBb+dekO7WJ/3I8ui84nsBlwUmM3H&#10;SVuS2xkqbx4Xd9HN4spSCq+3l/g+X/5dR/f/AHf3YoP3/L/x197vrCAymnEf6v8AV+316e2rcv0R&#10;0ePZfUOazmzcI9FU0O56P7nxp+791S5zF19H5hjZsbNTmA/5n/qf7JP14ej3XBN/uR0/bN2m22sf&#10;CmRzEu1aDFf5RhJ+wMhDtz+6dfL9x/Esb/Es9kKOuqNj5b/jlL556KeD/Oy+/f23VJJ4YertOj8y&#10;+4esdr5kV9PkoclTVVZS11HF46KWllrZ/D9oPBCwgte3kHm/r7kawp9HaH5dQzuvhfXXdPXoYvav&#10;ou697917r//R3+Pfuvde9+691737r3Xvfuvde9+690kt4bQ27vzbuR2runGw5XB5WnMFVTTi/wBL&#10;6J4Zf1Q1MDWeOQcgj35krX16uj+FkHPVYW9viV2B19XS/wAAoaHtDrKKMSUePqqAVO7sJEZ56qro&#10;v4bDB/l8FQSB/kv1/wCOUXsHbjsU3j/UW/Q/2fmSCb/F7g+D0Tij+DVDtDK7i3bkNj1O7dtZHI5D&#10;KU026P4ltjGbepKmsqBLh5of9xtRXz0/l/46/vQf8cv3fbpu76GAG4s+tPY2M19pF5nj0Vff/wAW&#10;drY3emXzI3LRUGyqWipJaygGW/imU29LFR4+jho5qysqYYMtUZauml8UUVT+x/zd8XilvBuZ8Cgt&#10;OmZ9q/x2sF50t9nbloqQUGFx1NS1OE25RTUG2MVk5Ja3MbhymQmqIoqwBbVgr/sZvFEP90f83f8A&#10;O+wpfv40/wBR0P8AaY/Ag/xjpZfwenxMKZSqyUmKonrpaPMVklJWV8Ww9x1M1psDvbG/cYfcf91/&#10;3ovtcpTVUE8Hn/d+6pfFL7cgtPG6cnvp4f8AF7fpZps/eFLH91S7D2JuOfyRU9TU1G7N4YvFy+WH&#10;zQzUc2Y2/l8V/lHm+6/4FT+9xWluTkmn2V/zf4em0nvZuHTDksHU7mpf4HurFbSwOL8v3CPTzZ7c&#10;e48TlP8AMw5jA5L/AHA4qCot/nYpaaeCeD9qWL/dvvUc8MPTklj40PRxvhf8sc/szcdF8d+66mSX&#10;HQxUlH13vV/N9rHQSkw4XHTzzAGo2vWwxGKkqr/5DPCaWX9uxhGG1bjWtvPx6jjmPl/wf8ftxjq5&#10;X2IOgR0jd67y29sDaO4967prEx23dr4muzeXrHt+1R0ETTSpChYCesmt44ohzNMRGOSPe+roni06&#10;1Q+0d39jfMLvnL7sq6aWtr9wVEuO2ttwyyxUO1Nm4v7gY2krZpgKfE0GJgmlqq+WX9jzzyy/52X2&#10;EtxvpT1Jux7V4Pn0bHZPX+Y6ghmrdtbS2Jm8zTR/Zvkv72ZiqzM0UsPhmo9tzZLDUdDgaeo/3b/u&#10;/wD5uy+wndXXjdD+Cx6X9PvLdHho5cj1d/Cm+9+3hppOx9qyy+WWb8Y3+D+f2ljtYOl3Se3xuyaq&#10;xdfUV+BiSgTG1ev+H5aHKS0g/wAohrKz/I8fjYP3/b6QT9Mzz9Fw6MixeDy1R3Xu2jkyO4MlJVY/&#10;rfFT0sNNFFS0v+46bcmOmrP8hp/34ZKWlqv3/B/lUv7s3i9nVxd+BB9N8uiKOx8ab6joZdxybkyM&#10;lRubOJRUE1HUw1GBr90UlZitibUqaq372Hx2Y+0zm7MzB95/wK8X3s8/+a+1i9oI5xCRXh0ceAeg&#10;uzv+5aqoOquvockmZ3/JDkN59kbgmhi3blaWg+5yWYrMn/u/A7foKHGy1X+6P8ig/wA1+77XeOP9&#10;yekVxB4MPS8kwOy9r0OBx210qYcbD/uG2lQSfu1+W/5TM9vDPTQ0/wDl+Qy3/Anxf7og8UUXsqnu&#10;555+jWxtIIYOHSDhqKygzVTLQZLJJjUlq6OF8HVzUpyP2v8AwMmm8NRD9x/uV/ybyy/8cPdPA6fk&#10;k8boddm7RoMts/cNLlKCTJZ6v3TlqimTMZCbF1X2sUOPhhw+H3JNT+fbWYp/DJ9hVU0s8Hnn/d/3&#10;b7bjk/XHTc/jeD1hxm46zZdOmezP8WfaCVpoMJ3TiMfLXVWEqqSU0k2yfkVsqk/eoKigrv8AJamq&#10;i8HP7sMvs8+ggOOg+m5T/wC4/S53lt/B9pbfptNHjcZnvsqSo23nsflsbntpZugqpv8AM4HeENP5&#10;59r19dN/ksVV4J8XlP8Am15fZcY/BnpTPSuCTokOS65yVFDWVs80YaGu+3eGsih/ilJX02S8M1HW&#10;/wC74P34fbfj/PpWlp/xI6NLtmjxdLs2sytLX1v3n2W2dGKjlhpZftf4xUQ1kPmmqP8AgP8A7mIv&#10;F/zf8XtJJ59LV6R8m4JKOoeqSmPg/wCA9HNkIf8AKvF/mf8AlY/yjwe2/D+zp/WPTrhN2dlaWGGi&#10;wmbyWKqE/b/yPOZiloP+oObGw5D7f2o8DpFJ4HQdZbdGUqFoInqZfvM9W477/JVFZNLL4qXJeaWb&#10;zTeaf7j29HB0w8npx6Z9wfwn750ifzRTS+N/HLWS+X/d0M001v8Arb7UeHN69J5J4M9C11Ttunr8&#10;tU5mvo/4liNk42bMQ03mEX8R3lL9x/c/bc003hoaioqJ/JXeL/ph9v8AhnpN9V/yj9D3gcHuDKUv&#10;3Ur01NX1lNLJS/5VD5YaCP8A4GeaH7fz0FP/AMtf+pvstk/t+l3ieD0WDu6lbe+6KPZGDm8OG29J&#10;DJmdwyf5rIZTw/vUeH/yiaCv/hPm/wCp/wC77Vwfo9JH/W6GDbOJodjbZoKfE0eiieWrqKamrKvy&#10;1Xipf9xsM2SMPh5/4E/u+L2W3b+NN0ugg8GHosO+uq91dx75yXn+5THYStiwe3sPRjzRQ/dUdPkp&#10;qz7s3FBj55/3ZZfZ7aX/AIEHQfvtt8ebrBXfGPeW2Wpq3B4TJTYOvix2jPSQ+Wl8Uv7M0Io4fDlf&#10;+B3+al8X7/tO+6z/AJ9bTaoIehR652xubZ+WwWJ2hUyZjI5qppI5tn+KappdzUuZ+4miOBmm+z+w&#10;r6eD/qfPB/zd90/3Mm+np0qnnFlD9RXHVifyB66oY9n5XpmaSmpqpKbb2Qo8xJ/ktLV5Sl+wzGNm&#10;lhnqKzwU1fXQ11NL+77VbpCNumEA6INjuv3xB9f0Qes2rj+ucPuGXeFTRQ5yb+E0dBDUQzS182Gq&#10;pjWVkW28afDP/n6P93/m/wD53/Ney7x/GwOhFo8Hh0Wnu7sjKTYtNlYGjkwm18hJ/EMqnmhlzO5p&#10;b/s0lZND+x/B6Cf/ADVBTf7u/dl8v7Xs52238H9foj3a6P8AuP07dZ7Vp9mr/cXOUEabl7m2l2Fg&#10;5vuJvFVYSvoMbT/3VxsIh5P3FdVyfdRf8d/+WXs1kk8YeP5Dotgg+jhxxm6CXbMtdS7TzeLihjep&#10;3DjZdtpRyeaKqlr6qj+8/wAP+A89H4vaFP8Ac35dLkj8GHqwfF5uu7D6jz2JpaPRPvzZ0v70f7ss&#10;0VVs/wC8mm/e/wCVDK/tf9TfYf0TWe5/UeXRs/8Ajm19V2dEbmpaXHbhw2eoI8xtxKaGszGN+z+6&#10;qf4DLLPR5Ktg/wC1DPPFVf8AU32MdygmFJ7fj0Edmkh/4kdGTyXU+5NuRpBsPcNbTYvN038Uhh/i&#10;2SpcDVxS/wCZo4ZsbUf5B/mf92/5/wBhU3Bip9Tx6GL2/wBZB/i3VhX8uzoPHbiyW+9/9tbSoq/c&#10;e38xSYfF4zcC0eejx9RIprDWQtMaoSWhhi8RPH+7PqR7GO1WsH+5HUbcx300X+L9XPxxxwxpFEka&#10;RRnQiR/tpGBfgAfn2f8AQO6ke/de697917r/0t/j37r3Xvfuvde9+691737r3Xvfuvde9+691737&#10;r3XB1Vv1e/de6Ab5B9B7O+RfXddsHdyvSMtXFl9t7hooKWXKbZztIGjgyNJ95BNBJFPTyyUtXERa&#10;oop5Yri4kDE8Hiw+B0qtLuazn8cHqkjuX43bv6Vy1BjGzGJ2tlGvPtndtHDkqDDbmNL9vcZib/LM&#10;VP8A9NVBL/x3/a9gS6hm229BuMjqWNu3WDeIf8X49BLgq3d1ZuCrrdtUf8I7aw9Do3BtWoigymL3&#10;NQeKpg/fxlZUGDdm0K6il/yWqof36L24RDBn8J/1ft/1cKdKnTrrG5KurI6+gxm3t0YrN4T/ACjc&#10;/UcdXmMDuLB0v0/iXVeYw+Qo6ifD/wDVrqop6L/jl4vd3pjqkEE3SwkyW3azD02XxvcG8cPi8rHL&#10;GlDnN77Pipfv6WYwzY2sm3hsfwUGYp/920stT5/aV0/Wp9Fnox/tof8AczHTJnNt5POYOpixddvb&#10;O5LA0NXnNuV+bq9uV+Lq4qUmbMYHETbWxGI/ymeh8ssX+f8A8tg91ZZSRRaY8if8pPW3/sD1Zr8Y&#10;vnzsHM7Yx+1u6d04naGewmJpEpd57grYcVgdxUsMEEa/d5GtIWhzHjsSJSvn/r5eCL9u3Lxv8XuD&#10;/jHUVb5sf0UxuLcf4v0UH+Yh8qqTvDcG1Pj50hmqXeW0FlpNyby3Bs6ql3FQblzEMNTWY3AY5sBB&#10;k58jj9tUcRr640vm+v0vSn25fXWTAOr8v7bMJhcT46Djrlti9c7RTb21cDvrcm5cx4pN27k/unWb&#10;SpctX/577OjrN1U+HocRt/E/7qi/3f8A52X932Cr9/G8upV221PTlXZ7dUsdZWRV+ztsYmgi8mSr&#10;8xV1m45cdH/umabJfcbPwcH/AFn9lUcFZ6Uz0cz3HgjoN5t8bkrarFbe6+3Duzf+ezf3cmNoMXj9&#10;t7IwMsVLN+9nqyshw82V/ufQfuxfdS1MHn/3VL7NY7Sv+5PDotnu/wDlH6co9h5anevHa+7ctWLT&#10;UX72E2nljhtkRYuWEfef7+TMU+YzmWpvBN+74pYPfpLuD/ce3HXvAnr9RcdC1t1d0bowONr6XeG7&#10;dsbGhpoqfZmNkzmHpcpWUFL+z95jYaTa9HXYnb8//KB5ZfPXf532gupIIa9LrSPpK12z6eq3TWLg&#10;aCuzEuBoaTIbz3tkMjkspXw5Sqo/vKPZ+ArM9kMlBQVFfB/wPqov90f5r/O+6+PB4FOlSeXSG69o&#10;48XR753fmazHUz5Kplx9XWVHmpYsft2X/c9nvvKyX/gPT1Hhpqb/AJvwfte1UFZ8Uz0luj4PQdDd&#10;mUyk2a3pFFLTP9tDt/YmKkh+w8NBLN+9nqujv/kP3+V8VT/1BQezI2ohA6QR3x8E/UdHj+Lnwtz3&#10;a8OH3fvn+8m1et6M0Yo6bIQxUu4t+R0M1PNLNSUtZTGtxG16+eD/AIFS/v13+di/aIllNLHZ/GH1&#10;Fz0Dt85xFnW32/8A3J6sT7j+MWJzeCNZ1ZR4nau4MdTy+LCU8MOPwG4Iz55JoKzwwXoMtUtNxVn6&#10;niX8SxKtx2OGeEi3H6/Qf2Dm+8sp/wDdh+rb9VvdibV3xic7ldxptjN9b7ivSU+VzGYx00u1940t&#10;6fw43dWNh/yHcx+x/wCUqllgrvYSeSezn+nuB1KMEm13v+MW950Dkc24Ns1z5nbX8AwNO8v3G59g&#10;ZeaaLq/cMsU32ZyW1t1TY6Gh21uCv/5uxf8AUV5fe47uDPSt7ToS+xMhtve1Dit5UWKkoKvMRy4/&#10;dVBWY77Cv/ilND5oZqyk/wCANf8A5nxeWm/Yng8Uvl9ll1H+t0qsZP0OouwsPic9T7k6+pHpsU+V&#10;il/gL0/7stJ4of4l4f3vN9xUUGUh8vi/44e6Inl05O/g9Fk7Coc9tDITbc3p/F9rZShlm8MNRjv9&#10;wOW8n7v3mBz324gnx9d/urxf8svauCPpiaf06BjKbmWiqH1w+l/+Ub/O/u/9YZ/ZikHRPJP03Q57&#10;IVuQoIn8k0FHFLWVL/8AHGOGGo/6kfv+1yWnSGe76F3pHqHsrufOVNVgUkoNm4qT7fMbqyn+S4Gk&#10;qvD/AMA6OaHw/wAWzFP/AJ37WKX/AKivbk/6Pl0kSfxsdWrde9a0O1afFbD2vjKl6im8vMmOmr6q&#10;WWWan+8z2SyX/KxXmaLy1X/LKKLxReKL2VfrXk309v0reeys4fqLi86PDsLpHC4anp63PUqV1VU0&#10;syV+Gr6WhrsXJ5ZYJoTNR1EFYBUU/g/3XJb2LNv2eGAVmFT1HO+cyzXsxt7c0tuiS/Iz4xYra26n&#10;3pt3CD+7dd5aynxWKi+2oMTmTKZpjWY7G0yn7b97/JftgPp+7+7+7Kj3XbvB/wAYt+j/AJY3wzQm&#10;3ubv/GOig7wVdv0u3tD1viyuEyEmusv5ZqrF57IfxKj8P/KRUUEE1L7CElp+t1IEF30D+0+wptn7&#10;iptw1VBXVkFPJDJR0FHV1lBX5HxTebw1kMP/AAI/6lf5j271qT9avQx9gfJzD7qWpi25tWo22tT4&#10;aOvyu4KsxVVJ/wAB/wDcbtuGH/rb/uj3qODpK8ngdNOBmzGGx+zN/ba8tHu2mqfvNqvJ9nLTfwam&#10;m8NHkpcbl7wV/wDuVo6rxf8ANj2+j/Rz/UW/TF1aQ3kH09x0nM13Fuql3JU0u9dyV25G3PjpqegT&#10;cmRmqsztjcf+5Cshxv8AllfNXf3XnnrP8l8v7H/HL3SeSe8H+MdP2tpBtsP+L9F47o3pJUbwfOV+&#10;VlyUSbS2zUUcOQ80UtJLL/EKO03/AFD/AGfsysbTHDoq3K7gs+lJ0f1Zlu0MlgcpmUkposrU1Umx&#10;pqz/ADtVlKD7fzbpzEJt/v36CD/gLF/u/wB+u3EP+LA9etIJ5v8AGLgdBN3P2JDme79j1OzvLUY3&#10;Zv8ADsdg6mOWGl/i9Lj6u9bkoTDxB/FZ/uf3PZnt8IFi3Rbutx/u1sh6dCnv7aNDkctjd9bDqdGE&#10;r83kKzMU1ZFDS1W2cpXzebD5L/qHy08MsX/TFW/53/OxeyhH8Hzz0IJ08boRenclWYHdFBhDN9nS&#10;4f8AiFRjf4hSTS/aYvceOyGSmhm/zP8AwHn+6i/5YeL2w8njTdXeDwYeiG9GZylwOeqc1kofJiaO&#10;iyGKyqfafdR+LO0Vf4PNDc/sebHfu/8ANn2K9yBih+fQD2Z/GvKdWgdf09Rs2eHq/dENNNtrK1NX&#10;kOq8xJN4qWkilmqIcxsPJVhqf+A9B959zQfu/wCY/wCbXsG3yfWQi46HMCeD1Yn0vW0PWG5cU2Ix&#10;8hptz1G3tr7ppYJvJLev/Zw2YrI5QTN/Aa7yxRH9j/Ia7/dvi9newXvhTG28ugjzPY/WWX1P++ur&#10;GPY16jbr3v3Xuve/de6//9Pf49+691737r3Xvfuvde9+691737r3Xvfuvde9+691737r3XvfuvdI&#10;3eey9tb/ANt5Lae7sVT5jBZaIR1lHUBuTHKstPNFNGwnp6iCa0kUiEGIj8e088MM0PgT8OnoLma0&#10;mFxbmjDqoTvn+W32LS5Sm3t0BvCiyeR2zLV5TA7e3TVzUGdi/pgMdnpTNiq6GvDSRgVX2ENj+7L/&#10;ALtBINk8H/F7f/cboY2nNv8A0cOiedjbF7wG3aPcO6uvezdobm23eowm7ajb+excu08zFN+9jf49&#10;DjxQz7fr5/2/874J/P8AtS/8dSgWt7ZT+BcAG26FybxZblB/i950HWJ7IyG8IazcNP49s9gU3ho9&#10;/YTHmj/he8oopvD/ABKs23mPu8HUbg/Zi/4FRfv/AOa8v7sUvvRt/B4cOvRvZTdMtPlKCsm/j1Ns&#10;zwyy1vkh350mcltyX76LmaHL7PxtR97gcxB/u2KWhn/66+18lfBI6bj/ALbHSL7c2nN/AcrX42sq&#10;c3jfvcV4cl4vtZZpa/7f7zzUf2+N+3vXTS/8osH/ACy9lVnP+v8ALpffWnjQdDT8cNl12yNm1O8q&#10;LG/7+Pcn+4+myVZL9r/CdufeVFH/AJFN/n58hnp6Pxf5L/ujxRe9X93PN/uP1rabGCHpT7g3xlJ8&#10;tWUfmptyZSjk+3r0x/3cuGwcv+6aPMbk/wAs/fp/920FDFPW/wDLL2k+kwDcdHX1f/Ee36TcmRqJ&#10;YYcplKap3VXw5KGjwmNqPs6XDS7jqoaiako8DtX/ACyCgp4KH/Kq+vrvvq6CD93yxeX2rh/ROB0k&#10;/wCenpYbVzDYOOspcWkm4c5m5YazeGex9JNVZTN5T/dNHDR42nmnxG38D/m6Cl/6e/532hu5/Hn+&#10;n8ujGxghh/3I6EWT/f8ANUm3M9DJDtLbFbFWbno5P8llze4/D95SbP8A4lN+xQY+ntFLmf8Ad/8A&#10;yi/52WX226GGHr0knjdCFkshkopHo6WpxGb3Rm62LF7exWQmo4oqSWSj801Zkpof2INv7ZwcPll/&#10;5sf83fF7Sxx+N/uR0491BZ9CJgdjrS4lMRt+pqc9Vfcy1mSmp4oZa+rr6+b/AHMZLw0dP/wH8/8A&#10;5xQeKL3f6Seb/F7ey6SSbrZQ/wCMXF50vthfBum7Cx1bD2Fl927c2zQ5uKoxGEo48dDLuCT7L7wZ&#10;jL/xLHVtPUwUNfWf5LDLTDwTQH+kXiFW1bJOKm4PQH5g50iqLfbhjo3HVnw+6M6jyYz2D23U53cq&#10;cx7h3fkJs/X0xB4lo6WbxYjHVBt/nKWlgPsTwWMEPDoD3++7nuX+5F30ab2q6J+ve/de6TOd2xg9&#10;yUxpszQR1KW9Eg/aqYvobw1EREoP7f8AsfbFxawXYpMtelVnf3m3S+PbXVD0D1X8ddmS/dtA7us/&#10;kkWhymPw9bivKR+z91DDj6SvqIID+DVD2VPsFl0I4+dN18+PSRrfitsuow2VxsWMwUM2RigQzY+j&#10;rMVLSS01WayCbG1E9fnUovsaj9yICnPPtK/LkHSmHnW4E3QBVnwq3xjMlS5fbO8cRX1dJJDUU8uU&#10;mq6Cqo8hHNNN/EYvssRPQz/cGokpaqLxQeeiP/HX2WvytNnPQhj5/sv9HtJ+hch6XzO7cHTYvfmx&#10;4ponjikqqCoqsFX0FHV21Tfw4HIVfPm58nvybBeDz61Jzdtfl6enQGZb+Wf1dlKyprcDNk9j1E0v&#10;3DvRS0df+7L5/NFDDW/xGCCm5H7f09q02CbzbpBJzlZinaT/AKvnTrNhP5Y/U2D8NTWzZLeeQSWG&#10;SYbnzc1Di6rx3tDPjdtY7HQTU3H+bPHt+PY5v+UvpO/ONn/yh9G52r0NhMDR43HeHHUGLxX7dNhM&#10;NSQ0uHgpef2aOCGno/Bqt+59b+349nH/ABI6Lbrmokf4uKdC7gdo7f2zHImFxlPRtNZ5qkfu10x1&#10;TECWrlvOyxeYhLngeziC1gh/sB0HLu+uLz/ci7PSt9v9JemrKYyhzNDPj8hCJ6Woj0SofyP6i3+P&#10;vzJXyz1dJPBPjDj0RDt34vjK0tRS0+Ej3bga3Iw1MdHYxZTFVPgmiNbRVoqIayhqBq/zsX/T39r2&#10;GL3Y/wDlH6kPZ+bof+Wh0T5vhJu52hzOys9HD9zHLJ4ewMdWUu48TLF/umHJYfH/AGOQx/8Axy/y&#10;WCf2UfQzf8ofQg/rHD/ymdB1nugdh9c1D5TuntGh3PlMbF/EKbrTZcXiNXLLR+aH+PTVn+5X+H1H&#10;/NqKhgn9p/C6vBdz3k/+L9K3r3At25g03/lsb4cDWZeXD7PwkcUH2GJw1BD4clkslDNT/Y/ceD/N&#10;Rf5iDwe0N3J43RrBH4PVZ3dv8W23m81/FEqbTS5Cjw7mGKKGWloJvs8bmKOsg/yL/jl/0+9rtmQT&#10;HpDus/g16UmP6yyXbOZxu6qrGZJMJR7X2TJNi/F4v72V8UIrMvMJfxiKc1kvs2ur+Gyhx0U2tj+8&#10;p/8AGOHR+8hksb031vuHelRDjUyn8MyOL2lTU/7v+5ncdHUUeNw+Ho/+dfQ/53/lhBL/AMcvYXtP&#10;HvJvqPPoR3Twww/T9Vb9abHr9y53Kbtp6SqyWA2bTY7CT1FPF91JVV3h8I8Ih5MH7J/2HsWX9x4F&#10;vTz6Dm22hvL83Hl0c3Z+xaxMpU4nDZXJUFZNkqSj8NZSfxSgq5cp9xR+Gso/t/PB9x4f87F/mP8A&#10;dsXsI+P0K3/Rz0AOb7gwr4/e2Uiw9DR5OpwGWw+O/hcs1DFSVV8hh6Otho/3qK370vi8Xg9n8Fj+&#10;vZ/UdEd/feNBefT9BZ8eaVsXWU1bkaCKvxOT3/sjD1tNWeL7WqppaPMw5KGbzf8ATBnvZtuU+AOg&#10;3sdp+t9R1ZLsfC4vPUNT0Pvmb7/7DEY7ObDyX3f2uU3js2g+4FHNh8l/z2Gy54ZaGq8X+fof91f5&#10;32G5H8aH6i36GVu/g9GD62/vlg+z+uuvK9832FtzN5LbMlDuqej+x3TtmLA57EZiGHck1F+xX4f7&#10;Gjliir4vB+/+1L7vscfjXvRPzF/yS7zq5P3I3UQde9+691737r3X/9Tf49+691737r3Xvfuvde9+&#10;691737r3Xvfuvde9+691737r3Xvfuvde9+691737r3WNkV00sutf9S4H/Ej37r3QZ5np3qbcWffd&#10;W4OtNi5zcr0P8MmzuV2pgq/KzUBufs5aypoZZ5YP3TwSbe23ghm8uno7qeL/AIlnoKq74afGjIZb&#10;MZlup8JQVG4Kemp8zR4Svzu3MLkPtZTLDVT7bwOXxuCOQVj/AMCRTifj6+2HsrOalRnpWm8bnFwv&#10;OmrcXwj+Nm4cSuEq9iTUeNiipIIYcVuTclAIRSZBclHKujLE+fzg+SQ3YxG1/bH7o2zH+JjpcOZ9&#10;5HG8PTrnPiF0Pm6Kgxsm1MjjaHHY6lw1HHg92bqxXiw9NSw0YxcApMsPsoJqeECSWHwznn9392S/&#10;v3XZf8onXo+Zt6h/4mdIyh+AfxsoEhgi29uhsfTX8OHO+91U2Li1/UinoslRn/efdH2eyNcdOR81&#10;b3DgXnT3TfB74zQ1CVEvXL1wpqeeixsGQ3ZvCupsXBU6Zqw0cM+4Daeunv5ZZLzEftgiLj3f912P&#10;/KJ0nk5j3qb/AImdLCi+KfRONhNPjdm1VBEw0lKPeG9qYf637O4VPvX7q23/AJQx+zr39Zd6/wCU&#10;3qXgfjL0XtuGnpMd19jKiio45kho83XZnclCstXWfe1dYaPcWQyVFNkJ6y8klSVM5P59uJtdj/yi&#10;Dqj7/vUvG8J6XmN6r6yw1bDksR17snG5KCL7aGvots4amrYae2jxR1cNEKgLYfTV7fS1gg/sLUD+&#10;X+HpI+5blN/b3sx/PpcU9FSU1/tqSmpv6+CGGL/eIQPr7U46S6up3vXVOve/de697917r3v3Xuve&#10;/de697917r3v3Xuve/de697917r3v3Xuve/de697917r3v3Xuve/de697917r3v3XuoGRbTR1j/6&#10;ilqP94iY+/N8PV061/vlpHNi+4M3nKNKesg3zhMTJt6pj/yqlq6XF0dPgc9/1UYmeGL/AKnxe42n&#10;49ThtSfodIDq3tfObQ26+y6Nqis20mSq6yvo6jw18WRir6OeH/I4Zv8AgR4J/FL+14PaDR88dGOj&#10;xvt6Krv/AGXu7une32uKpq6mx1NJ/uSzuYx9ZhsXFN+xDLDRwTU/0oKL9qlpYvZ3YzwWYNfPon3K&#10;xmmnx0fXrfC0eEocrQVVTGkUdNDj/wDLJYYqDHUtBjf4bkv3vuP+LfB4f3ZfZDdv9ZP0e2kH0cOO&#10;iM/IXubIdv7sxe1dkfczbe29HNj8J9vF+3V19V+zmN1eGD/jvBD9tQf8cKL/AJa+xJY28NlCa9Bi&#10;6ee8vcdHM6Z2fitjddU8eGlleox1NF5JpIYYoquqysPnmrP+A/nJqPD4vYb3K+8afoRWloIek12j&#10;uKl682/Wb8SGJ56Db9XIlZUQ+L7vdtX/AA+Hbfm/yiL7jIf8Car/AKce77VaTTXvVNyu4YLHol1Z&#10;tvC4TrbCy5YSPX1+A2HlKDG1FJ4pct5azdE2Yo6P6+eo8Hi/zsX+7/L7Ekz+Ne0t+g/BH4Nj0OmP&#10;2XI2S6f2ekMVNoy0uU3PlcPFNUxS7t3Rh8xvCGbGzQ+b/J8DQ4GKLxf8cP8Alr7S6xeTHpQkHgwd&#10;DlvKhm3v1b1X21sirk/v5sypwm88JQYvHmqiqqGqw+P/AL+Y6Gj+3/f/AOLbLJ9rF/yoy/8AHX2X&#10;Wkngz3tuR0uu08aHj1ZD8cZafsLL7M3hiHoXxENNJkKnwTGqipKnBYioop6OiqwDD4ajKbqppYbf&#10;Wig9nXLll/jt5cdA7nG7/wATs7fqw32Neo5697917r3v3Xuv/9Xf49+691737r3Xvfuvde9+6917&#10;37r3Xvfuvde9+691737r3Xvfuvde9+691737r3Xvfuvde9+691737r3Xvfuvde9+691737r3Xvfu&#10;vde9+691737r3Xvfuvde9+691737r3Xvfuvde9+691737r3Xvfuvde9+691737r3Xvfuvde9+691&#10;737r3Xvfuvde9+691737r3Xvfuvde9+691737r3WCWOOWN45F1xyR+N1/Hik9JBH19+691Ux8mel&#10;g8tZjJKmmoaqgyU2c2lmZ6T7XFRRVXFbjcl9n5vsMPX0P7Uvii/z8Hl8Xi9gfdbXwZupf5c3WG8s&#10;/wDl56KFS7JmwP2cFbTYiHXHN9nHj9w4Gqili/zP3kM0NR5/t/2f92+w5ddC20fqTktwbX2bj6+X&#10;PZWhqaDy+Spen81fFV+KGo/4Bzfs0P3H/T2f2wkE83T88kMPRVOwOzN1doVz7I2XhJaPG18dXUVO&#10;Ko5vLX1fi/ehm3JmPrQYiggm8vi/Yg9m1vaCHj0TXV1N/wAR+l/1307/AHBXK0uRi/iW4Kz+HxzZ&#10;Kjt9rDQVUP3lH/Df93/b+2768PC36fsNt/4kdHA2un2eHppZfE61NNiaP9z/ADUsVBV1E2S/Zh/5&#10;sTeyOD9aboyn/R6rs+Z25pMpu7BdN7fetmpdkx/ebgSpl8tXLu3Mw0/mhrPD/wA81tz7Wl/5b/de&#10;5A2yAWcH1B6jjdbqe8m+n6l77nwtBvL79KapdMDsnbGLdo/8q8NfLDUUdHjcPRzf8d6f7bxRRf5+&#10;f932Wx1OLboTyJBDDZ9GQ2fHDS57Z87fbJl9gbb/AIxuFKOr8VLF2D2NmMhDDjcbNCay390tj7bl&#10;pqX2348EP+MdUjjnmpb9KHovdkmB6V2BQD76mzmHyVXj8rRyxTRy0klLWZjG+GkMP+YqPvv91eye&#10;/Nb4mDo1j/RgH1HVpXwn2Hj9q7K3dmaNJKaPcO8siP4dH4BhsXV4y0WepMBFSWhgx67ilqoiP+O0&#10;B9yDscPg2Xz6h3mq7+s3M9Hb9nPQc697917r3v3Xuv/W3+Pfuvde9+691737r3Xvfuvde9+69173&#10;7r3Xvfuvde9+691737r3Xvfuvde9+691737r3Xvfuvde9+691737r3Xvfuvde9+691737r3Xvfuv&#10;de9+691737r3Xvfuvde9+691737r3Xvfuvde9+691737r3Xvfuvde9+691737r3Xvfuvde9+6917&#10;37r3Xvfuvde9+691737r3Xvfuvde9+691737r3SF3vsfE73xM2NyUMfk8cv21WB+5DJLEYiw/wAD&#10;f2nnghmi+XS2wvptun+ot+PVNXyL6u3j1Noikx3ixCVM0ibnitNQS0whp4Ifs4R/l1OZ/L/l/wDz&#10;f8X/AB1i8oPvtumh6lTat8sty/56eiV5DqfsTsuajzO4Zq3au33kmk23hMpCfv8AxS/szZL7Obmn&#10;Nf8AZ/8AAqX/AKdeyrx/B+zoSSQeN0YTr/rPauxMhnsTgf8AKfDTRY/JTSWr8pV19V9x+9/zf8H/&#10;AClRS+y67u5znq6QQQ0p0sc3JSxU1DPoio6pMbjsfUzRxeKWrpaX7iH96aG0/wDk9P8AteX2kTjx&#10;6Vx9ZeyO1sX0fsGHfORjpnz00VXh+rtpZCL/ACnLZmL7eabMZjG/8Dv7v4LyxVNV/mP91Rf7t9nm&#10;zWPjT/UdBzfL4+B9P1V91ftfIZ7PYfM7jqa2pzPYu6KSomzFfVw+WWlqtyQGsmyXm5gqM9Xfu/df&#10;9ffZzuV94R8C36Kdm27/AIkXHQr4uOhynZ+6t256aTb1BTZKryG2NvZibxVW3qWgh+zo87uSH9n7&#10;DIYjFUflpaWX/Mf9bUkkg8AW1t+fRlHB+v8AUXHQqYHJVX93cVkvDU4f+/OXq90V8McPlqqSlqvt&#10;4Nq0c3+e/wCAG3IaaKL/AI7+eX2Vbl/b/T2/Rrtv6MP1Fx0/bLyWc3H2InT2w6P+Jdm5PsP7jFZK&#10;Or8tBsiKqwOH/j26tyQw+aCozG2cr91LS0v/ACg137sv+ai9nu1bb43+5A6IOYN18GHrYp6/2Th+&#10;udl7Z2RgYvDitsYijxVNe3knFNEolq5SBc1FbPeWTnksfYzjTwuogkkMsxPS49udU697917r3v3X&#10;uv/X3+Pfuvde9+691737r3Xvfuvde9+691737r3Xvfuvde9+691737r3Xvfuvde9+691737r3Xvf&#10;uvde9+691737r3Xvfuvde9+691737r3Xvfuvde9+691737r3Xvfuvde9+691737r3Xvfuvde9+69&#10;1737r3Xvfuvde9+691737r3Xvfuvde9+691737r3Xvfuvde9+691737r3Xvfuvde9+691737r3Xv&#10;fuvdFW+R+7sbFtqs2lUUFDmYK+KGetppKvwyUlZi62hyeLE9oJ/DBPPSfX/Pf0HsOb/feDB4HQw5&#10;V2eaa8F/5DqsjJ5iGq3JWS0tR9/WU1TLHr+7h/hfli+3/wAshm/zBp/3pfYD8Oebz6l+OsPXq6ix&#10;OzcTiqrJbgptn0uVrYZHkynmqspuby/5mjwONo4Js5X+DzSyy/te3JIP0Oqa+g3zHbHVe0KWaqqK&#10;Pe2ey2NppZHo6ekxuMqvLFN+zR/5ZUVn2GQqJ5ov2vFPXeD/AI5e37Wx8bql3JP0VSs23v7vDf1N&#10;vLtCjGNimrv4XtrY0ks1LS0kVBNUTfwHw1n78FPTib93y/v1s/8AnfZ79XDZgW9v0Ho9u8af6m46&#10;U6zff4XA7wq3pqaqrKKk3AiSeGKL7Clmp6zGzeGH9iD/AIB+w/d+OJ6efQotEhPDr3ZtLNubL129&#10;5/tqDa+4aa2+8k814opvs8fDWTTZL7eacfx6io/tov8Am/5fau0nJuAF416Qbl4PgdIHeHyMbPVe&#10;N2R1LhBaOWHHvvySlli3bkJZh9nN/ARNUS4vZeH/AMs8UUvi++8H/KVF7P8A92w8bjPQSfdppqW1&#10;vx6vj+D/AMOtlfHvbFDvb7k7g35u/AY2oq8tJGI6XF0FfD95/DcbCAbTgz2qZDYsR/TkiWGCKEce&#10;o83G+mvJj4/Vg/tR0Xde9+691737r3Xvfuvdf//Q3+Pfuvde9+691737r3Xvfuvde9+691737r3X&#10;vfuvde9+691737r3Xvfuvde9+691737r3Xvfuvde9+691737r3Xvfuvde9+691737r3Xvfuvde9+&#10;691737r3Xvfuvde9+691737r3Xvfuvde9+691737r3Xvfuvde9+691737r3Xvfuvde9+691737r3&#10;Xvfuvde9+691737r3Xvfuvde9+691737r3SD35ulNobdq8oI3qaxj9pjKOOaGKpqq+pDLDFB5lnU&#10;sDZ/81MbD/Nn6e0t9di0gM56XbdZHcb0W46rH7F3pj8dga/ObyytNRNX00VPNUxxRVMv8Uyn3E32&#10;eHw/+fr8hUfu/a0v+fn/AM7L/mvL7jz9a8n+ouOplT/E4Pp7fojGc7O/bej2bt6i2TSzVMVZNX1G&#10;W/vHujLRS/cTeH7ys/yHA/b/APHKhin8H+6pfe249GUHn0Cy1W4KzeyZmsytbXtWSfxD+K1lXNVV&#10;VXVS/b/eUc1Z/wA6+n/aiii/44e9ST+vT8cHTIu36isqs9npU0RVlNm8o7/vRVUNVlKyol+zh/6h&#10;/bfj/oV694Py6HL5LNXbQzuwN/UT/wC47ee092bkq0j8RjxW+6XDYeszFJDNCP8AlOoRS1MXl/47&#10;y+3bG3E4+ornpBfTmGH6cjHSA2jJHl8LhNuJNLNUYfCbTp6+gp4fLX1flxGH/wAjhhm/Y+4/yz9r&#10;2kvErcV9ejK0n/R6CndtZu7dm28ls3aUNatLuHLY/H5JJJZqallpaaany+BmrJpv2PBXUP2ssv8A&#10;zf8AZzYGGAi5n6D+8+Pef4tb9LzpzqSh2P8AwqXcNHS1GRztTDT0ud/Zr8LDlP8AKPs9uZiGsp4Z&#10;6CoyFvLQSxS/5d/mv877b3W7nvMW/VNq2qHZ83HVtfxk7a3HtbM7UxOcz0tXtLNVuP2Xksdk8j9z&#10;Fia/ISVMG1c9ghNUeaipp85PHjKoEETmupD/ALp9reXN4mmIsLjok502OEQ/vC36tb9jXqLuve/d&#10;e697917r3v3Xuv/R3+Pfuvde9+691737r3Xvfuvde9+691737r3Xvfuvde9+691737r3Xvfuvde9&#10;+691737r3Xvfuvde9+691737r3Xvfuvde9+691737r3Xvfuvde9+691737r3Xvfuvde9+691737r&#10;3Xvfuvde9+691737r3Xvfuvde9+691737r3Xvfuvde9+691737r3Xvfuvde9+691737r3Xvfuvde&#10;9+691737r3RVPkHvXDbeoKmfcGYocPtrb1PPmM/X1cXGPjpYqeXy/wDHf96CrtEI/wDOzcew5vD+&#10;LMLfob8q2nhQ/vDrXs7G7ozXcfY1fnnoKnG7fSpq/wC6uKqPNLLg6Dw+GH9mH9j+MZb/ADtVL/06&#10;/wA1F7Kvp/B6GUEnjefXCbG5BIaNqqGSZ/JDJN4/2pZpZYf+Af8Aln/Hf2Tu/QjjT9DoV9q4WPKY&#10;+bLZH7bEUGHropJqysm+1i8Vf+z4aP7zw3+38Pl8XtBJ0YwdSY4cKu38rQU9fTR5mbb9Xj6DGyft&#10;ZTy19Z4Zqyjo5rTz/sTRfuxRe0ydPydPPci0e/PiVimK+XPU1VtOPbdPRwmWWqztf9vtujpKK3/O&#10;2xVZLTS/8sPZ5tL+FPQ8Og5u0H6HqadFZFVHj+zs8+Jysn+QZakpKOaOaKXF1dBhv4fRxVnm+3m/&#10;4D/w3/O/82Pb86frAdUsv8/U+lyk2187syjSspsZQbn2vDh0zckRqsZSbt2vkszjYclWQw/8u+eh&#10;m/di/wCOHtX4f+JE9IDd+De/UdGw6/jxvZFC+y8zR1NBFU00X959sSZD/L6T/lTz0OSm8M/8Hgn/&#10;AMqxdfTf9cpfZE8M9lP9R/xH6PY54ZoP8Y6YsTvDfPUdPQS7+xlT2F09lZKvFzb/AMXF/v8AfZEt&#10;f+zDWZ7w/wCQz1FBP/lNBLLHB554P875fZhZT2NwPqAKH/Vw/wBX2dFO42s80H0/V/vUW98V2L1r&#10;sveWGytPnqPM4Okkky1JdYquvpl+1yTpD56rw2ydPKPG8hMNrE8e5ChkE0Qm6g+6gNpObcjh0J/t&#10;3pnr3v3Xuve/de6//9Lf49+691737r3Xvfuvde9+691737r3Xvfuvde9+691737r3Xvfuvde9+69&#10;1737r3Xvfuvde9+691737r3Xvfuvde9+691737r3Xvfuvde9+691737r3Xvfuvde9+691737r3Xv&#10;fuvde9+691737r3Xvfuvde9+691737r3Xvfuvde9+691737r3Xvfuvde9+691737r3Xvfuvde9+6&#10;91737r3XvfuvdU0/zRNxyYbGbe2zFNLNFvPPx5XMY2A+OWrw208djzDB5/8AdFMM5W00kvsK7i/+&#10;7MDqSeW4/F2X8+qhtq/xKvqEiSHE0DJ/mUjiEv8Amv8Am9NUey67k6FVjB0YbZuHy+ey1BR1mWqc&#10;lW19dDi8VR0f8NipaSqqofD5h5qf/jh5fYfnfoSJH0cSl6fhrcamZ+/jxVL5DorKeGH+KZuqoIae&#10;jmrPvPuPBQfsUcX+a9sOn6PV47v/AIj9E87gjzVFC/3SfxXEfxKbw5LIUkP3+JykX3Hho4clR/v0&#10;H7/+a/47+/WnV7tP0eo/xY7ekyk9F11kUxM1fhMvDlMPDmIIK6LIYeloqg/w2Wi/5SMv5/8AOy/7&#10;p9nF5ZmAC6t60P5dEVpfeN/i3QW9mbJk607MrMXT0ddTbcp5aSs295P+B8u3M9kshNjYf3v934n9&#10;2mqpf+bHtyD9cDqrp4PUCmT+/wBtn+Efcxw5HF+HcmI10tr11T/F8nCP2Z4f9x88OR8cv/Nn2oE5&#10;gm6b+k8aH6joXNt5il7E6727mMDkqna2+duU9XTYXcNPLNbFVUn28OX25kYoacz1+Az33n7tMP8A&#10;MT/u/n2mkM1iWW4za/6s/wCb/NXrXhwXsANvx6F/rjtTHZPF7n2Nvf7bavYmHofGu2JJoYsXuaWg&#10;h/ZrNq1n78GW88H/ACi/9SvL7QXG34Btj2/6uPS8Tz/8SOrmvirFiqDrKqwOIoosdBgt2ZuKahpo&#10;YaWipKrOrRbwmho4aT/JoacHcvAj4+vuQNkb/Eh1C3M6f7urzozns26IOve/de697917r//T3+Pf&#10;uvde9+691737r3Xvfuvde9+691737r3Xvfuvde9+691737r3Xvfuvde9+691737r3Xvfuvde9+69&#10;1737r3Xvfuvde9+691737r3Xvfuvde9+691737r3Xvfuvde9+691737r3Xvfuvde9+691737r3Xv&#10;fuvde9+691737r3Xvfuvde9+691737r3Xvfuvde9+691737r3Xvfuvde9+691737r3VIP80vHSSV&#10;+zN1RQy+Lx5LZkPkhM0X3eQnp5zMPESae38O/wCn3sF7q/8Aj3UrcrREbXk9VdbXoZKOnRZYZP8A&#10;dWup4l/zU3+Z/wCn/stn8uhXax9HP6QxsdPvLA5R/toaipqavHvD4oZfFLVYHMQ42t8P/Ud+17Jn&#10;6OXj49Go31kMLi8LDt/+K66WHJVe5KPRL+1LFVQ0/mhrIf8ACeHy+0sn/KN03ap+v9T59FMatj3r&#10;gu2aino6g7P2x9hkMlkazwxHIbtzNZTZ7G47D/Z+YefE4PGy1NV+75/8ti/zXtX9JPBALj/V/q/z&#10;dPyX0Pj/AE/VdXVe395bl7q2Ngeuqmipt5Z7c+Po8A+Ql8VDFkMnLx93N9vNen8H+d9jO1g+tsvp&#10;z1Hm5XcG2Xv1HVtXyS+OPZ9TsSmO+8biaPemNikTaWaoMrSVuMytTlft4cxhzVsIMgKeCD/Kf8q+&#10;k8Hli/zsvssewm22huOHRlY77ZbzCRb/AO5I6ryrlyWxu1K/CV+Ny+HoKyWKjo6B5ZsXLkMDTQ0+&#10;Mxv71/BUU/go/wDO+9J4Mw+XT/iTw9d7ZkbHbb2ZkYMjU0dRuSipMpR5COkxtVFhN+bco58bgRDD&#10;9P4duXFQfa1UUv8An/sfaufwf9x/TqkH9j9R0OVT/cXs/beG27l4d27b7N2/XUlRU0ccVHFmNqVU&#10;sVRMctgqwH/cth6+fxf9pfZWENjn/iKejAv9Z1cz8Cpt5TdZ77g35PQ1m4sb2fNi56/HwmliyNJQ&#10;9b9cQ47Iz0Z/coMjUUQH3MR5E1/Y02iTxbKvl1EXNSf7tD0ev2adBzr3v3Xuve/de6//1N/j37r3&#10;Xvfuvde9+691737r3Xvfuvde9+691737r3Xvfuvde9+691737r3Xvfuvde9+691737r3Xvfuvde9&#10;+691737r3Xvfuvde9+691737r3Xvfuvde9+691737r3Xvfuvde9+691737r3Xvfuvde9+691737r&#10;3Xvfuvde9+691737r3Xvfuvde9+691737r3Xvfuvde9+691737r3Xvfuvde9+691W38n9pr3BtHe&#10;u06aWKPNRVu5v7vzfsnw5nDZGoixovL/AJionrqPxe493WT/AB3qZOX4/wDdXZH1HVNGBwv3U2Nb&#10;/iz6KaaPI0GQ81LLSZ6lmp6SspKyGs/fgyFP/wAcpfZbPP6dDOCCnQ07ZWbwVNFT01TUtUyUkcLx&#10;+aKXxeaoh81H4fD/AJR/zd9lsnRj0sMhtzPdg5KswOSz0uNyKeajyTx4+by+L/q5eHMQ0P7/AP1I&#10;90T9HptPB6Cv5D7u291Z1qnQOwKmT+N5vJ/3g33WGWCrzFJHVUd/s8xkYvFTncGe8MX+b/zEEHsQ&#10;2Inlm1XIx/l/1cf9noN7l4EVRb9Fu+K+DzOG+Q3xqz1UkuPi3J3FsOPEH92KXIY+g3ft+jyVZaMW&#10;/h8/m+2ivxP+77E8D/rDoF7xDTbL30623907Ww28sNV4DPUv3eNrFAdBIYpYpI7+KppZozqhqIGN&#10;wRax/wAL3PJoYZofAnyOo5tbqazmFxb8eqg/ln0t11t/dm2sBuhpjiMnFV5zauUWWakyu3Zoayng&#10;ydHDmJaf7A46c+KSSmqZSD9R45LTewFutqdnvf8AF/8AceXqZuXNy/rJZePcf7kQ9U77n2Xntg5m&#10;Hr7ctZalhqJHxuYo5ZoqXIYyqq/4jiM9jZv+qv8A6czweL2v8SCWcEcemxBPCKfPpYRZDNbibb+W&#10;y1dW7b33gtv0lXtPMUkN5stQUtbURSzVZnqP9ysH30Mvlj/3T7bdfAriqn/V+3pWj+PTOeti34I5&#10;TO574+4zP7opqam3NmN478nzy0fhNNLX0u5chjfNBLD6Zqc09HH4z9bexRtyUswB1EvMH/JTu+jn&#10;+1/RN1737r3Xvfuvdf/V3+Pfuvde9+691737r3Xvfuvde9+691737r3Xvfuvde9+691737r3Xvfu&#10;vde9+691737r3Xvfuvde9+691737r3Xvfuvde9+691737r3Xvfuvde9+691737r3Xvfuvde9+691&#10;737r3Xvfuvde9+691737r3Xvfuvde9+691737r3Xvfuvde9+691737r3Xvfuvde9+691737r3Xvf&#10;uvde9+691737r3VSXyTzGd6z7k3NkNveOjpc9FSbgaHwxDD1Y/h1OMlBk8Y3habIjKQyyx11NyDX&#10;fveX3HPMkf8Au06mvkmQzbLZ1416K9ubMbB3RWVO48jiq7A7rqfDHUvj5f4XFlqqX/M+asyVNksV&#10;l6j9n/O+L72D/m77I3fz6GcaeD1grG2jhpsJBSybgr6N/u6h4Pu9txfaS1U3hmhxtZ9xDPQfb/53&#10;92Kf37R8uraugP7P7s3d4aDGYT+G7JpUl/h/8SxdX9/uirpYv8zBNnpv2KCn8H/KrSwfv+1cEH/E&#10;jounkz0ntm9G0eZylTvftypqcJtx62kjhxWU+8/j28czVUfmo6OshmM2V/zH7ksX/A3/AI6+KL2v&#10;mv8AwIemI7Hx5+pncL0/Xm7+l+7dr5WKvxGxO0aSjqoZcfDQfwnM7Sy+H3VRiGi/iFZ9xh6+hw8t&#10;NF+1B+/Qy+zHZp/1j0R8z2/+JfT9Xv4X5m9Lbx28ud2FXZ3dTVMX3FBj/wC7Gd29NVx+XT5hNuPG&#10;4yntb9y9zcez+63yys8HqOdt5R3ncjqC0g6Jr2lvL/S7vrbeV3nJiqHG0tTNR7V2bWzf5fFQVVZT&#10;w+asooaeatyoz08EXElh/QewBfbrNvF6B/xG6l7Ytig5a2u8z/jPVJND29U5mlh2Hvylps3iMZW5&#10;uowqf5qqxNVkMl5pocPkuZ6eng8X+Sxf5j2KJLICL6hT5f5M9Bn96jx7y3r0sq+v2lFsnrqJsrq3&#10;RtjNdg09fTfZ5LyxYbPZ6ny+ArKPMQU9ZQ/xCn/ymWWl/wCOE/ti4krUDh0tsP7Hq+/+Wx2Vg95d&#10;MZ7a2NyGOqa3Ye8cgJqSi8nlhxe7b56iravV/ayGXOTA/wCWPsS7U9YKdRnzGlNzJ6sa9mPRB173&#10;7r3Xvfuvdf/W3+Pfuvde9+691737r3Xvfuvde9+691737r3Xvfuvde9+691737r3Xvfuvde9+691&#10;737r3Xvfuvde9+691737r3Xvfuvde9+691737r3Xvfuvde9+691737r3Xvfuvde9+691737r3Xvf&#10;uvde9+691737r3Xvfuvde9+691737r3Xvfuvde9+691737r3Xvfuvde9+691737r3Xvfuvde9+69&#10;1737r3VfvzF25t2oo2zlV97DnYf4fR0GSopYPJFDnjUUdXR1UMsDCox1tueXxX85n/zXsFcxx1m6&#10;kzke7m8I2w6rl3X17kKjZKbjp6+m3Ds146TKQ5XD1fl8VBL+9R5iso5vN/k8H+7Zf+pvsJPBP1Kq&#10;XUE2eiW9iVFRgajKU+Nr656ejopayj/eh+wq/F/npvD9v+P+OXtfaR+MRXh0VXcngnoV/i7sXD7o&#10;kxW466pjrNwVNbDHDDWSw/YbTpYpqijpKv7OUkV9RXwf5TLVf8oX/T329dyeDP8AT2/TFpWaHpVY&#10;/szD7r3tvDsOqoq7K4PauW3PWbYoKyWExf3cwO26fPY2sm83/KRu2uh+6qv+O/8AmvdJLT/cPpVH&#10;P4P1nUbecONynxM3bi895f7ww7b6c3R95Hj/AC1+b7L7Gz26M9jcRRxQ0/79RPg5qmWq8X/K9F7P&#10;LWDwb004dBLcrvxoPn0ttzZ7KbDzm0umetP8m3Vjttw/xXcMlIK6LbG2Isbj/wB6jxsPhgz24Kjw&#10;y/uy/sQeeKL/AHb5YiqS0M0xPl0f2M/g9LzorG0+W3ZWb1eaSHbm2KGXOQ5Koq5spVVeB25DkZs9&#10;2RnslN/wPqMt9nLjMNL/AJjwffy0sXu/gQw/4v0xfbl41Ljqk2lp485msak9THjRkstDFNU+KaWL&#10;H01fWC8//UPQmr9jL+xh6jV38ab6iDj1s9bT/lg/HFMdtnJTZzsLNn+FY6ereLc2ITD58zY5QKth&#10;Dt/7g07avLF4qkW9vfu239eir+sO6evR1OneiOsuh8PksN1rgXw9PmKmGty9RV5Csylfkaqmh8EE&#10;1ZWVtROzNBDcC1vr7VJBDDSnRXPdz3k1bjoaPbnTHXvfuvde9+691//X3+Pfuvde9+691737r3Xv&#10;fuvde9+691737r3Xvfuvde9+691737r3Xvfuvde9+691737r3Xvfuvde9+691737r3Xvfuvde9+6&#10;91737r3Xvfuvde9+691737r3Xvfuvde9+691737r3Xvfuvde9+691737r3Xvfuvde9+691737r3X&#10;vfuvde9+691737r3Xvfuvde9+691737r3Xvfuvde9+691737r3RJ/mDjKOt2tWUU7SUyZ3AVcdRX&#10;xyjy0ku3cjj58dNF5eKc05zE0nl/w9hXmZP9w+pC5Ak/XvB1VbsndWZ2rnKlYKupw+wd81MUU6U9&#10;XBFF1l2LVTY6bJYfJS/8oG192TzU0v7sfghnn/45eX2QJIJoB69SNPGYZz1j7U6jp9x7byW8Nn4q&#10;pptw0n8bx2S2fHj4aWWbPYb/AIu+Nw9HD/wHzHg/d+w8XgykH7tB4v8ANSpI5PBn634/zPRV+vd1&#10;R7Q6h3/X0U3hylBJLt/D1P733UMXY1HT42j/AHof+BFPT0NHXSxf8sPa908efh1qB/Bh6XuzYQtJ&#10;2tt6lr8BTVO8OvNqUeLfKH7WkpKmKj3fs+r8MvnhgBHmj9+nkEP0VRmuem4IJ5jeenQkVlVtVt1d&#10;dVUU1T/cHG9q9u9oZimrJofusftf4+7V2v1xsmb979j9+fG10sX/ADfn9nIf9A+vQZ8Dwb3/ABjo&#10;Ftv5XdXae9NwbnnxgTOdzV0VPU4vHzTUE2J2HhphRY3bdHkr+ag/vLXUUUVfVRD/AIBUP7X7tVF7&#10;SXF3BZwdGNvaTTE3FehF+TnbE3T2y9xfH3bj4iv3hvOLHR7zz2H/AGqrH4b7OnhmxkMNH5oKDH5b&#10;FfbUNBQR/vUVDBL5f897vtkZm/xq46Lt5f8A5Z9v0EnxQ6ix/wBzU7s3lQUNfT5SM0GKxuQihkoc&#10;j5v3puJqc29ot53mbxgLfoy2PY4PB/xjj1ab1j8i8t8aYcPic7U5Pevx8ikhw1VPP95lN49MVNVK&#10;Rh75Ge43L1xPP5KaIySfcYy0MJ4FpTrZ98E0H+McegjzHyx4M5ntx1bFt3cOD3dg8VuXbeUos3t/&#10;O0NLk8Pl8bPFU4/I4+ri81LW0c0XDpOGB/3j2KOHUeunSh96691737r3Xvfuvdf/0N/j37r3Xvfu&#10;vde9+691737r3Xvfuvde9+691737r3Xvfuvde9+691737r3Xvfuvde9+691737r3Xvfuvde9+691&#10;737r3Xvfuvde9+691737r3Xvfuvde9+691737r3Xvfuvde9+691737r3Xvfuvde9+691737r3Xvf&#10;uvde9+691737r3Xvfuvde9+691737r3Xvfuvde9+691737r3Xvfuvde9+690EfcGxE7A2Xk8Kj+C&#10;pMVUIHC+Qf5TTz0kt4QB5nAm8kY5/dA9lu62v1lmR59HfLm5fuzcxcdUbV+3aGoh3Dmdx0eW/wBH&#10;m54v7p9r0Hh+6ym3qCl+4xuH7Co/8n/4EbarvLFX/wDNjxS/7q9gSxk6m2+/sfqB0+bK3lktuTVO&#10;M3pUxVm6NoS4+k35UU3nlxfZmyIofDsPuXbdZR1BnqKinxUP21VVUN/PB/yyi9u31OI6ptvgTdAl&#10;2V0xUV+c3ZtLZVNoo9/5/Ye6P49JNRxbc29mcN/eeHcdHDDSf8Xb7/8Aj1NVRUtL/mZ/blpcDFR/&#10;q/1f5uvT2k/l1PzHTa4GbJPFWZLJZTau36SSp+zpKyKvlpczN+9DNkofDQ/83fF+/wCyyef/AIj9&#10;GsCdAtvLauSrMfUwNnqmjyT0MuP/AIbJlv3aSgqsx/eqaH/i3/Y0/wB/uObyyxS1Xn8/t+0vvB8u&#10;kl9t3jT9LbrPtCn2Ht7c74SHbeN7cpkx+GT+9E3+QYnblLD4aOs2rh5h/udqMD4f+AEssH7/APlU&#10;vl8vtfr8aYXPl/q/1f6j0XPH4MP0/QI023sZHlnzebfdFZlspW1cmb3DuDzSy5CvqjTz/wAS/iVH&#10;T5I0Nif8q8vu91feOP0DjrVps1Pt6FPBx5zbNLTRRVG+8phpqmkkxtT1HvfA5T/OH9mb+7ee2/WT&#10;19RB/mv2pfbEaQSmp6XaJ4eHQ99c92bV3HT1mxd/72iysVZHV7br9vb72xNsjcc1LlP8jrMbmKyj&#10;qJtueAQf5r/MVvn9p/p/An+o6Ynkgmg6HX4K9vZf499w5f4kb/y8dfsTO1suX6l3VX1cojmrs1PT&#10;zY2jxpNRNRfw7eUE1/FF/mM35YvrVD2ONuuvGh6ijmTbvBmNwOrxfZr0Euve/de697917r//0d/j&#10;37r3Xvfuvde9+691737r3Xvfuvde9+691737r3Xvfuvde9+691737r3Xvfuvde9+691737r3Xvfu&#10;vde9+691737r3Xvfuvde9+691737r3Xvfuvde9+691737r3Xvfuvde9+691737r3Xvfuvde9+691&#10;737r3Xvfuvde9+691737r3Xvfuvde9+691737r3Xvfuvde9+691737r3Xvfuvde9+691wcK66W5D&#10;e/de6rl+RvT7bBrMn2ftjJS4rauQl17lxxyDUtLhMzlJKbHwZLGxGdQ2Pz1bPFFLTDjz8f5qU+IH&#10;b/tYi/3YW/HqU+TeYvq/9024HqvTOZDY+Um2rRbL3D9hvX+N/cbGxtHjsl9htivzP2/8Yho5psf9&#10;jQbXy1FN5ZaCWXwUNd+7FFF/mvYVjnnmBp1I6WsEM/Q8UuJw+19k0Gep6ypSqo46uOF5MfR1VL/n&#10;qej80NH+z/n/AN3xeX9if/Oy+3E/Rg6SP4003HosHaXZ2Pxe297ZSvrMlWPU4nH4/E19Puz7DM0k&#10;stZUTfxLwxY/z56o8FH5fF+x/kXli/3b+0Y7HBDNP/jHRVzPfeDZWf7v6LD0RuHce5du5io3PEcr&#10;R0ddFR4GuyEP3UuRk8NfWZekmyUJinroKHw037n48/t3mC0ggA+n49N8o7lfXkP+MdQ+5cc0E0O6&#10;cdUxzVOFlhqKOm8UP7NLF9v93jZpoeK+gF/aXaLih+mPA/6q9GXMEHg0ufPpQY3sRstt/HNidjRL&#10;j3poo5ZpNwz/AMUmpZft/D9nDNjoYJ/4TPD/AJ39/wBu3dj4PXrS++sg/wAXHUmlbbOLjd9x7b3H&#10;R1lZU0lZDkqf/cDlMdFLD/maOaGoxv3/APyy/f8AZd+vD0ZR9P1L2J07E1XN2bkv72pU1P7KZjE5&#10;Kq3lSUv5+8yWNp6Oup6if/dUvl9qoLC9m6LbvcrKz6F341dHb3+UfZu1dx7Jx2a2f0b1RuSKoxu8&#10;N15Gar3bN4qymyU+Hw2Shp6O9qiLyRU0X/AL/dsvl9jLa7D6Pgeov37eYZ+tlX2d9Afr3v3Xuve/&#10;de6//9Lf49+691737r3Xvfuvde9+691737r3Xvfuvde9+691737r3Xvfuvde9+691737r3Xvfuvd&#10;e9+691737r3Xvfuvde9+691737r3Xvfuvde9+691737r3Xvfuvde9+691737r3Xvfuvde9+69173&#10;7r3Xvfuvde9+691737r3Xvfuvde9+691737r3Xvfuvde9+691737r3Xvfuvde9+691737r3Xvfuv&#10;dYZJEhR5ZHCol5HZ+PGn5/B+lvfuvdUXfLT5VV/a256bb3X24amj6pwVRkIjkKTIU+Lot75TH1lP&#10;5s7Pkl4/uvT/APKB+7at/wA6PYS3y78b/F7fqW+TeX/owNwuP9yOiwde7g+w3xs+XKeVMDTZaKoy&#10;WSk+8pfLS5Saoh/iVH954Z6/wT1nl8sX7HsHP/l6kaNPGGOrAu0sPiazbOEp0Tw4umy1JJuH+H/7&#10;tw3mp4fvIf8AJ6z7j7eg/wCbXvUE8MM/RdH4/wDjnVTeUpcpur5XVOUrdsVMO0H3jVybj8kVZ/d3&#10;N0FLk8xkqPGz1lZ/DfPj8sJqam/ymXz+x0l7ZfTg1HUcSbVufj9A+NzboyncdV/cigrYcXUZOqny&#10;OBpIov4Pj4/Kf4lLRUVGYaGgx0EA/wAmPig96vfoZrI3B6VbPJvUO6C2H+43QkdmNj4qWag1yv4d&#10;rZzIVP8ASHyw1EONh/66+wxtUf8AjvQ83yT9H/GOmfrxst/cDC/a0lTmKBKKaOZcXm8PVVWJllmq&#10;P3qzA/w+bKwUB9mW8PSbj0Vct/7hDoTdp4muqosqsWV82uSL7mmyFJ5YoopYfN+9D/lkFPf/AHb9&#10;1S+w/O9ehHaQY+fQHfIjrfIbcqds7hlx0lBi8xJVUclH9rPDS4/J0PgrPD+95hBT5bFVkVTSxf8A&#10;LX2K9ju/Ggx0A+Z7HPW0v8RP7pH42dPSbKhpqfB1OysRUaKW1v4pLADnDNbn73+LCby351f4exbH&#10;1Ek/9t0ZX3fpnr3v3Xuve/de6//T3+Pfuvde9+691737r3Xvfuvde9+691737r3Xvfuvde9+6917&#10;37r3Xvfuvde9+691737r3Xvfuvde9+691737r3Xvfuvde9+691737r3Xvfuvde9+691737r3Xvfu&#10;vde9+691737r3Xvfuvde9+691737r3Xvfuvde9+691737r3Xvfuvde9+691737r3Xvfuvde9+691&#10;737r3Xvfuvde9+691737r3RIvnb21L1t01NgsXGZM52hXTbJpnUSk0mHqsdUT7jyP7VzZMYv2/8A&#10;r1A/p7Q7jP4MHHPR/wAu7adyvvlF1RDtKOjymQ/36uKk3VLTSSxzbz3Af9+viZf8z4cRNDTzQV32&#10;9v8ANYyl/wCnvsGXY8EdTZYyQTdCvuxods7f/vLlslTTY6hk8eY3PkIoYqD+KfZ/8WHbVH9x589m&#10;Kf8A45RS/wCY/wA7LF7KbWCeeboyu7uCz6FrrP5DUM+39t7d3rWf3bz33MVRtt8p4Zf7w7Xr6z+G&#10;Q4fcnE32G4Kf/Oyxfsf5F4v+OXt+ewhFei7brr9fpVbgwNLS5TPU9BDKlBDTfeQzZCWGKWKXzVHh&#10;h8M3hn+4p5/ZHJHe+N8+j9JIPB6A3dOX2/gdu5JszlcBh6uSObRUVFXRxZSrpYv89NLD/wADp/8A&#10;dXi9vwR3s0/0/TE89lZwdEZxtTP3NvcY6BRgdq1WbxVHmsvUEyyw0tfWU2Nw0Vb/AJRb7eoroovL&#10;z+P877HNraQ2UOePQAu7ufeL3/l36Gmhwo2hubPbayFNTbS3XtivyNHU7fjmmiyGPi83+SfwesPm&#10;gz2A+xP+Syyxf5j2U30E82ej/bZ4IP8AFh0NePxOWy9GlVR4GTPQQ/afbZ7D0mSoJaTyw/vQ5LMU&#10;fmxX+6f2pfuvYcngm8b5dHvjwdAd3vvbY6bTzmy2z0m+dzZXNbeyFHDj5cbX4HYdVhpp4ZocZuqj&#10;v9/9/Q5OWmlpabzwQT+xdttpNDWvQO5g3KCbq2P+U12pj8v1FlupKmDJpntnZbIbkp5Z45ZKGXb+&#10;enprwQykEQTUOVMt4vr+9xyJLDCF616iHdEPjfUdW5e3+i3r3v3Xuve/de6//9Tf49+691737r3X&#10;vfuvde9+691737r3Xvfuvde9+691737r3Xvfuvde9+691737r3Xvfuvde9+691737r3Xvfuvde9+&#10;691737r3Xvfuvde9+691737r3Xvfuvde9+691737r3Xvfuvde9+691737r3Xvfuvde9+691737r3&#10;Xvfuvde9+691737r3Xvfuvde9+691737r3Xvfuvde9+691737r3XHhB+fr/vv6f09+691TH86d27&#10;X7g3Fs/BrlshjdrbPo90R7grHx9bjK7LVFdPj/Lh8Ca0Q1HIw/jqqqKI2hNoifLeMH7xusIn8Ace&#10;pX5N2OeGD6i44S9EnyHYGzcJ/uB2ztv+89Z9tSU+N299pNtza8Mv+eo6OaCjqP7x5bH0/wDxy/yH&#10;/m7L7D3ieN/jHQ4+k8Hh0mKzD57PU+K7D7QqZdyZaHL1eD6f60w/8NiwORynmp/3qOjovvaGg2/Q&#10;CHy1Xi/44fu1Uvsygkp/uN0XTwf8pHTq2xYd0SZWq3BWUzqgzm8N7bqjh/yWrxeBm/3PZ6Gb977D&#10;b/30P8H25F/u/wAFfL/nYvbnh+NPXq+uGGDoDayPclbnf38xlsVhsrtPH7whwWLq62vi2/S1/wDB&#10;6yCjo4clUTTcfx6KX9yX36RIKYHTEDz+Px65Z3o3IUj4iDNz1tXW7m687SzdNUZCrNfNS7n61q6n&#10;+J46GEcWg+z8X1n+vl9rIJIYl+p8h/s9IL5J5rj6Yjpu6rxNDizTYnL/ALOJ3JU5HZeSenh8tVFQ&#10;bjo8fWYes/5v1EGVrKGWl/5vwS+008803SjaoPBOOhV+RFDXdidV7M7fWp0b/wBk0w2nvz7P/Jqq&#10;WKgmp8bR5fyw+Gb7eCu/yny/8ccrL/xy97sLsSz/AE54dMbtaz2f+MW/RTcfWbgrNt+Wl3JUtRZi&#10;OaPMUAmyVLJL9hfzfefaVENDX0/73tRdJBAa0z/q9ekNjPe3kHRufh18c9k7u7y2TQ9xymq2Tmv4&#10;rR4eF/vcPS5HdlBF95SbWrKqUQknKC8tKIZb1H7tufZnt08M/Qf5jtb2zgNx1s/bR2TtDYOHh2/s&#10;zbmG2xhafmGgwmOp6Cm9A/zkwhA884/46SEsfZ70AdfSv96691737r3Xvfuvdf/V3+Pfuvde9+69&#10;1737r3Xvfuvde9+691737r3Xvfuvde9+691737r3Xvfuvde9+691737r3Xvfuvde9+691737r3Xv&#10;fuvde9+691737r3Xvfuvde9+691737r3Xvfuvde9+691737r3Xvfuvde9+691737r3Xvfuvde9+6&#10;91737r3Xvfuvde9+691737r3Xvfuvde9+691737r3Xvfuvde9+690jd85dMBs7dOYK6zjcDkqkIZ&#10;PF5HipJvGvlP0ufaeZ/Bhup6eXSqxgM97aQV8+qft9f3Xxf21VuupiqaWpiq46CGox/3WUq/F9vD&#10;WUeHxtH95XV+Q8Hi/ai/6e+4ln/W8+sibX9GD/F+iwZLb+aZ8bB/d7+5K723BSbf2/h44Yf4zFi8&#10;p/EKys3VuOaH7z7D7DB42q+woIv2IP8Advl9qv8AQOlWsdcMfhY90Z/7fEJkqN6/Ew4/7ynhmlqt&#10;kdX+aoho8btv/M/Ybg3rBD+1/u+u/dqv81F7WQT+CKV6LrqPoMO9dySMc90ptiGnxUZpqTdHcP8A&#10;C5YZaTae19m422yupqOsi5vgYP3Mp/x3ys//AC19iC3HgwfUUyeghcP9be/T25FP9X+r/J0nN3ZK&#10;T++E2SqE+2gm6K6yyEz0/wC15v4rN1/R5K/h/wCA966jl9oI08WC8uK56OpJ/BNn0LfaWVpdtZvo&#10;2rqoamtA7j+ROLmp/wB6ql/uvFuSnxuYhho6O8/+5bFZjy+0sA8aC86enpDfU6LL2JtOs623Jufa&#10;WLyMeSwe4aKk3J1vuGnq4ZYstS7crKis25WUeShqP+LhQUOSqqaX/m/B7X2hE0IqMdJbqTwa9GZ2&#10;7WYve9DuSj/yGHbnZGzavIVMPl8v8JzNTtuomimxsP8A1NpZf+OE1DF7IfDmh3To9keC82zh0RLo&#10;3IFspR42WglzEU9ZlqQY2OWGGpqxmcP4P2fPz/unyexRvSfo9ArliceN0eeuoafPdR7ho8Q9bQ7x&#10;xOXx8m3q6jlmiymP7F2bkvvMbNDDReb7DMVFDNU+w9Y330U+eHQm3mx/edj8+r8PjH3VR/IHo/YH&#10;aECxw12exCwbio6cHw4/dOLlOO3HRxeXn7dcrBKYvr+yRz7kmN/Gir59QLdQG0nNv0YP250x1737&#10;r3Xvfuvdf//W3+Pfuvde9+691737r3Xvfuvde9+691737r3Xvfuvde9+691737r3Xvfuvde9+691&#10;737r3Xvfuvde9+691737r3Xvfuvde9+691737r3Xvfuvde9+691737r3Xvfuvde9+691737r3Xvf&#10;uvde9+691737r3Xvfuvde9+691737r3Xvfuvde9+691737r3Xvfuvde9+691737r3Xvfuvde9+69&#10;0AXyWzmT290nvnI4aipq/JvTYvGU1PWLVyUp/jWdxuHmmmShH3pFPT1ryft8+n2W7pP4Njdn5dHn&#10;Llv9Zvdnb18+qoYcf585XtX1mS3Du3JU0VRNlaykhpYqSlpf3psbgcPD/kO2tv0H/HL/AM6pZfcZ&#10;ySfWdT1afowDpB1dZT7q3PNVbayVFDiMVtLtKTFbqqMhR0G3MtlMXtvH0dZksbl6zwwfw+g/j0vi&#10;r5ZfB5/817vHBPDD03JdwdF9rvkJUbcwb7L6Pp5Nw7yzf+WZXf3imiodvVUsNPRmbDeant9xQYqC&#10;KlpaqX9mi8H7Xll9n1rbQw1uLnH+r06I76eeb/cYdMGU66pOsug925T7ypyW59yZLCf3nytZ5pYs&#10;t9/ksfWQwwzS/v8A/AGsqZZfLLP5/wDO+9PuX1k5g6pBt37tg8fpIZGCTc+ysZXwTSVVZQdebg6z&#10;yUB8UsnkwOS/j23IYiOeYPFL+57YjuPpJxXh0Y/TwXsJuOhI7c3BJuLs34qy0CB6DcNFBvRGv+3N&#10;X73z1B/Hof2fDwK3G+1UMfg2N7XounkrfWQ6YM5R4L7XdWByj1NNtLA5v7iGj/Zlr9qV8uTqMd/F&#10;9t1n2832FQYIYo6qKX/Ia2D9qX93xSxFthdmLA6PNytIJuPUDaceY25Q75loPss9gsVtveVRR57H&#10;xTS4ukFfgch95SVkU58+J+4rpvuqDy/7v+69r5KTTD16KvE8GG86L/8AHij8+4KNlc+qPc9RNL4f&#10;+AktLtup+zMU3/KxOJqnxezjfP8AcE9BTlj/AHM/Z0aGRlXeib5wlXJldr56PCZSZMf5qWqiloKO&#10;nxs2Y+zhyEPn/wCAcsUsv/U32EZHnhhsxccepAjSCb6zqz/+VNlqKi2z8hOuYK8VLbS7eOcplTy+&#10;IYfdmN+0xlZDceD/AC/+7Uv+b/p7kLa38azHUL81QeDueOrbfZl0GOve/de697917r//19/j37r3&#10;Xvfuvde9+691737r3Xvfuvde9+691737r3Xvfuvde9+691737r3Xvfuvde9+691737r3Xvfuvde9&#10;+691737r3Xvfuvde9+691737r3Xvfuvde9+691737r3Xvfuvde9+691737r3Xvfuvde9+691737r&#10;3Xvfuvde9+691737r3Xvfuvde9+691737r3Xvfuvde9+691737r3XvfuvdFH+Z2eocJ0tURZWsps&#10;bjsvubb1BVZKplERoPsZp9x05o4lhmmrq6urcBHTRwxDzEz3H59k29/7hdCblJP93dn1UxXQ5rsu&#10;lrMdPNJs/arxVclThJJpqXdG96qq/wA9jd1VkNR5sDt//dUWLi/f/wCVr/jl7Ajp4GaZ6mnw55+g&#10;r3NNj9wZ7avWkuNkhx2Kos3uDeGNkl/hcdJ9/R09HtvA1n2n2f8Ayg4epqfFL/n/ANr2ugSkH1Nw&#10;c9JX/t/p+hC2P1Xt+KF4osVQ00WHz8VI+Vjm/a8VLNTzTeaaH9+v/wCBnsqeefx+lyQQ9B12VVQv&#10;8Q9pVVYn+X0Ee2Hyvklm8vloKzIYjwSzW8H/AC7f2vai1jE16fpjjpi+k8Cy6AjoDPy4bHvurKUc&#10;lfhqnNZv+KwxxfdSzfbQ4+bzeH/d9RQD/Nxf7vh8vsy3j9IgdIdj/Xg6e9y0tNg+4OhcdDlTX7X2&#10;9W0mP2nX08vl820Zd1V+extYYf8AdFR9jnvHL/yw968fxoL3061JAPGHS+7a2/S4HsrtGeFsbDQU&#10;1TlcpXQ+Xk0tVD/GKyGaGao8H2+Q80vii9kdg9Zx69HNx69A1XdfY2fB1j1WU/uzlnwkqZWHEVc0&#10;URklo/NWUWYxtWZf8noJ5vFL7NoLzwbynl0XXdp41le56bercOdnf3DyME0lG2Uz+cyENTOPFJLh&#10;pdq5g0c/hl/f/wAzh45f+n/s4vJPHhvAfLoN2Nj9H9H1l6nqM5FvD+F/bUKZLPf7lKCgydJ91LFS&#10;1+S+8+zxvmqIZ4Kjz+WLxf7v9km5gzQ1t+HD5dCCx8aGb6fq2L+X1Wzbf+U/f20lxtNj6fdPW+yd&#10;41MNFD9rTUlfgaqDG+Cnx+qQLDkP71S1N4zb2KOXMwdRtzqn64x1dJ7EfQH697917r3v3Xuv/9Df&#10;49+691737r3Xvfuvde9+691737r3Xvfuvde9+691737r3Xvfuvde9+691737r3Xvfuvde9+69173&#10;7r3Xvfuvde9+691737r3Xvfuvde9+691737r3Xvfuvde9+691737r3Xvfuvde9+691737r3Xvfuv&#10;de9+691737r3Xvfuvde9+691737r3Xvfuvde9+691737r3Xvfuvde9+691737r3RJ/nNkqHB9U7c&#10;3BWwxzNgN9RZOhMkXlliyEWyt8xUssA/47hpj7JOYP8AcM9C3kpK71/zZPVPmH3dDsbCpVZKGXMZ&#10;aXzR7V235ofutz1dLD+9WZKb6UG16D/O19fL+x/099geO3nm/wByOHUxXd3B4H0/TX1xjMhUblj3&#10;HuHJU2Y3Hv7Ebs33lcx4QIquXz4fa2z4aTHVY89Dj6D+J1UtLf8Az8E/t+7k8f7PLpi0joejAbBy&#10;DNRbwlo6+Kp+w7R3jj/uZIfL5oqD+7Hh/wAz/wAsfF4vZTd+XRrHwHVfXyP3RUYja1F08v8Aka7V&#10;3lvyTMQ+byy1ctBWU/8AdWCbw8fb0FDmKmX/AJbz/wDNr2JOX7XwQfXoK8x3VYOha+OO35MX11sy&#10;srPFTRPW5zcFSmUx/wB1STeWH/cP/wCdHsq5guqX3RtyrB/iXWfcOwKrF702/vLblTHU4XYm8dv7&#10;wzeHyFVCf4HTZTPU8WRmh/yfwT4+vhHliiil/Y9s7ffgQsDwI/4r+Yz8ulN/aVmHr09d5U8a9pTL&#10;UUdSmLz2ExO7Mt9xND+7i9ufcfxKGGaanv8A5fXY2hppfL/x39u7ZwvD5dUuqf7jjoEM5mmyOHmo&#10;2hoUrd7f5G9ZHLD5YsXFNUVu6sx+95vB+x+1/wAt5/a+zTxSLqfj0hu5/wBD6fqZnIte5dtVEFPE&#10;i7equvdv0FNJ/wAABFuPG74zGYpIpoePt6CCkpov+WHtcn9h9R59Ibp/Bn+np1E6rjxe7aeXaueq&#10;aajrsD4qfG7hjl8WUxMss33mHz0H+T+eop7ftSxeX9/2hvP0YdVMH/V/q9Ol1pP+v1Zv/Lhx+4c9&#10;8i++N27sSk/vHtLYOztl1s2NrIa6gyEOZq4J6PJisg/YyBrqLZ9/LER/zdj8vsU7H/YdRlzjJ/jv&#10;0/V2Hs86BfXvfuvde9+691//0d/j37r3Xvfuvde9+691737r3Xvfuvde9+691737r3Xvfuvde9+6&#10;91737r3Xvfuvde9+691737r3Xvfuvde9+691737r3Xvfuvde9+691737r3Xvfuvde9+691737r3X&#10;vfuvde9+691737r3Xvfuvde9+691737r3Xvfuvde9+691737r3Xvfuvde9+691737r3Xvfuvde9+&#10;691737r3XvfuvdV6fzFquoi6d2hQ0iUSTVnaGDf7/K/cS4zH01Bgd0Vk0s1FSD73LVM/+bpqGK5q&#10;Cef2hL7J98/3C6FPJyTndK2/HweqcKHFY+sWpwP3NdUvuePIR7n3DWeH+PVeyMXNT/xL/M2gwNPl&#10;q6b7HF0EX7H78v8AnfF7CvjmGCvUq6PG6G7bMLVW8tw5RoftoKOh29tvG+P/AJRDQQ1G5MlDD/1A&#10;QZih9h+eTo8t4PC6T+5uwKXpbG9nLi/HDlslvaGTbf38P3UWJymU23j8xns9WQn/AD/8J83+Sxf7&#10;vn8X/N32rtbUTceHSS+n8HqtukxtR2Tvmh2/jv4k8WUqZRWTVk4qshFTmU1uXrJqu6w+eute8l+b&#10;X+vsVwEWVkbg/wCr/iugPcf7sr76YdWqR4eootv7bixuKihqsVHNTTY2T7Olix2LixtP4fDN9x/1&#10;N9x/fT+NP1JVingwdNu8qH+I4XeGBiSVMluHZsVG/ki+1pauqpcbUVlHD5YfN9/9xPRxf9Yvaew/&#10;thTpVP8A2HSM76yS5zaewN30qSFsxQ/3YrJvLDFFFFuiHD78xsP/AFX/AGcsX/Tj2bW9fGNv5dEc&#10;/wDykdFbNK1VR1eWo4Y6+Ksli2xhPJLNLL/AqCYf7koTDT+E/wB5c55JfL/xxgi9iST9GD6fojjf&#10;xp/qK9KPb+Q+/wAlthIIf+Pw7Mq6zDv/AJ2L7Da+Nn23R+H/ABr/APdXu3h/rfT16Yf9b/GOkftu&#10;sp9vZvbe+aWGLJbaqMdicZuGCOKaX7Q/8ok1YIajz3/3V/nf8+PaOeP/ABdrY8Qf9Q6XeJ4P+M9X&#10;afyw8TRVP+zLb9pZqatGb7QxWzosjRyzS0lXQbJwH3tGaUzcgAbv/wB59i/aLXwIOou5qu/rL6te&#10;rXvZr0Fuve/de697917r/9Lf49+691737r3Xvfuvde9+691737r3Xvfuvde9+691737r3Xvfuvde&#10;9+691737r3Xvfuvde9+691737r3Xvfuvde9+691737r3Xvfuvde9+691737r3Xvfuvde9+691737&#10;r3Xvfuvde9+691737r3Xvfuvde9+691737r3Xvfuvde9+691737r3Xvfuvde9+691737r3Xvfuvd&#10;e9+691737r3Va38yvLUuO6065GSligxKdgVmYr6mS14hitlbohhih/5v1JyRjH+v7Id+j8aG1Hz6&#10;GPJcng3t5cf8I6q76/wuQSapiyVH9tlKmmx2UzdHJ/ncfS0sVRNR4Gb/AKZ9s4ry+X/ptnl9hG7r&#10;kVx1LdpH/wASOla3YG2+tOp9sb33LNHktzb2iy28MJtiObx1+Xqs9WeaGas8P79Bteg8NLTfdf8A&#10;NjxRe7x2HjTdIZ9y6J9tnZPdny07QqsJtbF126s1lMlSZDcmY8M9DtjbNLNaAVeRqwPssHiKKisI&#10;QP3zD+zD5pfZ7ZWNM9BTct8gh+zq8XbvwK6q6I+P++IsPhKbfHa6bS3FkH37laKkiyv8Ukx8Uhx2&#10;Djv9vh8RA1EPEOWHMrSA/Q2v7KH923a/LoH7VvMw3qzuP+I/jdErp6yurMXh6j9uHzSQ0df5P87D&#10;QRQz/wBP+UgH9ry+4en4dZC9MOY3ZDtfe22/uDHM/wC7UVlHHLDLL+1WHwwwwzVH/Af/ACP/AHb7&#10;9av4M/V5P1Ya9BvnMbJW9L782Gs1Rkq3Z+AmrNt1kf8AwJqouucx4fN4Yf8AMZD+525JanxexLZS&#10;arkmgyfy6IL5P0OiSf3kqoqPMS0Pl1zU9Jj8PR0dX+1FLL9vh8PRw/io+w9n8cHj3GegdJd/RwdC&#10;vsWqo6XcnTP7Pmi29lpo0/45SxUFHkKyab9r/lfqIfbf+j3nS5E8aAU6mdDwVUuYTA5FPNRJHFWP&#10;TSfZy0mR25uianlih/h037H2/wDnfL7ZvPK4A6XWP6MH09x1et/LCwWNxfxj/i2LovsId3dn9mbg&#10;aDyyyxj7TPHa1L4DL6vDDQbaijH/AAX2M7L/AHDH2f5Oog3967pefb1Yx7VdE/Xvfuvde9+691//&#10;09/j37r3Xvfuvde9+691737r3Xvfuvde9+691737r3Xvfuvde9+691737r3Xvfuvde9+691737r3&#10;Xvfuvde9+691737r3Xvfuvde9+691737r3Xvfuvde9+691737r3Xvfuvde9+691737r3Xvfuvde9&#10;+691737r3Xvfuvde9+691737r3Xvfuvde9+691737r3Xvfuvde9+691737r3XvfuvdEV+c+0P70b&#10;G2HkJEikpNqdgRZ2teo8MVJjvHtvcMUOdrK2YCng/hRN4hL+194YSf8AN+yffP8AcLoW8mvD+87u&#10;v++OqXt2fILZPXK56qwL02891ZWWrjpqOT/j3MTFLR/Zw/x6so6iGfPVEEE37sVLL/y1l9hW0sZv&#10;H+XUj326wQw9Dz8af5b3aXak+H338iclktjbQhpMVBitoRzwS77zeCxdJS0+MoclNeaj2liGoo+I&#10;gDW/82ouJfYttdup/b1r1HG48wf8o/V5/XfWGwep9t0m0euNqYfaW36NbR0GLiYeaUEH7jIVk7zV&#10;2VrmI5qKmWac/lj7MkQRCg6CrvNMaz9LKvoqfJUdXj6pBJS11NNSVCE28lPUwtDKP9ijEe3OtI3h&#10;U6oD3pgajZG4qnaEtHUwwU2fy22/NkPN5YqXF5Koo6Os/Z8P/Aih8UsXuDtxj8G9vLfrJvbrv6yy&#10;s7j/AH7D0FG5qinn3FQVsVNUpTpTS06fef8AAqWKgyVRDNkppoaj/jvN7bTpfo6Z9s7gyWI3VQNk&#10;abzrWUVXkKl5JvLFnKCWCnwO5KPwzU/+T1E+D+1li9mUH/KR0W3fl0TDf21a7rzdG4dtVT/8ex93&#10;kMbWfsxfxb76H/fq1kP/AFQ+Wu9jaxesNSeJ6j/eY/1z1J67zElfujrunVJIftpctUTfuwy+by43&#10;MQ0fh8P/ACxqfbf05hF4etwT+N9vQx9f1FLPDhN1Uf8AkdRtjbcVYayn832s1B9nUfxLbdZ/nv8A&#10;gPPD9z/zY9lprFObcnPR4/60P1A6vy/ls0S0fws6WH/K1S7xr5P+WtV2Duqb/ifY7g/sB9vUK7l/&#10;udd9Ht9v9Iuve/de697917r/1N/j37r3Xvfuvde9+691737r3Xvfuvde9+691737r3Xvfuvde9+6&#10;91737r3Xvfuvde9+691737r3Xvfuvde9+691737r3Xvfuvde9+691737r3Xvfuvde9+691737r3X&#10;vfuvde9+691737r3Xvfuvde9+691737r3Xvfuvde9+691737r3Xvfuvde9+691737r3Xvfuvde9+&#10;691737r3XvfuvdV0/wAyLaabr6Z2zHVZXJ43F47ftHU5H7Sux9LSzB8DuCCk+9pa0f5cfO37Sx+o&#10;G/sj5gf/ABLoWcm0/ejf80D1rx7m6ego8h4qmrz4ilEtRTVOTpPtYqulllHhno708P183shtdwrS&#10;ijoc321GbraW+Mnfu3u9Ov8AF5Cm8eN3TiKGloN0bcklV6mkq6aFYP4hTc/5Tiq//OQtb6Gx55Iw&#10;tbqG8hqOor3XbZ9tnIuB0Zz2q6Luve/de6pQ+XwO2O5M7LU0ckcOSz+DzFG1opBVQ12Bp4Zqu0VR&#10;5xbKQSxf9OPcTc0Q+HvF0w8xX9vU/cjz+Ny/af8ACuil+Wllqqn/ADTz0EsuUpoaiL92allm83m/&#10;6kVkv/Uj2QaOhlXpI7mzWJxcf8XXMRxxY2pxOco6zwzSxeWX7jD5ijmrIf8AMf7iqz92KX/m17M7&#10;GPxp/p+izcZPB6D35C7emz23X34lNJDl9vUUO09200fm/eoIv+PVz0P/AEzwf5TQy/8ATr2IdtvP&#10;1vpvOv8Aq/ydBXdYPGg+o6Kr1jUtRbt23Uq9QrTZeajg8X+6jHiK+j/Z/wCW9dl/Ypm/3HPQKsX/&#10;AMd49GJxdZHg+ve2qOCappoIaHLfw0Sf5qWgz1HT5LG+b/qnrJYvYcdPGvrL06GPj+DY3vWyz8Nq&#10;NaH4q/H6FF0a+qdnVdv6Gvw9PW3P/U/2Oof7EdQzeNW8uvt6M37c6Tde9+691737r3X/1d/j37r3&#10;Xvfuvde9+691737r3Xvfuvde9+691737r3Xvfuvde9+691737r3Xvfuvde9+691737r3Xvfuvde9&#10;+691737r3Xvfuvde9+691737r3Xvfuvde9+691737r3Xvfuvde9+691737r3Xvfuvde9+691737r&#10;3Xvfuvde9+691737r3Xvfuvde9+691737r3Xvfuvde9+691737r3XvfuvdV9/wAxuppcd0RhMxlM&#10;bk6zb+I7P2nWbgyWPhjmj29QSY7P0dJmcpERqnxJzdZS0swTn/LP9f2XbrB40FOj/liYQ7oD1SXt&#10;mSogpdvNl3iyVRsPe2P2RuFMp/uUxeV2HveGnwOHyU0037FRh6+D+GSxS+yCSOE8OpGjuJul/g6L&#10;NbQ3PgdwdW5LLbK3VWU27KuhwJ3DNFS/786XD+aixGXrKijnoKfL/wAdi8VLXSzwf7q8vsqSaeGX&#10;6ry/z9Lp7KC8h+nuOrevh58y8b3xRnYu+YU2329gojFVUFRH9hFuqGmhWSbJUVDOIpKHLU4F6qh+&#10;o/zsV4SREM7G+hvP+a/UWb5sc22zGf8A4j9H/wDZl0H+qo/5huCo48/1xuCqpqySlyJlw1fNTxTS&#10;xwiKWcwznwwsR4fvCZP8Le495yg/Xs7jqWvbi7/xO9t+q8Wlf7imyS/bfdbel8c3jmgqosttuWb/&#10;AD3/AFQV3+d/5sT+wV4nUpV6Q2axdLRTVkSeSbEvXQ1Hhki+6iyGBzMP8NyUNZ4v+OEE3s1sZKT8&#10;eircv7A9IHZu/KHcGw9ybYzY15fG7by228pR1H7VVlYqDG1EOB/e5/3IT+H7aX/m/BF7EMts0F6L&#10;mAUB6Dcc/jQXlv0VKuoK7rveUGOyXkWv2tlcVUu0U3ljkMM1BkZZqSeIeCeCciQxS/kexIzeND8i&#10;D0B44/Bnx0OG7KiOg2zm6Wj+5T7mmpNr5Waoq4ZYquliy9P/AAH/AKh6ig/yr/px/wAsvZLaIfGA&#10;rw/1f5OhVuT/AOJdbV3xtxU2B+PXR2HqEEVRjOpOvqSojv8A5uaHamJWVT/rNf2M4+odmzP0OHtz&#10;qnXvfuvde9+691//1t/j37r3Xvfuvde9+691737r3Xvfuvde9+691737r3Xvfuvde9+691737r3X&#10;vfuvde9+691737r3Xvfuvde9+691737r3Xvfuvde9+691737r3Xvfuvde9+691737r3Xvfuvde9+&#10;691737r3Xvfuvde9+691737r3Xvfuvde9+691737r3Xvfuvde9+691737r3Xvfuvde9+691737r3&#10;XvfuvdFC+c4yf+yt9qT4vAybkagocJlMljY/F5Y8DityYbJZ7JReYWlOIxVJLVW+p8H+HtJfJ41m&#10;ejHapPB3O0p69UD4ZcXX7Vz24dv1/m2RX7cq9n7n+3m/3Kde+X/cltvJVnh+8nn2vgd1UcXi/wB3&#10;0UE8v+di8XiB7yTg/T06lj/lDuOh2zFDFLvPZ9Y6H7XK7f7YkR6OWGqpaTKVVH1vnvDD4f8AlH5k&#10;9lzkfT3o86/5D0aaKzWfSRz2JyG5shlc5tqvO2N77MqdnY/aW56OX7Cqlz1LR1+eyWNz1ZD/ALvg&#10;nrMZ9hX/APKDP/zal9+gnEP0fTN9aQTf4v1aN8HfmtR98ULdYdj1lPiu69tU5R0kH20e98ZRQgS5&#10;ajitDAudoT/xcKWLgf52L03EQ+sbr6yHqI952mbbZ/8AhHUD+ZJV0se0OuV/iX2dfDuCvrKOFJIQ&#10;ZpYhjiDPF/wN+20xSfuRAW9kvM0BmhtQeNf83Qi5Dfwb27PqOqjqXMZDHZLFV8742spZvu5HTHw/&#10;5JLVeanhmh/Z/wCXf9jN+77j54OphSfp53NR0v8AD8VW0s0k23sxQ1eLSpp5fupcf91D+zRzf9NE&#10;HvUH9v01df2R6JJuLL5LYvYGbkTxPUPlquPJJ/wKpZhL9vWRTeH/AKrPY/gj8e3FT1HV3d/R3vWT&#10;e+Rpd943G5mgppf49iqYYvK/veX+I0Ev/Ftmo4R9PsP814v+OE8Xu8BMOLg0Fek934E031Fv0oKO&#10;nyG9chsPbWLhranN7wy2OkqaCP8Ad8xoL0dHN4Yf3/8AKK6rl93tY/FmPTO5Xfgw9bmWMx9Picdj&#10;8ZSxxw0uOoqShp4oxoijipYFgiiiH+AUD2Jeo56c/fuvde9+691737r3X//X3+Pfuvde9+691737&#10;r3Xvfuvde9+691737r3Xvfuvde9+691737r3Xvfuvde9+691737r3Xvfuvde9+691737r3Xvfuvd&#10;e9+691737r3Xvfuvde9+691737r3Xvfuvde9+691737r3Xvfuvde9+691737r3Xvfuvde9+69173&#10;7r3Xvfuvde9+691737r3Xvfuvde9+691737r3Xvfuvde9+690k96bcpN37Q3RtXIPKlDuTAZbB1r&#10;wC0qUuUx09FOYuJPUEmP49tzr40NOrwP4Mwn61gtk7YyGByE26Ov4YqnNpTZGTcO0o5T/dzsfa/2&#10;dRDksb9nMZvt8x4JpZaX2AfqP1jbXHU2wRwTQ/UW/Dpc9avh567r1MNl6mbZNZn6vIbPeo81VVbe&#10;qq/G5jBbp6+z0P8Auio/eirsX5f8/wDYy0vty4jIhIIz03Hd/rY6n5xlpYe0Yl9cue3thMpCkcXi&#10;lx9LlNh7fyU0P/Nj9/GyxeLxeym7k/Qsuja0/WvekNsvZss+7k7IaplwNZjaaWno8ti6uag+zqoa&#10;PH0f8XzFZDUQ/YVH73ioIov367/dv+6vaiC+m8D6fz6T3e3QTT/4x1J7whyG4DDXy1Obz2XrPtKe&#10;t/amr68f5H/nv8sqP45/k8EMUUv7X7HvUk883+5HVEtYYYP8X6LTR7+bauQo/wBmSswNTJdIchLN&#10;LDSVQh8M01HN/n6f/dXl9qBbwzQ0t+PXoL4Q/wC5HRusVmMPm9u5XDVtNU0FBmPLUTPRwzVX938z&#10;QQ/s1nih/wCUf77/ADvsPvBNDN0eeJ40HRCe8I6il3/laPI0322STE7e8yScy/dfwHH+ab2PNpH6&#10;Ffn1HO8T/r/T9XZfEL4CdJ9m/EzY2590Q5an3/vOlyudp974Ovnpcrg4aqt+zx2OWkl+4wuRoaEY&#10;7yBamkJJnkHF7+z76WGaKnQGfcZ4Zx9OejYfF74EbE+PO5c9vnLZWm7D3xV1xg23n6jCDDxbZwEM&#10;Xhho6PGDIZOn/i1QOamqvf8A45CIX93htYYeA6ZutymvOPVgPtR0h697917r3v3Xuve/de6//9Df&#10;49+691737r3Xvfuvde9+691737r3Xvfuvde9+691737r3Xvfuvde9+691737r3Xvfuvde9+69173&#10;7r3Xvfuvde9+691737r3Xvfuvde9+691737r3Xvfuvde9+691737r3Xvfuvde9+691737r3Xvfuv&#10;de9+691737r3Xvfuvde9+691737r3Xvfuvde9+691737r3Xvfuvde9+691737r3Xvfuvda8Hyp6q&#10;3f8AHf5RZjdfVuKpv7q7/qYt50GzKjy/wbK1dV+/vDGYgfswYnIfxyGWpiii/Y/y6KL/AJtewnvC&#10;QeN/jHUkcsXfjWX09egL27WYWn/jORwNBU5XYO/Jft90YSnimmz23spFWfeY3dWGo6O9did4bSnh&#10;/wAvi/44eKX2g1+DB9PcdCR4PMdKnOTZiLMUEEtfRZLcOYxuPo6PcNP4ZaHe8VB/EKPZ+6vDR1H7&#10;GZgodySxZSl/3f8A5LVRftS+ya9fh9P0a7dH/wApHTd8h97RdabX2V19tieOmym4aH+OVeVkEM1V&#10;itk4ueoo8BWReKAQDMblm8sv3X+6YYPa/bbQeAbg8f8AV/q/1V6Ldy3IwzjoJ/jVg5szDmN5ZRJK&#10;qWmqfHjXkiNVVVeQih+88NHNNPRfb09CZovupfJ/yy9sbtSHhw6c22Q+fSK+Re2apsdDuGKGihig&#10;lhp6yHDwzR0sUuUo/NNWTCcGaConrv2pf3fe+XroeOR1fmC1/wAS6feiqqvymKxdVDVS1lV9vVxt&#10;h7Wlm+1mp/NPDN/j7WbtBBDWgx0h2aefwK9Bf8tJI37w3bFT/wCaxVNt/Du/+7ZpaDA47zTf9RA8&#10;3s52r/cIY6Dm+f2/WzV/L4hqYPh90klUmhn2/VSwL/SmlzGQlh/3g+xFD/ZdAC4/tvy6Oj7c6Z69&#10;7917r3v3Xuve/de697917r//0d/j37r3Xvfuvde9+691737r3Xvfuvde9+691737r3Xvfuvde9+6&#10;91737r3Xvfuvde9+691737r3Xvfuvde9+691737r3Xvfuvde9+691737r3Xvfuvde9+691737r3X&#10;vfuvde9+691737r3Xvfuvde9+691737r3Xvfuvde9+691737r3Xvfuvde9+691737r3Xvfuvde9+&#10;691737r3Xvfuvde9+690X/5A9J4fu/Y8+CnkNDuTFtUZTZubjcxS4rPCjmgg8xMM5/hNdfx1MdrM&#10;v0/cA9lu4WMO5Q0PRptG5T7Zei4HDqgzsjAbq6l39ufOIn929xQxUlHu3DyQ+Wgq87VUdRDjcxDF&#10;/mJ6igysP3X3UUv78HsEPJPDS3uf9yOpftHgvf8AGLfrh17lMfkaqGgo4aLFUVfn8T4cxn8j/uUy&#10;GZpft/N/B6OGohn/AIhPBNL+7/ygwf7q/d9ofAn6XSX0Gei/fLrFtQd5VOJl8lTS43Z2w6OEyf5v&#10;7D+DiaaH/p/OPYjsJKbWCDnoI7k/63y6XPRnZWF2Hgtw0uRT/cTla2kkSaP/AJd1V9n/AA3Jf9T5&#10;4YpfZNfJ43Qg2qSCHoH+5Oy4920v90tlw1uRgqaeH7l6PHVlLHV+Kanm/wAxN/lFRaf/AHb7WbHt&#10;n0c31JIp0xzBfTXkH09uOjA/HLbkVLL1ljoYLV02XNHlG/46xf541dH+YOKz933rcp/GvePXttj8&#10;Ha+iB9zbuj3h2dv/ADtPJrpcrvLcFZRul/3aD+JTw43/AG1FFF7F9pB4UIFeo93S+8aap62/fh1m&#10;tq5z4ydLVWzquKswtNsTE43XG+rxZDGQiizEMtvpNDlIZQfa+PoMzf2/RnPbnTfXvfuvde9+6917&#10;37r3Xvfuvdf/0t/j37r3Xvfuvde9+691737r3Xvfuvde9+691737r3Xvfuvde9+691737r3Xvfuv&#10;de9+691737r3Xvfuvde9+691737r3Xvfuvde9+691737r3Xvfuvde9+691737r3Xvfuvde9+6917&#10;37r3Xvfuvde9+691737r3Xvfuvde9+691737r3Xvfuvde9+691737r3Xvfuvde9+691737r3Xvfu&#10;vde9+691737r3VfnzY+Km1e49s1nZSZjL7W3ZsHBZLJVU2GhirKXdW28KWz1Xhq7HSmO2WIp5fsK&#10;uM/s1E/7sVTFZQW31rBNEZ/Po62fdryzlEA4E9a+/wAncdvjb+6Nt4jGbfy2GwuBlpP7q5XH/wAS&#10;+whqZYf4jDR/xiano4DuDH+b93/jjB4v+WspZtjwfRZIp0fX31ovehL+TWJm31UbV7pxcsVfjc3s&#10;DbO395pR/wDArae8sNjRRzY3MUd/PQff/wC6vL/u+D2W/UQwrp+fQj+knmh6B7blHNR477hH0U71&#10;0Mejw/u+WWb/ADMP/URBD7Tv0rg/sel5s/avn3BWLFR0z5SaplqEeOLxeLxTU81/+OFP+x/mvbF3&#10;d+D0qgtOhM3rvGj6S2XkspF/k+4srTZzF7Wo6iWaKrFdlIaekmz1H4f+UfEU80v/AE/n902y3+tn&#10;4YHTG63cFlZV6ItsLZFdWSpPLjvucpWSwx0NPJFxSkAyj7vy8QT1348nsVX934X+LwcegTtth403&#10;1Fx0Yvbec7S6gziZPrfdu7dqxTfaZC218tWRUs0tB/unJQ42omweXp4J/wDdVV54PZVHd3vj9CGf&#10;brKeD5dXVfDP+YNge3VoOuu28ricN2MZYsfgs+BDQYjfEkUMP+c8JGPx+4ahyT4o/DBP/uqKL/Ne&#10;xNa3Rm49APddt+jmJt/9xurTfa7on697917r3v3Xuve/de6//9Pf49+691737r3Xvfuvde9+6917&#10;37r3Xvfuvde9+691737r3Xvfuvde9+691737r3Xvfuvde9+691737r3Xvfuvde9+691737r3Xvfu&#10;vde9+691737r3Xvfuvde9+691737r3Xvfuvde9+691737r3Xvfuvde9+691737r3Xvfuvde9+691&#10;737r3Xvfuvde9+691737r3Xvfuvde9+691737r3Xvfuvde9+690mtz4ylzm29wYauleno8phsnj6&#10;yaP/ADkVLWUU8E8o/NxCxPtudPFhp07BJ4U9rP6HrWL+bW8YcJSVOzWo/wDctmN0/wB8Nt1n/Ar+&#10;H4GKGoo6P+G5iD/lIrp6z93/AI7/AO7f81F7DW228PQ63mS98bpGbA3hkIdrUk+UWmNdnsKaPceC&#10;ykMUmKzkUN4aOea9QDT1Bg9h/crQfUH6bh0Ldqn/AMSH1HHpvzGS6xo6XGpT5ip2w0WX8mSw+4KS&#10;synhiih/Z+zrMb/yj/vf7t9sRxzz/wCL06Vu8MPUqk7q636+82Woky+8K/IyTfwGGnx09BQCSlhE&#10;M3nyVZ4jXinqD/yjf9PfZkmzTzccdFN3vNlB0Uzf+9927w32+d3Q9K+WCARY37WWpxuAiN5qPGwU&#10;X7/FP5f81zyfYkgtYLSDSOHQR3K+nvJ/n040+Lz2ZhSXOVO4Ho0/RR0ePhii/d/46+bwwf8AU2L2&#10;keWnkK9GVpBw6U1Ht2lpVT+DJW0z/tfvR1fiqv3f+myGoh8FR/za9oJLjNejaCDp1zW1YcNhYNxU&#10;z1NNlKLLY+iCU/8AnchVZSbxUgovF/y+KD7Ty+T/AHfD/wAsvbljOZ5qHgOkm8QQQQ9bYXxtbsaX&#10;ovrD/SydW/12njEz80jSvV1UsMXio6vJmUA/xapoljkqv+b7H2LI+oyk/tT0O/tzqnXvfuvde9+6&#10;91//1N/j37r3Xvfuvde9+691737r3Xvfuvde9+691737r3Xvfuvde9+691737r3Xvfuvde9+6917&#10;37r3Xvfuvde9+691737r3Xvfuvde9+691737r3Xvfuvde9+691737r3Xvfuvde9+691737r3Xvfu&#10;vde9+691737r3Xvfuvde9+691737r3Xvfuvde9+691737r3Xvfuvde9+691737r3Xvfuvde9+691&#10;737r3WORUlRo3XWjeh1/w/Pv3XuqLvkNsOowW597dTbjxrzYvxQ5jrTK5M0c38Qxf+eho8ZWVnmr&#10;jmKf/gL/AJ39+eD3H+42s1neVHDqV9m3KHcoB9R/uR1Uz8ha7LT5ra238NhK3GptzGfw+JKTHVkU&#10;uRqvN+9nhN9aipyxm/H/AF69n22/RfTnx6dB/co9zhvf8X/3H6kdiZSHaWzNkz0+Spn3pX0x/vfh&#10;5PDLHSVXgp5oIJoBf/J/4VWUvl/zH7/l/wA7/upyCwgJ8cdbu91nhH+MdB/2vU72zeO2ruDJ4qpx&#10;e26bFUY26IquH+A46kroaeaKkx1JFxQVBnpPJJD/AJ/+vlt5Sut/ByAc9EV0k/8AuR0lNk0uIy82&#10;Xn3I9SmTrIvuMRkp6ualpfu5JfrWTeAwGnnv9fbF9IYhQdGWxx+N/jFx0YChw8a0cL0s1NipamKK&#10;n+zxec8v3dVF/wApn/Fwmv8Acew0/jdDVI4enKTB11BIlKlTTV+48rXRUeK23g5odx7oy2U/44nD&#10;42orJ/foLGabpifdYbPq2v4efA/dFRuPb/bfyAwkWEodsSyZTr7qyrlhq6uHMVJglO6t6GEGA5Ie&#10;BPFSc+C3PsUWO3fRgjy6A2875+8urofZp0Heve/de697917r3v3Xuv/V3+Pfuvde9+691737r3Xv&#10;fuvde9+691737r3Xvfuvde9+691737r3Xvfuvde9+691737r3Xvfuvde9+691737r3Xvfuvde9+6&#10;91737r3Xvfuvde9+691737r3Xvfuvde9+691737r3Xvfuvde9+691737r3Xvfuvde9+691737r3X&#10;vfuvde9+691737r3Xvfuvde9+691737r3Xvfuvde9+691737r3Xvfuvde9+690APfPQ20u+toVO3&#10;s/BHR5aGnq1wW4FgMlVi5anT5opYYJ4fvcVXCP8AdhMg1CxFpBf2nntYbyGk46VWl3NZzC4gOetf&#10;/wCQnTfyN+NciUe76bE7t2GI6uTD7tlqqPJ0FXFFKKTwymaoo900U8H3sX7dRHUCHz/52X2Grrav&#10;BpXof7dzBBeQ/wDLz0STO7wod21FHO/XuOrNwPJ9vR1NP/Eqr7uL/M+H7P8AZ+/qKf8A5u+/Qxzj&#10;H1vTmuCb/iFnqBuzDdg5vIYqg3pR1OKipqaKowOCkpftaX+D+bwzTY2GHzQT2mh8UvtZ46ww/wCL&#10;9ILiOeec29x0wYWN9r5ZPLTR5KleKGRKCo/zVXQVXB8P+UfsV94fF/y392P+Ow9U0fRz9L3KYDDZ&#10;vAUe4MTSigpamWWnzEFPV/5ThKql/wCmQVF4B+9/mpI/ZXU289COjySTxoP8X6ub/lB4vq6g2nv6&#10;gko8HL3TRZwVdfX1EVJLmJdk1UFP/BpsPOQ0wxxqBL5vHb9//Oc29im2MJ4ceo83QTCb/GOrr/ar&#10;or697917r3v3Xuve/de697917r//1t/j37r3Xvfuvde9+691737r3Xvfuvde9+691737r3Xvfuvd&#10;e9+691737r3Xvfuvde9+691737r3Xvfuvde9+691737r3Xvfuvde9+691737r3Xvfuvde9+69173&#10;7r3Xvfuvde9+691737r3Xvfuvde9+691737r3Xvfuvde9+691737r3Xvfuvde9+691737r3Xvfuv&#10;de9+691737r3Xvfuvde9+691737r3Xvfuvde9+691XN/Mw23QZvoM1ktF9zlsfX5aLDzf8qsku2s&#10;vmZbf18823Ih/sPZVu1PBFeHR/y5/ud1rfYTKU9FNjczSp5qLFR1dZok8P70VJWbfyVZDND/AMq8&#10;9DRy+y6OM8D69Cqv631HRhsjgH3J15vDDUE0s25+pM1kcvtmsuZar7Cl/wAs8VgZfuKfK7WERA/r&#10;T+y+KTwJxX4T/g/4vo8uB9bBjyPRfc3S0e6Nuxbxw1NE9ZQGWPN4Wn/ailxckNP95WX5mgngrz/1&#10;19mMEhgmKnomng8aEHqFi45mm89BUyfeTR/ca4/+XtSx/wCZ+7o5eP8AdMsVVF/uif8A5a+9XaeN&#10;x6ZtJPB6GLrzf+8+i937P7q2n9ykmzcsPvIaczCg3Dtev/Z3HgpSLGaAf8cpP8x9fblpdeDP4HTe&#10;5bb48H1HW1t1R2htXuXYG2ux9l1yV2A3NjYa2m5Hlpagrarx1WouYa3HzlopQfyPp9PYj6ADp4VR&#10;0JfvXVOve/de697917r3v3Xuv//X3+Pfuvde9+691737r3Xvfuvde9+691737r3Xvfuvde9+6917&#10;37r3Xvfuvde9+691737r3Xvfuvde9+691737r3Xvfuvde9+691737r3Xvfuvde9+691737r3Xvfu&#10;vde9+691737r3Xvfuvde9+691737r3Xvfuvde9+691737r3Xvfuvde9+691737r3Xvfuvde9+691&#10;737r3Xvfuvde9+691737r3Xvfuvde9+691737r3RdPlBtnG7p6b3LR5Wnjmp4JsTO0rR+X+HxS5C&#10;nx2SyK3A8Ap8TkakyyfiG/tBuKeNZkdGmzyeFeg9ah9Hj8lg6qv25lE+2ymNqdw7br6b/lUqoqOv&#10;w+So5v8AjhUeeGL2WSSZwOhlB+hx6NN0/uOowm6dk5ypT7/Hb82vjsXlYf8Aq6YH7jGzQ/8AAj/d&#10;+KhqYvZNf0oaHH+To8sv7DoDdiYldsdpbz2JUTxfbU1TlsfTzVEsXiq6aKbww/8ANj/KKGby+zK/&#10;JNnaXJ6JrD/c28t+mzPYGs2vm3xap/DZE/3KYWrkNrj/ADP3kH188H7P21VFb9/23YT+NDXy6f3K&#10;D6ObBz0KnXu5sTk1zG2s3DLTUm4fDj8ripJovFSVVVDUUk1Zjbi/28/m8sXtLPGYJ8dLoJ4ZrLo6&#10;n8sL5A5Pp7uHLfGTemR/37m8stkKTb33cpjhxG/MX9x+zSeX60+7aKEf9P8AxexVazGXqPN5tfBn&#10;62Mva3ok697917r3v3Xuve/de6//0N/j37r3Xvfuvde9+691737r3Xvfuvde9+691737r3Xvfuvd&#10;e9+691737r3Xvfuvde9+691737r3Xvfuvde9+691737r3Xvfuvde9+691737r3Xvfuvde9+69173&#10;7r3Xvfuvde9+691737r3Xvfuvde9+691737r3Xvfuvde9+691737r3Xvfuvde9+691737r3Xvfuv&#10;de9+691737r3Xvfuvde9+691737r3Xvfuvde9+690lN6bbh3ftLce1aiY08O4cJkcO8wAPh+/pJo&#10;PL/061X/ANh7akj8WIw+Z6dgm8CZZ/TrUn+S20NxbV7KyWXy2OkoK+p3JNj94UH70v2m7cP/AJHW&#10;TTTTf8CP7zQf5V5f93/532G46RS/T3ByOpE8OGaH6i3/ANF6n9W2y8mBo4qb/JdsbpzmYmT/AJVM&#10;XXw4/MY2GGbj/d8NT7LL6DxpujWxn8GH/GOggzMe4N897VNP1Xiqrcm5cxn/AOH4ago6SGvOQqvs&#10;6ejq/FDF+x9vPPFL+77PLe3AgFu3Cn+r/P0GL6+8Gf6kdGb7k6J+Q/X23aCq7m6okpMcP8ox24aO&#10;ajqqXByn96s/39WBqKyhxN4KL92lyf8An/8AdXtmPbprPh0rTfIdy+3ot9G2BoKqGvqKDNvoj8kM&#10;OP8As5ZvLFN5of3pv8xTz+2J7eabp+OeCHqTgMb2P2f3ftut68xWWbsPJbgxNThKenPlrocnipoJ&#10;6TJGs+3o4P8AIPs/LVS+zKxTwf8AF+ibdZ4ZqXHl1uTYP+KfwjF/xz7b+M/w6g/jH2l/tf4p9rT/&#10;AHv2l/8AlG+4vp/FvZ30D+nn37r3Xvfuvde9+691/9Hf49+691737r3Xvfuvde9+691737r3Xvfu&#10;vde9+691737r3Xvfuvde9+691737r3Xvfuvde9+691737r3Xvfuvde9+691737r3Xvfuvde9+691&#10;737r3Xvfuvde9+691737r3Xvfuvde9+691737r3Xvfuvde9+691737r3Xvfuvde9+691737r3Xvf&#10;uvde9+691737r3Xvfuvde9+691737r3Xvfuvde9+691737r3Xvfuvde9+690Rr5e/Eyg7825W5jb&#10;Ao8Z2LSUhii+6jhOK3ZS09/BjMuT/wAB6+E/8BK6/wCwTaT02MSG+sfq+jjat2mszp/4j9UFbr6R&#10;+SW36zcOB6++O/fGKocwYabO1n+jjeuZlvSioimxmHzONwH2NRiLVkn+VRf5/wBldpYzAGoNehFP&#10;vUBOCOrB/wCWb8Id+bE3d/p37Vw+W2bW4qmyWH2rs/N4qbFZqqlr4TSVmXyNFkYIchQUEEExjh8n&#10;789v+OX+dOIE6C19deNw6vLmhiqI3inijlhcaJIpIhLHJH/TTYj8/wCPtV0XdAxW/HH4/ZKqq67I&#10;9I9TVtZXSSVFfU1PX21Jp6yolk8ks9XOcQWqJy35Yk+2/D+fV/Gn6f8AafTPUuwck+X2P1lsHZ+W&#10;emNI+U21s/A4XIyUjG/2rVuMx1PUGnPjF1JIt7voHl1vX0KHvfTf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Q&#10;SwMECgAAAAAAAAAhAO12e7rYBAEA2AQBABQAAABkcnMvbWVkaWEvaW1hZ2UxLmpwZ//Y/+EJrkV4&#10;aWYAAElJKgAIAAAADAAAAQMAAQAAAH8AAAABAQMAAQAAAM4CAAACAQMAAwAAAJ4AAAAGAQMAAQAA&#10;AAIAAAASAQMAAQAAAAEAAAAVAQMAAQAAAAMAAAAaAQUAAQAAAKQAAAAbAQUAAQAAAKwAAAAoAQMA&#10;AQAAAAIAAAAxAQIAHgAAALQAAAAyAQIAFAAAANIAAABphwQAAQAAAOgAAAAgAQAACAAIAAgAgPwK&#10;ABAnAACA/AoAECcAAEFkb2JlIFBob3Rvc2hvcCBDUzYgKFdpbmRvd3MpADIwMTU6MTI6MTEgMDk6&#10;NDk6MzEAAAAEAACQBwAEAAAAMDIyMQGgAwABAAAA//8AAAKgBAABAAAAfwAAAAOgBAABAAAAzgIA&#10;AAAAAAAAAAYAAwEDAAEAAAAGAAAAGgEFAAEAAABuAQAAGwEFAAEAAAB2AQAAKAEDAAEAAAACAAAA&#10;AQIEAAEAAAB+AQAAAgIEAAEAAAAoCAAAAAAAAEgAAAABAAAASAAAAAEAAAD/2P/tAAxBZG9iZV9D&#10;TQAC/+4ADkFkb2JlAGSAAAAAAf/bAIQADAgICAkIDAkJDBELCgsRFQ8MDA8VGBMTFRMTGBEMDAwM&#10;DAwRDAwMDAwMDAwMDAwMDAwMDAwMDAwMDAwMDAwMDAENCwsNDg0QDg4QFA4ODhQUDg4ODhQRDAwM&#10;DAwREQwMDAwMDBEMDAwMDAwMDAwMDAwMDAwMDAwMDAwMDAwMDAwM/8AAEQgAoAAcAwEiAAIRAQMR&#10;Af/dAAQAA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WL1jr78DLZjU1Cza0WXyYOwnbsqj/C/ne9bFjwxjnnUNBP3Lg+oZOTl3XZu3+dALto4rbG1waf&#10;f7UCV0Rb1fT+u4/UMt2NTVY3a0v9RwbtIaWsP0XOd9J/sWmua+qmXjMe/DDCL7AbBYJO5rdAx3+j&#10;9Pf7fzH+9dKlelqr1U//0O8+sOVYPTwqztFwLriJnaCA1s/y3Ln/AEXMsrtYyG3WB1bvotDKwKr6&#10;v3Xs9v6NbPWvSHV6XXtdbQ2n9LUyd5G58Fuvva2P0lTP0v8Axn82hdWyMfLdS/FcH44qAY5mjQHT&#10;Mfu7Gsb7VHPqfoz4xsK8bTfVPI6eMNuLUWjM97rRB3FjbHspLnx79tbmfnLfXHfVt3+V2vjb6geG&#10;t4hu32M/za12KfejHw+oB//R7fr9ZGUy4cisAaxw52k/2lil+x1+0bGOcXubp7XOYfU/8EG5dL17&#10;FN2I21pG+l27a4xuafa6vd+9+cxc3mVitjAA925gebS72nb7zWWRt9v82o5DUtjGfSPDRN0Jrz1a&#10;mBt2Oc094Gxz/wDpNeuxXI9Eu9HqlTy51Qv3NvnVrnO/mq4d/Nu9X9z/AEfpLrkf0StN+4PJ/9L0&#10;Hr7ox6mkS0vkyYbIHta7+05YFNNt19dBM5dztzCfokjc911f5npsYz31/wBhbn1kxbb8WqyvX0LN&#10;zm+IILf+isK29z3tvrPp30thrW+073j0PVd/Vq3qOXzM+P5NN250Q1U9Wfh2Uy9r3GlwcPZDJcH/&#10;AJ79j/Urp/4P/PXULmPq3jh2WLa9RVu9R3g4+3Y/Tc6z3bv/ACf+D6dH9Faf5wP/0/QuuZVtVdeP&#10;UDORvBIiQ1g3v27/AG/RXPGz16QHEOc5hsxb/o7i2Jrcz8x+uy2r/R/pFufWL+arBdAEkgAE/m+7&#10;b/V3Lm7Sw730wxgsnaDIaT+iZcw/8V7X/wBixRy3ZofKHU+r1wblBzXaWTXYOATqWF//AAm7axv/&#10;ABi6hcb0297Mp1uMA6bJY1wJ3CPTZq0+x7tu/wDfXZIjYoPzgv8A/9Tu/rKzdVSZHsLneB42l2/9&#10;33fRXNuJ9JziQ11zfTaY5a4jfZ+97faul+sTQ4Y7HMLmOLw4gSdBuY3kN91i58VeoC65wLq2l+U8&#10;atAa3a3ErI/c91tmz8/01HLdmgPSFdMyHdPymF4/mHljmE6An2vj7/0b13K5ToLbDmh5je95cO8A&#10;N2O/tbK3N3rq0RsUEeoDwf/V9F65fj04Lhe0OFhDGNPO48beFzVtjnUbdorpZtPpt5Ld3LuPYx+x&#10;+xbn1lpFtNBMjY8u3RI+jBDo/krIY+nJzMe2/wDojQ5jyJEscx1TdrW+70G2fTc//wA91qOXzM+P&#10;SFtz6t7BkuNg97mkUxMNAPvY7/hXfvfufzf+EXSLlehsc3rJZULLKKi5psLTpuZ6lYtePZ7muauq&#10;R/RWmvcD/9b0XrYqGF6lj/TNbg5hGpLvo7Gj+VK5nKaKCAxp2ub6p/0eo3tq/wCL0dv962/rC8E1&#10;VzBZ+kHfU+wae73fSWBaCQ6v3NDdrmMJMDQ3Bz652+7b71HLdnxj0jxb3RLspudVXUdL3Ostc/hw&#10;jdbvI+nZtd+h/wDSPqLrFyPQbK/2u1z27i5z21bzPpgt3l1TT9Hc7fT/AMWuuR/RQf5weT//1+16&#10;4Hv6pVVW022OpBrpaQHOIc/3a/QrZ+da9UsnBsw3FmS5tl9/6V72g7QXh1eyufdsq27Fe6+LK+o4&#10;97HFjjWWse0wQ5pn/qbFQz+o/bHY/qt2WgGq5zfoy/3Ufymeo337VHLr3Z8ZPp/dpH9Xibeq0l3L&#10;N+4HXVrXD/vy7Jcx9V+n5Lrx1OwsFL22NABO42B3oPc5sbW/zLnfSXTp1aLDL1h//9D0zqOJXl4j&#10;6ngyBuYW/SDh9EtXDuyDWfUfudZuDizQMNzQ2tr/AG+3ZuXoK4/6x4bq+qPeKtzMtjPSgfStn03V&#10;s/4R6bIL4Ho2/qpf1AD7Nt34NYd+kP5rydzmtfH6Xe5z97P8EulXP/VyvqmJfbh5ND248F4sdG0P&#10;BA9jp/wzXbvb+fX/AMKugR6K04uj/9n/7RGCUGhvdG9zaG9wIDMuMAA4QklNBAQAAAAAAA8cAVoA&#10;AxslRxwCAAACAAAAOEJJTQQlAAAAAAAQzc/6fajHvgkFcHaurwXDTjhCSU0EOgAAAAABEwAAABAA&#10;AAABAAAAAAALcHJpbnRPdXRwdXQAAAAFAAAAAFBzdFNib29sAQAAAABJbnRlZW51bQAAAABJbnRl&#10;AAAAAENscm0AAAAPcHJpbnRTaXh0ZWVuQml0Ym9vbAAAAAALcHJpbnRlck5hbWVURVhUAAAAGABM&#10;AGUAeABtAGEAcgBrACAAVQBuAGkAdgBlAHIAcwBhAGwAIAB2ADIAIABYAEwAAAAAAA9wcmludFBy&#10;b29mU2V0dXBPYmpjAAAADABQAHIAbwBvAGYAIABTAGUAdAB1AHA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Ug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BI&#10;AAAAAQACAEgAAAABAAI4QklNBCYAAAAAAA4AAAAAAAAAAAAAP4AAADhCSU0EDQAAAAAABAAAAB44&#10;QklNBBkAAAAAAAQAAAAeOEJJTQPzAAAAAAAJAAAAAAAAAAAB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1kAAAAGAAAAAAAAAAAAAALOAAAA&#10;fwAAABIANQAzADEANQAtADUAMAAwAHgANQAwADAALQBzAG0AYQBsAGwAAAABAAAAAAAAAAAAAAAA&#10;AAAAAAAAAAEAAAAAAAAAAAAAAH8AAALOAAAAAAAAAAAAAAAAAAAAAAEAAAAAAAAAAAAAAAAAAAAA&#10;AAAAEAAAAAEAAAAAAABudWxsAAAAAgAAAAZib3VuZHNPYmpjAAAAAQAAAAAAAFJjdDEAAAAEAAAA&#10;AFRvcCBsb25nAAAAAAAAAABMZWZ0bG9uZwAAAAAAAAAAQnRvbWxvbmcAAALOAAAAAFJnaHRsb25n&#10;AAAAfw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zgAAAABSZ2h0bG9uZwAAAH8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EAAAAAAAEBADhCSU0EFAAAAAAABAAAAAI4QklNBAwAAAAACEQAAAABAAAA&#10;HAAAAKAAAABUAAA0gAAACCgAGAAB/9j/7QAMQWRvYmVfQ00AAv/uAA5BZG9iZQBkgAAAAAH/2wCE&#10;AAwICAgJCAwJCQwRCwoLERUPDAwPFRgTExUTExgRDAwMDAwMEQwMDAwMDAwMDAwMDAwMDAwMDAwM&#10;DAwMDAwMDAwBDQsLDQ4NEA4OEBQODg4UFA4ODg4UEQwMDAwMEREMDAwMDAwRDAwMDAwMDAwMDAwM&#10;DAwMDAwMDAwMDAwMDAwMDP/AABEIAKAAHAMBIgACEQEDEQH/3QAEAAL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Vi9Y6+/Ay2Y1NQs2tFl8mDsJ27Ko/&#10;wv53vWxY8MY551DQT9y4PqGTk5d12bt/nQC7aOK2xtcGn3+1AldEW9X0/ruP1DLdjU1WN2tL/UcG&#10;7SGlrD9FznfSf7Fprmvqpl4zHvwwwi+wGwWCTua3QMd/o/T3+38x/vXSpXpaq9VP/9DvPrDlWD08&#10;Ks7RcC64iZ2ggNbP8ty5/wBFzLK7WMht1gdW76LQysCq+r917Pb+jWz1r0h1el17XW0Np/S1MneR&#10;ufBbr72tj9JUz9L/AMZ/NoXVsjHy3UvxXB+OKgGOZo0B0zH7uxrG+1Rz6n6M+MbCvG031TyOnjDb&#10;i1FozPe60QdxY2x7KS58e/bW5n5y31x31bd/ldr42+oHhreIbt9jP82tdin3ox8PqAf/0e36/WRl&#10;MuHIrAGscOdpP9pYpfsdftGxjnF7m6e1zmH1P/BBuXS9exTdiNtaRvpdu2uMbmn2ur3fvfnMXN5l&#10;YrYwAPduYHm0u9p2+81lkbfb/NqOQ1LYxn0jw0TdCa89WpgbdjnNPeBsc/8A6TXrsVyPRLvR6pU8&#10;udUL9zb51a5zv5quHfzbvV/c/wBH6S65H9ErTfuDyf/S9B6+6MeppEtL5MmGyB7Wu/tOWBTTbdfX&#10;QTOXc7cwn6JI3PddX+Z6bGM99f8AYW59ZMW2/Fqsr19Czc5viCC3/orCtvc97b6z6d9LYa1vtO94&#10;9D1Xf1at6jl8zPj+TTdudENVPVn4dlMva9xpcHD2QyXB/wCe/Y/1K6f+D/z11C5j6t44dli2vUVb&#10;vUd4OPt2P03Os927/wAn/g+nR/RWn+cD/9P0LrmVbVXXj1AzkbwSIkNYN79u/wBv0Vzxs9ekBxDn&#10;OYbMW/6O4tia3M/Mfrstq/0f6Rbn1i/mqwXQBJIABP5vu2/1dy5u0sO99MMYLJ2gyGk/omXMP/Fe&#10;1/8AYsUct2aHyh1Pq9cG5Qc12lk12DgE6lhf/wAJu2sb/wAYuoXG9NvezKdbjAOmyWNcCdwj02at&#10;Pse7bv8A312SI2KD84L/AP/U7v6ys3VUmR7C53geNpdv/d930VzbifSc4kNdc302mOWuI32fve32&#10;rpfrE0OGOxzC5ji8OIEnQbmN5DfdYufFXqAuucC6tpflPGrQGt2txKyP3PdbZs/P9NRy3ZoD0hXT&#10;Mh3T8pheP5h5Y5hOgJ9r4+/9G9dyuU6C2w5oeY3veXDvADdjv7Wytzd66tEbFBHqA8H/1fReuX49&#10;OC4XtDhYQxjTzuPG3hc1bY51G3aK6WbT6beS3dy7j2MfsfsW59ZaRbTQTI2PLt0SPowQ6P5KyGPp&#10;yczHtv8A6I0OY8iRLHMdU3a1vu9Btn03P/8APdajl8zPj0hbc+rewZLjYPe5pFMTDQD72O/4V373&#10;7n83/hF0i5XobHN6yWVCyyiouabC06bmepWLXj2e5rmrqkf0Vpr3A//W9F62KhhepY/0zW4OYRqS&#10;76Oxo/lSuZymiggMadrm+qf9HqN7av8Ai9Hb/etv6wvBNVcwWfpB31PsGnu930lgWgkOr9zQ3a5j&#10;CTA0Nwc+udvu2+9Ry3Z8Y9I8W90S7KbnVV1HS9zrLXP4cI3W7yPp2bXfof8A0j6i6xcj0Gyv9rtc&#10;9u4uc9tW8z6YLd5dU0/R3O30/wDFrrkf0UH+cHk//9fteuB7+qVVVtNtjqQa6WkBziHP92v0K2fn&#10;WvVLJwbMNxZkubZff+le9oO0F4dXsrn3bKtuxXuviyvqOPexxY41lrHtMEOaZ/6mxUM/qP2x2P6r&#10;dloBquc36Mv91H8pnqN9+1Ry692fGT6f3aR/V4m3qtJdyzfuB11a1w/78uyXMfVfp+S68dTsLBS9&#10;tjQATuNgd6D3ObG1v8y530l06dWiwy9Yf//Q9M6jiV5eI+p4MgbmFv0g4fRLVw7sg1n1H7nWbg4s&#10;0DDc0Nra/wBvt2bl6CuP+seG6vqj3irczLYz0oH0rZ9N1bP+EemyC+B6Nv6qX9QA+zbd+DWHfpD+&#10;a8nc5rXx+l3uc/ez/BLpVz/1cr6piX24eTQ9uPBeLHRtDwQPY6f8M1272/n1/wDCroEeitOLo//Z&#10;OEJJTQQhAAAAAABVAAAAAQEAAAAPAEEAZABvAGIAZQAgAFAAaABvAHQAbwBzAGgAbwBwAAAAEwBB&#10;AGQAbwBiAGUAIABQAGgAbwB0AG8AcwBoAG8AcAAgAEMAUwA2AAAAAQA4QklNBAYAAAAAAAcACAAA&#10;AAEBAP/hDnd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TU09Imh0dHA6Ly9ucy5hZG9iZS5jb20veGFwLzEuMC9tbS8i&#10;IHhtbG5zOnN0UmVmPSJodHRwOi8vbnMuYWRvYmUuY29tL3hhcC8xLjAvc1R5cGUvUmVzb3VyY2VS&#10;ZWYjIiB4bWxuczpzdEV2dD0iaHR0cDovL25zLmFkb2JlLmNvbS94YXAvMS4wL3NUeXBlL1Jlc291&#10;cmNlRXZlbnQjIiB4bWxuczp4bXA9Imh0dHA6Ly9ucy5hZG9iZS5jb20veGFwLzEuMC8iIHhtbG5z&#10;OmRjPSJodHRwOi8vcHVybC5vcmcvZGMvZWxlbWVudHMvMS4xLyIgeG1sbnM6cGhvdG9zaG9wPSJo&#10;dHRwOi8vbnMuYWRvYmUuY29tL3Bob3Rvc2hvcC8xLjAvIiB4bXBNTTpPcmlnaW5hbERvY3VtZW50&#10;SUQ9IkM5RURDMzExQ0JCNUI2OTc4NTQ3NEM0MTJERDMyNkJGIiB4bXBNTTpEb2N1bWVudElEPSJ4&#10;bXAuZGlkOjkxNUI0NkExOUNEQzExRTU4MDA5OTM2MUUyQ0Q4NEY4IiB4bXBNTTpJbnN0YW5jZUlE&#10;PSJ4bXAuaWlkOkQ4QTc5QUI2REI5RkU1MTFBMUZBQTdDMjk2NUZERjQwIiB4bXA6Q3JlYXRvclRv&#10;b2w9IkFkb2JlIFBob3Rvc2hvcCBDUzYgKFdpbmRvd3MpIiB4bXA6Q3JlYXRlRGF0ZT0iMjAxNS0x&#10;Mi0wN1QxNDoxODowNSswMjowMCIgeG1wOk1vZGlmeURhdGU9IjIwMTUtMTItMTFUMDk6NDk6MzEr&#10;MDI6MDAiIHhtcDpNZXRhZGF0YURhdGU9IjIwMTUtMTItMTFUMDk6NDk6MzErMDI6MDAiIGRjOmZv&#10;cm1hdD0iaW1hZ2UvanBlZyIgcGhvdG9zaG9wOkNvbG9yTW9kZT0iMyI+IDx4bXBNTTpEZXJpdmVk&#10;RnJvbSBzdFJlZjppbnN0YW5jZUlEPSJ4bXAuaWlkOkVENDM0RkMzREI5Q0U1MTFBMzBDOUI0Q0Y2&#10;NjUzRjUyIiBzdFJlZjpkb2N1bWVudElEPSJDOUVEQzMxMUNCQjVCNjk3ODU0NzRDNDEyREQzMjZC&#10;RiIvPiA8eG1wTU06SGlzdG9yeT4gPHJkZjpTZXE+IDxyZGY6bGkgc3RFdnQ6YWN0aW9uPSJzYXZl&#10;ZCIgc3RFdnQ6aW5zdGFuY2VJRD0ieG1wLmlpZDpEN0E3OUFCNkRCOUZFNTExQTFGQUE3QzI5NjVG&#10;REY0MCIgc3RFdnQ6d2hlbj0iMjAxNS0xMi0xMVQwOTo0OTozMSswMjowMCIgc3RFdnQ6c29mdHdh&#10;cmVBZ2VudD0iQWRvYmUgUGhvdG9zaG9wIENTNiAoV2luZG93cykiIHN0RXZ0OmNoYW5nZWQ9Ii8i&#10;Lz4gPHJkZjpsaSBzdEV2dDphY3Rpb249InNhdmVkIiBzdEV2dDppbnN0YW5jZUlEPSJ4bXAuaWlk&#10;OkQ4QTc5QUI2REI5RkU1MTFBMUZBQTdDMjk2NUZERjQwIiBzdEV2dDp3aGVuPSIyMDE1LTEyLTEx&#10;VDA5OjQ5OjMxKzAyOjAwIiBzdEV2dDpzb2Z0d2FyZUFnZW50PSJBZG9iZSBQaG90b3Nob3AgQ1M2&#10;IChXaW5kb3dz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uAA5BZG9iZQBkQAAAAAH/2wCEAAEBAQEBAQEBAQEBAQEBAQEBAQEBAQEBAQEBAQEBAQEB&#10;AQEBAQEBAQEBAQECAgICAgICAgICAgMDAwMDAwMDAwMBAQEBAQEBAQEBAQICAQICAwMDAwMDAwMD&#10;AwMDAwMDAwMDAwMDAwMDAwMDAwMDAwMDAwMDAwMDAwMDAwMDAwMDA//AABEIAs4AfwMBEQACEQED&#10;EQH/3QAEABD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/j37r3Xvfuvde9+691&#10;737r3Xvfuvde9+691737r3Xvfuvde9+691737r3Xvfuvde9+691737r3Xvfuvde9+691737r3X//&#10;0N/j37r3Xvfuvde9+691737r3Xvfuvde9+691737r3Rfd2fKb467EztZtjd/cuwcBuDGkJX4etz9&#10;GK+gkIH7VZBC0pp6jn/NNY8fT23rh6e8Cb06EXYvZGwOzcS2d683ltzeWKjl8M1dtzLUeVhhl0mQ&#10;w1Ro52FNPb8SWP8AvPt3pl06XvvXXuve/de697917r3v3Xuve/de697917r3v3Xuv//R3+Pfuvde&#10;9+691737r3Xvfuvde9+691737r3Va3zh+X1P1Hg8zsXZmYSg3bFRom5dwU8f3cu2YspDbG4jExWE&#10;T7oysEvlFz/kUFifVLEQW3t0YaW8HHoRbPs/1g+ouP8AcbqggY3H9yZQ42WGl2/kYsRNV0me8stX&#10;X5bMy1n7394zWVE09d9/PLLLf/dH+6vZJbyTQ/Z0KpLSCaAfT9CD8NO9N4fGX5EYDF5jMDb20s3u&#10;DHbc7EpK8zS4eXDVU5hhyU9jcfYfd/c01V/T/Ay+z22mwPT/AFf6v+L6Cu6Wvl1tF7z7k6v6721B&#10;u3ee+9u4Xb1b4xQZCXIwzLlZJRaOLEw0jTVGWmcngU0bH/bH2s8T5dECQTS8OiP57+ap8b8RXVVL&#10;R4Xs3PUdN+jMUW38FQY+r/b1fsw5/dGHytP/ANVNLB7Z+rh6Mf3Te+nWfZf80v447v3Xhdp1NBv/&#10;AGpJm6uGjizW48dtsYGhmqReGTI1uI3TmJqamY/7u8RhH9fdkuofI9MyWM0PEdWSRSxTxJLE6SxS&#10;x+SKVD5I5I5AD5OOCCP8fajpD1J9+691737r3Xvfuvdf/9Lf49+691737r3Xvfuvde9+691737r3&#10;TTlshBicZkMnUSRQ0+Ooqqummnk8UUcVLC00sksn0VQqn/be/PwHV0XrUi+WW6K7c/Z2YxNRXyzV&#10;kNbDuDczyTTeKr3vuj7fMTUdpv8AgP8AwHFZL7Xxf7om8sXsL+X1FMnqRv7GD6e26S+0fDR4OpzN&#10;FDLDLNvrb2HxX/HWWXA0fhm/e/6aK7Mey/cc8OjLak6ZfkBj4833BQYGjpvDLXY3CI7QReWU/d/c&#10;Vnm/6aP8hm/a9r7CT/EvqDw6KdyTxr36fz6d85tnA7Jw1BFW1+fz2Xr6abH4rAir8UtvD+9Nkcj9&#10;xWT0OHgP+6qX/P8AtLb3U17Pnh0vk22DbIMcekZj8ov31NRU+ExtTIkfkmppKT7+l/d/Zh+881RN&#10;/k//AFn92uv0c9MQfrdYextq+Lfm3tn7UoI3yubj29HLh8X95LfPbj8H8Ow8PmqKz/jrF7X7b4sw&#10;NePl0W7x4MP2dbfnSGxch1n1D1vsHLZOozOV2ls7CYbJZGeUySVeQpKOBa0RtLe8C1AMcX0/aA+n&#10;sR+XQHfoW/euqde9+691737r3X//09/j37r3Xvfuvde9+691737r3XvfuvdA13zn4NtdR74yU8Lz&#10;JPif4IqR+K5l3HVU2Ah1eX0+Hz5JfJ/h7R3z+FZXTZ4dLttj8W9tOtQvI1lRursDdm46l+Nw7/yu&#10;Umf/AJVI6/clRkj4f+nNH7KWp4Ipwp/xfQ3ij/Wz0NPUG2Gzmc2Bga2T/IcVhKrfeST6xQ127az/&#10;AHDeb/J/xipfufZXfE6TWteH+r+XRzZAZ9Og6FcN6d47z33D4k2/TZvKpjqn/NUtLhqAGjxg+n/O&#10;io/a2TFlaW/RdHH/AI7eXHSUymUqt0ZapykUPmaskmp8a8n7UM0UU3h+8rP+OGPoPN5Zf+b/AIov&#10;dLSDwevX139Z/i/Qu9f43b+D+8ymUmpv4XiqaWSpqZP+B+bynm81ZWf409PB/wBSPae6/Wn6MbTw&#10;YYOj1/yyfjvX9u9oZf5Sb/oD/d/bmbrJNjU08V48rueUeGGthv8A8u/aVD+1F/00Ef8AHL2J7KDw&#10;eHUe7xfeNN1sMe1vRH1737r3Xvfuvde9+691/9Tf49+691737r3Xvfuvde9+691737r3ROPnHvCP&#10;aXx+3JK0MVRNlazHUcMMtTDD4jQCbcZqwJjeYU/8F5EfPP8Ah7Q7j/uEejXZP+SmOtVGjyGPiho4&#10;3rKaGWGp+zd5P2reXD5ijhrKz/qHnrPZLBXjTj0MZ56T9GZrtxQ7Q2ruSrwk2Nm3Lvj/AH7e0qaj&#10;yFHVS4/blBh4MDDl6w42o/yD+E7ch/8AO2f2kEFZ6n4R/q/n/s+XR3cXdlZwUt/9yegCz1dT4fb1&#10;PtPCtJ9lX+JMxkY/F91kIaCa8xovr4BXV03j/wCb8/7XtbAvjT1p0VTz+DAM9RcHjcpkqepqMdDF&#10;DR42OGnr8rUfu4vHSxQ1H2eHo/8AlfqIP87L/wA3/wB2X36+fwePTFjB43Q39M9K7s+QW+9v9V7N&#10;SpRM9JD/AHkzdRFN4tsbDoKyn/iWYrf8zxP/AJqlpf8Ad/t+xg8b/GOku67l9HD9P1td9fbE251l&#10;szbexNp0MWN2/tjE0mLxtNFEI/2qeMB5ZNAA+4qZgZJT+SfYg6A7v4tT0ufeuqde9+691737r3Xv&#10;fuvdf//V3+Pfuvde9+691737r3XvfuvdFm+R3fNP0vt2lp8TRnN783OZqPamDTVOwmjjLNkqqlhP&#10;3E1NTta0Q/zxBA4ElkN9fRWcOeHRjtu2zbjNQcOtc7urO1m99xf3o7/7Wqancs1TVyY3CCq/jNTi&#10;aCWanvRwzQ/7g8T/AJmP9qhpYIPYZFzfbkOGOh/a2O17bBk9AdvbHbF21haWvpNuZ/M0OUjpJH3B&#10;BmzLQUlNUmeC0FX9t4J6mv8A4dKebe1lra3Ep9COkk99ZWY4Y6RWZ2fFR7Qo9/bVzNsblfNT1OGr&#10;JaSlyn+QTf5X9pzauEE/+dji9qkT/iPcDPSS4eL/AHJtrzpG4XJLmctDPkqmU0s0vjeGj/4H+KL/&#10;AHTRw/bzCnqJ/ep4/pIKDpNa3H7ynHQ05KPLS4X+G7f2ZXY3EJUmoSGo80Xlqpf8z5oZv+Uf2U/2&#10;0/8AjHQq0fof4v0fH+Xn3zjPjDuHsH/TjtzNYPAdhS7eeDsijxJymHwj0wqRSY7Lz4gVooMRUee8&#10;P1ENrcexFa3UGCOgVvG23v8AuQetiXa+69t71wtDuPaedxW48DkoxPQZXD1cFfQVUP01QzQkg/73&#10;7M+gz0o/fuvde9+691737r3Xvfuvdf/W3+Pfuvde9+691737r3XvfuvdUVfLztPbO0t+7m7C39Vy&#10;U2ayMOc2fsHD0+PrK6pixeBrKijhmEpgpIcQKg+Wp8sp/wB3y+wRuEV7uV4acAOpN2o2Wz2VmSeq&#10;t+zqXH9pbH2xltq0stTuP76rjzPj8IpchSxf8W2WH/MmA0EH7Xi/z/tbaXH7t/QuD0g3LbZ95n+o&#10;tz021hkx3V1H1lmawQQUddJl6is+0lrpKSqrrCajPhp5Z/t6fwftRX8P+d/all8Xir+9a3GKdK5N&#10;j/Q6CzfWE2jFtTbeQ25lP8viqf4RksNk4slTZ6jlihqJv4lD54DQ1GGrpz/nY/B4J/8AdXs5t5/F&#10;Of8AJ0GL60nh6Te36yo6/wA3BVPTUOU/iWIiko5XqpoqWH76EWn80IE16E/WL3eb9eHOOvWP+Jz9&#10;DVt3MefHw/bzU1M/20slfU1m4Yar+IVcs/7Phhhp/wDJ/t7+wxLbkVFOhzBdeN090NdXU7TRRV+i&#10;Kamljf7eWb7Wr8v+6YaOb/P/AG/m9pP14elX6N5/uR0YnoLvXenxdz0W9toVFRX7HhqcfH2R1192&#10;Di85gJh4Zt1YejP7GIz+Jn8Xl8X/AFq8vs523cpvG+nuOg5vmxw+D9Rb9bMmw977b7I2ht7fW06+&#10;LK7e3NjqXK42sj5vFVQ6vHKOTDUU9zHILcEexT1HvS09+691737r3Xvfuvdf/9ff49+691737r3X&#10;vfuvdcGOhXb/AH30AH+8+/de61ufl/uPZ+49ubz3FuWvwv8AHN7U22cptWgiy2ONfLmZKuniyWSx&#10;33tRFX/w8feVXl+2i/yL/Nf5qX2DrGa4M95cAdSFuNrALGyt/LovPT2yqPb+wnyuSr/4btLFRS5f&#10;cm7fD+1Lk5YaeGHbmBrJqcfcZH/dfii/fv8Ateyvdp5ryc0GOhHscEFnZddf3+jqsDkqfbGKptvU&#10;EMlJWeanihlz2QiirKf/AIuVZMJv8oqP874ovaPwJ/B4dGX1UHSwweYxe4MxDiN24rEbhxORpqSN&#10;KPIUkNV+7L9xN95DWfs/b5Dwf7ti9uePNCevOkM3Rc+/+kqXYlZT7o2rNW12w5q3/KKNJYpa/bNf&#10;KReD6f8AACo/5RZfYi2vcxcAwN8f+H/Z/wBXHoI7ztPg0uKY6DDF4eueGGs2/m8blVqZf+A+UpKO&#10;LzeX9n/PVnmg+4H+7YvL7U3Bgh/3IHSHbn/5R+HQhS4PelIqQZnb2MwLPJLTpNU5DD0lLMYv+OMJ&#10;yFXPcD/jl7QyeBjPR4nj9cMbUbu3BUf3D25h6nN5bMVsWD8OLpKyqr8jFVfszYfDw/5+enr/AA/u&#10;y/8AX33e0tf1q+fSTcb79HrZ++E/R+4+gug9tbL3dkJavc9XWZHceYofujUUG35czMJYdt43Uo00&#10;+Ko4YxKeb1ZlKnxkexSifpDqOp5PGmr0b7250x1737r3Xvfuvdf/0N/j37r3Xvfuvde9+691XF84&#10;/lDu7qrDSbI6iqMZTb6q6CpyG5NxVnirJNm4IQiOCfG0k/lof49W1FXFpkqYZoIIbnxSkx2Jty3i&#10;GzPgA/4x0Jtj5fm3H/GJx/i3VEvb2Bre39u4fL4TFVNTurCfaYvJYTH/AHktBjqCX9n+JY2jm832&#10;GPr66aWWq/44f5L/AJr/AHaV7dfQwinQg3LZp5p+lv8AJDH5DrfYvxs6oFXH9vgdg5bcGbhgm8dN&#10;LujIZKohrKwngVBg80sUX/Nif2xHOLz6y46W6Po4KefQB7VkqpKWvZ3NNFTRfvPHD4ovLLR0/wDy&#10;2/p7STv4PDpfafrU6eKXfmJxe5HjlmqUp3PjheT/ACD7Sq8Ph8Phm/4D/b/83fbngG86f8fwOjRb&#10;Jy2D3bDNg8z9tWbZzdTSbfyU1PL+1kKCvo6ij83+7vB4J/8AKov+WHsq0HbZ/n0q1/WQ56rtzFLW&#10;9Ub/AN37KyyTuMDn8vgapQTeKqxdbUUMOQhH0uIBf/Y+x00YvbOo9Oo1E/7tvT0eToD4p94fKPEQ&#10;bl2DjsRjdh4uWXDx7h3XkRh8XV19KtPUVkMMVFj8lm6+ptWf52Km8H48vsvTZ5ujV+Y4IYB1er8V&#10;vhhsb42UsuamqIt49kZOIQZHdlRj46Gnx1Neb/Itu456itlx9OYzaWWSYzTgX/bBMQO7S18HoJX2&#10;5TXs2eHR2/avou697917r3v3Xuve/de6/9Hf49+691737r3RZPk13tT9E7ETJUaUVZvLclb/AAfZ&#10;+LqzNLHPXytB95kauCC00tBiYJQzW+rGKL/dnsp3S/G3wVB/XPRvs22Hcr0QH+w6oSzmdyO/t0JF&#10;Lm5anb2Hll/0gb2rJfLFuHPS1n8Sz2Ho6yb9iup/vpooqqql/Yg9hAwUhFxc9S5HH4P+L23WbH4v&#10;E7ZjhyU8NTCk1FNj9mbtwf8Aksu7PtZvD/GPs5qebz09PQ/5TL9zS+DweKX/AI5eyl45/H6NU8GX&#10;pB/M6jzlZV9S7irIo5oKzAbs23R1fl8sX3+G3IawHzTf8d6Gsi8XsR7SYfAvB5dBXeIP1x1D+LdP&#10;t3PZTN1WbhpvtcVjcfRw0FR/yv1VZUVnmmh/5sQY37b2XbkDB5dLtr4dOvfG08HnNvZivqvtqCfC&#10;R5aopqmoihiiMUU1RDRw0c0Pi/3f+14vaHZr6f66g6Nd5sYJrHoMvjtmWrMFQYCVJHlh3RSSGsjl&#10;/dEdCBNRwETfsfYCHy+xBvUNSSOg/sUn6H056SvzKw1OvdmezdGY3i3TiNs7njeM/tSiqwNPSVk0&#10;P+H3+Ol9mW1TkwKDwGOiDfLT9c462Hf5Xubpcz8O+vIYIY4ZcDW7hwdYI/rLU02Unn8sv+LRVY9i&#10;GPz6Ak/9t1Yf7c6Y697917r3v3Xuve/de697917r/9Lf49+691737r3Wvb8ydxbk+RPycqdo0FZl&#10;9rdfdeyy9eU1ZBMTlNwZqlrKj+9dZjKRrxYkT5b/ACESn/PQUMUv0l9hXd76ATD1p1JPKm2n6M58&#10;+gAo12nlM7mKGlxtSnUGxMvLtjFUeI8P3XYW46D7eHA7Jw9ZN/kM9PX5WH7rKS/8pv8Ayy8vsvjQ&#10;jNyMn/V/q/4roQTz/wDEfpZ56hrvvkXPVMeQzc2J/jm56/H/ALWLx9L/AB6n23gdh4L/AKs+J/y6&#10;pll/5TcpBFL/ALq9ll6/6PS7bv0ZupOWocH2r1TU7Ky9ZJ/FsVXRZDb2Yp4v8v8A49gaP+G4ero4&#10;Zv2MtUZbbkMv39L/ANSvF7ZsLvwJj0r3K0hm6Lx1ztndvUu6q7M1lLG+GrIpo6mvp6vGy0H2stZT&#10;+aHMQ5Koh/3H+eH93yxfsT+1V/OJxw6QWsHgnpMd67wxOSxlTi9r5WprKBK2WjrPuJoJaWaKKsqM&#10;lB/B/DTwWx9PP/za/f8AbOy2um4qer7ld/ofT2/Xukts5TF4imeeppqSiq5Ychkf3oYvMK+j/YBr&#10;Jv8AgP8A5PN7Md2vhU04Vx0h2bbZ4IB9Rx6bfl5VUdbuTrp6N4vuE68x9HUpT/8AHKlyWQhx0P8A&#10;1Jh9rtjp9OR0T8x/23V5X8oqneL4qzSv+mbsTc/iX+gihx0X+8+xTBXweo8vv7bq0v2/0i697917&#10;r3v3Xuve/de697917r//09/j37r3TdkK2nxtDV19XNHTUtDTVNXU1FTJ4qeGKniaWWWaWQi0Kj6n&#10;37r3WrJR703N3TvjfmZo6mPau2c3l85uzf8A2RWSzUseJwOUyVRksxjdq8f8CK+hrPFF/u/wewI8&#10;fgzfU3H+5PUy2kng2dn9P/uP0ucTQ1D0WBzFLijtna77k29tPrfbFZF4qqkwO6Mj95mN4VkP/PUb&#10;m2rgaml/5sQTy/7tl9tyP4J6V/T+N0s89VfxzeHZbyt5aOp2TsiOgTxQxRffy57eGSq5vD/yr/xy&#10;s/3V7LpHgmt6efS7w/BvT0BW1W3dlO59q9X7BwtbuHdWUrf4fuTCfvS0tHVUs2Q800/+6KCfA/ef&#10;u5T9jwQfte11jt3jQHHRbvO6w2eejR/Jn499xdf7Mpa/c+DocnhH8UFXm8fLh8zFFk6maeaKkHm8&#10;GWoR+0ORF4OR/wAcvb11s81p/jE/SXbuY7LeJ/poOPRDqXY/37UeU3VRxUeNo5aSnemj/wCBWQqp&#10;f3vNNNNeD+H0/h9l31fgw9H8Fj+t0ZnbMm3cDgazNpjdFBhI4pMPTVnml/i244pvD/u7/gRT0883&#10;sjeTxujXR4J6JD3xVF89h5a2aWpyP92/uMlU+HxeWqzOXzGSh/6wexzs8ZFv8ugJv8kHjdG5+GPz&#10;y3P8buqd1dcQbJp92tV5yXcm2q/IZCXGYvbwqqMQ5ObJ0cNNNXZf7maGmkjiilp7j/dvs/N6IegS&#10;+1T3k3jnoxPQ/wDM83/jOzY37xzFNuvrfelTDi4MjhsJjcLS7Dz1BxL/AAeCjpjW5DD1sMwMn3Us&#10;84P+7fdbW9MhIYZ+fVL7Z/BhBtx1fpjshR5agoMrjqmKsocjRUtfQVcZBiqaWrhE9LNFyOKiCW/+&#10;sfZn0HenL37r3Xvfuvde9+691//U3+PfuvdAP8l6jBUvx67rk3LMkOBPV294skXqvthJTVO3q+A0&#10;/mHK/emTx/439sz/ANielVh/uZada3+28tjZ46FKqmjxuy9sbbq+yK/bckP2sVXQYGGorNtzbkhh&#10;/fqKjcuchi+woP8AlS/dl8sssXiCP05+XUseJ+j0Lf3WQSLqOCqT7/KYre206evT96qqpd0f6Mt7&#10;1mS80P8A4cdZL7KwgpfD5f5ujxv+IfWB5s5uPe1BsHqijqdw9sZXE5DZ9T9nDDLQbellzGPzE1Z5&#10;pqiGh/vRiPs6mL92X7LF+eWWX/m1ewtZpuI6SbrfQQwfUXHVx/xC+Im3fjRtyprK+og3L2luWnh/&#10;vbu4+SWKOPztVfwHBCrJqIMcJpdUsptPWzfuy8iMAdWVr9HD1EG67pPuU/1B6h/PysWl6ArVWbHQ&#10;zzbjxMcP8Q8PjBMOQhMsPn/Z88HmB59lXM03g7YT0ecjweNvVKf6CeqSV2zJPXUETVmSmp4amas1&#10;1Hh8X2v2dR95N+9/y76Ch/zXuM3uupxSDp13BURVVLQReGKmxNNJWVlNR1Hm/ZoKD7jwzTeb/jvf&#10;y+9I5HVJ/wBGDomOexFRvnsOpxcsklT4abH1mSeniml8MsVHT+aj/a5/Yrqzxex1asbO3qfPqP76&#10;0+tn65doRYnZ+FxW18XBF/Es3TRZzJV0v/F0/gMv7uHo5v8AdFP/ABb/AIFftf7o8XtVYR/8SOi3&#10;cpv1+PUdsLUJsOKKJI0+zxFBuxqmSKby/dRTU9Z4YeLf8WrJS+9+P/jFKdPyWvjWX1HW2X8TNyJu&#10;7409J5pHkdn6827jp2l/zhq8FRLgazV/j95jJPYkTEPUZTp4UxHRi/bnTPXvfuvde9+691//1d/j&#10;37r3RVfmfjf4p8a+y6YYamzzxU+2clFiqmLzU1XJh96bey8Xmh+sop2ofJb+o9oNzk8KxuyfTo42&#10;CPxt6soPKvWvXWUsNLR5j+LZKmR+xd7UlRuFKeWGvzOP2bhsl5oaObG8z/cT4vA00UVL/wBN3sLx&#10;3wm6lX6Dwfs6G7rzZ3ZfyE3XPguptsRYHF/xL+8GVz1fljNX0tUIKnHHJZfLwf5FiYPsKuWKKloI&#10;vP8Av/532ngsZrub9Dpu+3mHbIKXHVz3xk+KOxvjfg5P4VBT5be2WjKbi3ZLDaVqbyNLDhsPEbig&#10;w9Mx/H705sZTxGIhra2sNnDQdRVuu6zblNX/AIj9Gy9quivqtX+Yjn1p9qbQ2+yRSxSV0udq0luP&#10;2aSSmg/zv45l9gfnSekNpb/PqUPbW1/W3e4+XVXlVM1bJDBF/wAXTclTD/GHj80v2mLpZvN9nD/y&#10;r09RP/1gg9gPR1LujpGbmyCz1GVnlf7DFvHFi6OpqKT/AD2GpZvNkpoYZvN56j7Gj/3V/wAd/ay0&#10;/th0gv8A+wPUbr/D43DUOb3pXpFQ1WV/iHZGaeTw+XE4bzebA42b/po+xrPL/wBRs8XsQXFx484t&#10;vLoPQJ4MP1HRAK2qqc5UvOE9TyDF00Hm83hppZaibG0f73/HCCXxRf8ALD2LdHgwigx1Hrv402ej&#10;VyYmnyMeV2/FBQotHidw1k1ZT+aWq/hmLhyG28Dh4f8AtbTw+X/px7D8b+DN9R0MX/3C+n62CP5a&#10;NfJkvhf1HNK8jvC+96YmSXyn9nsHdX5/wv7Glv8A2I6iDcv9zrvo+vt/pF1737r3Xvfuvdf/1t/j&#10;37r3RSvmljd15j487yodmQYipz5rNsz0tNl5o6eKqSl3JiZ2go5p6/HUa5abR/kySyhWY2+vst3T&#10;/cK76POXH/3dWeOtXXsTdHZGLzVYm48VHiqpJP8AM1GJmxcsUUX7P7Pm/wCUeD2GrS0gOPPqRtyu&#10;5utnb4JYHZuK+M3V+X2muMkrt2bXwe4N6V1BVwVtTLvCuxdNPmKPJTRE+GqxVTMaf7c28AW1vqSL&#10;bWCCGGlv1FW4zzzXh8fj0cn2q6Rde9+691UH836/G5Dsavhlkpp0xWB2rg6nRLDJKKk11TmRQzf8&#10;q860+S8g/wCW3uLucJ6bmB1OHt5B4WyfUU/tZ+iSZiaOirqx4v01Nd/C4ft/D5fFFjf3v+of9iaX&#10;2GOpA6TWermqIYaWiqdDZWP+6+KTw/7qylZT/wAY83m/fg+wweNlqvay0j/XNxTpHdf2HQcd85Zd&#10;ubc2/svEP5JN1UUu79yVXl8tVLi8ZNUY7bWNmhh/4D4/zy/ff9SvYnsLUTVuCM9BLdbrwYeOeiW7&#10;Ro5p81gU0RpS1+bwdPG//TVQ53HgzfXj9jIyexU8lIc8egMkH6/Do4vX7x1+796tUPRU33L1e26B&#10;5PMIpYsNBUY2aaj+v1ys8vsMX+Po+htaHq63+VdlIKv4jYDEq0jVG1d7b82/Xq8cl4qr+ONmfDyP&#10;xT5mP2OLJ6w56iDe4/B3O76sj9quirr3v3Xuve/de6//19/j37r3RN/nPnqvbvx33DkaWKoqW/vJ&#10;sqKXH0YP3WRpv7142Wejo5j/AMB6/wAMBliNvVNCIv8Adnsu3X/cM9H/ACx/yWbPqo2nk2n2DVU2&#10;E3DTYncmz91Y3H5Sj8cX2EUUtV+zWZLD5L/P4HIfvf8And+1L7AeuaGenUzSQQ3kHRftl5nuz4p5&#10;CbtXpnc+Wo9h5XdO4tv5WjrPDlNuVcu189mMPjcP2Fh4fDB/GK+ho/LS18UUH+fl+18XsSWt+Ieg&#10;PuOxwzdXT/GX+Yj1V3tV4/Zm6TB1j2lWNDT0mAy+QjkwO5qglYU/uvnZhTK9VXThjFQVIFQbgRGp&#10;5Yn8F1DN0Br7ap7PiMdWIMwUam9IXlmPH0/3kgn2q6K+qFOy8y3Yu9d87lrodEVXuzKz/wCRyjyx&#10;RUlZT4fD/vTeYf8AAGji9wtvj/WbneT06yT2C0Nnstnb+fgdAn2Ky0s2BqKyg8Mtf5fv3gh8tLV1&#10;UUOP+z+8m+3m8B/e9oUk6OY+mrF7RjzO8KCnlqZElqclSRpkpPN/uOpdxw5DJZLwwzeGD7jEbcwP&#10;+d/5v+zWCPotun6Jj2Dukbp3vubdkY89DT5eV8TH4f2v7kUMU+GhooeP+A/93PF7GW3IIf8AFwOg&#10;HvLiXJ6bMDtuGgh288CRfdU2/sJH9/He1XF/Eaej/wBhT1H7Uvvf1Baf1x/qp03BafofUdDlh6xl&#10;3PR4nCQxw5av3JuzXWSf5rE4aLdVR/GMj+z/AMpFf/wFpfZb4fncHHR74lP8Xt+rov5XAFJ1b3ft&#10;62j+A/JDflPCn/TJV4HaFXS/8mk+xntz/wCJqadRHzBH4O5kV6s99ruiTr3v3Xuve/de6//Q3+Pf&#10;uvdE4+dVKan45bmkjEzVuO3HsTI46Gn5qKqrpd44bzQRR/1+xaWT/WHsq3j/AHDPQj5V/wCS1Z9U&#10;a7RmWjy32sHoo8rU5aTCPH/wFpMxVf7ksxgf2f8AnfQQ/wAToP8Am/BVRewXP+vBWvUwwSeDP0PG&#10;y66GCl3htWqhpsxhsxl6TOfwvIReWgq8NveHITZijrIf93+DceHqf+p/tB9V4PDpXPY+N0SHvjpK&#10;PZuar6ra9RJk9vJQ4nJ0CVEvlymJ/vHWZCGjw9Z+x4K/7efGyxeX/d8H/N32c2d8K/Logv8Aaujv&#10;fFz+Zzn8JgE6k7toMnu6eop4sDsre9HNAclCk1JXxGl3TNk68/xwwT/bRU1ULTEMfNc8gUfvAmAn&#10;06jy42D/AB0eB+l1lxW3dG36PFxTSwvU+Kod6P8A3TVRTeaH/Peb/jj+77iabz6neH+wPUHcOPp8&#10;jVYGKs4b72LKJDHL5arxS/5H/mf8/wCD77xRRe0kH9t0o/0DpK11ZHg9o9r7+Z4/3v7+Yfb32cX2&#10;v2lBX7j/ANEG1vs4YQB/x7kMv/Uj/m77EMIgive0Hh/xfRFPH40HRGMPtfXFNVTw0yUdHQy4vMU1&#10;RLNF4q+L/I6yHkD/ACfLQTR1NL/zYn9iOd/AnBHQVgg8f6zpwxlK2L2ngYp4Y5qzD9h47b9e/wBO&#10;cXWU1Zjpfr/ykYv/ADXvch/x6vqP9X8+r28fgwZ6W1FT4/G9mdlbiqaumoMTRb63NTw1lZ5vFFga&#10;DMZCKaGjhh/4H+etn/a8X+fnHtu74C36VWP/ACk3HVuP8rje8W4Mv8msRT4qpw9LNu3ZG/8AGw1k&#10;n+VVVLu3A5HH+fxAGDwTDbcct45CP37exNtaeFZfZ1G3NX6179R69W+ezToLde9+691737r3X//R&#10;3+PfuvdFP+a+MTKfGfsmlZJWlEe2aikemmlpaqlr6bd+Amo6qlq47tTT084BEg+nsu3P/cG76O+X&#10;E8XerIevVCsktQlHNX5mt8NBX1OPqMP2FT0kMUWPzNL/AJZtWbetHR/sYLIVFd4ov4pFF9lW/uxS&#10;/wCd9hKDwZupjk/R6EjbuXbJZrZO5moJaBtw7f3NtvMYen8/ixO58D/D9yVmN8P/AEwz42u8X/Nj&#10;2TXkABIHDoxtHp0v8fQ0O9d5dqYbctB5sJR7X2ns+aGn/aqquKvhyG5IclRzTf8ALwoJ/wDKqWX/&#10;AJse0kck8XT88fjdVo959fZTr7d1ZjqgxWxtTSSY3P48c5uKvpKjJYLPVfh832GQr4If3YuPDN/y&#10;y9jLap/GHQH3m08H/GKdHd6r3VRb36nwTReP7qvrcd/G6aMQxSw5TFzVH3fh/wAo8/29RP8Au+L2&#10;Fd9tPAuD6dDHl+6+ssuhLjqoYpIaWlT93FbNzm4Iamoh8Xi+wm+8o7Tfb+f/AJQ/3f8Ap1L7IoE8&#10;abo8nfwYeg43xDT0vTfT+y5UjSv3VHDWTQ1H/Ao1+G2VkMxDDL/5NWSli/5bz+zqCPxpm7uH880x&#10;0Tzv4J6Kzqm8cVRLDUJQbhih2/kvt/NSmLPYuGo/urWVg/rX0M0tDL/ze8Xs/t38eAmuR/q/1fn0&#10;R3Uf0U1n05SUNLQY/KtVQ/bLU4jr3dFHDJN5aqGvodyY/atbWeH/AJYGm9vx/rfRmuemLr9GvTbW&#10;Rybo7Fpts+Gqmx1BnNzZzMU1PF+1ND/Han7T/lH/AOUj9z/Of8d/aR6fQm48+lSV8f6fq1X4D5ao&#10;w3yx7C21JSVNHS7z6Lwe5Yo8hL4quIbRz2HwOGhFIIID9v8AwvMS+OX8gf4+zzlyeWaDPQD54ghh&#10;+j9OrsfYm6APXvfuvde9+691/9Lf49+690W/5VVRoeid5VX2FdlY6aq2dPUUOOhasrpKSLeu22qz&#10;DSQgVFZ4Ke8nijJlltpH19l25/7hXnR3y7T99WVfX/P1SrsvE0bVWVmov4bntv5KTIY+HxQ/f4bO&#10;YGWaohho6yH/AKgf2pYpf34J/wDm77jmSOeH/GLfqe/0Zoeg9o8enXPa+N2bT11TmNsJlsfuzY00&#10;k339fj4paOo2ruTYdXNbwV+QoKHPRfu/8cKGL2YyfrQfUW3RVH+jN9PcdGK2bDNLlt7Ty1kvlr6b&#10;YVQj/afa1Xixe28xRw/s+ye6/sfp+jyPIHRau49kw7y697d3RAg/je2+w6vIUFZJL+7kcNs3G0+1&#10;cljf8KiehzH3P/Nieh8Xtdst34M9Ljz6Kt5g8aDoE/i9uSTGbVzcEtZ9suN3rg8pF+zDLJL5Iaia&#10;aH97/Cjk9r+ZIBNS4HGnRVyi/g/WW/l0qu8925jKYqmqKCpqsbtDcGWixeBm/wAsir9z0NV+zkdy&#10;ZIRVIH1o/FF/umb2XbZaAHPl/q/4vo/3WfobvkFStW7m2xQYGjkj/g+zaTMbbm8M3llylVWfxjD/&#10;AHk37P8AwI/g8X7X/N/2zYyf471R/wCx6BCbG4HOUdekFHkocXuHE/eUdTT/AOax0uUhp8xjfD/x&#10;wqMDXQ+L/px7V+P9He9MeB41l0kK6tmz209oZCniP3OTI2RuSCnP7mPlqd7bQyQM8H3Hn8H94sQf&#10;+p8Xs7QEFlBxx/1fl0TT/rQ1uOPUvbuWx+2dxZLKwU1Tndy7h3Bm48Jh45ZqmKaKgrPDiIcxWQ1E&#10;P+T0E/7tV7LZ2rD8v9X+odGUEcEM3R5viTisrsT5s9Wfc5X+NZ/svYG96jfFZ92KqI1Qx2XyXgpD&#10;FOwAhmwFKDx4f+OP7Xs92B8dAjnhP29bBHsT9Rr1737r3Xvfuvdf/9Pf49+690Dne+PjyXTnY8TJ&#10;rkpdrZLM0dpPD4spgYRncPMZfNCV+2ymOik+v49odyStldj5dGmxSeDvNif+HdUt5LbdQtVDmdlZ&#10;uh23vXJeGR5pJvLtLeUVVR/eVkOe8P8AxaMvTz/8BcpF/wAsqry+428fxv8AFz1Pnh/PoK67C5De&#10;GPw9HRbbko+xtt9iYSSj2lkJYaDKfxnIYLcE2ew/8Sm833GPz2Ko/uaWv8XgrfBF4pfa6D/Eukc7&#10;+N/jHSAwve1HQZjMYnOYet23uh6j+H/w3OebFy46Wgm8ENH5qz98VA/di8XtmWwnl/xivTiX3hHo&#10;V8tXaPj/ANurL68lm8lvfebv5v8AlF3HvCorBNN/k/8AwI+xo4vaf4r0Cn+qnT8kn6PRPOlcHR0+&#10;UzFZWpIm2vvsHWVP+e+1m+7o8h4cP/x3/wA//nf+bHs13KQTQCg6K9mg/wBzOlR3nXTbgweyt+JJ&#10;EmOzvaG5tr4GjHiiii23sSDb2H25LBRw2g+35qpT/wA3p/am0g+Kh8v9X+z1q+u/1xjz6F/ujOV2&#10;X7UyXgepo6Pb228TTvUx1cMVLFFQYenmrJvD9v8AQT1nii8XsM26fr9HvifodAnt2o3tXxpjdm4q&#10;Omp/JV1FHU7vyNFS0Bir6yoyUONxuNmqKPz5Co8svipYv3/Z2IF8erfsHRbJP+hedBP1buHJbkyz&#10;YOunjNfkN67SrfPYj/KqbOU5rRDDFa9RMcdTSf7D2fXcPgQ/UDoG7ZdzX0xt/PoUsVs+WXf259wu&#10;9dDtz+8GbjocrT/ZxSRS0s3+5Gf/AHJeH7DH1GUrJf3f+nXsNXk4NiKDNP8AV/KnQutIJ/rj1YD8&#10;JabE7v8AmrhJ4EyU1P1p0VuDM0U2Q8NNL/Gczk8PgZqv7OjHhNPPityftCT6/wCd9n3LMOkHoCc8&#10;SV6vw9i3qOeve/de697917r/1N/j37r3SP3xhaTcmzN17frvJ9lnNuZvEVngJSb7XI42opJ/CRwJ&#10;dMpt/j7bnTxYSOn7STwby0n8wR1SlkqXKbNhpqjJeXcm1HxsNPjc99p/v7dvfteaaj3JDjafwZfD&#10;0/7v+5SKmg8H/KVF/u33FE/gf459Nw6yI25/0P8AGOkxuTJY/wC8633/AE9ZjXpaPP7ex77ko6qj&#10;qopsXVVlRgfD5qOom/zE+5P2opfdLfxzDjpXJ4HQaQ7F2T2Hj6nrTs715Sm/i1Ps/c2P4z1JX4us&#10;qKPPUdHN/wAp9RiZ4fvvsKn9itxc/l/zsXl9mVpP9FnoqvrHxegdxsm8uv6nevx035VUNfFntr5C&#10;o673lR+WWl3ZhpcbUUeMiw1XN+yaaog/6fQTweL/AHV7OHtIJf8Adjbceg/aX03j/u64HSLxKyYb&#10;ZPWMUT+F9zy9m74qU8X+Vfa7NwNRjcbRzTf8pH/Ftl/a9okt/rJzTNOjl7r6OHpS9v7epz8fekYk&#10;tDLs/dmw8BWOR444q/sXr4b9rPL9YR++P9t7ds3/AF7+gxTpBfJ+jZfb0oN/ZVsTU1O9MlQS0VJu&#10;qpq8Xsfb37v8U34JBT0n8YlrISJ6HaFofLU10X+fhn8VJ/x1iRWlp40/HHR5uN9SDHHpN9Y0+U3f&#10;vDFbq3C9bWI+WpMPQGjh+1pcdS0FZTw5Ksw+N/zFBT/fS/wyl/6e+3754If8Xr0isU8aDor+xv8A&#10;fvdqV+NqZJIYcFv6jkd/DFalloM9PiDKZv8AdH7NZ7EN7/yTceg6BO2xg71eV9f9X8ujg7gxOe3L&#10;uKjipfHU4HZmEwcebSP7OgoJc9X1lRNDDDNDTzCv+wgmiqZf+OHsE+HBDDXqS9c3jfUdWJfywsLX&#10;ZXsj5O9kvDG2EXLbU63wldT+H7WeXbFPVHI0dJ4uPt6Cn+xP9P3/AGP9nj8GyA6hznG68e9+XVyP&#10;s46B/Xvfuvde9+691//V3+PfuvdYpI1ljeNraWQo/wDtv9659+691Tf2lmqfZG5Mrh5X8zYTLy49&#10;Mbi/DVV+Jii+48M0wh/f/wAxDF+77ivdbT6O9vOsguX7v6za7PoiW5N3bFyOW3ClL9ztiDdv7meo&#10;I6Xy4bI/vfs5iGHG/sYHcFBlYfLFVRfsT/8AKVF7bg/Wh6O/DHp0/wCUrqyXGw7oyz/w3F19dSU+&#10;4dz4+H/Ktkb8oIaeHD728M3m8+z89/wJ+6/5vyxf5r2vtIP+Ujj0hvpPB65b12y3cOBmwLQ023uw&#10;8V93ufYP28t4sd2hi4afJbr2Tjayao/48/tLBy/x3Df834Jf+OUsXs4tJPBOeg5fW/jf4xb9AXN9&#10;rW0PRsqP9nP/AKO+wsXkvJD4oosplZuyKzJUf/TP9hXf5L7p/YznPSqP9aD/ABjoYt4Yttzdb7Sw&#10;TJTeLeveHS+LpPt5r+GqxfT+3qKsrIv8956aDCey+2Q9x9B/sf5en7uSAT2XRe9/bmyG/N7bq3vk&#10;fTjcPt+ro9n42DwyxUlBS/cbb23jYf8Ajh58VFXV3/Lf2qhp4FK46o6eN5dGH67x9Btino6ud5Ic&#10;H1BtfE1GbrKeb9qbdFLjchksl5ayb9j+H0H+XVMUX+7/ADxeyaeM3F/gZJ/w9GsckFltf1HRDdiV&#10;NPl93Zjdee/zWS3jSV+ST96L9qqrMhksx/mf8PYr3DNkLc+nQG2aPxb28uBx6PZsndCtsncMWzcJ&#10;TZXduYof4PtXCY6XxV9XujdsP8H2rjcbR/cef/IKGslqpf8AqB9h7brHxp+hXvG4w2dl9R1fT8WO&#10;k6ToDozYfWx8Umax2KiyW76yOTzDIbzzQGR3LViY31U4ykzRU1v+UeGIe5Fhj8GIQAdQRdXZvJjO&#10;fPoxvtzpL1737r3Xvfuvdf/W3+Pfuvde9+691XL/ADE8VNQ9YbW35gRTY/O7f33j6dsrJSRzRCmz&#10;GPyMMVFl4CB99hshm4qSOpiubg8fuAeyPeLWCaAXBHQz5Lvpob/wAeP+r/L1VbhN57W7GRsTuDAY&#10;2bO0NFNFkdp5iGGgykUo/wA//Ac9jfs85PiJ7/5BVReeH/jr7CdxEYAG/CepRgu/GrnpNZDa+f6y&#10;o85uXrx6neGza+mhp9+daboihqt0RbXlhqIZq2H+G/Z0O5sfQeb/AIH4zwf9NUX+7fd7R4J+t3Xj&#10;w/7kdJiXdEOGxtBVbNq8vmMXWU2Pk2Tm6eKaqr/Fi4f4lDtush/z/wDeDruu/apar/nVzy0sv/N1&#10;6ekM3TdrJ40H0/Tlnul+2MznqDcdBQUOKV4shuBNvVGWo8zVRZjM/wC5fPTQ+Hw0MFPUV2Yl/wAl&#10;l/zH+7fdJL6DPr15LGbx+g7yeK7q2pPt6ul25Ll6Lae5MruPESbbE1X9pma/HCKHzUcHnooPtreW&#10;KLxf82vL7ftL+y/3GB6Y3Oxn9M9BX07m6GfNfa55pft8dUxbgzFHJ/nZsftKH7yGjg81/wDchkK7&#10;/JvF/wA3/a67tMVg6Ktqu/Cm+nnPRoe76zObe65wPTuMBrOxuwqn/SZ21TY+KHxYP+Pf7kqPA5Ks&#10;hH+Q09vtv2uPBRUP/TV7S26W8P8AjB6V38k95P8AT23Rftp9H9hZLFzY2lzGExtHD/lqJlNw43bl&#10;LlqrzeH9n+Jf5dX1H737X7Xv11uUHnw6YtNjnh6xbJ392n8bu2tk7sz2ByX3uycl/GMbtzOReKgq&#10;4pYfs5qyilh/yevp54P2oqqm9mtk9uOHQf3y0vZofp+tkT41/OvqX5H1dJtrFU+X2zvyamnqH21k&#10;6OaqpZvsohNW/wAOz1JB9jUCnhNz5PAf6A+z6OYS8OgBPazQ8ejv+3OkvXvfuvde9+691//X3+Pf&#10;uvde9+690GnbHW+F7Z683R19n0DUO4sdJTpMP10NfFIKvE5KE2P7+PyUMUw+lytr+2508WIjpTa3&#10;U1nOtxAc9a0OcweUwm5Mltff20teR2luObb8xoz/AAvdG3spS/8ALaoo56inng/ymlqqap/y6D92&#10;KLxS+wRdJ4Mxt7g8ep42q7gmgs7i36Wcm4KWqxtHQVGbqcrLjZZqymqZPNS7twn73+WfxL/gHXf9&#10;PZYv3/8Am77DmjwZuhH/ALmQdGo6r6fw+0Np5Xc9RDTY3cG7f8sepkpIYqXb2Bli82S+zo4aeH+E&#10;5DPQQ+Wv8X+f8EX7Xt576bj0VQWsP1tekBvLtvZsu9noJ8xjabKUFN9vh6CSr8WUq6Xw0/2f7P8A&#10;x3r/APO+0Mm3Xs3+MdGUe5WUP+L9A/V9q7Ex24Mtsuu3DLSbnlkmxkkNXSVmLoIaqKw+0nrKynhg&#10;/iH3EXtTHs18Qbnpj+sG1+P9NcdFS7H2ekO46TP4SH7HcFTFDk6arg/4AZDKYs3rIpYfwa+fxf8A&#10;T/2Ittv/APiPcHoPb7tohI3G349KzZG5cpvR8nuinpMjT0+VroqzcmYyc322Lir/ALPw5GfMZg/5&#10;/wDy7/gLSx+DwQeKKL3Tdv0MV6c2a4hvYOHQ04vIYuphSmiqanN1CU326JHNDi9uUkXm/wCBk03/&#10;ACkVHn/5b+wvOnQnR+uHalRT4fqndTbqh23lduPt+kx+z8D4oKrKYne+ZrPs6OthyVbUffY/7Cho&#10;66q+1po/PP4P3fZ7szzzdEHMEEAg6Pd/J/6zXHdeb+7RyWCp4KrcWej2/tvKv+5VHDYqETZiGjb8&#10;UM+Uni8n/N6A/wBPY/tE/Rz1CW8yfr+BXq5r2q6J+ve/de697917r//Q3+Pfuvde9+691737r3Ve&#10;3zb+NNF2Tt+btLbs2OxG8NmYyqrM79zSVckW7Nu0FFUTGil/hpWpOYoLf5BKRMf91fT2TbxaCaHx&#10;/ToY8pbzPZ3v7v8A+I83VOklHiaDNYr+N1Mn+Tbkx9PTNJ954quliyVPDNRwzTU//Hfyxfu+458T&#10;xs9TX1ZHvjONm+u89S0dL4aqmqZYqx5P815aCH/LMbD/AJn/AHR+74v+OHtyOPpEkf6/VVHyJwOV&#10;3J2tQdobcxVRDDjotv7ozOXk+7yEVJlMPT7YWrpPBOK2tOPpspSSxQnxeEf8dpYvYysL6zEPgDoA&#10;brtO5+P9T/xH6CjeGF2v3r2Nk9x9fCPCbXp63Hz5GmylqXcUP8Zm8x80XMFRT08/7UVV+xB4PF+1&#10;5fai7vfoYKlePDpPtW1Q7zei4+sxF0Ku7o5aXG437im/awld9xDPJ/yq/Z1EM03m/wCb8EPsE2kn&#10;+O9SlfJ9HZdA71PQY+u2u7V60FUsOar6hKCf+MS/2Qfu54aSvgoRAPpHLL+fYj3VK5+XQY5b4XmO&#10;hbw9VUYmapqJc9jaajmof2Uw/wBnVV8UUU3+7qOj/iVdT0//AFI9h+ePoRwP+t0C3de6a3P4/G47&#10;GffTYigrZshUvP8A8vHNS0f2c2RrPD5qGnqPt4fFFS+QzeH2e7NHBDXoKcySTzcB1f1/K87q2LvP&#10;4/4DrDG1dNQ7y6+Wsjy+EklhiqquhrslUVcObpIb3np3mqDHIR9CP8bexpG/l1EV/BNDNnq0D3fp&#10;D1737r3Xvfuvdf/R3+Pfuvde9+691wcqi6m4C+/de6rK+QXcFZvfc+Y2ji8zisRsPYNVNLuSprsg&#10;aU5bJ4yHzZDIVlXFBNAMPt9ePF+Z+TyYvEC943H6uYW1v1L3KOwQ7dAN4uP9yOiW7i3tXVWPh2vg&#10;ab/Kd1Y3+KUFBlIZqXKf3Xlh8OS7U3JRzf8AFh2vTwTf7gaCp/y7KT/uy/teKL2H/oRDx6GMG4+N&#10;N0vNq7srsTt2gweSrI6mnyviko8rUY7xZnN4b7Ooho89Rw1nm/yeoof3f+A37H+al90g6cuoOkpu&#10;zauHTMTYjIpgM2mS2duGRKCsyGY25QTUsUPhhrJv4bkIZ/8APw+KqoIvPB4fL/za93sZ/wB23vTG&#10;5Qfviy/d9v0RnYPW69c5/N7jyNfTV9fuGKrp8bTbfi8uG+wq6z+JeaGaX/Pz+bG/5qL/ADHtfuu6&#10;i8g+nA6Ldj5b/ds/1Fx1E7PyOSz0lPtXaEORrKqrofHNjYMdPX1WKxcUVR95kcxWUfm/zHn/AOnH&#10;+7fbG0wf8Sbjox3m48alvb9TMbguraDa9HS5Ggko6injhjmqRuGrpZchFF9xN4ayjhqJqeeoy8/i&#10;8v7X7Hu88880/W7S0ghg6fcTRtS0dZWPsOmr8M8cP8KmykX8Bw1JLFNTearmmyXmrv4f/ur/ADX/&#10;AE99ofAmmPS7+x6fsX2JgdvbgqaCoeh3tVV8VJo2r1fSff4akqv+OP8AEpqeahrshT/5qX7aKf2/&#10;9PPD0neeym8+om/qXdW0N+7A7A2ltuTqjuHc2bpf7r7O2HV1kuVyOGM/h/jG6scP+Xhlq7/IYvto&#10;oPvf92xexHs9xNT/ABjh0AOY7Sy62kNu/wAX/u/gv7w/bf3h/hOO/jf2l/tv4x9pD/E/D/zY++va&#10;349i3qLOn737r3Xvfuvdf//S3+Pfuvde9+690FnbO5v7qbOrq6GbwVVYRQU7jy649dPU1VVJH4uY&#10;ZloqWUiT8Eey3dbr6OzJ8+jvlyw/eW6Wlv1RPuLOR5TMZjKbj8SbSo5Yd4b/AIY4Zov777tirKis&#10;wOyf3ajwT+euhlqq+li/3fBSxewDacPqOpxnj8GD6fpabG2tmsqdx5beqa937yzeE3H2zU0/gklp&#10;KrIRfe7J6IwMI832MG2sUYqnKX5gH7P+7Zfai/uIaAeQ/wBX+r9nSS0HgV9eiy9xdj0/YO4O0Bho&#10;aGpw3W+wctPtLK0cvllhz0u/Nnw5LcmNzFH/AJ/7Cho5aWgl/wB3wfu/5r3e2igiIA+Inr0/jTdN&#10;uG7E7GzOP2xi56mpz1ZlcRkKeoeSH9qbDRY3Hy5KsyUP29bP9xP95FF/k0X+7/aW4SpNxw6MrST/&#10;AIj9Qchhd9TxjDYFKaGfMboq9j/w2SXMUsv97Ytk0++8Dh5ofuIYP9y0FZLSxRf8d4Pb9pYcDTFP&#10;5Vp0h3HcfBm+nHHrL0LVbNnoanbm7UrYcXvmiq8PmNw4+rmxe48JmcXNT+XGw1kP/ADHzz1lLUxR&#10;SxTwfv8Aiqovbt9H9Hw4dMWv60GekP29gd09Bb4/u5uygoq/CZWT+J7Y3/T4n7CXdmB/yj7M5H7P&#10;/MVEH/KVSxS/5/8A5te1nhwXkBNsei394z7bObe46UGx8TXdkR1mb8O0txwQ1P29Njd6ZDe246bx&#10;fefs/wANw+HzGB/6y+y6Sf6I5Bp0cwSfWDo42ydr0PW2Pze4N1bwwmKocVTS5jPYfae08bs3bmPx&#10;cX7P+6aabOZbIE/5NQf5d/n/APdXtIk815P/AIt1e7khs4f8Z6GL4OdA7k7X7NyvzA7fxNZiqeCu&#10;lo+lNsZHzRywYukhmxFJnqyilp4rUGJxJFLQE/8AAytNVWEW+1lI+2608GHqIeY9y8ab6eDy6uc9&#10;mvQV697917r3v3Xuv//T3+Pfuvde9+690Wb5L5FaLZszvTa1x2NzWbpnt5PLkoYYMFRUX2/+7vvT&#10;uAj2Qcxv/iXQw5LT/dn446qF2T1zlN1ZSm31uH7LA7S2HTZbKY2HKSzxYvLdgyzVE25N+ZLzeb/c&#10;PicrD9ri/wBr9+f93/lqEY/Ahgp1Lk7+NNXpAdpdxfZ43+6m2fJR47K/xCOvyr0k1BX5v7+Gf+JT&#10;Q+bzZWg2/P8A7t8v+Wz/AO7ZYov8l9sR/rceveH4PQJ/Guho9x1W6qCWGR8NuTw7fqZo4vFS4/bn&#10;iyFJkqys81P/AMCP9yUXi9q7ukNOqWMnjdKfqel/hnYj7Uz1ZXU0+0tpZvY+SWn/AGqqk3ZX72x+&#10;Hmh/ep5v+BFDtuX25P8ArW5FPPpuNJvrQa9OtRmspmep6fd9HTRzVWz8J0j3g8NH55a/LVXUGY3B&#10;0n2Fksl/lH/Aj+B5LGVVV7OIP+UfoK3U/wCv9RP1B7H2jt6i7mp4do11PBszu7AUnZezZZRDU4bE&#10;79l+5rKMGDi22NyQ1ctLLF/xwyv/ACy9tI8NDBccQaf6v9X+DpbGk00w+n4HocsHsnB/I7YuY6y3&#10;a9TTbqhxsuP2PWVmQ8o29vLDUfmo8PmKyb/gfUYiD/i11/l/3N7drvL+7L5faS3JsZ8Hj/q/1f5+&#10;vbin1kH09x/oXVafS/Zld05v+ph3G1TDh4amsw+4aT96WWlqaDz0c3hg8/8AwIE8Pj9mm6bbDewg&#10;AZ6Jtn3j6OYwXHDrYE6D+PM/d+F2j2l3BRtR9e/fQ7t6+6fWaolgzSwgnBbx7OnlB/i2Q/dkqaDG&#10;R/5DTwGH6nyAqtn2eGzg+fRJzHzJNdzGCA46s8p6eCigipqaKOnpqeOOGCCGMRwwwxjxxRRRR2Co&#10;oH+tb2f9AvqV7917r3v3Xuve/de6/9Tf49+691737r3RJPl9vg7fw9JgFx1FkKjctHLj4nrYZaql&#10;x1LMJ58jka2jgqIZp/3sdSx0v/N8+wlzNPgW/l1IPI1p4zNcA5r1VBntzZavxNSsuVlyssNN5KPA&#10;xzTeKaKL7eH/ACPG0dPD/wBPZfYHfqY0/RPQGbu2bvXcPhyVRj6aHXF/D4ZvFN5ZvLD+z4fDUf7o&#10;g9qo5OkM8fjdJPr/ACW4ukaqagy2K+52rU5KKoqU/wCU/H5T/gHDksb4f+B/nof87QS/9Ov3fZnJ&#10;S9GePRdBB9H0Z3PU+PyW637j2hDjd4Y3N0WzshvAYuLy18OUwPno/wCPy0cP+Xfbn7v7XKf7vop/&#10;3f8ANe0c9xPDABXHS6BPGm6hrncP1l1L3ZPiIJJafb1D2Pg9n1MmO8tL/C+6Mjt+bA4Ka/m89/vJ&#10;f+n+K8vsytZxeT2dBToP7raeDBedJXqZdu949NdfbTylR9tm9snH4ijyuPmipczs6p25FUY6jrMd&#10;/nT/AJfB9tLVU0v7E/8Anf2pf3fddyeaCe7JGOr7N4M0Az0LOHwe7tjbqoM9PHJWIIosHuTcO34Z&#10;qrF5z+DVnmwO5P4bR+afbW6MRP8Au1VLL/kU9FPVRRS/5r2Xx7jBND0c3Vhn/F+qsPkKNfe3cEVA&#10;of77tXe9RClP+5F/lWfr6u0P/Nifz/tex1ZSH6MV/wBXl1Fe5Q/479P1Zd1n/M37t652BsbZlftb&#10;r3KxbYxOJxEmVylJnv4pkcXQD7eGH/cduCKhFf8AYwf53xWv/ur3U7uIxQio6b/qr4xqD1Zl8Pfm&#10;3L8ntzbn2pkNiHa+RwGAj3FDlKCoydfhslSHI0+OMAlrMfRrBVIauNheRvKL2H7Z9rrW6F2OiDdd&#10;q/dlM9WEe13RP1737r3Xvfuvdf/V3+Pfuvde9+691XD8mNoZPsrtCGjPkoMNtnE4+g/iM8MVVJFk&#10;5T/GKo7boo5g02RqafI0sZqaq8NOYP2ojLz7AfMw8W8VfTqWeRh4G2Nc+p6Itu7emydm5iv2RsbF&#10;U24ZcVUy4fcGbyH+VUv8UpfuPvMPD/DaeGuy+Yp/+UqKKXwUP/LX2HJI+pBgPj9MK7mps5S02Nrc&#10;Ptp4sTkoadKb+B+Wv+18NP8AefeVmSyFZPT0/wD1n/5u+28dKtHTbvbqfZu8lSgxuQqdpb3yR+8e&#10;Gjq5sps2ITf5mGajrKiaen88H7sX2td/0697jn8Hjw6SyR+N0WbcU3aHxr7AxtQ6RxT1mNiqPNHN&#10;WS7X3ZSxTeGajh/zP+Xwf9T6L2IEEM0Jx0TTyTWfXffXaNR2l13gZcTUx0uIr92UiZfERw42lr6X&#10;O0uIyAxtHmJqOnhrqj+EeaX7Dyy+Cfz+X2osbT6Kc19OkO63f1lljraQ2915tnAbKw+xExmOq8Ji&#10;dt4vbLRT0MFq6gxeNgximrW2lzNBAL3v7G7JD6dQkk80U3jwNQ9V+/K/ZO3+mm2xu/ac0uNpdxZ+&#10;DFVO06eeSOOerpqKeeHJY6VZxMGp6eHx+IcWPHuP+Y9nsrM2m4W4zXqW+Q+YL3cvq9vvzUU49U0d&#10;obF2rtfdO8Oyt4PknzO897ZvcG09hVEUX8ZOCzE1TNNk8xL/AMuEjKnxRf7v/Y9vJc1gFtwFP8v+&#10;z0ZT2EAvby58+mGj3BkF67qNtU9HF9/vbtn+KPh8fVwiWHbu3NoUFHNR+b9+vocP/FKyLy/8d/sf&#10;aq4QED7Ok9hXPV2X8srb1JR7L7NzxMoydduDbODqkBtSmhxm1abO4yrpIbyzQLUDdctwZDf2dbMn&#10;6HUe82v/AI94A6tE9nPQW697917r3v3Xuv/W3+Pfuvde9+690Q35dbypeqtmb4348scNUgpEoHMX&#10;ll/ik2NpsbjRFFf/AI7+wXv6VvAepT5Rem2U6oVw+Yqlp8bprNFRR1NXkKys8v7uWqq/7j7ysh/6&#10;2+yaSD16HME/Q/bRj/imuolSSp+8pvHC8Y/dmllmp/s4f+n8/squOjxH6Ffcmyd6bUho6qgqZabK&#10;VP7n7cNHLQUlVF/noYZpsPWTz/bzw+Ly/wCY9sf89Hp1SN+klHN/p66t7J623pTUWN3/ALMxOP3n&#10;tivp4YYvvPHkqjGz56HG/vTwD77/ACHKfbfsf5d5fZzbwmD9fy6Jb5xNS36qyxWPyX95qPbmuOjl&#10;yuXpKN08v+Qffy5L7OkmtD5v8xP7FULw3gr0DL7x7OG8+o63Qt/77xHXu263cWY8siQRMlPR0/l+&#10;5rqqSwhp18NPKYQT/nJbWhHJ/Fz66nhtITcT8B1GljYzbjOLe3GeqaPlR8tkllw4yKUWTzyS+Db+&#10;yqDITfbUs1VD/lmZ3JND+/Bj/wDdUUX7FbMOBx5ZfYFurqbeJv8Al26mLZtts9ht/wBA/wCMy9Va&#10;7lbc+8q7dnYe4Hkq5Zt45DH0cF/HFF/C5qfHYfA42L/dFPQHJSxRQxf8tfa+RTD9GBw6Y/Xm+tuO&#10;lPT4etwP8IoduTY3N7+3NTZDI7maTxVWC2pQZScf5XVzzAinIE3j8R490eYdxuOH+r/V/qHSqBKU&#10;FOr0v5dW1cb19tXsbZdJmqjcNe+X2nvjK5WSK0dVU7p24MbOYZtLcDKbVqk8XHhiAH59n2yXHjQH&#10;y6jrnGDwb75dWT+zjoJde9+691737r3X/9ff49+691737r3VUn80V5KfYGzE0aMRldyS47NSx+H9&#10;wS4fIVlGJfN9B58b/nPYV39B41n1IvJsn+J3vVIW0fM8nilTzTvJL4Zv+bsv2/h83/Lf2Tzx9DW1&#10;fo1HXOUbEbkwCVSVMOJhze3qzKzSRf8AKhmKeb/znp/ZPP0ff6B1Ydko8pmdu7kliSKpr8PW4/D4&#10;qGSKH96Kl+4/iU3hh/Yp/P8A9SPaOSPxoek2vwZ6dE83YcZtTLbo3fULHisjhcJkMPT1FPF9rX5z&#10;+8eHMNXtut8PGQ8+UNNL/wAd/PB+17qkk9PpgcdHM8cOLjz6q+yGFym9+y/4DgYZEqMrn5vs/B5v&#10;FSeWs8s1Z5v2RBT0Hsa2L/R2JuOgBuUf1m6fT9WX9rbirupev6DDz7wy28N5bhxNXh0yucy02Ur8&#10;dtyKH7PcmSmmyVRN4P36z7ali/5XZ/8Am17KY5572Y+nRrHaw2cH+L2fRJMdQtu3cW3pZ3j88OAx&#10;1HknqJppaWarwM1Rgayabw083/F2/hscvl9qp38HpuC18bpVbWhyGUqNw0eGx9DURbS3ZuDN01HJ&#10;SCSL+9uTzuQo4fNNWT/5fh9p7c8tV4v+O8/tXPPBDD9RcdJII/F/xe36GNtwUfW2236x2btvG757&#10;E3DUxZCmo6fCTVWey1VLNT5KHdWerKP9/wDh/h8sn2v/ABx/5tfu+yePxr0i4uf9xujJ4/o4f8X6&#10;tR/l6bLy+2D2TltxZ2XcO4t47X6tzmYqU8MeGxz/AMR7Rho8PtyCIfs4ehoPEI/9f2LNk8Dwrr6c&#10;dRdzj4wvLSp8j1Zp7EHQP697917r3v3Xuv/Q3+Pfuvde9+691X1889i5TsjrTP7cxcRqa+kxOO3L&#10;hKJIvJLX5nBZGvq/4ZwPrl6GGWmj/wAT7De8/wBtZdDvlF/8TveteDCrjVrPPRTVtBLNUzD7OSaK&#10;WKKXn9n/ACunhng8H/HL2X3adC61n6HvD09Vi1hr2zGNytBNFDJU0GQpPupYfL+yZofDUf8AN72H&#10;54/PoTpJ+j0ZzbPZG4JaF4tvVstTkaDGwvmJqOGGqpauKL9maGbDzebKz/YQQxfuxe0P9j0ujSCb&#10;oHOxtW6vuKzzV+Vr0/yimxu28TWRRUkv+erP4xWVlPD9hT28v7svtuDq8/j+D0ydI9d4XaGF332v&#10;uF6mjlw1bN5q/Fxffy4TGYLMf7kazDwn/i7/AH/h/d9nD3BuNNqOiZLWCH/GLjoLu7dxSb17XyNQ&#10;iSU2Opqn+D4GmqJoZYv7m0EOP/gOSmmh8NDUf3t8330v/Lf26kfgdIfE8bqHX1S7I27lc9R+Kmy1&#10;Zm5cHhKOSk8UVXX1/wDB6yaL96nmnqIKDzyy+14i8c+P5dMT3X0eT0MPXuNyGO2nQbL2XQU1Z2Hn&#10;qmWorK/MSzfa7T/in3Hm3fvD/dEGQp6eaX7Cg/z8/wC7L4vFF7SSJUm5uf8Acbp+N/8AEv8AF+hr&#10;652vhOlMDvDcubzHhyiRZGj3ru/dE0MWUzee81RR/wANgrJvNXVFRPN+7S0FL+/P/wA3fZXJdz3x&#10;pbD9nS6OCCCD/GOrLvgdnaHd/Wu4Ny4nFV1BhHz+O29ha/IY+agmzdBgsFj55a2j8005mw4yuWqo&#10;4TxyJfY65cg8Gy6iTnSfxt0+fR7vZ/0Euve/de697917r//R3+Pfuvde9+690DvcOMSfbTZbyVKP&#10;iJYqgJTx+X/O3h80v/HD7cS38n49k27weNB4/p0f8uXXg3v04/0XqjP5P9D0P98KztrZWKlenrJY&#10;shvDG4iH/M5mKb/cxuSjhhp/8vx9QJvLXxRfvwf8Cv8ANeX2GIJ/G6k3wPB6LM1HXLQwqr/ea/8A&#10;KKYfvS0s0Us3+e/Z/wCUf/dXtFOn6/R5BJ+j0rcLnKbBxu1L5KOeskpMfo83il8X+erIfD/mPt/2&#10;vaCSPz6MoHr0v8TvJZ6qviq5vRU1Ocjr0ji/3VVeD/LPD+fB7S+B0/8AUdK3IZNdjfE3JVX7b5bf&#10;0UO28X/xyyGe3lWZiG9H5v8AlHoMVDXV3sy22PxpuiLcpOiSYSnym4KrZrUXjt/o32zT1lVJD5Za&#10;SLA0mQxAhhlvFb/i2+zLcpx45zjpDtyfoWfSzqqXG1W5MbQZTJUU39z83vLKPNUVf3UWRydfuSnw&#10;O2/+Uj/KPsKLDyeL25BJ/iXW544Prf8AGOjJ7bmw+0MLkspLNJUz0GTlyFf5PNU5nfm466sp/wDI&#10;/wB7/mKM9Xf8BfF/mIP+bUXsmkSaaf8Axj/cfo1/Rs4fqLfrPh+tIN85us3z3g1buCjw+Tq9wv1x&#10;tv7yPaeJpf8AKKysgm/yf77PZcft03l/3f8A4+X2sguIPG+mtv8AZ/1f6jXotvhPDZ/U16vs6k2z&#10;XbS692xh8vTUNHmFojWZejxlJSUlDR1+TmmyM+No4qSGGD7bENV/axWH+ZhHuRIE8GHqC7qbxpzP&#10;0KHt/pnr3v3Xuve/de6//9Lf49+691737r3TdW0cGQpaihqoY56SrglgqIZI45IpopYvFLFLHJcM&#10;pB+n0t78y1r1ZH8Kh8+q/uxev6jY1XURaKl8Q8mQkxtX+7+yaqbzUYiq5aiaec0E837Xkl8//W33&#10;Hm5WM9pN1MGx7lBvFlT/AIk9V37k2jtXPV2Som29W7K3W/ikhzeLm8uGy33VqyabJbPm+zocT/F5&#10;/wDnWSwe0Pj/AD6EUEHg9AnvTp3fGCqId1okeV21jfDH/FcH93X/AMJiqv3qz+8mH+3/AI5ifsa7&#10;/lK+28Hg/wB2+3v0enEk6DvPffYTdk1RB5JsIkv8QoKyjq4ZaWWKXD09ZmPN4f8Agf8Ab1xl8v8A&#10;u+D3WP8AW69J5dCnu7IQ752X0zt7A5KhyuB2NJtirqUx8sMstXufc+B8+emml+4/f/gM/ipYv2v2&#10;P3fdI0ns5iB59U8OG8hr0ldu4Wbb223oIJfDUYrLbx22ksEPlpf9wO8NwUcsX7Q+hFZ7puUZ8fPT&#10;+3JB4HSY3FsWLe+2d35el+xwks2Jq85SQyeakNXmYqPw4jD0dH/n/wDL/s/2ov8Aldnll9qrG7hh&#10;nsukO8QeNBe/T9Ab0/3BPtrKQ43eXkrIqOWUYusyk1ZVS4Srl/ZrPBR1dRDTwV9RRftfdSf5j2eb&#10;rYeNBW36CmzbrNDN9PuA6v8AfjN8fcnual2r2BuKsp02dUZL+9kNB5GmzG4KrDZKmrNuUeTsPsIM&#10;RT5Sl+6qV+pmoaWL/jqfd9j2P6T/ABifpDzdzOLv/ELA46tF9irqOuve/de697917r3v3Xuv/9Pf&#10;49+691737r3XvfuvdAB8gM5srA7CyuR3fVRLJjqPJZTD48zVnlr8rSY2o/hsP2lHeoaE15itIAAJ&#10;vGL/ALgBLt1SCazP1Hw9HGxveC+tPphmvVT1dksDuOGjze3qmiyuBmjio5vHV/dV9JLFD/xbaz/M&#10;zwVFB95/xyg/zHuNZI/B6nS3kHgf4x16myGWgrKzCQVUuBr6OKLIYrN0/m8tXhvN4fDNN/yr18E3&#10;7v8Azf8Abfifo9efrhX11Ky1P949q7Sz1PNkquSprKzCYeql8v8Ak/hmm8NPF9xUT3/5sTf83fdI&#10;LvwetXEHjQdEr7u6oyfT7Q9ydSoH63ymSio9x7fppaupoNp5nKWl+yntaeg29X+GSKlqpf36GfxU&#10;ssv+auLLGSK+gAuBn/V/q/2T0Fbp5rKY9M1DvDD1W3Uym3qmpelzdbV5CsSSHxVOO3HVQ+asw/8A&#10;xwNR+9F+7/u/2S7laTw1z0INtvoJulV2VR0rZ7b2zNtV9TrwNNF95kqOKaqpP77/AOUQ5LGzTf8A&#10;KPkNtV3iili/5a+3Egh8+nLuf/lH64ZrZvXfa+w8DuPceNrsDvF44qD+82Hih/aqqaYUc2B3hgaz&#10;7OfPfwmugqYvuoqmhyng/wCVr2ZPuX0f+L+XQfk2r6z/ABjz6N98J/lxvfqHe23vjl3IlCuxqvw4&#10;/Y25IyfsMfDXzH+ESY7JAj7jb2QB/wCUr96Cf9r9qXyxexLY33jDj0BN82bwZvqLfq+v2a9BXr3v&#10;3Xuve/de697917r/1N/j37r3XvfuvdBd2X2LjevsUKid43yNXcUNKbXYD/OTH82F/wDY+0l1dQ2c&#10;NejHatum3KbwB1UD3PX7q7Fapy24KPNCetyROKyVRR1Y+1jpvuIoojDL9cQaKb/Yz/5r2CL6+8b/&#10;AHI6l/bdtgs4fp7fokW+tn702XVVO49oVldiq2bxR57CSRTfdZby/vfxj7Osp4YK/wDfh/d/6xe0&#10;MEkM3RrPHPB0p+r+/KjI5zA4jfn22Klehhx9NmPN4sXm4pft4KOjyU03FB/wD/zUn+7/AH67sfHp&#10;TPTCXX6P+MdGTrspRtQ42jbyQ1uSocjkKmpqPDFFDQS5jwww/s/vwefw+X2U6PB49GMA8bpbYObE&#10;1uDmgylHTZLA5umq9t7twNRFNLQ5bF1VHUQ/82fp/wAdf90T+1Fpd+DP0l3K08ayz1Uz2Jsyo6L7&#10;V3PsZqn7/auVvndjZ2rHmllxWU+4O3clWWWGD+L+D/cblP6VoP8Axy9jiRIdzg6AVpPNtk/Qjboz&#10;E2L7Ept9Yyjj/hO5NpYTObmwNP8A8vbxQ/w7PZij83/AfP3hirov+O/srjpPZfTk9CR/Ggn+ot/9&#10;x+hnwuNp62bPUFG/+S5imo+z9vViRTS0uWGT/h+H3HNR+Gn/AN35usoMn/1XS+yrc0uDCK8f9X/F&#10;dLtteCGbHUuHC7f3K2/IszQRZ5KOXbO35Xx9X9hVY6vw02QzGXyW25of+A+6MD/eOLxf7o/zsUv+&#10;d93tr42VMcer7la/WQ9XmfFjfeV3j1bRYvc1d/Fd07Gmi2zls2vEe5qKKkp63bW8IDx/k259uz09&#10;SR/uqcyxH9yI+5Bsbr6yET9QnuVr9HeGDoz3tX0Xde9+691737r3X//V3+Pfuvde9+691Un8t+0s&#10;5gDmMsjyU1dm83Ns/Zn8QpITFj/tofNksxDD+99xBiaKH/JZf+V6u/6dewVvE/jTdS3yraQw2X/L&#10;z0QHD7shqKp/vXrayv8AJNJWPlJqyvr6vxf8plZWTVAn/f8A2vYcnj8boYw9LzA7+27kclWYF9yY&#10;2sr4aaGOmw9PkYaqWbxf8ocONrPNBUfsRf8AHL2ljtJ+NMdPzzw/n0huw+kcHvdaiq2rQfwHccPi&#10;rBih/wAWHLS19HTzeGsP/LoyFR/uqWKX7L/ll7VQXc//ABI6QT2njQdFv2B2Vktm7irNl9h/cw/b&#10;eXBwvnPNFX4Oqxf7MOHrJv8AP/b0/wDur2bz2n1sBPRXBffRz/T9WC9d5CPJYh2Wp1xfwjLSVM0f&#10;m8sP+WY/7OaH/p//AJr2F54/Bm6Eev8AQ6Lz8u9ojsHrld0UdNT/AMe2HkcjWUaU3m+6yGycpNPD&#10;mKOb81GQwNbRxZP/AJYz1XsV7FfDxjbnoHcwbcfBFwOgKbNR1GyOlNwfZx1NBjdr5HF5ivp5fuq/&#10;HVNLWY+jyU1ZjYeP4fQCjil8v+6PP+77UTRj6lrdeFcfZ09Yzzfuv/GOh02rkqfDbf60p4k8MFNu&#10;T7igmqKv7CXI9fdtfw/auYo4fD4f9x+I3x9tXUv/ABwgni9ps+N9P0o8P/iR0NXTeFxv8A7Uo5Xp&#10;kpcr3jvZ4ayOGb/K6Wg3f9n5vNN/wHx//N3/AJsfu+yzc0M0/wBPTyHRjaP+h0df4RbzqMlu7f8A&#10;S4+GI7Bq5qPEbazMsPiqdwZShOXy/wDFMf6l+429W05r/sZPGL08EUn+7vYo5c/RBt+o550g/wBw&#10;7jqzj2KugJ1737r3Xvfuvdf/1t/j37r3XvfuvdUb/OZo5O2tq47ItL/Ca/ZOQp6R/wDO/TclRBkv&#10;s7f8pFvtvYBvv9zrzqYeXJP0bPoEvj31Zi+ycRuTcOUylDRxYHcGPw9G4/dqsrFFN55qP/dP/A/w&#10;/wC7f2PZLToRyScAB0Vj5W7fqNvZyGqx1SKDJUFbNHRpHLR4vPUcX+Uf5JNR0dp/8g8P+S1UXs32&#10;mQePkY6J958fwR0YT4576TcOHwNfmcrjaievwENPX/cTQxV/8UjrKiHJZKs/rT/5H7R7zaeD/uOO&#10;lWzX3jwf4x1D+UPTtHvLZNN2niaaT+M4em8e8/HFD91V4Gq/4Bbk/Y/z9RgZ/wDO/wDHfF/8svbu&#10;0XeRB0l3a0/4kW/Sf+MHaDT4HNbO3BWUVNkNrU3jrq2o/wB27dhNqTIxf5RD9xBT+b/eb+77vYf8&#10;SRw6e2y/8etv5joX8tmMPlJsVi08WYxdH5spNU+Wj+1q8NXw5DG+HzVn/TDmP3fL7IoP0Z/qOjqf&#10;+w+n6IrXZKq65h3z1yvkm/urXdkbToyIYZZftf71YeshmirP3v8AgRQ43y+xfdp45s7i3PHoK2tY&#10;frLe46n7f31ict17TUuNep/iXXu6MTuDGw1Ev+e2vXy0+Y/g83/TPgd1Y39rxf7o9t3Vp4E/1PTd&#10;jfeN+h0djeuW3UvWeN6t2WktZvfuDN5DBzJ9pN9/FQZTMZjdW/N1eH/lAw9B/GPtvuv+OE/sntI/&#10;Gvby59OjW4k/Q+n6ON1zVbf6oj66wMGbioKfD5LB4+GoqKujpYshlIs9j4fvMlN9x9jT/wAXofuq&#10;aKLy/wCYn8UXtTtV1/u06J9/tfF2bq2L3I3USde9+691737r3X//19/j37r3XvfuvdVe/N7pyq3n&#10;i8ZNiDLR7j2zkarObbr/ACEUstLVQz0eTw9ZVmA/b09efFL5f90Vvi9g7dbXwpupJ5YvoZYPn1Xx&#10;1fkN2dd1WZxeSw9dTT5imhp9w7erIZqCWWqoJvD/ABijhmqIYP4hBf8AzsX7E/sPz+fQ1j/1fz6L&#10;331j8hlN2ZjceShlrKXPVsNRkqano4aqKGvl/wAjxuNm+zqKyCCo8EP+a8v+f97279Gfpu+g8aEd&#10;BTnRn+ucbsFtuJTQ5Kk2lubF7hk8Xmps3F/GKeasxtZ+D9hPkv2v+OPsSRyW94CDw/n0HJ0n22lx&#10;1Yb0D2dt/d+Gw/lSR9vZupx+z6zFTzeWXE1+UxvhzGHyUP8Ayr1F5ftfYXu7WezvsdCO0u4Nysvq&#10;Oqz970db1b2/Piv3KcYfdG5to1H3EPjlqqDF56eixxrIf93j7E00v+PHsWQ0vLIgeg/2egvPJNtt&#10;6DXo2W1cxuCqWvyNPU43A4vG0Przf2n38tJSxTU9HN9nDN/kNRkIP2qX/NT/AL/+a9heeD9boX+P&#10;40PXBsfs+v3pRrLQV2bn3P8Ad1mbmylXDFVS5SqmgxtZWTQUf7/+frPL/lUvu6Xc0P8Ai/TE9pDN&#10;B0SbYVBHg94742vnan7anx0MuIrlsZAZcPvbb9HOB/1Dw+WT/YexfeDxLMT/ACHUf2Ehh3P6fz6t&#10;I2nuSnwOJr+4q+Gpm3Lvby4Prrb3/KVSbSlmqMxtXZ9H/nvt/wCLUPizGeqv+OH/AFK9huev/Efh&#10;0PII+hvx+xdybgo6DdXa742bI4HG5bObb2Nh4ZsXtfaeU+zqKPG/xismqJq7L7gx9dN+1VSy/sT/&#10;AO6vaGy/Rveku4yf4ledXW0kjTUtNK9tc1PFI+i7x3kiB4NuR7lDqE+pnv3Xuve/de6//9Df49+6&#10;91737r3VVfcnYO5ancmbxOU3rW4Coo8jkBRwjN1dJgaTFQ5LzCWsw82Q+yz1NXQH/NReef8A3VF/&#10;mvF7CW5X0/jfT16knatqg+itLi2H+M9V39jdgZTA4Gp2hvqg+wzlNuikj0YOaaWgmpamfITYGso/&#10;NURQV+358H/lPtD9JDN0eyT3tn1J63wOD7Dqoc9RVNRlcDs+PyUeBkpPFLLma/8Ah/myWemhghgq&#10;PBPPL9rFF/099ob61+jFKZ6VbVuU93/uR0le8utM1iY9p1qJ/EsRitv5anzFHRxeWqxP3WSx/m/j&#10;Hh/zH+Z/d9sWl2Ift6VXcHjHoveJzdR1Lkody0F6yKv8Uc2K/e+1y1BLD/nqyGHw+DMYH/O0tV/0&#10;69nNfrePRO/+62vSo+SlFS9l03VO7cXN/Fdx7krcft/M5iCL93LS1UQlwOSPh/Y+4nxX+d/5Ye77&#10;VWA3v1HHpPvKfWQWVxb9SO0t2NK0Ow9v+Kj29sDLbeo6yHD/APL2z2Go/wCAmsmrP8/P/Ca2bxRf&#10;83/LL7SaP1iKdG2v9D/F+hO6h2/VZ7LY7NtXx6Yd20m26aan8Pi/heLrPDWZiHzf8r+c+5/5b/tf&#10;8cvaW+8CHp+0n8aDopNJDRVXyU3g9RNHNjf9Km8K+vqagxfaS4bH53L5KsmrL/sfb1Hhi9iyWn0d&#10;pX06A0Ef+7O86Pl1c1DKqdpbo8iLU00W3+q8FlPDEcTgf9x/8S3V4YT/AMfBnoP+Av7X7EPi9gzc&#10;pPAg+mt+PQ4tP1vPqwf48mn7Z3LDtDI42M4nbeNpNwbnSoyMNf8Ad0v8S+8w+BrIf+BH39fXfa1U&#10;vkvD9jB4v92+zjl+x8b/ABi46C3NW4/Rw/T2/VpHscdRl1737r3Xvfuvdf/R3+Pfuvde9+691Uv3&#10;ViMLtfeWbraqjl/i2Vy+WHnjimym6MtVS1lRNR43Gwzfv0+P/hVZH/xwxcH+7fcebj/ubedS3scn&#10;+6uz6Jn21tWh39t3FZSnSmw/YGHrpcXhPuKv7/F5DbksNRNWYfJZ6EQ4OgzFBPD+1VeWeD9+WL7r&#10;932lguMU6NZI/G6VvSuWXZHx37pqKygpsbv/AK6y+5shWYeoq6OXKY/IfwHD/wANm/hsNR+/j/vs&#10;lLLFL/mJ/B7V3yeNDZ9IbX9Ga86LxtHsioWnyVbl8lkqzF57EzYepzEcv+VYmq/yeso/vPNT+D+D&#10;z1vi/d/3RP8A53/O+0P0ny6PI5/G6bd6da4XsvDTQYuGm2xvKg8UeKh/4AYHcMvh81Zh8lFMPscT&#10;kJ/+UCvi8EH+6pfb9hcCGYgjHTF9B40PQL9DZqPCdgYvY2/MbJTQYTeIymKxuRtQ/wAO7Bw1Hl8b&#10;Dh8lCf8AgPBOayX6f8psEX/HX2JJ+B+nOegravNi3uOk316v8Rymb/vDUywv/v4cjmPJL4v8qpZs&#10;hWeGb/lXqP4r7LX/ANzPy6MYP7Ho+vSuFwOB6foc5kZvs6LG9cYTdGSyVRN/ksP/AAI3JN5vMf3/&#10;AD5XJeyO8SabdTbjh0axyeDtfVc/VX8DSu3DvnfVZJHi6+oqtcI/zub+5yNPW5LG0kPM85y/h8R/&#10;5s+X2Lr8TmG0twMdBTbTWa8uOjbYLa/dfc2P/jO3sXTbV25DHF/AZqzLQ4vKfayzeEQ0fh+88FP5&#10;/wDdvi9hgxCCb9dqn+X+r8v29C/x/wBGluOlr1PS/Ir47Z7c+R6tgiyGWyVN9puF9t5bavYNV91F&#10;NT/efeQ1lRkp6io++/5tezix3XwegxuO1fvL/cjqyL4X/Jfv3tDs/Mdf9wY+mgx8XXmc3hia2r2n&#10;NtvcctVht3bf23LSV0MIx1Danny1TDLF9hBMJoP6exNZXQn6Am5WMNmf8X6tC9ruirr3v3Xuv//S&#10;3+Pfuvde9+691Xf8jusZKXddXuWpeP8Ahu4f36bMyiD7ulroobS4LJTCn81RjyP+AH+f8H+a/wCO&#10;XsK7zYz+N9Rb9D/lfdYRB9NcdVw9jZ7NUczthsPHQYlPD9pX5Tw1UU1VF9xNWVk2HhqPPQVGXm/5&#10;RZf8x/u32VJtv/KR0I33H/lHs89Nuxd2UO8Mb2NsjcdHhMJl94YjIbfpqzFy+KOXDUuNyH2f/KP5&#10;4BifvPFF/n/2IIvbk8ng06uiTdE8xlXuLE4fJYOvo6aavo83Dt/c9BkYf+AkUU1RDWfszD/gPUf8&#10;df8Ajh7bn/RJp05BHP0LW3cxVYaqxWJl8WYxNfFV1G0slUTTSy5GL/NfwHJTf89BQUUMv2vl/wCB&#10;sH/N33SeDxoa9KoJ69M/yF2DNkqV+yMI9SmWwNTj8Pk6nxeKXI/wv7eHG7juQfPU4mt8UVVL/wAc&#10;PF/xy9ubbfCH/Fj0lv7H/iR59BZhK7+LZDeGco6ClP8Aefa2R3I8Pm/4CZ3MYfw5fw/n7eDOVlT7&#10;VXdYZ8npJaT+NB9P0LPya7Yp6DYu0uiNkProqemxNZuGpp6Sb7+Wl25jf7q7V2395+zPX0/7MtdV&#10;eT/Pz+L3vbkhNbm49emNxebxvp7boPdtbGw+Ex+H3Hu2gifI1OEm/ulgaybxYvH0FBD4ZpqyH7fz&#10;5eonnm8Xl/Y88/ll/wCOXtPfbl+tS3OOle1bb4MP+MdDZtXfGUwew0yWWz0WNgyWSx2PoIaOWsiq&#10;oaWlh838NwOCh/4H1Hhhjiiii9l0cE8/+MdHMkkNmOhg2PWbmqKf+8ctBRYejrK6rj29iqiKj+6i&#10;8v8Alk28N4Vn/VooD/kFBTfsef8Adl+69p38CH7etRjxurBfiHHJlu9uza9qmtr49jdQ9Z7UgyVb&#10;Vy1VVV1W7cjuDceYM/nvOJ4K7BeH9zn9n2ONj/sOor5neH63HVlns86DPXvfuvdf/9Pf49+6902Z&#10;OtOPx1dWrTyVLUdHU1QpobeWf7aEy+GL6XLkWH+PvfVkTqpHv3d26d55qavyNXFilx2Sho8QtRLP&#10;Hi6WOgFNLVw0hh8xqamcSip8scf+Y9hG73Kfx+pO2naYIYeiY7qp8fuCSpXG7zxFfVJFNrqcVj8x&#10;XYv7qKs8PhhrJvD/AJP4P+bXsqnu+hAlr0Ama27uzyTJ/B/4xSoPJD/duaeWv8v/ACuY3w08Oc/6&#10;xT+7QTwzdUnSfoMdyb8qajzNVYqSp3D9tFh9yVOQ8tDX5D7b97DzZijmp4YP4xB4f3Zf2PP/AMcv&#10;bskHjnpB488HT3hd3bXqqqgiy+S/g9B9tVy1lM/mpfNLLN5vNR1n+6MhQT/8BZfeo4zF5dK438bo&#10;w9VlIZdg1mNleLPbrzFTLh8PjY6Sspf7w0Es1PDktyZij/eocT/uKrPFL4v+U6eLxf8AHL2XIn63&#10;Rjr8aH6fonm7tt7w6qrJcXHmNNTD5ayshjx+Nr6WkqpZqirrMbWVn+WD/IJ/+BUXsRAiY9wr/q/w&#10;/wAugxcRmz6RA7Pp89vOs3buyijmzUtFj6OkhxY+0xcKUGNp6TyxD9633/h8kn/LY+109qYoO3h/&#10;q/1f8X0TW+5eNe56HbB5bLboyTxY7Gxbt3HmMbSS01TWVfi2vtmXw08M33mS/wAxT4+g8Pi+1pZf&#10;+nvslkgghH+MdCeC6mm6G/Y/XdPjaijy25cl/GN20f8AxZ6D/I6qg8dLWfvTYfw+Ghgx/n/3VF/n&#10;/ZM+5Q8OjmO16MhHuDJVENAq0EtZvDdVdDi9t7SxcU0tfl8pFR1Hho/D/wAo+Pp67xeX/rb7YsYJ&#10;tzvemN1vodtsurZvjF0xU9MdenH5yp/iO9d1ZKXde9sgZTU3zeQigiNFBOQPNTY9YLX/ADO0sv8A&#10;u33KEEHgweB1Cd1P9ZP9R0ZX2/0x1737r3X/1N/j37r3XvfuvdVm/O3o2tzewc3vfbmRo6Z8VTVk&#10;lZQ1kv2oq6SunoJcjDD/AJmgnqaj7H9sS8y/ny+yDddu8b/GOhpy7vPg/wCLXHVL2JqMx5NEGS+2&#10;p3j/AMmeoxPlP+e8M1HNDDUeenqIJ/2vYfdOhpG/6w6WWNym5KOoeWqfCT+G0aPT1dZQS/u/vf8A&#10;Ly+89oXTow6btxV38c0VuZ2fFU1r/oqf4jgc193S+bzzeGafwz/b+/eJP01JH0g6uloZR4nwNC87&#10;xTVkX+SQ/wAQl8v+Zh/yPIf8B/B7fjk6SP0OXxfweDy9dufHeameepkwdPRzZCr8tLSUss1RWfZw&#10;ebw/YeCej/zsXtudOlEEngwdF++WWYx+393YSkxGNrnaHG1clZlcpjpqCLLfxmsqKz/cbRzf5/D+&#10;DxS0sv8Au6Cf2INttfFg6CO7bz+sbfol+WWmFZTz0VNIizRUk5ozL5f3ZYvNN4fCL+D/AHn2ex+f&#10;Qcnk4dG42H2hS0GB8VN5UlgppcfTU0csNLFSRf5//PVfm/5Tv91ewputp4v29DzZp/0ehpp+zKGj&#10;xdBFS4TNukMcv3mV/Zlqoqqq/e/3G0cNPWf5PBB5fZPHt0E3Rz+8vB6tQ/lv9eY7cu2Kzv8Az/2+&#10;SzeSqazbG0Inv5dsYXHkRVl4RzBX15tepuPOLyxfsyxexxtVhDZw9RdzJuU13eGCuB1a57OOg517&#10;37r3Xvfuvdf/1d/j37r3TfkK6nxlDV5CqbRTUNNPWVD/ANIaeJppD/sFX3v59WRPFoKdVB/L3N57&#10;t6nmxGAyUiQ0dTVxpjZJZopfv6Csx8+Omimo/wDl3mfyxftef/p77BO43U803UnbBtUNnCfqOiDL&#10;s+bAmpl3zgdyYqsrK2XF1L0cMMsv3/h83mrKP7f7HLU/73l/a/f/AH4pf81F7S/23RskfgTf4v0G&#10;mQaTFyQy0tZTZjBwyVdO9ZH5oq+GL/m9RzfsVH+6ov2vbHhdPvP4M/XqXLY+oeH+M1mIw9F/DZpK&#10;b7j/AJVZYf3v8z4f8o9+k8fPV0uukeua8uQyVPtqjze5KVqaro6abHxfaxTRRQ+H7z7ys/5R/wDl&#10;l7fSPpjxDN0ttv7V3VtdqPelLmP4O2SzcOHr4Y8TN/deGl8Pmo6OsyU3hnoMx/yq+6TziYUI6ukf&#10;QNd0ZNctnpG3Hisk70GWhkKY/IUUu3Jf4zjp8lRzQf5P99/lEPkl8Q/Z83l/46+z/bW8GCvQS3WA&#10;eP0Fu1ZMHVbgyOEz0MdGjy/Z43PUcs3+4mq83ho5ppoaj/gPP/u32skjoOkFq/jT9CXDkMhtTOV+&#10;3N701FrSSGOHPSUkMsVXF/yhzVlZ+zBUU9fB/mqr/qb7QP8ArdHsD/RzdDTR1WHlo4ayjw+J8qRT&#10;R1MMmDhqYoZYv8z5of2Z6j/p77D8kc8M3R+ngXnR8viJ2/R/HTM16Vc9MnTe8MljpN24qmlrJv8A&#10;Rbnsmfs6Pe2NgrAa3/RtkK6WKlr/AC/v4ueeL/OxexHs+5eN/i/QO5n2Pwf8Yt+rz6Wqp6+mgrKS&#10;aKppKqKOenqIJPJDPDIPJFLFLHe6kexH0BOpnv3Xuve/de6//9bf49+691hkjSWNopEDI6FHT/aD&#10;fj/H37r3VcfyS6ZwlJmaCqw9XTJBuCpirJttpLMK/wAuLh8xmo71Ah/g8/gj8vA8P49kG5QQQ/4x&#10;0N9j3G9vP8X6q07AmrN81D+L9n+D/aYujxWPl+1lxMVL+zN/Esb9x/k+Qnnh/wAv8v7/AJ/ZEknj&#10;dCvwPA6DHLbLpcph6lK+mlhraCpq8gj1FXNS0tJL/lH7OS8xH+4+v/63+/Sfo1z17H+5HQJw4XAy&#10;yV8+vzRQyxYfG/cS+KLLV8s373hhm/5R4P3fFL788/gwdNpaQzdC1j6WqxuS22tE8VHlJqGrqIaD&#10;w+WLE4uKs8MOez0P/KtQf7qpf+U6f3SP/l46XZ/sOhd3ZNjdp9W7qp6946zHfc/Z18OU81TVZvcc&#10;tZT1mNyWSrJv8/kK+uhill/3R4PL/ur2ig/Wm+XS6eTwYeiT4Tbce5oHlz+bzfiTESZvw/xCGKL+&#10;DSS+ajh/ep5v8oNFN7EE8ngeWegxHH9Z132xsnDbE3tUbfXG5fb+2MricTkKDyeaWWKWlop8PWZH&#10;/K6f/ctj67K0cssvtRBeGeEHz/1f6v8AB0lnsYIZvpvLpT0TZLLY+m21lf8AfwZvD43+MbTyUcXl&#10;l3js2OC+e2rNDNzUV9BAIqql/wCWEvtvX43+MdX0eD/i5yenTHx1W146PJYZ6nNbUyXijTFRzTS5&#10;TE+WH9n+GzTf8XbD/wDNr/P+2pHgmwePS+NJ4ejCdb7ow+Zh+1rK+iqcJU01Xj9yJ5f8qhxeUo6j&#10;G1kNZjZT99QeeCsl/wA7+x7Iv14Z+jV/BvIOrZv5d/ZGczGz999M7qqZa/M9M5fHUeOyTtEv8R2n&#10;nZ8vDhpYgKiadv3sDNVeQ8GCti8fseWM/jQ9RJu1p9HPTqyL2u6Kuve/de6//9ff49+691737r3V&#10;V3yPzWUot87gyLVEtVipqj7OozUflllw+LoLQ/ZVmHgp/NQbfx9dxLXjz+ef/O+L9r2B94mE171K&#10;HLkHg2Vn0TTfG3cHu/w5zL4eOZpjEXzFPLDS0sNLQQ1HhzE28KO9DT/f0X/KV914PZOj/t6P+if9&#10;hbwwf8YyuzdleL+72Kl8lZXR5asylBlq/KfceabG5Ks/fn2/Qf8AAal8v+f/AM7/ALt9nH0/jDPR&#10;fPP024nA0r4NEqqCXK5H7mkjwNH5ZopavKUsIrJv3of+Uf7H92qll9p/0elVjB0NOy9rx65qiVKb&#10;K5Spqaus3Dm6yb7Cgm8VH5pslNNN4YKDb+B/zUXl/Ygg/wCbsvtLJP43+L2/RjHH4J+o6ALsTc9V&#10;3b2HjdhbNyFTU7chrYaCGvEQj/i0sUPh3JvWaGX/ADGP/hUMv2vl+kH/AC19ndpafRQgz8f9VOg5&#10;PffWzm3t+mnbtVR57Pb4OLxsb0dZiNw4vb0Mfh/a27i8PUYfDj6X+4FFRxe2pf1p8HpXB+jB/i46&#10;N12Nsen76+Pu3svRUf8Axkjau18Jvijm/wA3/EMVlNq4+beG26Oj/wCm/KTRV1L/AJ/weD/m77S2&#10;18LO+NtXHWr6x+shFz1XN/GM1Fi9vbwwkvhi2xkaWorKCP8AzuJr45fDVzUfH7GHrz/ur/dPsSBI&#10;ROR69BiSc/RcP7LozDU9HvXF/eYGb+CVlTUjIVlNUUk38LhzPm+8E1F4fN9vT1E/+di8X+7/AGHX&#10;gnhn6EMd9DeQ9YaH7rEs6ZSGixuUppft0rI8jDVS+WP9nzQ1kX+fp/8Advi90k/V6cgcw9Wi/wAv&#10;XelFuH5A7zeiraarqs90VhP4/wDZ0lZFF9/19umgwONmmmnWOCeonxe5B/m/Yj2P+w6BPM/9v1dB&#10;7POgt1737r3X/9Df49+691737r3VRHaOW3B/f7cNEuNjyUUOXy38KzGLq4aWvm8uSqaybDzUeSqI&#10;YMvmIK6bxf5LVf7o/wA17AG5J/jvUvbP/wAkyz6IN8it6SRUsOw8ClMm0qbckNRvOpwcX2sWW35V&#10;fcQ0dFN4fDQ1+PwU/kpqr/pun8v+6vdILQfn0rup/B6LBHtXMbqbD1GD23l3CSS4+b+H4msqvNQV&#10;VZT/ALNZNR080FP9vP8Abf8AAn/Mezj/AHDh/wAYHRHr+sn/AMX6OBVbTwPTePqcjm89HUz5jaU1&#10;Htivp6SHIV9X+9TwzQ0cP+Yp6ev/AM55Zf8Ad/8Anf8ANewj4k83Q1/Qh6LH3FvzOVm14cJiEi29&#10;t7Jfw6TMUlHLNVV+Wlpf+LbDnqz/AD/2EH+6qWKKCDz/AOd8v7Xs2sIPAmOOindp/wBHrl1xQf6F&#10;W2Pu/cFHTrkt57wxOEylNVw+WKHaVdja+atx1v8AlfFbNQyy/wDHCf8Aa9m/jC81AGtP9R6Jktfo&#10;oBcf7+6Q9Dj6zrbcG6sdLN4ZcJm8hh4fLFDLFVw19ZUUcM3/AFDz4qsiqvZfLJWfHCnRlBB4MPR1&#10;egc9mE2Xh9uTvTJVU32nX+jywxS/f4bMZDHTw+b/AJR/uMH4vZNuUH+O/U9LrF/Gsvp+q/Ni0lZt&#10;ntbc20KeCOvqMbufNUlBjKsXpchntm5f+I42krPL/wArH8Nkj9jKcVgtLjOKf6v8H7egdbpD9beW&#10;9x0b7+4eN3lt3Fby2bNU4+jz0kv3f2/7tVt6vpZv8sxv2f3EP2/2883il+18E/n9hSS6n2yfoYiC&#10;G86ML8Sfitj+1t67t252vuGT+F0G1osxtqDZ+RpIpsjQVNXBST5EDceOz9fAaCtl8UtpP2Z/+Wvs&#10;VbVJDedATmPxdtI8Dq2rpH4ldP8AQOdyO5tiY/ONuTKYmfCV2azeblrpp8XVVdBkJ4Bj6SDHYWm8&#10;1Zjac3ipVP7I5+vs8jghh6B091Pef7kdGi9v9Mde9+691//R3+Pfuvde9+691XZ391hgsLLkqqm3&#10;fU4OHKyVWYrqaDCeWW5rKitMON3HWZ+CHDgQQ/5VKYpj+wf3YvL4iGN1gghmGOh3y/Pe3kJtv+I3&#10;VWOWwmxarFvhtr5immgo83NkKavjpJv4DDFX1n+5jG0eSzH+5WfH1880ssUsVL/yyl9k8m4zw/7j&#10;9C791eN/uRedJWu3c3VldhK+nr43pY4/ss3hKeb7/F5zFyzeGHMQ+Gn8EGQoPs/3ZZf35/8Am77L&#10;XknvP9yOjG1tbOz/ANx+gu7e3VC8mz8lUVlTNPR7b3D+zUTQy0sviyWP8NZD/un7ev8AN7MrGx49&#10;Idyu/B6n9E9f13YFZitx56m+6wOU3BSYvCYeo83lzdfVQ1Hhz2S8P79Ph8D/AMosX+75/bl/NDZ1&#10;Hn0xtsE95D9RcdIf5Y7pp67eW3+uds1EtTiOvs3ltt0GVqP+BWWz1DkhDnsx4of2Pt6jK/5r/lh7&#10;W7RHSBiR5f4ekHME4JsrfoVtxYmh7NwOKy+Lg/hu98DFt7+PUdNN91S7hxdBjf4bWTUcP+f/AIx/&#10;ylUH/HeD9r/OxReyt5PBmPQh0eNBZ9TNj/cbe3ZhaWKpqYaWvrcdlNccvl/3M0FZj8PNkv3v+Uiv&#10;oftv87F/1t9pZ5/G6fjg8GHoq1PkZn+QO/Nw41JMquJ7H3LuiHx+LzZGlO8P4d4gIv2P8vGX/HHs&#10;XXOLEetOo7t5PG3S8xjo/uya2o2lS03YdL/uS607FpsTUbxx0kMV9p7oihp4cbu+GGGn8FBau/3G&#10;ZT/dPn/zv+d9hS7TxoALgDoewR0r0f7ZWUpdl0uF3ftePEVVfQU4zlHWUn+QUG4cXLN4sxD95D/y&#10;j12Em/3b+x54IpfF+17vtV39HN0Tb5afWWX+MdWkwy+WGGVRpWWOKQK/4Eovb6/Wx9yN1EPUj37r&#10;3Xvfuvdf/9Lf49+691737r3VL3z+3dlazKbY65oJvs/7wVOQ3Hu2aCKHyy4agrP4bjcP/U09fXeW&#10;ql/6gfYD3F/FvbwdSpy5B4MNn0Anxj6/XdWH3VuOWm+5XbdRSbfxVBWTf8BKqI+abcmS/wAo/wCp&#10;X/HD2TzydCqNPA6Kj8nKFts7yzecoqmKvwc2SmjwL/xHyxfay/vVhmhm/wAu/wCLrDL4pf8Ad/t/&#10;ak/X+fSXdX8GDpLde9XZPuDA9ffxOik/hWE25m6OjMdXFFNuDKVOYyP8Ohq/93U+Pggo/wDXmt7P&#10;r2/+iBxnolsbQXs/1Fxw6sNw+Sw/UGw6zsbLfY6MVjMdHQUdHDD4qvKUsNPh9t4HDj/qN8UX/WX/&#10;ADUXsJwJPeXv1Hn0J53hs4fp+qw9jbGz3bPYWXzKr94dtyZDK5Wbzf8AF73PmclUZKrx1JL/AJgV&#10;JnrJf9hB/j7F88/0dlnj0GLS1+svfqOjWY3ZdDQZLxV9HXYHJTYiKsmfH5GHF5SkqpZsfN4f3qj7&#10;H/P/AO6pf2PYQkn/AGdC54/A6C7dXatftrfW6qSqSm3D/cPL7g2vQZGox8Mnmi27L9n5vvKT9/7i&#10;Cu8X+7Z/3/Z7BafpWU9wM9Ec93431lvb9Fe6uxuXoF3bu0JLD4cbiY0qZfNFHLX1248dl4fCR/u/&#10;wYfyj/W9nl/OPA8CuegxttofrfqOrT8DkMTtDciYjcc0UXV/b+WzcFHNWUg/hm3uwczNUTZjatZD&#10;W0/7G19+UM0ssX/HCt/zXsOB/rQacR0Lk/Rp0K8Ox9wbIyGBxfWVBUzba3PkqvB7h2NmMt9/tykp&#10;cz9xh63JbbyWSqDPiP4TPN5ftZZfBXf5r/O+0m2p4170xurw/RXnV3MMSU8MMEShI4Y4o0VAPGI4&#10;wALcccD3KHUJ9Sffuvde9+691//T3+Pfuvde9+691R783lZ94YHe+GmiqWSPIdfzeOLxS4ncVLV5&#10;DMUc03/Vvr6H7r93/jvB7AF9/bXnUzcuf2Nn0ULr3dm4tnzV9Lt6pkp4KyupKyvrI5pov4jX0FZ5&#10;pqObw/8AKx+7/wA2PZX0IvD8by6DvtTYu+e491eD+G1uExyVJrMxuHOS0dV4YpuKT7OHG1Hnnx9A&#10;D+1FF7XWF3BB0VblYzT9Gh6r23h+voqaiiqY5oMPtukoIq+ol8VL9rS/5Z/Epv8AlBg8Hm/yqX2U&#10;39x9ZPXo1sbX6KDh0UL5BdwZTtjcGK2BsD7mv25tupyEeKqafzRfxzKf8A6zck0P/KPT4+g/yWg/&#10;44QeWX/dvsQ2NvBZQdBzcpPGm6NR8edj4vaWyUoIqOpTJJRS5Oap800UtXlP2Icl/mf+VcTReL2H&#10;t1vvGm6EFpB4MHTtvvMwbT2q+9K5I/BtWSrzGSmqIoYvNLVDMUeNx0MP283+UZbcctL4ovftttJ5&#10;58dav7uCyg49EYxMdIet6Pcm6fups32DTb8no9Hhmq8hnsnunb9ZBLR43/m+IKn93/dE3sT3f60/&#10;0/8AvroOWOIPqKf2vQm0O35qrY2ysQv200ub3btPce7THFDS/wCVZ7ceH2fh9nzebxf8WjbkNT/m&#10;v+OEsvtK8gmvvp/l/q/n0rgg8GD6jo1Em18X2v1BvPZEsWSTN7e3buHae3q+o/a/hO6Nnb7zFHtu&#10;syU0NR/yj0M1LSyy/wDHGeX2Xf7g335f4R0qkj8ex6Nt8Vq+t7MG3sZmamph3bsbL0e39/0VREPv&#10;4qvDz/x3IjIk2AqWqMDFQVMsf+f8/l/3b7N9nsvF3M3PQW5muvC2z6fq132OOoy697917r3v3Xuv&#10;/9Tf49+691737r3Vffyg6ipcqM3UVVPka3A7tjP3klNNB9zispEac0VbRCWFrVFDWQ+WL/qV/mvY&#10;Y3yy/wCJHUjco7x+j+7+q5G2fS7fVH/vDhMrF979mnjx+exdVNLf977zG/w+aCgqKj/qK9g67jm6&#10;kO0n6w5bc22djUNZlqivleiT7SjqamnpPtYvupf3hjYZsl+f2ZfF/k3tKlpNN0qnnhh6Kvu7sze3&#10;b+Uptm7Po/s6LKyQyS4HH/tRTUsUP+R1m6slN/yjweHy+Ly+D/m17NoLOGEE9E08883+4/Ql9e9N&#10;R7Dkhn10OezeewEVZ9//AJqKGI1n2eSxtHR/s/5PT13tu/u/2dP2Nj/xI6NLtHHyUGH8qrKjpHkM&#10;XTP4vLL5a+anm/Z/6h4KOX2Rf203RlP+jB0Sf5ubs8+UwHTO3oY4axKr+/G86aObyf7mcpRz/wAB&#10;xtX/AMqH8IwdZU10tL/uj+K+5A2a08GD6jqPN5vvrJ/p7fpIZiox+ExXVkFRTRJLtXrz7jJVkn7V&#10;VLF95j4MbRw/9V33Pii/47z+0JpPMbjzr0eRxw2dlZ2/Q9bOj8tHs3E5aGJM5gf452puryUk1V/D&#10;6+Wjw+w+t9t1nh8Pn/u0MlUyy/8AN+CWX2xPP4FbgdORp40wx0tutdyVW3MP21R5Kmko8i/a2b3J&#10;DWeXy0v8GzOSp89R+bzf8r8GS/a9lV/J489bfo1jj8GuerNfhntSk/i3Y+/qij0ZueTE7PyWQ8s1&#10;hV4+EZKsw3hB+zFTgqeehoaoxfSan8X+6vY05ctfAg6ifm6+F5e+B5Do/wD7EfQS697917r3v3Xu&#10;v//V3+Pfuvde9+6901ZPF0OZoZsfkII6ilnFnif6H83H59+da19erxuYcw8eqs/k78c91bWxWb3F&#10;stPvtt2lyuVqKOKU5nE0FN9zksjRiGETf5NdTU/dcfTxf53xeULbjtXg/wCMW/UjbHzPDMbS2uB/&#10;jHVbdV0juje7Q5ze9ZJt7DQ/t7ew0c0P8UyEX+T/AO5ish/e/hP38E3/AC3/AOOXsMeP4PQ80eN0&#10;Nmy+v9o7IzFNiNs0H+VY3EfcZWaOHyy5Cvl/h/3lHWTTf8pH+dl8vtBdzzz8erxxww9LPM1UcWKW&#10;gZ9b0dTkEpvHNDLVeWqrKeb/AHT/AMCP+bvtNHxHSuPrDvTszB9LddpvnccMb16f7j+v9kyTeKq3&#10;Bueqo6ib7zJQ0f8AwA2/Qf52v8v/ACy/zsvi9nG1WPjTi48ug/vF9+h9P1VzisZuDcNXnezd5PU5&#10;DPb7y2WyNTX1kM1LXy0uU/3JZjccMMMHg+2y083j+n/AI/tez3db/wAGltb9E2zbZ405ubgdDxuj&#10;BxU/dYn3Fj46Cmw9FhKfaGESKWXH1eKxdGKPAb7yItNDPBljNLX01Nf9m/7tvyh8T9D6e3/3IPRq&#10;9p+v9RcHHSyweQqsjt2v3HB5dO8NyQx41P8ANV9XtLDQ/wAB23/xxqJ/vv8AKq77X/jtXe0O5xgQ&#10;i3HS/bf0f8Y6zYvcWYyPZj9T9aUFFuTfW6pdnY+ghqP9ylLsjceLyWYmmzGYm/4Az5jA0NZF/kv7&#10;8EE//Av92l8Xs02rbf8AlI6J983iGGDrYy6i63x/U3Xe2diY6aSt/geOC5DKVPNVm8zVH7vM5mrk&#10;t/wJyuUmklkPPLexxGgiGOHUOzyeNMZ+hQ936b697917r3v3Xuv/1t/j37r3Xvfuvde9+690Xju7&#10;ftPhsLVYGiqKWpqq5KqgzNA8MsvkxddQz09ZCJoZ4Pt6gCsjk/1vZFvG4CCEwjiehVy1sc17MLi4&#10;H+LDqqDOZ6lym4Eipftqyvpqal/yqOLx0EMvhqPND9n/AMq9BP8Atf8AUr2AfDn6maP9Hrhnqrau&#10;18O8u5s1/BMlmKmKs+zw8U1fvLcMss1RNDR0e24aj76DH5ef/lKqfsYP2Pbn0n6PSfX+t0Gmc7s2&#10;Tteqmo4tmV2SzKSzVCQ5Dc9HFXxRS0f3kP7ONp6zwZCvg/5RaWXzwf7tl9+tLTr039h0WTcG3N49&#10;q7spd79wvQ4ageTB0e2Nm083+4vH4bPUdPktt0YhhqP+Lf8AY/5TL/u+t/3bL7OnvILKlvbceiaP&#10;bfrJvqLnpZNj2rKDK/xKbW9HuTdm36D7e9V9pi9u5eowX/Kv4Pt55vL4vZTfx0x0e2nXDc1Pkuwc&#10;Hjs9BX/Zy7Y2/bcNTH5oqr+6VLR5DzZLwzfv1FRgaGsk/wCp/wDza96gkn8az6bvn6BLcPyPztfj&#10;aHr7p/HyYHDpTQ0lZlUipI905eOOKmE1FRZKxn2ntiAUkUcVLQywTWH7s349iz6SGGH6i6OegG99&#10;NeTfT2wx1e//AC+/jL1f1517t/tKlp6XLdkbjxcxymUM33UW3zVSt93jcRyJ6dZrC8kv75vb+tz2&#10;ySHwawdAvfJL3636e46su9q+ifr3v3Xuve/de697917r/9ff49+691737r3SS3dno9s7fyeaePzN&#10;R096aFC15q6X9qkiJEM3iVpyBrIsPbF1P4MBn6VWNp9ZcWlv8+qxOyuwqfatDk90b8yv21Q9TkYx&#10;+1NLLLVV83+43G4Gj+4mNfUf8qsXl/5uyy+KKWX3Hv615N9RcdTNAkNnZWdvb9EG3J2tlq+nrKDD&#10;U2N2TiMl4fuZsPD5d5ZHxDwww7k3h9v56ioqKGH937GOh9+k49GVr/ykdAbkMfVV+Wp8os1S9LWS&#10;ePKv5pvLV1UX7ONm803/ACjwUMPii9p5J+lscHTqu3KrLbmqctOnqmrpvuU+08v3f8Lo6fG0cNHz&#10;54P2IfdPGHW/pPXoWu08PJ/oR6R7Eo3lSq29kdvbX3f45f8AJf4F9pmMbs+snh/zA/hNbDLQy/8A&#10;LeL3uwjEwavGmP2j/Z6QXT3EMI9OgT2LnIK/A4fDZKaWmqsriMhujX/x2/ime3RWW83u+5QHxq9O&#10;bbdfo9NG8aXc2bn3ftjA0cWOaWWrxbxx1cMsUWLlyVRgclR/eQj98QZyjlk8v+74K7xe19jphpcU&#10;6Qbq881bavSm6z6ej6xx+Q3HW00Weix8kr7nyVNSVdJXbew0M1OBnsb/AJR/l9BQV3/A+lli/wAz&#10;+7F/mver6/8A3mCLc46S7bs/7n/xjqwHqLeOS66y0O8sXlJZEwld/EKhKPzSxbr2lXzU825MP4Ya&#10;eahn+/xMX31B/wBNtDF4v877T7PuU1nP9Pcdb5n2qHcts+p/4k9XZ0lXTZClpq+jmiqqSrp4qujq&#10;IP3I56apj8sM8Mn5WeJgR/r/AOPuSuoS6m+/de697917r3v3Xuv/0N/j37r3XvfuvdF1753VR4HC&#10;TfxHJfwrF0GOq8zm6mT/AICwYelhqJp6ybgavB9n/m/zf2QbxJj6foW8q2oJNx6da5fb3d2c7n7K&#10;fPUtNJitm0En8L2rh6jw/dUmBpf3oays/wCVfMZbwxS1Xi/6hfZV4Hg16HED+Nx65/3frv4SkrpL&#10;NFN4pNEn+7fLWHwwwzQ/9SvZHJ/bDoTQR/ocOhK2nh5K3+JRZ56bFRU1FFkIfL+7VVctL+zSQ0cM&#10;Pmrqjz/uxf5r9/2gfpfAnSifIYHbTVlZlIclhIppMtJh6nIY6siillr4af7PzVn732FRx/yk+D2m&#10;6VPxHT9g67H5T4ydkbZr4ZMomKxG4cXR02P/AMqqZpaDJVH8Hho/D5vPUQZyGlqYvZjaP4U4z0T3&#10;0HjcOiS19HT4fcOCwzeUVm29r7f2vUVNPV/tUm6MNjfDurGw+IxQT/b5Wsli/wCpvs5vv1ZsHops&#10;I/BAr0p9w10+34tv7opfLX0eN3ZubEbjmjE1LVTYvds2HzEMs/m+n2GU/wA17ctwDbsCf9X+r+fT&#10;N3P4E/1FOjMdb51aiswuEy1TTPFm8lNT7Yz1QPsaDsGki48WS/3RT7o+y/4FYv8A5Tv87F7KZ7E/&#10;7kW46NYL7h9R1Nbb3YXVWSze7+jKnG57auE3JV5DK9U5gCqoJsXS5KohGX2rNWf5b9vT/wCa+wpp&#10;P+WUUvutpucE+LkD/V5f6s+vTd3YzzQ8f8W6uO+HnZ+3Oz+l8TUbdp8xjF2rlK/aNdg8+hGVwE9J&#10;4MnRYaqk8FJ9x/D8RlqaNJAOQOfWD7kPbpvGswR1Ce92J229Nv5dGx9r+irr3v3Xuve/de6//9Hf&#10;49+691737r3VXn8zjN/wPqaGipppUyG88lhNsGGObx/dYuhmyO5clBMbD/JpoMdaT/D2Gd8k/WtO&#10;h/ycn+J3nVE+BmyFbkNEtfFRwTSeimo4oYY4f/Vfz/sey27foY2kHQ8bXxK1GUpklr63PVnlo6fG&#10;0H8RyVLF5ZZvDD4Yof8AlI883sPzydCONPPz6Ptiep8O2Er/AOKZL7bGbekixdZNRzfu1dV4fMfv&#10;MlNT+f8Ah/8AnfF+77S/6B/q9Or+OIZ/pz0VTtjA5Cgp9yVG16mp/hNB9p/G6OOr+/iOG8NPNR1k&#10;MNZ/yjwUP+6vbcD+XS+eP9DoufRfbNds/ftZsbJZH+FYncOcpI6Cpj/zu3spFkvN/kfm/wCAH8W/&#10;6w+xFcWonshcW46CkF94N79P0JXyk2LXYHetNvenp4qbF7zjq8xN4/DFFLu2OHH/AMeh/wAjP7H9&#10;5YP9yf8A1N9p7R/GBznp+ePwT0F226qHdbV+18pDUzY7Pfxasjo6f9zyxUuTp8bD/nvNPB9v/Af2&#10;pfaqd/Bn6pHBBNx6XXXmcxGb2Tubrze8MUsWFy02MmyUh+wqpZYqvIwbc3HiKz6/3ggytH4qWWP8&#10;eWL3S4SayP1Nt/q+X/F9NQSQTwfT3HQo7D7In6vyT7T7hrK2s21PGcXtjsqPHzy0EstVR1HhxG8K&#10;SITTUOXgv/nYueP92xfu+0slvBe/4zbcf9X+r+fSuPx7OH/GOrhfhvkEfC7jxbwxJXvidh7krJ45&#10;vL5f4rRZnAwxc/8AHCHaFv8AY+xXy4JobIQHy6iznXO5+P0dv2JOgd1737r3Xvfuvdf/0t/j37r3&#10;XvfuvdVbfzMMTWZTq6HPUVNLNUbHycVaiU/7sv8Al9H9lNNLD4D/AJNBBkf3Ofp7CW/v+so6kfk2&#10;Olm2eJ/2P8nVH22cXUUSzJo1r/yk/wDHX93/ALDw+yad+hvBH0azrGGGlyuEzdbNoqMVksHWfuf8&#10;qFLmMfNkoaz/AKp/ZPP0eeH+h0djemc23i8XU4v7n7yLcP2lRXpHN+791i/8zkppobwfbz+b/O/5&#10;j2lfj1SOH9c3HRWtt5KXsTdO9lx0UdNtbb2yqvKbpzH3U1UMjU18NTtva22zSXgNPBPapycnE/7F&#10;DF7VR2I8A+uOrT7j+vwx1VzmqNtxdgJS4aaOjqsxuT7ejmp/+AmP+6zH2dHLeH/jh7F+1R0gEE4x&#10;0CN8n8Gfx7fq+Tsf4f782x1PksTvLdOO7Bx9NjY5Bm6DG5KlydBuOjgmiwWYmxw+9pxDT1zfu1Jl&#10;BME00cnEt/bN1sk1p/jAOOkm1822W4n6a4/SuOqnuyth7o6tzm0qqvoInwKY3B7fo8rRny0FXX4u&#10;k81Z95NF+/QVFfPNU1Piki9o45oZ6nFB/qx/qr0IHSaE8OoGPrsPFiclnqlInT++W7Nv7koKfITU&#10;vm2bVZj+JQmji/e8H8CytZTVVLL/AJ//ADvsxk/SOB0ktv7G96G3F7sw/wDdROuezdtnK5HdMUMm&#10;3tz1mbmOG3jijk6eYeb/ACmGCg3hTw/7t8vspe3MNbi26MY5PGh/xnq1T+XptTPbLrO1cDX5bJZL&#10;AUeB6uTaNLlAZq/AYqar7IyB2/NkVtBXLQGuEsRP7ohnHsUbBL40JJ6jbnVIRe2gHp1Z57PugX17&#10;37r3Xvfuvdf/09/j37r3XvfuvdEp7omwe7czvjYeUqY3imipaevpY5R93R0FfgseDkfCv71/8r/b&#10;t7A+/vS8HUrcox/7q648+qMq7r3IbQz39y9xwy0OU2tl8jTzTeHyfxbA/wCUfwHPUfi/4HY+eAeX&#10;y/8AU32QST9SBBD59CRt+Ooo5Kl6VP2LzY+GsqP8191/k/8Ax2/zH3HtBJ/k6MU4HpfybTqszWUG&#10;3MtNkv4bNFD9g+P/AIbLQQ0sUPhmho6ysx83/AD/ADXi90/seqaz0HXe2+tq9N9f5Xpbrx4ody7z&#10;ihqN4ZGkq/uqrH4bzWmmzGYmp/PUbgy/+a8X/KFQ/wDHL2c2EE+DcdEe5PBwt+q+Idl5LHYOg3lX&#10;+Ojx2VzcWHwUJ/ztXF4Z5psv+8OMPTiHxRS+xP448Wnn/q4dBGeD9G89Ot16eCnraeWmqYo6ilqI&#10;5IZ4Jo9cU0T3ilililBupvYg+xT1EvVYvzL612HsrE4LJrtuKp2vunJjb2d2+KWGqxXlpqKorcbV&#10;+GbIUc9CR4pQZaX97/epAPzHaQ2f0dxb9SvyNus28C7sL84iHVI3bXXceyMlX7l2zUjMdbbnz8tf&#10;R1kYmkiwlfVf8XjauY/zPgqKDwxfa/c+Dzwe6JP48Fn69HE1pPDPeZ6a8eYJ8FicTud/vNlvm9w4&#10;faVTHVwxS4nMxQ4/JUcM1ZCJq6Ceooaym8UvtQ6EGo49bgfxhnq97+WPJuGXq3sIbkzUm4Kqj31i&#10;sfQZKSXy1P8ACaXYe1/4dRVhN/8AL6Cnm8cvs+2j+xOOo55u/wCSpx8urM/Zr0Feve/de697917r&#10;/9Tf49+691737r3VZvzVo8ljN8bO3NiKqSkq6/EQ4uKop5po8hR1VBV5et8uO8MNQajz0M8vlpaq&#10;M0U/g/46+wPzSn6wx1K/IEn+JXcH/D+iU5jftPnsSlX2DtuLKviqb7hM94oYvtJZf2f3v4b4cpQV&#10;FR5v3fF+x7Crv69SMkHg9Jys3Ns2lxdBVYqjovvPvYpMq/8AebMfa+Wlhp4YfNRzU+Y/yf8A5u+X&#10;z/8AN337w/l1fV0C3aXbm4qzF1O38HuHG4fbz10NPDitnwzffzRSzeHwzZ6eorNxz0/n/wB1RVMH&#10;n/45e1dvB0infqHtfpXE0k1Bu3t9JMJtqmpqCTG7Yk/d3HuevyH+V43GzUdJUfff5fB/lMtL/wAc&#10;P+BXi9q5r4wQ9MJaeN05fI7beB3R1zuHN7apsviq/rfL7fqMliq3wyUpwOZo6fG1fho8bj/8g/ul&#10;/GMZ/wApX+Yrvb2zSUm6Q75H+j9P1bD0l8/9v9j9dbcqYdj72G5jiaPDyZLNrt+lw2c3FQUVNR5L&#10;JQTUmfrcr9hUZYSf8o3m/wAPYnu9/gtBRh/jHUY2HJt5uJqLoeB0DfcHakvYmeojv7K01N/Ca2AY&#10;fY+HhlzEdLaano5szPRU86rBka+uq/tqWWpkA/3V/u32Br3dLzdpqTilt1Kmx8v2fLcH+Lmt1L1T&#10;t2Z2huLaHdnbmDqauSbb9f2ZuwZLCVcUP8MMtBW1GNozNjYTNB/kFCfF7FMNj49kk4Gaf5T0Fbrd&#10;fA3QwHqTTbl2ouwcvgExlc+UrN/Y/e+BegpKKvw2PoP7uHbmSw9X95XwV01NXzH/AHX/AJjwRe2J&#10;zw+Q/wAp6XWj5PVv/wDKy7Tgydb2b1r4ctDoxO3t50EFRj54qWl+1/37uYEuRmB+5qagS0PiHkP7&#10;EHs92cdp6AnN0f64uK9XJeznoJde9+691737r3X/1d/j37r3XvfuvdFK+VNFhqjZeTlyWKiyM0OC&#10;rMhCHnq6aWklxVZQQU+Shnox9xQ/ZJnagmWPnn2GeY0/Q6G3JU0wuOqtsf13Q7223la3ZuVjzFXQ&#10;SZGjr9q5CKGmyn39B/wLo4ZofD/wPof8pi8v7E8Hi8UvsDSWs3Uxx30HRLexsbDRZKGCio66FhHL&#10;RzJUfxKmr6TKeH/gFWQzeGf9if2og8umbt/+UfqT8YcLic9kZMjmab7zd/8AEvs8OmQ8xipIv89N&#10;/Dfr4N0VFd/u2X/dHl9rr6Qw4t+i2x/WzcdDTVbqh3l3nnqWloP4ltzbEmE2/tx6iWaWLIYDDZ7I&#10;YfeG5PDD+M9uOji/6ceL3SSAeAPXpXG/6/y6lbZ3lQ1nSvZuZ3ykj0G8Ot+4uwNyeKb92bIby7Cx&#10;+z+vduY3zX+3/iGVh8sX/Nihi9msEP64IFD/AKv+L6Ct7e/odNVXU5/rnZ3R3S216b+A793TtfCZ&#10;jJZKoENTVbOiNHkJt1TUcE3AzFRPNUy/dSfsQfY/tfu+KX2xPAJbi8ueI6NNtfwYLO36E3pHase8&#10;t7Y1KWbRg8P93/CslWS+aXIV/wB5UUm8OztyZiao/wAvqIP8pxmLll/Ynrvuqqg/apYpfbBi8Clv&#10;05dX3jV/4V1VB2/lqbfXbnZ2bwaVFZS7h7E3jmMIkEJlqv4XVZ7ITUf0/wCmHxexdB+jZjqPJ/8A&#10;HLw/TnrZB+Mvw3+JG8eieqdzRbEod2VdVt/E5DI5+o3DumOsqs9Ev+5ikyEFHmaSiY0OVM1NLSmL&#10;wen6fn2sSCCUdBye+3OGYj6s16PbsPqPrTrAVn+j/ZO3NpNkdP382Gx0NLU1gSQyf5XVi9RUDUb2&#10;JPt9I4oeA6QzTzT/ANua9Cb7c6Z697917r3v3Xuv/9bf49+691737r3RePkVSeXZiTrSedXfIYuu&#10;aOMGX+FVuHyE01L5vrBBUV9JSg/63sj39P8AEuhbyXJ/u1p59UewyV22dwf3lwySvT4HAQ4jf+2K&#10;fzRS7h6vimyMO1d040Vn/A/cG2qGGWL/ANVf92+wfaSfocOpiu06FfcGzdv9pYOsb7mi/j2MxuJy&#10;GB3JT1c1VQZvaWextRNs/PTf56ur9rzz/wCSy1X/ABdMXPB/xy/a9sSCeGtePTEc/RIut8pkusqz&#10;uBcpRyY3ce0sRNuSagk8NUKTceGrKjA+Xzfu/wDL1z1NL/zfg/d9rihnIz16B/B6UHU+apNuZ3aW&#10;Rly8lNUZPrzcO1/PJSRVUwr/AOI7Y3JRjwiCYeeo8Mv+297nk/QOPP8Az9egg8a96XVdS7aqsJtv&#10;asE9NQY49j9F7MzGSn81Li8tsTqXrLMdhb2zs8M/79PT1+8N1fdS+zW3nE0Fa5p0HL61MN7w8+g9&#10;n3JufuTsjPb5SGpNdvmTIbP2lioJftZcT1Xi6wfxOjo5ofPW09flvNFS1Nf/ALo/3If82vbU9x9H&#10;BQdK47H6z/GOhS+QPZdR0FtKp6f2JmKGs3zvnbGOx27nw9ABNtrF5CjNJDjKERf5RiPsKD/IcPQx&#10;SG1FPLLN+6RKabbHNN/jNzw6QbzLDDD9Nbcei+/Fnq2Olzz77z0Mr/wciCjpvFN5aWrk/Z800MP7&#10;/A9pd53OfTpthjpXsG1QQn/GOrNsFunffSdbX786eoKqaJK2bOdi9ZPDNFtLsfFxQ2zGTwMP3FsD&#10;2RQUMMVTFLTRf5dBB+7/AM3Xdj3iaH/F7jpDzNy5BeUuLfq0PorvPYXyE2Hj+wdg5I1NDNLNj8nj&#10;qj9vJYDM03/AvEZOAcpOocSRki00DRyD6+xxHJ4ueoourSezmNvOM9Dd7c6Y697917r3v3Xuv//X&#10;3+Pfuvde9+690mdz4Km3Jg6/DVIGipjvG/8AxyqYrS08wsY+RKP9j7YurcXcDQnz6VWF5Lt15a3M&#10;HEdUf7q67zuJ3xud9uYo/wB4ut83kcPh8VUVZ+13jteWbzZLauSm+4+xvuah8VVS/wDTdB7jmNJ7&#10;Oc29x1PUc/1u12dxb9B1tzJ0+y6z+DYF61NoPlshl+ls3XiWkqsJVV0v3e9fjrvaGrH31BUUE37t&#10;LTVXP7EU0XtXf5gz0xtr/r/4x1A7W2PDvzKVmZ2njaGjqt+bTq9l7zmyMNZFLt6X+Pbf3Jh4YcDD&#10;T/8AHwba/gMtN4v8xB/mvL7S2l2aU8uPS67sfPrhWdA4fbUeK24qZLKz0228hnIanIS0cVLV19BD&#10;4aMTTVlR/wACK/8A45U0XtJPP+v0sg4/4x0AO4Nl4+Wlenyn7NdNFNGkNHFWV0VJFVQ+GshrJoch&#10;D/lE9DRxRft+efwfte9QTzw9entIbz/cfrh1v2BJ1G2Qx1VNQ4fdGSwENHsDfdZiZszi6T7Wbw/w&#10;f+Gw09qio/ellill8/8Alv8AwKi9mev60Ejj0UvB9H/i9x0hhhDUV1duWqw+S3Jk8jkpsxldx1mW&#10;/imezctX9x/E5sx5vs/rPL5fLFL+z7vd33j/AOL9etNpg6UkGPwNFJ91jH2luE1Mv/HpZiq3h1zm&#10;KSq8370NHWYHcGN+4/Y/46+6RyQjI6XSQTw9DJs3t+Pq/MfwneVB2js2iMlJWY3G5TLUfYu0vFKP&#10;8jrMbuP/AIvlPT0//HKlqp/PD/nfbMtvD/uSCP8AV/q/zdMeJn6fpf8AV/bWO+KfyNxW/dp5unrP&#10;jx3rU/7/AApsdF9zS4nKWqavJwxUkHhnoMhtPKVprqaLxX/hdRLSjynxexRs93Xj1HXM21GXI62J&#10;4ZoqiGKogeOWGdI5YJU/zckUg8kRH+vcf7f2I+o86k+/de697917r//Q3+Pfuvde9+691737r3RO&#10;vk705gs3iaztOjFPjtwbVxM1Rm5fFePcGAx8M832c8McEzVOWoDxSH6n/NH/AHUYg/vm3Qzwm4I/&#10;X6GfKG/z2V5+7/8AiPL1U/u7eWz8tQV+Lqtvbpr89kpMfh3qafEwxUv3WLmqIdt5jMTTZCH7fMba&#10;n8VTS1/jnn8E/i/5tewDHJP69TV4EPjdD9gcDi9s7Nr6iveurMph6mbXm5Kv/KquWlhqPNkvs6zz&#10;UNR9xlf815f8/P8Au+3o+kknjTTdFa3t2hi8NUZJ6pMTX5SbaWWqKPbm6BnsnVZaXM0dPD/EvFR5&#10;Cjrp6ivoayX/AC//ADEEE/li/wB1e1+1W8/1n1FxZ46K9/vof3X9Pb3n+M9E66FrdxNm92z1rVNH&#10;tapP+R4jITfu/wAYymSp/DLSQ1nH7GK+6+6l/wAx/wAQbcwQQG3/AMX49EXKM97NPW4OOl523i6X&#10;P4iZ2qZf4kkcWiGn/aoP4pSw1Hhmhh/5QJ7f8c/Yb2248Cfoa75aVg6T2xt/74zW0Kb7HGbcgio5&#10;JEmr63EzVU2RrqYVEVXFNLFPLBQ/xCnnk+6/a59nN9YiEn+Hon2q+mvIDTpX0NVWUVLWT1mz8bm4&#10;slTQ/eUcmRhzNLDFSzeaG9HD/Eq6nqP+bssX/T32TSJ4PR4j/PqNj+5di7AmrKyfD5uGirPDT022&#10;L0Wew3hi/wCBk/myVR9j/wA2vtfF/wBOvau32yecnotv94gs+PQ3dC9D7q+au7amt2rtyi6c6Cwu&#10;XpK/PT0cM9XLuHP0p81qKGao+xgzBgm/zVD4KKGE2l8vsXbdtf0Y+fUZb/zB43WyRg8PR7ewuG2/&#10;jk0Y7B4zH4egj4vFS4yjp6OkHH9IIPZ90BOnr37r3Xvfuvdf/9Hf49+691737r3XvfuvdUT/ADS+&#10;UcPa+e/uNtDMGj632ruSbH1NYayahj35uKliqaOqq4YoaiCev2viK0+Kl/5Xp/3YrxeIyhXeL4Tf&#10;4tb9Snydsf0Y/eFwP8Z6J7TzZqgrMbXxU0qY1MlSZxJqyk+1/iJpZqebww0f/F1/yjw+KL7nwewf&#10;P1J0cfjdWa7m/h+8us3i29DrTKxw5DFc+KWb9mp/3Gzf9NH+6v8Alv7T+P4M/SHw5/H6qq792fvD&#10;f3d2Nrcdtuph2Lh6jb+usj8NBVUm3KCHb9HWUfhmyFZ/uQp4MP4vL/n5/wDdvsZWm8WMMHHPQHvu&#10;WdznvfqLfoLu68f2Pvnu+ev2/t6tpKyHImOlzFHS5HF4eahpSIaKaD72lpKHH4/H0UPj/atCR/ur&#10;2rF9tk1kekibVvUN7ZfT/wC4/S13hVUdEu3qCfxfePLLkMq/7PiipaCj/wCu8/7vsKWkfjXvUh7j&#10;P4Nl/jHQW9PrPUbedcRNhJcnNla6RMDlJc9QVOQppJAIvs6yCohwX7B/3VL7Od5foPct1zX5/wCH&#10;oZ9t7f8AFkpvvP4lia+ppoY0+4rIZYppfN4fDDNWfsVHn/5tVXn9hud+hXDB+t0lvkP1lWnZdJvd&#10;pI6iXHZGkpsm/lpPuqvC15qKSjyOShFR5zkMfloPtpf93+Guh8vs92K749BjmfbQePV7v8sbc+3d&#10;w/E7Z1Bhkp4MjtfJZzCbmp4/85/GvvP4jFVzD8GvxNbTS/7H2OoH/RB6he+j8GYjqw3250h69791&#10;7r3v3Xuv/9Lf49+691737r3RWfmD2nk+o+jNyZzAnRuXO1OP2ht6QXBpq/PzeGqrIjxeox2Iiqqq&#10;P/GD2lvp/Bgr0cbFYfvLc7S3616tpmbKZSWXZeFptdNLNHld97gmmloIfsLfeUmBh/4utf8AY/8A&#10;TNLBRewXdAQjj1NljJDX6enQu56Oh2vst90ZHPeHGw1Pjr925n/l7V8v3E0OB2fgaP8A4u2Qr/8A&#10;dv237EH+dll9k1pBPPP0bXd9BDAevde9/VmysBWYje1DlsdgdyD+8GCxsYnqt0bOjjhp5sbl8v4q&#10;ai+4w+9PN/ur/gF+1+17XXFpB0VWl3PNP9TTofs9nto5fJU2dx2b2/DiMljf4hla+TIUcsUtV9nj&#10;5ppvDR1E0FPUV8E0X7XsP3VjP43R/BfQdAPuDsTZe18bXxZzd+NhirP+A1NH5q+qll/3dN/kfm/y&#10;f25HYXs05oOvT7lZQwdENrc7lO190VONx0UlHtWjoZaibx/8XPIYLAxGsrIYfrevnofJVfaxex1a&#10;2kFjBX8XUf3V/PvN99P/AMRujE7s27jetd0UeJzNVQpt7cmNxO5Ovtw0dJDLtzcO3JcbT0dH+9D4&#10;f4TuCg/aiqpYvB55/wB3/dvsvu4PrMjo2tbuGH/F+hL2zNJm6GoosZlMTXxU1DNJksVuDLYGL7Tx&#10;TeGbJQy5jIY2u/Y/6f8AsOXVjP0IPrrL16CXszt7r3A4Hc+B2/NHvLce6tty7Qys2PyGSi2HiaXz&#10;U80P2cNZT/7nsxia6jilpaqmj8EP/HX2I9t23wOPDoMb5usPR6v5RW6d14XJ742NJsrNTbV3Y0Gd&#10;/vbSY+tGHwmUw1JUQijyNbLAIBBloJv2v3TMZuPz7GFp1Em6+DN/jA6vm9q+ifr3v3Xuve/de6//&#10;09/j37r3XvfuvdVQ/OTfuO7CpsR17NRZuh2ztzdslZm8vTy0Xk3BLDjsjjf4RhzR/eV9DBU09bUx&#10;TVX7E0FvoP8AOxA7e91pOLcDqUOS+Xz4R3G4OOq56zsKjxcdHhtobGqck9Njvt6OkyEXl27j4qWb&#10;xUdH/AcD4fuKen/6aanwT/7t9kHj+OTXj1IYtfB6Tf8AAqrLebsHtWvk3/mUyUO3+t9mY+b7Clyu&#10;7Yof+LZR4fG02NoaDb+Bn/5VYoKL9iX/ADvtdBw/xbpDPbww9KfD7PqN11U1LmcxTTS5L+I5DdW7&#10;Y/DFQUlLtejp4d4ZgTTc0+z+u4Kz+B0EX+78pXfdfu+KX2+8fjT9MePDDD0X7OYGlz24Nn56gSWj&#10;xe6qbcNRh8bj4v4N/v0sDNuiHAzeGH9j+IVGDwP7ssv+e9uP5wdJ0k/4kdKim6RwtMvXGcrVpY6X&#10;dPatJsfOiWrmr6qlpd5bKps7gQJpR9vengyd/L4vN9773aT1BzwH+Xpi+Txp+Fegq2DC2xqibKa9&#10;c+267E5ypo4v3fDQUFZUYfcn3lHb/mz9t/1Xe6zv9Xjre3Wv0c3RnN6bbpd+dK7k2D/lL5vqjN5D&#10;OddpUS+XzbNqochWUWH83/UD91Q/83/BS/8AHL2mgu/BuPAPn0q3XbfGg/eFv0QnaeP/AI5iXip6&#10;yufIw1sOPaj8UNVS1cUn3E0Ph8379Of2fZxfpDD9vQc23x5ujLdC9W7Hxu+9jb+7SSSp6yw+4MHJ&#10;v6nyH2n2tJhsz4IKPMeGjP338OoMrWUsVV+1f9/3rbr+Ceb6fpjf9qvYbL6ivW2Pt7G4HE4egoNs&#10;UGKxuCip4xjabC0tJS4sUrxeSI0UNHaAQMDcWsD/ALz7FXUX9P3v3Xuve/de697917r/1N/j37r3&#10;UGtqPtqSrqbf8Bqaae3/ACyhMx/1/p735dXXqnHfGexNKtNuDLvU/dZ6plqIcbRxTV9fV18sNRWT&#10;fw3D/wCf+3/6wUX+7ZfcR3f6097cXHWQu1R+DZWdvb9Fe3hQ7pqqevzzUdDgZcxXY7H7J2Zj6ujq&#10;spDX5TJY/A0ef3hWUf7FfUUEGS8tLQf5j/dv7vvcHgeBno11/PqHHtyTI7kfB7Zp6mjmoKKr2vQZ&#10;6nm+6qdqbExVZ/B8jmIeazwZndmcpJftf93z1v7v+apfaqCQwilcdJJ+PSC7ryzR5iboHY7UuKyO&#10;SxmKpOzXxk3kpOveq9pXq8Z19NVw+a9fXVE38TzMvl83300VJ/x19iO0j8CH6i46BV5N9be/TA9B&#10;ZWVEk+F6KrIPRjoesu3aemSP/Owy4H+/H2cM035+3xWSpYvaWF/FnM/4q9G08n0cH0/l0JfaGQXG&#10;9M4fLY2HwVVf2z0DUbefmXxRS9JYfMfd0nm/Y5rqP/O+0VnGZbi9rjj/AJulV3PizuOg77ewmJoN&#10;yP2DtJ9Gz97fdbc3njUt/vyN5ZiH/cvh89D9vN9vT1+48d99Sy/5j/O+L2psZCf0K/6uHTF8PB/x&#10;joRemtzfdf3BqKipihrKCipNh7kh8Xl/iNJhp6fGiHwzf8pFPQ/Y11LL/wAtfZVucIiuCRgHo222&#10;6M1j9P59Et21MuB7W3HjsH45oKDf0MeKhk/ciqo6DclRR40f7ab2K79P8SHQG21/93V7jo/e3azB&#10;tg987I3HR41JZsJV0c1JFN91LLi95Ufho6zGzVnh+/x9PnPF4v8Ajh4PYQgeezm+p8uhzdxwXsHV&#10;qv8ALh7brN+dGv13uSoWbe3Q2Xl6wzBaWOSerwWL1w7QyXpnYvT/AMLpjRCS37zUJPPuSbKfxoPH&#10;6gve7H6O9IHDqw/2r6J+ve/de697917r/9Xf49+690HPamSrcN1l2Fl8bNFBksbsnc1bQTVNvt4a&#10;2mw1bNSSS67DSKgLf2nun8CC6n9B/gx0t21PG3Kyg9Zh1TLj8bJFkqaqrErc3ujN4iHH5XcOUlo5&#10;JaSKKj80ONo4YfDg9s7fgg/3VF+x/wBPf3fcUySeN/i/WQ1qn0cHSMbcWB3RujZ9VQZKmh2Ntjdu&#10;DjyW86iX7WgrMpS4fdFXNkqPzf5/b+JrqOKL7/8A5Tp/817ejtfBg4deku+iyS955bB4us2l0pTy&#10;ZLcGRkqoMr2RkKX7Wliipofs4cjtuHI+Gf8Ayeh/4C1VVH+x5/2qXzS+X2b2lvBB/uTTomvpJpv9&#10;x+nfa/W+P2N032XuV/Jkt25XbWWq8lueSWaWqmqpf4hjazG/5ZUf87z/ADv+7/8Advtufcpp736b&#10;/iN1SDaoYYPqP+JPQXbDaPcG2cPhtcr5bZ+bq8hDTR+Yyy7c35h/s8lDDD/1Hf5323P48P8AjHr0&#10;utPAvIepvbWUraroP4/40jw1FDvXLbXzcL38gz3X1JTbcoz/AOemsiHsztI6T30/qP8AMeim+/4h&#10;W46Efe32dH2BvPHfbU2p8RWR5LFR/wDADc0UuNw+S/htZjfuIfP9/fy/tf8ALWL932QwTzif59CS&#10;6SGaHpAdd1GHpd7UeS2huGmhxP8AuOylTjdyVdHSZnE/wseaGshmyXh/j32EH+S/8r08E/8Amv2v&#10;ZrP+tX16KY08HouHUCvlOxKasDy+Sp3tiaisqTzH9jLl57zeG3+UVH380Xs93DFlT7OgVtP626G4&#10;P+/+jT55cXns1h6/F1n22b23HV7PrNvZyWj8tVLi6yommhhhmp/+rl5YvJ7BX68MHUjx+DNN0ff+&#10;WxuKioPkv3ttinhqYU3r17tjfMSPEBHBU7brKDEZikkuIZj4K/dVowYxxf2ONgn8aDqK+eIDDPSn&#10;V4ns/wCgJ1737r3Xvfuvdf/W3+PfuvdF9+TWeh230X2Dkauojo6KoxlDhKyZ4ayrlWh3Jmcft2sF&#10;HSUX+WT5CaiyTCmjjFzOR7Qbo/8AiN39nRxsCeLvVmPU9Uv+Oq3z5sDuN63bG0oZPHWbYo5Yf7x5&#10;uWl/Zxv98Kujt9vj6CD/AJc0Uv8An/8AgV5Zf2vcdOkMJ6neOPxug035I9PltpdUGgoqZazLYndm&#10;bh/ZlxcWyMMajD7b/wAjvNB9tls5mIpfF/zY9q7SP9A3Fx0lnr4/09v0J209j4uqmz1BT0GNSgSL&#10;E5DR9pxSS5SHIVn+R0c1P+/+xjfZbO/6/RlBB0m81NR0fRHeuLn8aLQbx7MfzTwwxS0tB/eqmyWN&#10;83/TT/ue8fii97iPj3w+nHkP8FOm7v8AQgvOiV9CVWWnqM7uejSKZ8fm8T/ktpfFLHLjshD9nMR/&#10;y7/AfF/1l9nu9IIYBT0/1f6vy8ug/wAvyGae9PS271koMlS7Yy2ISpp6Cv3rNmK/b1RD/l+3t2bi&#10;gx8O6qPI+H9j/Lspgfuov+O3n9s2cxnLZ8v9XH/VToxvoPBp0PveWHxsvZVBX/c/wr+JbN29kKn7&#10;ikh8sMUWNqIZpppvt/8AgRQQUf8Ay39h+DxvrOjKRz4Hz6AGl25gc9j6N90Qmpr6+P8AjBhp6T7C&#10;qpIsp/uSxv8AuSo/D/y6vtvL5fZvJceBP0k8PxoOHSB2jt7GYDD0eYo5Jaeiz2/ts0+Bqak/5fV0&#10;uG3HjqOWbww3/wA+Kuuk/wBh7EDz+MaV8v8AJ0FbexFlwGenGnqspjOwq/cEmSlxVHunNZakfK+H&#10;y0tJFFN/DaOHJf5PWQf5fB4v87/u/wBkk9biyAHkP9k/6vTo8gTwb7qyX4zVOX2384+nUqKmmqaj&#10;eHUG8dt5Sp/yOWSqxdBR5DPY2aCrpBEJz9/tv/qQPZ1yz4ukgj/V5/5OgXzxHnq+r2Leo2697917&#10;r3v3Xuv/19/j37r3RcvlZWw43oneWSqAGioKrZ9Y4b+lNvbb03P+xX2Wbr/yTbz7D0d8tf8AJasu&#10;qJcPuqPBs+UqqOXN5zcMlXkMDs+jm/3KZvKVU1Rkqyasm/5cO38RPN/lVfJ/06/d9gKC0nn/ANyO&#10;HU6T33gw/T9M+x4aqt3Jt7sHcOV/jee3/uzIZSvyUdJNSxS4HZG28xNR0eBh/wCUDZ/8VmpoqXyx&#10;fv8Agil9v3clf8W8uktpB/xI6MDs2oh/vR2jjoqyt1Yr/RxHUzVHmll8su1cx/Ej/wBT/ZNdSfod&#10;HHROfk9uyTAx7265grKZ4s9vbb27Mx9nMJavyy7VqKysw+R8P7ENRT5zxVNVF/x38Xs92O0pMSRn&#10;oOb5ffocOu/i5tlqbYUeWr/uaaLNbwpMgk0csI+7oMX+0YPDL/x3aI/5vn23zJP+uLccKda5Rg/Q&#10;NwT0I/aXWMPYE2SqMRU/w3cr4Sr3hU1NZFWfa5b+Aw+WjrKzwj9jMfsyxf8AHD2T7bfeBP0Idytf&#10;G6f+8/Nutur9yRQxJQb+wlXiMlkoDNFFNi/FTbpyXmEX+Y+424a7xSe1Vh/b3h9Oklx+jCOi9ZLd&#10;2QnoKyqo5qamr9w1OQweET7SaKTHxV/71ZWf8B/+LfgcH5f+sXsxtI/Hm+ouOkN1J4MBt+omehgf&#10;AYilx6a6Tbe0sdkMa9PL/mq/KdhbQwOIPhn/AMo/4seNqfa+P9YG48/9X+x0W3X6EP09MdZtm5Wn&#10;pt/bn2nnftqzEZXJZvIGjrKSaKlq4qrJVNHnaP8AZqLwfbz/ALsXtLP/ALj/AFPSuCT9fo9Xwe2v&#10;US/M7B0FTnBuDD7A6g3ZuDZFVLDPTV2Ow9fkqfbf8NycEvgLZCD+8kvA89Ef87Db2d7BJ42egXzx&#10;435dX++xN1HPXvfuvde9+691/9Df49+690UL5w1NRD8Zuxoqd6emFc+08fPkq2D7mDF01dvDb8E1&#10;YKOFvPXTi/jiitYzEGT9oH2W7p/uDd9HfLkfjb1Z9US46OGWoqcXi5slDX7qqft8lm6yaGq3HLhq&#10;Wj/39WerKuGn+xgp6CCs+xoKCl/Ygrq6LxeXxewf4xhqepj/AOXboYMDQxy7qoJaOjioMTtjZ1Jh&#10;6DGx/wCbx0u46yn/AIbDDN/zYwez/wDrP7I55JzWvHo5t4BD1h7A3tD1BmN27looY6bM5vYm0/4a&#10;lZ4ZYpszVZjM42HclZDN/wACKfA0NH/mv+O/i/46+3rW18bpPfT9VkV81f2RvKhxdH5HyWdyM0dZ&#10;X1Ev3VfkZa8zy5LMZKaa4/iFRAZZZfH7Flugs4DcH06A92/1k/03Vp+29ryYnYuH25RvRU0uO/hP&#10;8HfzTS0MWLpTUQzRTf5P/wACK/8A46/8d/YG3Kfx5yT1I23QfRQY4dOszeJsPT1kPm+8xuRx9ZWU&#10;83l8UWUrKeGshho4aeGf7j7Hy/8ATj/lr7KoP7boyf8AsD0F28Fqn+P+NieGJ8t11Uw4+sf97/gL&#10;QZLIdS56GGGH/jh/kP8A04n9nhqZ/Arnojk/W6K7RrFWx5WvoJo9eNoZcPhIfF5fu4vN/v8ADJQw&#10;zVEP/AjK+Olil/44QS+xHJ+jB9P0H43+sm/5pdcVykkWNytU/wBs/wDEt07N6/hkj/a/a2vNj8lk&#10;pof8P4rNJ7cA8Kezt/KnTEn631nUnNY/IT7oyGW25TVNTndjb23ZSVmO8MMv8Qipc9UHIww/T7+o&#10;8EP3Pi/p7ZaMQwm2PA9Kkfxv8ZHVp38s+bF737x7x7DoU84wfXHW214aiSkgpZcfLuifIZjPYf8A&#10;a4/yfK7V/wB1fs8exDsdr4MGT1HvON9401nB1dd7POgX1737r3Xvfuvdf//R3+PfuvdEn+flclB8&#10;bNwyzzfbY9t0bEGYmtr8WLpt1Y2tqCB/r0Y9lW8JWyOOhHyrJ4O92ZPVMmx9v5afKQ/eUclHlNyU&#10;38QegqP87g8NLV/79vD1k3/KPP8A5ZLXV8X/ACuz/wDNr2B7un+44PUzWn/KRcdKpexto9c7Fz26&#10;twv/ABjcu5N9bs/u3tKOX/L8tS7SrKjatHWVnh/4tO38RQ4f92X/AHf/AJqL9324lh41ekl1uWei&#10;tbQ6u75+YXY1TSbTxFRuCvrZYhuPdORi/hezdqUMUphhoqvJGnmgxNBiaceKKgpYp5/B/mopZfZ7&#10;Y7dWXoI7rvng062H/jz8LervjxsOvwmGx9NuXe2doIjube2XptdVkspFRVMEIxEEprRtzD0c1bKY&#10;oab96xvLJKQD7EqQw+EBTHUfz7jPPP8AUV6qyo4cpR4erxNVWRUmSw9dNi9dP+7/AMBclTxZLw+b&#10;/lj7ha6TwZvp+slLR/FsrO46T2/M4uDm221L+9LNkfJop4Zpf8gjhp/DD/xwp/8AgZ/u32lg/Rn6&#10;Uf6D1wxcceUym89qaJUo+whuYU1NWTfdfw7M9g4fIbkox+9Tw/7j/wC/2H/6cftexBDLWf6g9E10&#10;lIeq4oMtUYlqmSqptFRgcb/D3oJIph4arGQ+GGj5+lR99N+7/wAd5/YnRPHnHCnQLnk+i+s6WeD1&#10;U+39sYOfxzS0G8sJHM/l8v8Al9VmKf8Ai8v/ADf/AH5vF71Jm++XT1p+tZdL3CPVS9v52qleKGDd&#10;+7N2ZvGv5fFLFmMZmcjSTY2KaH/MfsGKX2luP14Fxkf8X/q/LpdaD6Ofq6T+WdQUc1N8m90QUdDT&#10;z5Duz+7clTSRQ+WaLa+1cRLFBPNDxOIJ89LJ/wAtp5fYp2hKWS/PqMuapPG3Mnq0n2a9Bnr3v3Xu&#10;ve/de6//0t/j37r3RWvl7g6LN9D7rjyVfjsdQ43I7TzklZmaqlpsPF/Ct1YmrM+UNZNDTzQUVvNF&#10;GTzPDFxL/myW7p/uFd9H/LMng71Z9UFb0+R+zdkV2Srdm0395Nx/tUeNqch95/dzE/a/5mt/yyno&#10;589kJ5/8q/d/Y/46y+wfaWHjT/UdShfbt4MHRmPir/Lv3B3hSYXu/wCQe65V2hvKlpd47f2bturh&#10;hzG5aDcUs+fXI5/JUdNFR7ax+Rnyf3QoaAH/ADx/4Cnj2LrWxPGcdRzuXMEwm8C3PDq9DZuyto7A&#10;29R7W2VtzE7X27jk0UeIwlDFQUcXCh5nihUeasnAvLLJeaY8yEnn2a9Bl38Xz6WXvXVOqPPkxtip&#10;2F2fvWPFUlPQ0VZuCLN0ixywSH+Gbnip8jW1hgmEtiMsKr3EPM0Ah3O8Pl1kHyhd/Wcu2Wa0x+zo&#10;sm8pVlnoKeCjjpqfFVsuLpkklh/yvy0dPWTTZL/Pfb+f/NReyZD0KI06R7zZrG5zFV9PN4YKzL+O&#10;Gs8M0Vfiar7z7zbdX9P+A/8AFPuab/p/7MoP1gekt1x6AjvTa7bf3/8AxkwFcJvaKXsSCm800vhy&#10;HmqIslh/D/SDeFZ/1I9i7apKwfUH06Ae+R8OgT2nmKisk2rjJXid33tiax5o5ZvupftazHw/vf8A&#10;LefJe1zweDP9QB5dFUE//Ec9Ge2rS/3ozVfi5aCXRh927hqJpqeHxVWEr6Dcn3mNrIf8z/n4P87/&#10;AM2PZNcf4l59CeA+N1ct/KrWSq6E7C3BKkindXffYWchneO0VVDPRbdhEsBFvNCaiCXn/D2NrL+x&#10;4/6qdRBvn/JSP59We+1nRP1737r3Xvfuvdf/09/j37r3RRfm5t3E7h+Nm+6TNtFFjaObbeVmmnq8&#10;hSCEUG5MS+qKTGsJ/Pc2jjsYixF/Zbu//JMvM+XR/wAsGm82Y+fWttuzqPA+ajyVBiq3+G5upl/h&#10;s38V+/lmlpfuPvIfs/uJq4/b/wANqv8AdX+6JfYQgvJ/y6lG7sYJurv/AIDfJ3bGZ2DtbpbdOQxO&#10;Ez20MTRbf2ZVPVwQ0u4sDioRRY6k1ST+P+MUKgREA/v6R/u29xTtu4+NS3uP9yOo13zY5rKtxbj/&#10;ABfq0T2cdBnr3v3Xuqnfn3SVWF3PjdxrBG9Ll9u4umiEcsgllyGFzNTLWiYSQNT/APAGam8XP/HX&#10;3HPOkH+O2dx1MXt1deLtl5b/AO+puiCVFbHVZTTKklMmb/yigmk/dimqoofD/un/AKboaWX/AKf+&#10;wdo6k7j0kdxZShqqOvWKHJTVT42rp6ymo4ofuoc1S1lPWYibwzfv1H+XY2X/ADXtXaR/rdIL5/Bh&#10;6Yd6Y1ezuuYaqIxVmZwOI/vhtKsj8P3WWwNfR+Hcm25v+mj/AJSov+b9DLF7EEE5gvTbU/1f6sdB&#10;y7j8aDoge3aiOlyFBkW9H2+XwkaP5v8AdUWRgyVXN/TjxRexq39ka9Ryj/r8Ojn7ZmhxO6N5ytTe&#10;GKswlXmESOX92Kqw38QwOYm/Z/rNDFLL/wAt/YUu4/HFehxBJ4MPV5H8rqnEXwy65nP6shm9+1b/&#10;APLQb0zVGf8A3E9ju1WkPUQbrJ419dn59WHe3+i7r3v3Xuve/de6/9Tf49+690Vr5l0OWyHxo7YX&#10;DYen3BUUGEoM3WYaoqZaX+IYXbmdxGe3JBSzRAsuQOCxtQab6fvge0l6njWZFc9GOzv4W52Z611c&#10;XUTVlBvOpwP3sssNu7NhzR/tV3l25kqfJbwxE0I/zGYwNb99FLF/zf8A+WXsPeHDXI6lDxJuPQrb&#10;kweDzmTocpLTUOByWd3tSYSg3Hg6Q0sVXi6/bmX3TDl89h4R9jPU/wC4j/OxRQVv7/skZSZWNRih&#10;/mB/l6OtEHp0eT4nfNDcezM/TdKfIitihx0smjZXYlZVmWgjpfMYYIMjmphFDW7XqCB9rVyiGeh/&#10;zVUPHYwifbt1r+hcDPUd8wcueDW4sOHVyKsGGpfUG5Vhz9f95AB9iDoEdEA/mD4Uz9WYLccdCKyT&#10;A7kgjlEk0MUZpq8cxnz1EMPJpPz7BvOEVbO1n9D/AJOpC9vLsQ7peW/rB1UpUfb1sk2LpXjhWGpi&#10;rMCn70VVj6+lhqPNh6z/AKj4P2v+W/uOupn6Tm5IVrZKnKUfkSXJUX8QTxzeKX+PYub7yb/Pf83/&#10;AGqgf9bpJd/2PQWbB7DjxO7twbTyiS01Ambq85hHji8sX8GzM38SrMb4P+Veonmiqov+nvsXTweN&#10;BZ3HQVgu/BP0/RXewNrTbSyFHE6UzUudxH8bppaMWpfuq6Wo+8x0Pm/e/wBxM4+2P+MHsQwS+NCD&#10;59Aq6g8GfA6GuqzUbbbrMlSxU1NWHAVe4PuY5p/ufFnsDTw5jGzQ/wCYqKevrslF5f8Am/BF7Jo4&#10;zFe6QcV6Ezz/AO6uvWyF/LywUu3/AIe9NUUtrz4zcmVX9rxHxZjeG4snS8fX/gPVj/b+xjB/YdRJ&#10;uH+5l3To7Pt7pL1737r3Xvfuvdf/1d/j37r3QX9xYbP7i6m7L2/tVKF9y5zYu68VgocnzQTZWvwV&#10;dTUcVZYS/sSzygHji/tudPGhPT1rJ4U9p9vWs11vlod4ZD7jb1H9t2BtmMZDN7BrJpoot5Yv7P8A&#10;g+5KPG+bw/7+CowdXLS/539/9ry+X9qX2CLgeDny6l9JPGsuhXxseHrNu9P5LEVMeVxeH3jsjB1z&#10;yRTUtf8AaxbP3xs+GjyUMw/yfMUEH20VVF/x39pXSb/Ha8ejX9Gb6P0655zG0u5qnK7Vznl/heB2&#10;lDUI9P8A8XTE7j3Hnv8AcbnsPNNx9xBisDUxSxf5ieCeWKX/AHV7SQSeDD05fRwzdGN+E3zQretd&#10;2Uvxv7tzsmS25NVRYvrXsGo88lLQSTVdRBSY3JVtWRP/AHYyw/4AVUv/AACt4pbRcwjTar4zQ/r9&#10;RrzHsfgzG4tx0cT59762A3StVtyr3NganMV2axNXT4ilzkQyf23ir6UZEU9GZ5jTwTPy0kfhJHP0&#10;963/AMGaxNvXpPydHPDuwuKYp/m6pRXIVUsNHlKPNy5VabJQ08sUfhi/5Q6ibHUf/HD/ACCeH9r3&#10;HU8Hr1NcE9elzltWUwb7moKb9/G5L7jcNB4ZovF5ZvDNWf8AVf5vL+17Sx+fT8nnTokPbEVRtfeE&#10;NfjnkR/scTWUb/0oJaOoo/s5gP8Ajh4fF7Hu2J40BB4dRxvDzQzjrFkdytv3b38Gro43zNBUS5TF&#10;ZWTiqmkjAiyOOmH+Y+2qAf8AdX+74Ivb8Uc1u3dkdJZ54b0dc6HH5jL4rb+yaXFV1ZuzMZek2/R4&#10;2j80tfNQ01Z5pofs4fzUT/bRRf19uQgTTsRw/wA/Td3P4MI63COk9rz7I6d6s2fWQimrttdf7Sw9&#10;fT/o8OQocDQQV0P/ACDWqw9iROHUcyP+sR0K/v3VOve/de697917r//W3+PfuvdY3VHVlb9L3Rv9&#10;sR7917rWT311zt0d4dhbV29Wf3b3NtDs3cFPtLN04mizO05cXnshNgf4lD/n6/b89CIv855/PB4p&#10;f+WoFujPZXpt5/8AcYjqZdneDcrKzuOmHG5KOsrtw5OvoP4Jm8Vuikk7c2xT/wDAXB7iwOYx+Yw/&#10;amNv/wAueeoo5aXKf9MU/l/3V71oxx6cnn/W6FHeDx0u8N+VVL5PPuPYm06empqiWGXy4vF7w3Bh&#10;4ayGaHzfcf7isvS/8Bf+O/sru5SbcDyqf5/8UOjGB/Gva9BRt/Ya7hyVHuDN0cc1HtKWaOmSoh+1&#10;/h3i/iHmrKys/wCUinoP81/C6X/d/wC7L7bgu5wPpulF9aQTdZuyqrb9fiYcNjclTVOehj+3o6Co&#10;zeNoKqWPzeGGGaj/AHv8oMH/AB18Hg/zXu/iTQ/Z02kcP/EforWYymc2DkEqqfFSYqoxVT/C8lR1&#10;H7X3fi/e8M0P+Yn/AMz+1LF7VwRw3lOknjz2fRq+u9/R5bH01VLR0OSTJUNJj8lQU8sNLFkcNVQ1&#10;E00P71R4IMh4JvZNdWM8M/RzBdwXkH1Hn0VH5FY+owO4Nq0cqSmil2tLJipqj/gVNQVWezE1H95/&#10;00eD/O+xds/+4/QK5gn/AF+rgf5Xnx06c338Z9zZrfWydv7zr91b6y1FWPnMfBXVOKpsDRrRUX8C&#10;yXNfiKj/AHJVP7tLJBPz7FSJWHqOb2eaGf8Axfh0efpb4OdIdF79yvYW16bN5rN1NFSY7b/976yk&#10;zseyaCITiaDbc/8ADoK9TXM4MstTLPUG3+d96SCGHpie+nn/ALc9HO9v9Jeve/de697917r3v3Xu&#10;v//X3+Pfuvde9+691Sl/Mk6GylL2Ls/v/ZNTLtnI5OipNrbhz2LpP81naCYRYHI58+oV8NdipvtS&#10;ZIyPDQRRf8crBzez4P8AjFx/uN0N+Urv/ln9Efos7uCs3dWbloqShw/bWI8tPurb7+L7Dc2LykFP&#10;R5OD9+mloq7aG7ID99S1X/KFP7JCPAhxlf8AV/P/AFcM9DV06fcx4cTT42lxb1z0WKkq46PD1kU1&#10;TuPYcVfWU/8AEtk56E+b/fr/AN48PS1OLqvLP4J4PF/wFqopfZbdz+N0ZWMHgz/UXHXDvbeEnVnU&#10;u2Nq4Ov+23NvjJZGgqcpHL/l+KwOG+3/AL7ZKGb/AJQMxuXdX+alj/zEHl8Xi9qNptONxcdJN5vp&#10;4f8AcfoBPjHt9tx7m3Dm50qayjoPDohj8P3VXNXzVH2cP73m+wp/BRy+WXxe77v5dMba/St762xX&#10;bg23la1qn7yvwMVXWfbU8MNLFFFHkqj7z/M+GCv+3of+bXn9lWyz/wCPU6Odytf8S6B34+Fq2mpo&#10;PuamCqpstNR0DC/2knlo6ia1ZEf2bexTvKQnj0FNief8unX5kSMu89mYiVI6aTA9cYP7ym/45V+Y&#10;lyGTmh/x+vtzZ/8Acf8APpLzHJ+vg9Xk/wAo6iqqT4opU1H+ayW/9z1FHz/umOLHQf8AXH2JoAfB&#10;6jm+es3Vovt/pL1737r3Xvfuvde9+691737r3X//0N/j37r3XvfuvdI3emzNt7/21ldo7sxsWWwW&#10;YpzT1lHIZYyfUskMsNRE3mgqKecB45YyDER/h7TzQQzQ+BPw6etp5rSYXFuaMOtf75I9NZbpXd+H&#10;XJ1+rKbWxM1ZtLc0A+1O5sNQZL9nDkfcf7vxVZ4q+l/f/wCOvsCzWt7ts304OD1Lm1bjDvEH1Hn0&#10;CG2t4ikoqnI5qvotuYSppY8Zldz18M2Qym4cxWy6iaOWWnmofvxWDmWX/Mf9PYvZalhPN/uP0cSb&#10;tBB/i/TH82MPDQbm6op6D96jrOu8hWQv9I5fut1VE000P+eHs82qT/E7zoObq/jTdIzpHsBti12S&#10;y9FR/dI+Jix9ZQR+b/LPFWfeQzQ/9Q8E0tL7Q30fjdGW1SeD0ydudsV28I321tjF5KFquSr+5fIe&#10;Gg/4Ffceb9mHw2p/+on3bbNtt4Z/qCcdPbruM95B9Pb9Lrova1ZicJQYZqPRnv70Y7zTCHy1X+XT&#10;AVmNt/yr+eji9u7rdiafHDpjZrfwIf8AGOi8/LDdMe5e/OxBQzfcUGKzUO2KDw/uDxbYo6fBS+H/&#10;AANZRyf6/sS7fb6YFNM0/wBX8v8AD0B94v8Axr0wdbC38rvtjrrLfGfZ3XtFm8Xi96bTqs1RZvbN&#10;bkaOlzNVLLXCs/jFJjZ6j76fHVAyUUfljBHmBB+vszSSHoMzwTeYz1aF7f6S9e9+691737r3Xvfu&#10;vde9+691/9Hf49+691737r3XvfuvdAH358fOu/kXs5to7+oatWpHnrdvbkxEopM7tnKS0s9H93jp&#10;5Flp54pIJiJaSqjnoqgW8sRtGQxPBDL/AG/Sq0u57OYGDrWi+U2wN6Y3a22jhsRRUuyqCixJr6OK&#10;ro4pdvZTKfbUdHDWTVmQmrstUZaCGmlll8X7H/Nryy+UO7ZPBW7J6GO6wXv+Jzjp/wBz4Co7Q6U6&#10;mlpJZKjsDpzaWRwedwMkV6nK7N833mNz2Bm/zFfUUEHi8tL/AJ//ADv+7faGe/g8Yjy6P7SxnmgH&#10;r0Be28X4sbWVX7tNFDTetP8AO/tS/bww283/ADf9p5JPG6VwIIehMwODkqtyQO6a6qvjpPXJ/lX2&#10;kUtHUQ/57/pn9sT3fSuCD16Ffd+56Po/bs25qpKZM7NIY9sUZ/yqTLZiGjqKPzzQzf8ALvxHm8vl&#10;/wCWXtnbbSe8n61uV3BZwdEK2ttyunqKrcmd8X3OSllk82QlhiipTXy+WbJTTT/see/sW3lx4UPg&#10;W/QEsIPGm+puehQr8LiWqMa+G3DtvK16Wp6+HGZvGyRTVUX+7v3vs5/8oP8Axy9k5F6OI6E+iy8H&#10;qyb4hfzE8n1vlT1r3rm8vn9mRVMFBQ7qyc1ZlM9tOrkmn8v8Tq6zzZTL4Di1/JOYP91HxARexDZX&#10;Rp+uegVvG1f8SLfq/bF5PH5rHUGXxNZTZHF5Oipchjq6jlFTSVdDVQiekqqWaLieCohYMDfkH2bd&#10;Bnp09+691737r3Xvfuvdf//S3+Pfuvde9+691737r3XBk1Lp9+691ro/OWsyu0KHfGP2lt3I5HbW&#10;7an+68NTi8fWVNJt7GbYyX70OYiNPL9vPX1GNi/5sTf9OvF7CdoIIb68twepBvkvprGzLcfl0S7q&#10;ncOR2ps7D1+4a+XC1lHkpafFZaSbxS0tBLB+1jqvzAQzgkG0X9PaDdoPHnpbdHuxz+DB9PuPSszm&#10;7tp1WNrFrdt5KmzM1Tj6x8rsuL7+my0Xm8001Zjaz9inFR/nf2v93+yqOCY/4v0cyXUP5dQ5O4sL&#10;srGpvrEbB3RlaWprYdv0FfuCGHDYGbM0sNRWf7oE089T9v8A7qi/Y9nMGzeMc9Ed1zBZQ9FZ7M3n&#10;uzeW6qPP7nyKVeYq46SopqSnEJpcLjJNM2OoqOHint4D7PbW1htIKAYp0F76+N5/YcepuH23ks9+&#10;/XzVuY8X+UJTSZuj8v7v+7poT957SSXHEDpfaWnS2TA0axvSxY2KglSPyTJ5ppZf+W000378/wDz&#10;a9lk8/RzBB095La+Lo9o5bI1UMaVGLjpJMbU08v7v8Ul+3ho8DDD/u+ny37v7X/Njy/7q97sZTNM&#10;RXB/1f6vz61usEENl1sm/ADYfYPXnxl2VhOwqmq++rZa7PYXDVkTip2zt7OzjJ0eDl8p85IlqJZb&#10;Scxea349jOBKQgHqK53/AFj0d3250z1737r3Xvfuvdf/09/j37r3Xvfuvde9+691737r3VSvy12T&#10;XdfdgV2f8UcXWXaFDX0uQrIzOYsJu6pE82S+9pKWAmogr/8AgVyef3f+OXsHb7t0/jfUW/Uhct7x&#10;40At7j/QeqZ+/wDC7yym3tsbd25hKjJbZxMlXWUGSwf2lfQVf3/71XNWVlF/wItP+3FL/wBgvbu0&#10;3cIhrcEde3zbb2ab6i3HSF3BU0OzeoMLhMlU1NP2M9Ya5Gjlv4cFUSVMdJRwSwL4BPQfZGWX9y03&#10;33MUsvMRjHHDPP446QTz3tlBTpHbvx+9Ny9d7Z3bmq3FDD0cElHTrUVc1NXRCmmqYYoo8fdYZzlj&#10;NJIPtRzf923+d9vwzwCcwA9Iri0vZoPqD0gtgCiTLNU57FfxfHT0U1GEeH7nwkxeGGbxQ1ENR/k/&#10;/Nv36+k8IAV69s8dZ/8AGOh3xrbZTGwrVZjCP9n5qOm+3x32FVLFLN/y8v8AJ4f8x7DEiGYmoz0P&#10;I3g6VWBwNDnK6HB7Vrpd7brrIoafFbP2JicluPPVck30/eo6f7Gnp6D/AHb5Zf2fbkG2zy8cdJLr&#10;dYLPz6tw+Jv8vTcVPmtt9lfI2DHQnb8lLlNsdU08sWThhzMcKmDP72rQGoq/LQX/AGqaIFYLcn2J&#10;bHbYbMY6A+675PedXLIFRdK8BfZl0Qdc/fuvde9+691737r3X//U3+Pfuvde9+691737r3Xvfuvd&#10;JLd+z9u7827ktrbqx1PlcHlYTBU0s4t9f81NA9tUFTC3MciEEH351r5Z6uj+FQjj1Qp8rPhbv349&#10;UNVv7rfsWnqOuqvLVclZicrKcVmsdXTUlRkoIocbFjqzbmWuKKp/di+x/wB1DxceX2HL7a4IYOhr&#10;s3ME0x+nuOqw67sLd2cpUoqrFYnKt99FBjaio2/jfLSV/h/Z+z48FP8AceH932jggHkcdGn1f/KQ&#10;OsG6dkb6nocPlN35GmfCV9T/AAzFNRZGkrsZjsoB5v4bkYaI/wCQVFdDDJHF/j7VxTiH/F7cVNP9&#10;X7OmLu3vjx/3G6SlRipNr5eCsp3FNUCSbwrJFFKaWqpbfd+eG9p/PB+7/wBavdoJfHFOks9p9H/u&#10;OehH8mP3ph6sz0eJoNy0cv72Njht/FsNJzFPRzf8pH/Tr9/2gnjNlOOjmCf6yDqyP+U/vTrzrzs3&#10;e2yc79vSbk7Njo/7h5qv5lm/g33MuS2gaqYr4a6Xz+aMDme3HPsQ2M/jQ9ArebeaGbrYc9mHRB17&#10;37r3Xvfuvde9+691737r3X//1d/j37r3Xvfuvde9+691737r3XvfuvdFi+XWOosn0JvKmrKOKsUz&#10;7eSOOb9MUlduTF4wz2/wgrZP9v7Ld1/3DPRpsf8AyU7PrU2xitOyY39E9NXS4up8ks3lq6/+G5jD&#10;+Yf9P5vZWkeTjoav+tP0aLZMFD2DDurY1fDH9v2FtbFbsxv/AByizOaxtOJpYf8ApoxO+IfZXP48&#10;E/1IPR5HP9ZD9NcdF5o4pN44iu2/kP8AJt97VqRT0Dv+1L9zi5qj7yGs+vnM5h/6n+zIjwD9RTB6&#10;KdHjf4v0lMatHVLTRT+OmZ5fAif8BZcfXyfcf5HDN/yj085/dpf+pXu036329IoPGh6E6lwu6JaO&#10;fOYGpqYdw7VrsdnKCvo5fFlMTuPFzeajrPDD4f8AgR/ytR/9PfbEF34M/Suex+sg62Y/hZ8ncR8n&#10;+oMZuUvHDvbb8VLg9+4cECSkzUUAJyEQH1oMuqmWE/0v7FKP4o6jm6g8GfHRxPbnTHXvfuvde9+6&#10;91737r3X/9bf49+691737r3Xvfuvde9+691737r3SB7KxkmZ6/3pjIKb7uordrZyGlprRp5qn+G1&#10;H2kV5eBeoA+vtmePxoen7STwr20+3rT+7O2/JsvuDfmOh8qUf97f7yYTxwzRRQ7c3FWU+5MDWQ+b&#10;/q1ZLxeyBpAYQfl/sdD+P9GfpXbAyFVgaHZO6KKp/wAo23uTcGz69P8Aqz5SspqyjP8A04nrI5fZ&#10;dfkAEZpj9v8AqJ6ONs4npn33HT7d+SeYql8dHQ7prYs5Iv1ipKnccP8AEquH+nGV8vtUSZ9rB8x0&#10;U/2O6dQuxNs/wTIJkkSJ9vbkklpzUx28f3Uv73hq/wDJ/wBjz/8AAql/5v8AtPtsxIPS/drX/iRb&#10;9Sdh74k29mIf4j650of4f9//ALqy1LFNTzQ/eQ/87Cg/3b/x29+vox/uR16xu/0Pp7kdDp8c+5pf&#10;iN8qaDIx1FTTdab1rsdSbjob+Wlk2duz7eso8lDECD/v066axk/Igt7PNumqPy6Cu+WnW1hBPFPD&#10;FPBIk0U0cUkUsZvHJFKAYpB/UEezjoJdSffuvde9+691737r3X//19/j37r3Xvfuvde9+691737r&#10;3XvfuvdR5I0mjeORdccqeNl/Hjk4/wB6Pv3XutX755dFbj2RvjMFqCpeLCyS/wABrI6QiPcHXNfW&#10;feY2rilIlNdkds1832tWCLj/AJZeL2GpoBaTEEf4v/q/w9SFZTwblZfUf8Sei59a/cbjrKzb+iNP&#10;v8lt7cFT4/D4oaXFQ1GHyX7P/VZF7QXyCb/cfo2sZPB/3I6SfaFVXdpdx4/B7BppcluCoqcJtjDj&#10;Hyny1eZjq57fZ/T/AIBTVni49mdja+BCIDw/1f4eiHeLv9f6jo/O6/gL8wdl7GjyORTAdkQVtDHB&#10;mtrbfqmz1bjw5A/yzB5LHUYr/Dfiqxkv30X4497/AHWIT49t0zBzGJv8XuOHREchia7a+QfG7j2T&#10;XUGUxv8AwNwOQ/iWBr4YvD5oTWUeYp/vqD/p7+/7SyWs56XR30P+5PTaNqb77t3ztzbW3dvyV24s&#10;jJSYjb+LxnlroRFJz4Z556ir/wAnp/8Adsv+Yg9q7S2MAp5dF2430E2etu3pDaO5dg9Sdc7K3jlk&#10;z+5tq7RwuCy+WjM0sdXVY+jSC6yzXln8EKiLymxlIufr7EHl0EX6Fv3rqnXvfuvde9+691//0N/j&#10;37r3Xvfuvde9+691737r3Xvfuvde9+690Uz5b47pHL9dJje5dwf3T+7qaqLaW4sdRZPJ7lxOZ+zP&#10;mqcTQYihyOQq6MU4H3SvC1IT4vKPJ4rJb3wPB/xjh0Z7X9b4/wDiHHrWV7DWrps3msN1g+HyUGMx&#10;MlNlt4bRbIwPufBR/wCYyVJis1BBmsOZ4PF93FHTXX8+w7aC28bj0Mp5bvwP9xl/aP8AP0Yb+W1t&#10;voCfvDau4eyuw4qHe1FnaOHrbYVPhd3yy5ndM9vsq3KZiiwE23KDHUBb9uOWvtLOGuREp8p9beD+&#10;fQW3Xx+tpf2u6I+m6b+H6x919j5Lf8pHh8v+w83Nvfuvdcqf+H3/AMk+y8n/AEz+H/H/AI5f4e/d&#10;e6n+/de697917r3v3Xuve/de6//ZUEsDBBQABgAIAAAAIQCrWmxb4QAAAAwBAAAPAAAAZHJzL2Rv&#10;d25yZXYueG1sTI9NS8NAEIbvgv9hGcFbu4nplzGbUop6KoKtIN6m2WkSmt0N2W2S/nunJ73Nyzy8&#10;H9l6NI3oqfO1swriaQSCbOF0bUsFX4e3yQqED2g1Ns6Sgit5WOf3dxmm2g32k/p9KAWbWJ+igiqE&#10;NpXSFxUZ9FPXkuXfyXUGA8uulLrDgc1NI5+iaCEN1pYTKmxpW1Fx3l+MgvcBh00Sv/a782l7/TnM&#10;P753MSn1+DBuXkAEGsMfDLf6XB1y7nR0F6u9aFjHz0wqmMyWMxA3IEoWPObI1zxZrkDmmfw/Iv8F&#10;AAD//wMAUEsBAi0AFAAGAAgAAAAhAIdVF/oRAQAASAIAABMAAAAAAAAAAAAAAAAAAAAAAFtDb250&#10;ZW50X1R5cGVzXS54bWxQSwECLQAUAAYACAAAACEAOP0h/9YAAACUAQAACwAAAAAAAAAAAAAAAABC&#10;AQAAX3JlbHMvLnJlbHNQSwECLQAUAAYACAAAACEAGg9ua7kEAACUGgAADgAAAAAAAAAAAAAAAABB&#10;AgAAZHJzL2Uyb0RvYy54bWxQSwECLQAUAAYACAAAACEA0Pwkuc8AAAAqAgAAGQAAAAAAAAAAAAAA&#10;AAAmBwAAZHJzL19yZWxzL2Uyb0RvYy54bWwucmVsc1BLAQItAAoAAAAAAAAAIQAHkimtWGEKAFhh&#10;CgAVAAAAAAAAAAAAAAAAACwIAABkcnMvbWVkaWEvaW1hZ2UzLmpwZWdQSwECLQAKAAAAAAAAACEA&#10;V3uww4coAQCHKAEAFAAAAAAAAAAAAAAAAAC3aQoAZHJzL21lZGlhL2ltYWdlMi5qcGdQSwECLQAK&#10;AAAAAAAAACEA7XZ7utgEAQDYBAEAFAAAAAAAAAAAAAAAAABwkgsAZHJzL21lZGlhL2ltYWdlMS5q&#10;cGdQSwECLQAUAAYACAAAACEAq1psW+EAAAAMAQAADwAAAAAAAAAAAAAAAAB6lwwAZHJzL2Rvd25y&#10;ZXYueG1sUEsFBgAAAAAIAAgAAQIAAIiYDAAAAA==&#10;">
          <v:group id="Group 9" o:spid="_x0000_s2140" style="position:absolute;top:1913;width:65080;height:98748" coordsize="65080,98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s2141" type="#_x0000_t75" style="position:absolute;left:58904;top:31153;width:6153;height:347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TFUvAAAAA2gAAAA8AAABkcnMvZG93bnJldi54bWxET01rwkAQvRf6H5Yp9FY3Wiga3YRise1J&#10;bKr3ITsmabOzYXc1yb93BcHT8Hifs8oH04ozOd9YVjCdJCCIS6sbrhTsfzcvcxA+IGtsLZOCkTzk&#10;2ePDClNte/6hcxEqEUPYp6igDqFLpfRlTQb9xHbEkTtaZzBE6CqpHfYx3LRyliRv0mDDsaHGjtY1&#10;lf/FySj4W/DYu8+PRm+34+F1sZ5+7dxGqeen4X0JItAQ7uKb+1vH+XB95Xpld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tMVS8AAAADaAAAADwAAAAAAAAAAAAAAAACfAgAA&#10;ZHJzL2Rvd25yZXYueG1sUEsFBgAAAAAEAAQA9wAAAIwDAAAAAA==&#10;">
              <v:imagedata r:id="rId1" o:title=""/>
              <v:path arrowok="t"/>
            </v:shape>
            <v:shape id="Picture 4" o:spid="_x0000_s2142" type="#_x0000_t75" style="position:absolute;left:43699;top:77405;width:21381;height:21342;flip:y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vGBHDAAAA2gAAAA8AAABkcnMvZG93bnJldi54bWxEj9FqwkAURN8L/sNyBV+KbiqtSHQVDQqB&#10;0gejH3DJXrPB7N2Y3cb4991CoY/DzJxh1tvBNqKnzteOFbzNEhDEpdM1Vwou5+N0CcIHZI2NY1Lw&#10;JA/bzehljal2Dz5RX4RKRAj7FBWYENpUSl8asuhnriWO3tV1FkOUXSV1h48It42cJ8lCWqw5Lhhs&#10;KTNU3opvq+Ag86/56y7vsw9z/7SX7Frvi16pyXjYrUAEGsJ/+K+dawXv8Hsl3g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C8YEcMAAADaAAAADwAAAAAAAAAAAAAAAACf&#10;AgAAZHJzL2Rvd25yZXYueG1sUEsFBgAAAAAEAAQA9wAAAI8DAAAAAA==&#10;">
              <v:imagedata r:id="rId2" o:title=""/>
              <v:path arrowok="t"/>
            </v:shape>
            <v:shape id="Picture 5" o:spid="_x0000_s2143" type="#_x0000_t75" style="position:absolute;left:43699;width:21381;height:213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aiZXCAAAA2gAAAA8AAABkcnMvZG93bnJldi54bWxEj0FrAjEUhO+F/ofwCt5qVouiW6OUglSx&#10;Irrt/bF53QQ3L8sm6vrvTUHwOMzMN8xs0blanKkN1rOCQT8DQVx6bblS8FMsXycgQkTWWHsmBVcK&#10;sJg/P80w1/7CezofYiUShEOOCkyMTS5lKA05DH3fECfvz7cOY5JtJXWLlwR3tRxm2Vg6tJwWDDb0&#10;aag8Hk5OwdeuMmstr0Wwdjd9+15tfzfFVqneS/fxDiJSFx/he3ulFYzg/0q6AXJ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WomVwgAAANoAAAAPAAAAAAAAAAAAAAAAAJ8C&#10;AABkcnMvZG93bnJldi54bWxQSwUGAAAAAAQABAD3AAAAjgMAAAAA&#10;">
              <v:imagedata r:id="rId2" o:title=""/>
              <v:path arrowok="t"/>
            </v:shape>
            <v:shape id="Picture 6" o:spid="_x0000_s2144" type="#_x0000_t75" style="position:absolute;top:31153;width:6153;height:34772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LkKzEAAAA2gAAAA8AAABkcnMvZG93bnJldi54bWxEj0FrwkAUhO8F/8PyhF5K3dSD1NRVtLRQ&#10;PGnUQ2+P7GsSzb5N9201/fddoeBxmJlvmNmid606U5DGs4GnUQaKuPS24crAfvf++AxKIrLF1jMZ&#10;+CWBxXxwN8Pc+gtv6VzESiUIS44G6hi7XGspa3IoI98RJ+/LB4cxyVBpG/CS4K7V4yybaIcNp4Ua&#10;O3qtqTwVP86APGzW3TEcVtJ8jzefb9NyHQox5n7YL19ARerjLfzf/rAGJnC9km6An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LkKzEAAAA2gAAAA8AAAAAAAAAAAAAAAAA&#10;nwIAAGRycy9kb3ducmV2LnhtbFBLBQYAAAAABAAEAPcAAACQAwAAAAA=&#10;">
              <v:imagedata r:id="rId1" o:title=""/>
              <v:path arrowok="t"/>
            </v:shape>
            <v:shape id="Picture 7" o:spid="_x0000_s2145" type="#_x0000_t75" style="position:absolute;top:77405;width:21380;height:21342;flip:x y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Rk3TCAAAA2gAAAA8AAABkcnMvZG93bnJldi54bWxEj0FrAjEUhO8F/0N4Qm81aw9qt0aRglSP&#10;Wi309kieu8tuXpYk3d36640g9DjMzDfMcj3YRnTkQ+VYwXSSgSDWzlRcKDh9bV8WIEJENtg4JgV/&#10;FGC9Gj0tMTeu5wN1x1iIBOGQo4IyxjaXMuiSLIaJa4mTd3HeYkzSF9J47BPcNvI1y2bSYsVpocSW&#10;PkrS9fHXKuj0z2ftFt89+XqPw/VyftP7rVLP42HzDiLSEP/Dj/bOKJjD/Uq6AX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UZN0wgAAANoAAAAPAAAAAAAAAAAAAAAAAJ8C&#10;AABkcnMvZG93bnJldi54bWxQSwUGAAAAAAQABAD3AAAAjgMAAAAA&#10;">
              <v:imagedata r:id="rId2" o:title=""/>
              <v:path arrowok="t"/>
            </v:shape>
            <v:shape id="Picture 8" o:spid="_x0000_s2146" type="#_x0000_t75" style="position:absolute;width:21380;height:21342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iEhS/AAAA2gAAAA8AAABkcnMvZG93bnJldi54bWxET82KwjAQvgu+QxhhL7KmCspSjeKWXSiI&#10;B6sPMDRjU2wm3SbW7tubg+Dx4/vf7AbbiJ46XztWMJ8lIIhLp2uuFFzOv59fIHxA1tg4JgX/5GG3&#10;HY82mGr34BP1RahEDGGfogITQptK6UtDFv3MtcSRu7rOYoiwq6Tu8BHDbSMXSbKSFmuODQZbygyV&#10;t+JuFfzI/LiY7vM+W5q/g71k1/q76JX6mAz7NYhAQ3iLX+5cK4hb45V4A+T2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5YhIUvwAAANoAAAAPAAAAAAAAAAAAAAAAAJ8CAABk&#10;cnMvZG93bnJldi54bWxQSwUGAAAAAAQABAD3AAAAiwMAAAAA&#10;">
              <v:imagedata r:id="rId2" o:title=""/>
              <v:path arrowok="t"/>
            </v:shape>
          </v:group>
          <v:shape id="Picture 17" o:spid="_x0000_s2147" type="#_x0000_t75" style="position:absolute;left:27432;width:10287;height:78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I0bfDAAAA2wAAAA8AAABkcnMvZG93bnJldi54bWxET01rwkAQvRf6H5Yp9NZs7KGV6CaIaKtQ&#10;xKYePA7ZMVnMzqbZVeO/7xYEb/N4nzMtBtuKM/XeOFYwSlIQxJXThmsFu5/lyxiED8gaW8ek4Eoe&#10;ivzxYYqZdhf+pnMZahFD2GeooAmhy6T0VUMWfeI64sgdXG8xRNjXUvd4ieG2la9p+iYtGo4NDXY0&#10;b6g6lierwJSb8Zbn68VWrj6uu/3vl/lMK6Wen4bZBESgIdzFN/dKx/nv8P9LPED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gjRt8MAAADbAAAADwAAAAAAAAAAAAAAAACf&#10;AgAAZHJzL2Rvd25yZXYueG1sUEsFBgAAAAAEAAQA9wAAAI8DAAAAAA==&#10;">
            <v:imagedata r:id="rId3" o:title="" cropbottom="12999f"/>
            <v:path arrowok="t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"/>
      </v:shape>
    </w:pict>
  </w:numPicBullet>
  <w:numPicBullet w:numPicBulletId="1">
    <w:pict>
      <v:shape id="_x0000_i1026" type="#_x0000_t75" style="width:9pt;height:9pt" o:bullet="t">
        <v:imagedata r:id="rId2" o:title=""/>
      </v:shape>
    </w:pict>
  </w:numPicBullet>
  <w:abstractNum w:abstractNumId="0">
    <w:nsid w:val="6E336906"/>
    <w:multiLevelType w:val="hybridMultilevel"/>
    <w:tmpl w:val="0270ECC4"/>
    <w:lvl w:ilvl="0" w:tplc="9ACAB384">
      <w:start w:val="1"/>
      <w:numFmt w:val="bullet"/>
      <w:pStyle w:val="4"/>
      <w:lvlText w:val=""/>
      <w:lvlPicBulletId w:val="1"/>
      <w:lvlJc w:val="left"/>
      <w:pPr>
        <w:ind w:left="89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characterSpacingControl w:val="doNotCompress"/>
  <w:hdrShapeDefaults>
    <o:shapedefaults v:ext="edit" spidmax="214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2810"/>
    <w:rsid w:val="000064BC"/>
    <w:rsid w:val="00010DEE"/>
    <w:rsid w:val="000271C9"/>
    <w:rsid w:val="00027B79"/>
    <w:rsid w:val="00031ED1"/>
    <w:rsid w:val="00045CAA"/>
    <w:rsid w:val="000501D8"/>
    <w:rsid w:val="00072268"/>
    <w:rsid w:val="00082306"/>
    <w:rsid w:val="00082BDA"/>
    <w:rsid w:val="000A2EA2"/>
    <w:rsid w:val="000A42FB"/>
    <w:rsid w:val="000C6E72"/>
    <w:rsid w:val="000F2F86"/>
    <w:rsid w:val="0010039A"/>
    <w:rsid w:val="00104C6E"/>
    <w:rsid w:val="00107264"/>
    <w:rsid w:val="00133BC9"/>
    <w:rsid w:val="00133E38"/>
    <w:rsid w:val="00153B8B"/>
    <w:rsid w:val="001558B1"/>
    <w:rsid w:val="0015780D"/>
    <w:rsid w:val="00164112"/>
    <w:rsid w:val="00167D93"/>
    <w:rsid w:val="00182069"/>
    <w:rsid w:val="00184A50"/>
    <w:rsid w:val="0019115A"/>
    <w:rsid w:val="001975FD"/>
    <w:rsid w:val="00197FDC"/>
    <w:rsid w:val="001A2ECF"/>
    <w:rsid w:val="001B3D8B"/>
    <w:rsid w:val="001C1CDB"/>
    <w:rsid w:val="001C466A"/>
    <w:rsid w:val="001D0E67"/>
    <w:rsid w:val="001D10E0"/>
    <w:rsid w:val="001E339E"/>
    <w:rsid w:val="001E7D1D"/>
    <w:rsid w:val="002001FD"/>
    <w:rsid w:val="0020077F"/>
    <w:rsid w:val="00215EF3"/>
    <w:rsid w:val="00216BAD"/>
    <w:rsid w:val="002245BE"/>
    <w:rsid w:val="002259D0"/>
    <w:rsid w:val="002310AC"/>
    <w:rsid w:val="00231E3F"/>
    <w:rsid w:val="002351FC"/>
    <w:rsid w:val="0025350F"/>
    <w:rsid w:val="00276C27"/>
    <w:rsid w:val="002A2B32"/>
    <w:rsid w:val="002A696D"/>
    <w:rsid w:val="002C20FB"/>
    <w:rsid w:val="002E6FF7"/>
    <w:rsid w:val="00307165"/>
    <w:rsid w:val="003113F0"/>
    <w:rsid w:val="003137A5"/>
    <w:rsid w:val="00334741"/>
    <w:rsid w:val="003423AA"/>
    <w:rsid w:val="00347978"/>
    <w:rsid w:val="00367588"/>
    <w:rsid w:val="00387846"/>
    <w:rsid w:val="0039392A"/>
    <w:rsid w:val="003A2C41"/>
    <w:rsid w:val="003C43EC"/>
    <w:rsid w:val="003C46F0"/>
    <w:rsid w:val="003C4CAB"/>
    <w:rsid w:val="003F0CDE"/>
    <w:rsid w:val="00400C30"/>
    <w:rsid w:val="004057BD"/>
    <w:rsid w:val="004357BA"/>
    <w:rsid w:val="00452A13"/>
    <w:rsid w:val="004558FB"/>
    <w:rsid w:val="004612F7"/>
    <w:rsid w:val="00462FC4"/>
    <w:rsid w:val="00465DD9"/>
    <w:rsid w:val="004762E8"/>
    <w:rsid w:val="00486F0D"/>
    <w:rsid w:val="00487440"/>
    <w:rsid w:val="0049187D"/>
    <w:rsid w:val="004946BF"/>
    <w:rsid w:val="004963DB"/>
    <w:rsid w:val="004A1F76"/>
    <w:rsid w:val="004D0EC1"/>
    <w:rsid w:val="004D4BBC"/>
    <w:rsid w:val="00501511"/>
    <w:rsid w:val="0050756E"/>
    <w:rsid w:val="00531006"/>
    <w:rsid w:val="005347EC"/>
    <w:rsid w:val="0055234D"/>
    <w:rsid w:val="00556BF8"/>
    <w:rsid w:val="00581E85"/>
    <w:rsid w:val="00592214"/>
    <w:rsid w:val="005A1336"/>
    <w:rsid w:val="005B7088"/>
    <w:rsid w:val="005B710F"/>
    <w:rsid w:val="005D3020"/>
    <w:rsid w:val="005D7E0A"/>
    <w:rsid w:val="005E51C1"/>
    <w:rsid w:val="005F70A5"/>
    <w:rsid w:val="00607536"/>
    <w:rsid w:val="00612101"/>
    <w:rsid w:val="006141D4"/>
    <w:rsid w:val="00624734"/>
    <w:rsid w:val="00631295"/>
    <w:rsid w:val="006320DB"/>
    <w:rsid w:val="00637238"/>
    <w:rsid w:val="00642F9D"/>
    <w:rsid w:val="0065000A"/>
    <w:rsid w:val="00650394"/>
    <w:rsid w:val="006861F7"/>
    <w:rsid w:val="00687B51"/>
    <w:rsid w:val="006B1841"/>
    <w:rsid w:val="006B79B8"/>
    <w:rsid w:val="006C46F2"/>
    <w:rsid w:val="006E0CA9"/>
    <w:rsid w:val="006E3564"/>
    <w:rsid w:val="006E57BC"/>
    <w:rsid w:val="00711072"/>
    <w:rsid w:val="00711F79"/>
    <w:rsid w:val="0071532D"/>
    <w:rsid w:val="00721F5C"/>
    <w:rsid w:val="00742F5B"/>
    <w:rsid w:val="00750E0D"/>
    <w:rsid w:val="00750E78"/>
    <w:rsid w:val="007546E9"/>
    <w:rsid w:val="00761E97"/>
    <w:rsid w:val="00764987"/>
    <w:rsid w:val="00764A63"/>
    <w:rsid w:val="00770BDD"/>
    <w:rsid w:val="0077469C"/>
    <w:rsid w:val="00774F2F"/>
    <w:rsid w:val="00780B53"/>
    <w:rsid w:val="007840F2"/>
    <w:rsid w:val="00793EBD"/>
    <w:rsid w:val="007963B0"/>
    <w:rsid w:val="007A37D5"/>
    <w:rsid w:val="007C25B6"/>
    <w:rsid w:val="007C26D2"/>
    <w:rsid w:val="007C7753"/>
    <w:rsid w:val="007E40FD"/>
    <w:rsid w:val="007E415F"/>
    <w:rsid w:val="007F1CAC"/>
    <w:rsid w:val="007F4113"/>
    <w:rsid w:val="007F65C5"/>
    <w:rsid w:val="00843E40"/>
    <w:rsid w:val="00850FEA"/>
    <w:rsid w:val="00856E10"/>
    <w:rsid w:val="00874957"/>
    <w:rsid w:val="00892810"/>
    <w:rsid w:val="00897BE0"/>
    <w:rsid w:val="008A356B"/>
    <w:rsid w:val="008A6066"/>
    <w:rsid w:val="008B2AE3"/>
    <w:rsid w:val="008B3676"/>
    <w:rsid w:val="008B745B"/>
    <w:rsid w:val="008B7D5B"/>
    <w:rsid w:val="008C0031"/>
    <w:rsid w:val="008D10B6"/>
    <w:rsid w:val="008D68CA"/>
    <w:rsid w:val="008E5832"/>
    <w:rsid w:val="009103FD"/>
    <w:rsid w:val="00915AD0"/>
    <w:rsid w:val="00915CBD"/>
    <w:rsid w:val="00953207"/>
    <w:rsid w:val="009667DF"/>
    <w:rsid w:val="00967E6C"/>
    <w:rsid w:val="009771A9"/>
    <w:rsid w:val="00983996"/>
    <w:rsid w:val="00984C88"/>
    <w:rsid w:val="009856F5"/>
    <w:rsid w:val="009971D5"/>
    <w:rsid w:val="009A14E7"/>
    <w:rsid w:val="009B635F"/>
    <w:rsid w:val="009B66E2"/>
    <w:rsid w:val="009C20F7"/>
    <w:rsid w:val="009D4BC5"/>
    <w:rsid w:val="009E0569"/>
    <w:rsid w:val="009E0791"/>
    <w:rsid w:val="00A134CB"/>
    <w:rsid w:val="00A13983"/>
    <w:rsid w:val="00A156FF"/>
    <w:rsid w:val="00A20078"/>
    <w:rsid w:val="00A22857"/>
    <w:rsid w:val="00A31EFC"/>
    <w:rsid w:val="00A34E6F"/>
    <w:rsid w:val="00A44AA4"/>
    <w:rsid w:val="00A52CFB"/>
    <w:rsid w:val="00A57066"/>
    <w:rsid w:val="00A63767"/>
    <w:rsid w:val="00A660CF"/>
    <w:rsid w:val="00A84843"/>
    <w:rsid w:val="00AB5194"/>
    <w:rsid w:val="00AD70D1"/>
    <w:rsid w:val="00AE3D1B"/>
    <w:rsid w:val="00AE514E"/>
    <w:rsid w:val="00AF0F20"/>
    <w:rsid w:val="00AF40BE"/>
    <w:rsid w:val="00B02185"/>
    <w:rsid w:val="00B03FF4"/>
    <w:rsid w:val="00B04622"/>
    <w:rsid w:val="00B17390"/>
    <w:rsid w:val="00B42561"/>
    <w:rsid w:val="00B87A6D"/>
    <w:rsid w:val="00B91E12"/>
    <w:rsid w:val="00BD36C0"/>
    <w:rsid w:val="00BE09C1"/>
    <w:rsid w:val="00BE5EEB"/>
    <w:rsid w:val="00BF016E"/>
    <w:rsid w:val="00BF6E09"/>
    <w:rsid w:val="00C030EE"/>
    <w:rsid w:val="00C04814"/>
    <w:rsid w:val="00C05036"/>
    <w:rsid w:val="00C0710A"/>
    <w:rsid w:val="00C14F6A"/>
    <w:rsid w:val="00C16BBF"/>
    <w:rsid w:val="00C17585"/>
    <w:rsid w:val="00C23DFD"/>
    <w:rsid w:val="00C3066C"/>
    <w:rsid w:val="00C332C0"/>
    <w:rsid w:val="00C4221C"/>
    <w:rsid w:val="00C5365E"/>
    <w:rsid w:val="00C60669"/>
    <w:rsid w:val="00C71755"/>
    <w:rsid w:val="00C8053A"/>
    <w:rsid w:val="00C83EDF"/>
    <w:rsid w:val="00C92D9C"/>
    <w:rsid w:val="00CC0A22"/>
    <w:rsid w:val="00CC4DD9"/>
    <w:rsid w:val="00CC5CDA"/>
    <w:rsid w:val="00CD0B10"/>
    <w:rsid w:val="00CF40F2"/>
    <w:rsid w:val="00CF66F6"/>
    <w:rsid w:val="00D077F8"/>
    <w:rsid w:val="00D12F0C"/>
    <w:rsid w:val="00D16256"/>
    <w:rsid w:val="00D264A6"/>
    <w:rsid w:val="00D451BE"/>
    <w:rsid w:val="00D45989"/>
    <w:rsid w:val="00D64C01"/>
    <w:rsid w:val="00D64F72"/>
    <w:rsid w:val="00D7357D"/>
    <w:rsid w:val="00D80408"/>
    <w:rsid w:val="00D82DA8"/>
    <w:rsid w:val="00D96759"/>
    <w:rsid w:val="00DB4625"/>
    <w:rsid w:val="00DE7CA6"/>
    <w:rsid w:val="00DF15FA"/>
    <w:rsid w:val="00E02F74"/>
    <w:rsid w:val="00E10857"/>
    <w:rsid w:val="00E1605B"/>
    <w:rsid w:val="00E16FD1"/>
    <w:rsid w:val="00E202C0"/>
    <w:rsid w:val="00E3365D"/>
    <w:rsid w:val="00E40C98"/>
    <w:rsid w:val="00E656CA"/>
    <w:rsid w:val="00E66A6C"/>
    <w:rsid w:val="00E76F80"/>
    <w:rsid w:val="00E90257"/>
    <w:rsid w:val="00E903F7"/>
    <w:rsid w:val="00EA21A0"/>
    <w:rsid w:val="00EA2E13"/>
    <w:rsid w:val="00EB35A2"/>
    <w:rsid w:val="00EB5B77"/>
    <w:rsid w:val="00EC6244"/>
    <w:rsid w:val="00EC719E"/>
    <w:rsid w:val="00ED050D"/>
    <w:rsid w:val="00EE348D"/>
    <w:rsid w:val="00EF0BB9"/>
    <w:rsid w:val="00EF462B"/>
    <w:rsid w:val="00F0005A"/>
    <w:rsid w:val="00F01D46"/>
    <w:rsid w:val="00F044A8"/>
    <w:rsid w:val="00F04AF7"/>
    <w:rsid w:val="00F14490"/>
    <w:rsid w:val="00F20D9B"/>
    <w:rsid w:val="00F44574"/>
    <w:rsid w:val="00F44CD5"/>
    <w:rsid w:val="00F528E6"/>
    <w:rsid w:val="00F65EDD"/>
    <w:rsid w:val="00F90BE2"/>
    <w:rsid w:val="00FA741D"/>
    <w:rsid w:val="00FB189D"/>
    <w:rsid w:val="00FB522B"/>
    <w:rsid w:val="00FC1A17"/>
    <w:rsid w:val="00FD4247"/>
    <w:rsid w:val="00FE6CDE"/>
    <w:rsid w:val="00FF038B"/>
    <w:rsid w:val="00FF3E95"/>
    <w:rsid w:val="00FF6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4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810"/>
    <w:pPr>
      <w:tabs>
        <w:tab w:val="right" w:pos="5670"/>
        <w:tab w:val="right" w:pos="8931"/>
      </w:tabs>
      <w:spacing w:after="160" w:line="259" w:lineRule="auto"/>
    </w:pPr>
    <w:rPr>
      <w:rFonts w:ascii="Georgia" w:hAnsi="Georgia"/>
      <w:i/>
      <w:sz w:val="24"/>
      <w:szCs w:val="24"/>
      <w:lang w:eastAsia="en-US"/>
    </w:rPr>
  </w:style>
  <w:style w:type="paragraph" w:styleId="Heading1">
    <w:name w:val="heading 1"/>
    <w:basedOn w:val="0"/>
    <w:next w:val="Normal"/>
    <w:link w:val="Heading1Char"/>
    <w:uiPriority w:val="99"/>
    <w:qFormat/>
    <w:rsid w:val="009E0791"/>
    <w:pPr>
      <w:framePr w:wrap="around"/>
      <w:tabs>
        <w:tab w:val="left" w:pos="8222"/>
      </w:tabs>
      <w:spacing w:after="0"/>
      <w:ind w:left="885" w:right="175"/>
      <w:outlineLvl w:val="0"/>
    </w:pPr>
    <w:rPr>
      <w:color w:val="1D1B11"/>
      <w:sz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E0791"/>
    <w:rPr>
      <w:rFonts w:ascii="Georgia" w:hAnsi="Georgia" w:cs="Times New Roman"/>
      <w:i/>
      <w:color w:val="1D1B11"/>
      <w:sz w:val="20"/>
    </w:rPr>
  </w:style>
  <w:style w:type="paragraph" w:customStyle="1" w:styleId="5">
    <w:name w:val="5 Раздел храни"/>
    <w:basedOn w:val="Normal"/>
    <w:link w:val="5Char"/>
    <w:uiPriority w:val="99"/>
    <w:rsid w:val="00E76F80"/>
    <w:pPr>
      <w:framePr w:hSpace="142" w:wrap="around" w:vAnchor="text" w:hAnchor="text" w:x="1776" w:y="1"/>
      <w:tabs>
        <w:tab w:val="clear" w:pos="5670"/>
        <w:tab w:val="right" w:pos="6129"/>
      </w:tabs>
      <w:spacing w:after="120" w:line="240" w:lineRule="auto"/>
      <w:ind w:right="176"/>
      <w:suppressOverlap/>
      <w:jc w:val="center"/>
    </w:pPr>
    <w:rPr>
      <w:sz w:val="44"/>
      <w:szCs w:val="20"/>
      <w:lang w:eastAsia="bg-BG"/>
    </w:rPr>
  </w:style>
  <w:style w:type="character" w:customStyle="1" w:styleId="5Char">
    <w:name w:val="5 Раздел храни Char"/>
    <w:link w:val="5"/>
    <w:uiPriority w:val="99"/>
    <w:locked/>
    <w:rsid w:val="00E76F80"/>
    <w:rPr>
      <w:rFonts w:ascii="Georgia" w:hAnsi="Georgia"/>
      <w:i/>
      <w:sz w:val="44"/>
    </w:rPr>
  </w:style>
  <w:style w:type="paragraph" w:styleId="Header">
    <w:name w:val="header"/>
    <w:basedOn w:val="Normal"/>
    <w:link w:val="HeaderChar"/>
    <w:uiPriority w:val="99"/>
    <w:rsid w:val="00892810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i w:val="0"/>
      <w:sz w:val="20"/>
      <w:szCs w:val="20"/>
      <w:lang w:eastAsia="bg-BG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9281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92810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i w:val="0"/>
      <w:sz w:val="20"/>
      <w:szCs w:val="20"/>
      <w:lang w:eastAsia="bg-BG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9281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064BC"/>
    <w:pPr>
      <w:spacing w:after="0" w:line="240" w:lineRule="auto"/>
    </w:pPr>
    <w:rPr>
      <w:rFonts w:ascii="Tahoma" w:hAnsi="Tahoma"/>
      <w:sz w:val="16"/>
      <w:szCs w:val="20"/>
      <w:lang w:eastAsia="bg-BG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064BC"/>
    <w:rPr>
      <w:rFonts w:ascii="Tahoma" w:hAnsi="Tahoma" w:cs="Times New Roman"/>
      <w:i/>
      <w:sz w:val="16"/>
    </w:rPr>
  </w:style>
  <w:style w:type="paragraph" w:customStyle="1" w:styleId="6">
    <w:name w:val="6 текст меню"/>
    <w:basedOn w:val="Normal"/>
    <w:link w:val="6Char"/>
    <w:uiPriority w:val="99"/>
    <w:rsid w:val="00C83EDF"/>
    <w:pPr>
      <w:framePr w:hSpace="142" w:wrap="around" w:vAnchor="text" w:hAnchor="text" w:x="1776" w:y="1"/>
      <w:tabs>
        <w:tab w:val="clear" w:pos="5670"/>
        <w:tab w:val="clear" w:pos="8931"/>
        <w:tab w:val="right" w:pos="6129"/>
        <w:tab w:val="left" w:pos="8222"/>
      </w:tabs>
      <w:spacing w:before="120" w:after="0" w:line="240" w:lineRule="auto"/>
      <w:ind w:left="176" w:right="176"/>
      <w:suppressOverlap/>
      <w:jc w:val="center"/>
    </w:pPr>
    <w:rPr>
      <w:b/>
      <w:color w:val="7F7F7F"/>
      <w:szCs w:val="20"/>
      <w:lang w:eastAsia="bg-BG"/>
    </w:rPr>
  </w:style>
  <w:style w:type="character" w:customStyle="1" w:styleId="6Char">
    <w:name w:val="6 текст меню Char"/>
    <w:link w:val="6"/>
    <w:uiPriority w:val="99"/>
    <w:locked/>
    <w:rsid w:val="00C83EDF"/>
    <w:rPr>
      <w:rFonts w:ascii="Georgia" w:hAnsi="Georgia"/>
      <w:b/>
      <w:i/>
      <w:color w:val="7F7F7F"/>
      <w:sz w:val="24"/>
    </w:rPr>
  </w:style>
  <w:style w:type="table" w:styleId="TableGrid">
    <w:name w:val="Table Grid"/>
    <w:basedOn w:val="TableNormal"/>
    <w:uiPriority w:val="99"/>
    <w:rsid w:val="0063723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8 Цени и грамаж"/>
    <w:basedOn w:val="Heading1"/>
    <w:link w:val="8Char"/>
    <w:uiPriority w:val="99"/>
    <w:rsid w:val="00EA2E13"/>
    <w:pPr>
      <w:framePr w:wrap="around"/>
      <w:tabs>
        <w:tab w:val="clear" w:pos="6129"/>
        <w:tab w:val="left" w:pos="284"/>
        <w:tab w:val="left" w:pos="459"/>
        <w:tab w:val="left" w:pos="601"/>
        <w:tab w:val="right" w:pos="6413"/>
      </w:tabs>
      <w:ind w:left="459"/>
      <w:jc w:val="both"/>
      <w:outlineLvl w:val="9"/>
    </w:pPr>
  </w:style>
  <w:style w:type="character" w:customStyle="1" w:styleId="8Char">
    <w:name w:val="8 Цени и грамаж Char"/>
    <w:link w:val="8"/>
    <w:uiPriority w:val="99"/>
    <w:locked/>
    <w:rsid w:val="00EA2E13"/>
    <w:rPr>
      <w:rFonts w:ascii="Georgia" w:hAnsi="Georgia"/>
      <w:i/>
      <w:color w:val="1D1B11"/>
      <w:sz w:val="20"/>
    </w:rPr>
  </w:style>
  <w:style w:type="paragraph" w:customStyle="1" w:styleId="a">
    <w:name w:val="Раздел"/>
    <w:basedOn w:val="Normal"/>
    <w:link w:val="Char"/>
    <w:uiPriority w:val="99"/>
    <w:rsid w:val="00AF0F20"/>
    <w:pPr>
      <w:tabs>
        <w:tab w:val="clear" w:pos="5670"/>
        <w:tab w:val="clear" w:pos="8931"/>
      </w:tabs>
      <w:jc w:val="center"/>
    </w:pPr>
    <w:rPr>
      <w:i w:val="0"/>
      <w:sz w:val="44"/>
      <w:szCs w:val="20"/>
      <w:lang w:eastAsia="bg-BG"/>
    </w:rPr>
  </w:style>
  <w:style w:type="character" w:customStyle="1" w:styleId="Char">
    <w:name w:val="Раздел Char"/>
    <w:link w:val="a"/>
    <w:uiPriority w:val="99"/>
    <w:locked/>
    <w:rsid w:val="00AF0F20"/>
    <w:rPr>
      <w:rFonts w:ascii="Georgia" w:hAnsi="Georgia"/>
      <w:sz w:val="44"/>
    </w:rPr>
  </w:style>
  <w:style w:type="paragraph" w:styleId="NoSpacing">
    <w:name w:val="No Spacing"/>
    <w:basedOn w:val="ListParagraph"/>
    <w:link w:val="NoSpacingChar"/>
    <w:uiPriority w:val="99"/>
    <w:qFormat/>
    <w:rsid w:val="00F65EDD"/>
    <w:pPr>
      <w:tabs>
        <w:tab w:val="clear" w:pos="5670"/>
        <w:tab w:val="clear" w:pos="8931"/>
        <w:tab w:val="left" w:pos="284"/>
        <w:tab w:val="left" w:pos="2977"/>
      </w:tabs>
      <w:spacing w:after="80"/>
      <w:ind w:left="0"/>
      <w:contextualSpacing w:val="0"/>
      <w:jc w:val="center"/>
    </w:pPr>
    <w:rPr>
      <w:i w:val="0"/>
      <w:szCs w:val="20"/>
      <w:lang w:eastAsia="bg-BG"/>
    </w:rPr>
  </w:style>
  <w:style w:type="character" w:customStyle="1" w:styleId="NoSpacingChar">
    <w:name w:val="No Spacing Char"/>
    <w:link w:val="NoSpacing"/>
    <w:uiPriority w:val="99"/>
    <w:locked/>
    <w:rsid w:val="00F65EDD"/>
    <w:rPr>
      <w:rFonts w:ascii="Georgia" w:hAnsi="Georgia"/>
      <w:sz w:val="24"/>
    </w:rPr>
  </w:style>
  <w:style w:type="paragraph" w:styleId="ListParagraph">
    <w:name w:val="List Paragraph"/>
    <w:basedOn w:val="Normal"/>
    <w:uiPriority w:val="99"/>
    <w:qFormat/>
    <w:rsid w:val="00F65EDD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D0EC1"/>
    <w:rPr>
      <w:rFonts w:cs="Times New Roman"/>
      <w:color w:val="0000FF"/>
      <w:u w:val="single"/>
    </w:rPr>
  </w:style>
  <w:style w:type="paragraph" w:customStyle="1" w:styleId="1">
    <w:name w:val="1"/>
    <w:basedOn w:val="5"/>
    <w:link w:val="1Char"/>
    <w:uiPriority w:val="99"/>
    <w:rsid w:val="000C6E72"/>
    <w:pPr>
      <w:framePr w:wrap="around"/>
      <w:jc w:val="both"/>
    </w:pPr>
  </w:style>
  <w:style w:type="paragraph" w:customStyle="1" w:styleId="Style1">
    <w:name w:val="Style1"/>
    <w:basedOn w:val="5"/>
    <w:link w:val="Style1Char"/>
    <w:uiPriority w:val="99"/>
    <w:rsid w:val="000C6E72"/>
    <w:pPr>
      <w:framePr w:wrap="around"/>
      <w:spacing w:after="0"/>
      <w:jc w:val="both"/>
    </w:pPr>
  </w:style>
  <w:style w:type="character" w:customStyle="1" w:styleId="1Char">
    <w:name w:val="1 Char"/>
    <w:link w:val="1"/>
    <w:uiPriority w:val="99"/>
    <w:locked/>
    <w:rsid w:val="000C6E72"/>
    <w:rPr>
      <w:rFonts w:ascii="Georgia" w:hAnsi="Georgia"/>
      <w:i/>
      <w:sz w:val="44"/>
    </w:rPr>
  </w:style>
  <w:style w:type="paragraph" w:customStyle="1" w:styleId="2">
    <w:name w:val="2"/>
    <w:basedOn w:val="Normal"/>
    <w:link w:val="2Char"/>
    <w:uiPriority w:val="99"/>
    <w:rsid w:val="000C6E72"/>
    <w:pPr>
      <w:spacing w:after="0" w:line="240" w:lineRule="auto"/>
      <w:ind w:left="176" w:right="176"/>
      <w:jc w:val="both"/>
    </w:pPr>
    <w:rPr>
      <w:i w:val="0"/>
      <w:sz w:val="20"/>
      <w:szCs w:val="20"/>
      <w:lang w:eastAsia="bg-BG"/>
    </w:rPr>
  </w:style>
  <w:style w:type="character" w:customStyle="1" w:styleId="Style1Char">
    <w:name w:val="Style1 Char"/>
    <w:link w:val="Style1"/>
    <w:uiPriority w:val="99"/>
    <w:locked/>
    <w:rsid w:val="000C6E72"/>
    <w:rPr>
      <w:rFonts w:ascii="Georgia" w:hAnsi="Georgia"/>
      <w:i/>
      <w:sz w:val="44"/>
    </w:rPr>
  </w:style>
  <w:style w:type="paragraph" w:customStyle="1" w:styleId="3">
    <w:name w:val="3"/>
    <w:basedOn w:val="5"/>
    <w:link w:val="3Char"/>
    <w:uiPriority w:val="99"/>
    <w:rsid w:val="000C6E72"/>
    <w:pPr>
      <w:framePr w:wrap="around"/>
      <w:ind w:right="0"/>
    </w:pPr>
    <w:rPr>
      <w:color w:val="808080"/>
      <w:sz w:val="52"/>
    </w:rPr>
  </w:style>
  <w:style w:type="character" w:customStyle="1" w:styleId="2Char">
    <w:name w:val="2 Char"/>
    <w:link w:val="2"/>
    <w:uiPriority w:val="99"/>
    <w:locked/>
    <w:rsid w:val="000C6E72"/>
    <w:rPr>
      <w:rFonts w:ascii="Georgia" w:hAnsi="Georgia"/>
    </w:rPr>
  </w:style>
  <w:style w:type="paragraph" w:customStyle="1" w:styleId="0">
    <w:name w:val="0"/>
    <w:basedOn w:val="5"/>
    <w:link w:val="0Char"/>
    <w:uiPriority w:val="99"/>
    <w:rsid w:val="000C6E72"/>
    <w:pPr>
      <w:framePr w:wrap="around"/>
      <w:ind w:right="0"/>
    </w:pPr>
    <w:rPr>
      <w:sz w:val="96"/>
    </w:rPr>
  </w:style>
  <w:style w:type="character" w:customStyle="1" w:styleId="3Char">
    <w:name w:val="3 Char"/>
    <w:link w:val="3"/>
    <w:uiPriority w:val="99"/>
    <w:locked/>
    <w:rsid w:val="000C6E72"/>
    <w:rPr>
      <w:rFonts w:ascii="Georgia" w:hAnsi="Georgia"/>
      <w:i/>
      <w:color w:val="808080"/>
      <w:sz w:val="52"/>
    </w:rPr>
  </w:style>
  <w:style w:type="paragraph" w:customStyle="1" w:styleId="4">
    <w:name w:val="4"/>
    <w:basedOn w:val="5"/>
    <w:link w:val="4Char"/>
    <w:uiPriority w:val="99"/>
    <w:rsid w:val="000C6E72"/>
    <w:pPr>
      <w:framePr w:wrap="around"/>
      <w:numPr>
        <w:numId w:val="1"/>
      </w:numPr>
      <w:spacing w:after="0"/>
      <w:ind w:left="426" w:hanging="284"/>
      <w:jc w:val="both"/>
    </w:pPr>
  </w:style>
  <w:style w:type="character" w:customStyle="1" w:styleId="0Char">
    <w:name w:val="0 Char"/>
    <w:link w:val="0"/>
    <w:uiPriority w:val="99"/>
    <w:locked/>
    <w:rsid w:val="000C6E72"/>
    <w:rPr>
      <w:rFonts w:ascii="Georgia" w:hAnsi="Georgia"/>
      <w:i/>
      <w:sz w:val="96"/>
    </w:rPr>
  </w:style>
  <w:style w:type="paragraph" w:customStyle="1" w:styleId="7---">
    <w:name w:val="7 Съставки---"/>
    <w:basedOn w:val="Heading1"/>
    <w:link w:val="7---Char"/>
    <w:uiPriority w:val="99"/>
    <w:rsid w:val="00EA2E13"/>
    <w:pPr>
      <w:framePr w:wrap="around"/>
      <w:ind w:left="176"/>
    </w:pPr>
  </w:style>
  <w:style w:type="character" w:customStyle="1" w:styleId="4Char">
    <w:name w:val="4 Char"/>
    <w:link w:val="4"/>
    <w:uiPriority w:val="99"/>
    <w:locked/>
    <w:rsid w:val="000C6E72"/>
    <w:rPr>
      <w:rFonts w:ascii="Georgia" w:hAnsi="Georgia"/>
      <w:i/>
      <w:sz w:val="44"/>
    </w:rPr>
  </w:style>
  <w:style w:type="paragraph" w:customStyle="1" w:styleId="40">
    <w:name w:val="4а"/>
    <w:basedOn w:val="8"/>
    <w:link w:val="4Char0"/>
    <w:uiPriority w:val="99"/>
    <w:rsid w:val="00721F5C"/>
    <w:pPr>
      <w:framePr w:wrap="around"/>
      <w:jc w:val="right"/>
    </w:pPr>
  </w:style>
  <w:style w:type="character" w:customStyle="1" w:styleId="7---Char">
    <w:name w:val="7 Съставки--- Char"/>
    <w:link w:val="7---"/>
    <w:uiPriority w:val="99"/>
    <w:locked/>
    <w:rsid w:val="00EA2E13"/>
    <w:rPr>
      <w:rFonts w:ascii="Georgia" w:hAnsi="Georgia"/>
      <w:i/>
      <w:color w:val="1D1B11"/>
      <w:sz w:val="20"/>
    </w:rPr>
  </w:style>
  <w:style w:type="character" w:customStyle="1" w:styleId="4Char0">
    <w:name w:val="4а Char"/>
    <w:link w:val="40"/>
    <w:uiPriority w:val="99"/>
    <w:locked/>
    <w:rsid w:val="00721F5C"/>
    <w:rPr>
      <w:rFonts w:ascii="Georgia" w:hAnsi="Georgia"/>
      <w:i/>
      <w:color w:val="1D1B11"/>
      <w:sz w:val="20"/>
    </w:rPr>
  </w:style>
  <w:style w:type="paragraph" w:customStyle="1" w:styleId="a0">
    <w:name w:val="Артикул"/>
    <w:basedOn w:val="6"/>
    <w:link w:val="Char0"/>
    <w:uiPriority w:val="99"/>
    <w:rsid w:val="00742F5B"/>
    <w:pPr>
      <w:framePr w:wrap="around"/>
    </w:pPr>
    <w:rPr>
      <w:lang w:eastAsia="en-US"/>
    </w:rPr>
  </w:style>
  <w:style w:type="paragraph" w:customStyle="1" w:styleId="a1">
    <w:name w:val="съдържание"/>
    <w:basedOn w:val="7---"/>
    <w:link w:val="Char1"/>
    <w:uiPriority w:val="99"/>
    <w:rsid w:val="00742F5B"/>
    <w:pPr>
      <w:framePr w:wrap="around"/>
    </w:pPr>
    <w:rPr>
      <w:lang w:eastAsia="en-US"/>
    </w:rPr>
  </w:style>
  <w:style w:type="character" w:customStyle="1" w:styleId="Char0">
    <w:name w:val="Артикул Char"/>
    <w:link w:val="a0"/>
    <w:uiPriority w:val="99"/>
    <w:locked/>
    <w:rsid w:val="00742F5B"/>
    <w:rPr>
      <w:rFonts w:ascii="Georgia" w:hAnsi="Georgia"/>
      <w:b/>
      <w:i/>
      <w:color w:val="7F7F7F"/>
      <w:sz w:val="24"/>
      <w:lang w:eastAsia="en-US"/>
    </w:rPr>
  </w:style>
  <w:style w:type="character" w:customStyle="1" w:styleId="Char1">
    <w:name w:val="съдържание Char"/>
    <w:link w:val="a1"/>
    <w:uiPriority w:val="99"/>
    <w:locked/>
    <w:rsid w:val="00742F5B"/>
    <w:rPr>
      <w:rFonts w:ascii="Georgia" w:hAnsi="Georgia"/>
      <w:i/>
      <w:color w:val="1D1B11"/>
      <w:sz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D264A6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D264A6"/>
    <w:rPr>
      <w:sz w:val="20"/>
      <w:szCs w:val="20"/>
      <w:lang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264A6"/>
    <w:rPr>
      <w:rFonts w:ascii="Georgia" w:hAnsi="Georgia" w:cs="Times New Roman"/>
      <w:i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264A6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264A6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gorskidom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gorskidom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11487</TotalTime>
  <Pages>16</Pages>
  <Words>1707</Words>
  <Characters>9735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Меню</dc:title>
  <dc:subject/>
  <dc:creator>Dani</dc:creator>
  <cp:keywords/>
  <dc:description/>
  <cp:lastModifiedBy>Trevina</cp:lastModifiedBy>
  <cp:revision>18</cp:revision>
  <cp:lastPrinted>2020-03-13T09:49:00Z</cp:lastPrinted>
  <dcterms:created xsi:type="dcterms:W3CDTF">2020-01-26T09:32:00Z</dcterms:created>
  <dcterms:modified xsi:type="dcterms:W3CDTF">2020-03-13T10:52:00Z</dcterms:modified>
</cp:coreProperties>
</file>